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72F319" w14:textId="77777777" w:rsidR="00C11BBD" w:rsidRDefault="00C11BBD" w:rsidP="00C11BBD">
      <w:pPr>
        <w:rPr>
          <w:rFonts w:ascii="Times New Roman" w:hAnsi="Times New Roman"/>
          <w:sz w:val="22"/>
        </w:rPr>
      </w:pPr>
    </w:p>
    <w:p w14:paraId="7CE4D8CD" w14:textId="77777777" w:rsidR="00C11BBD" w:rsidRDefault="00C11BBD" w:rsidP="00C11BBD"/>
    <w:p w14:paraId="725E1EB0" w14:textId="77777777" w:rsidR="00C11BBD" w:rsidRDefault="00C11BBD" w:rsidP="00C11BBD"/>
    <w:p w14:paraId="1FCC4DA3" w14:textId="77777777" w:rsidR="00C11BBD" w:rsidRDefault="00C11BBD" w:rsidP="00C11BBD"/>
    <w:p w14:paraId="7BCB17E4" w14:textId="77777777" w:rsidR="00C11BBD" w:rsidRDefault="00C11BBD" w:rsidP="00C11BBD"/>
    <w:p w14:paraId="39607014" w14:textId="77777777" w:rsidR="00C11BBD" w:rsidRDefault="00C11BBD" w:rsidP="00C11BBD"/>
    <w:p w14:paraId="43B8789F" w14:textId="77777777" w:rsidR="00C11BBD" w:rsidRDefault="00C11BBD" w:rsidP="00C11BBD"/>
    <w:p w14:paraId="16F83EEF" w14:textId="77777777" w:rsidR="00C11BBD" w:rsidRDefault="00C11BBD" w:rsidP="00C11BBD"/>
    <w:p w14:paraId="4C932220" w14:textId="77777777" w:rsidR="00C11BBD" w:rsidRDefault="00C11BBD" w:rsidP="00C11BBD"/>
    <w:p w14:paraId="43911485" w14:textId="77777777" w:rsidR="00C11BBD" w:rsidRDefault="00C11BBD" w:rsidP="00C11BBD"/>
    <w:p w14:paraId="2FCD0590" w14:textId="77777777" w:rsidR="00C11BBD" w:rsidRDefault="00C11BBD" w:rsidP="00C11BBD"/>
    <w:p w14:paraId="675B3795" w14:textId="77777777" w:rsidR="00C11BBD" w:rsidRDefault="00C11BBD" w:rsidP="00C11BBD"/>
    <w:p w14:paraId="317039E7" w14:textId="77777777" w:rsidR="00C11BBD" w:rsidRDefault="00C11BBD" w:rsidP="00C11BBD"/>
    <w:p w14:paraId="396A268A" w14:textId="77777777" w:rsidR="00C11BBD" w:rsidRDefault="00C11BBD" w:rsidP="00C11BBD"/>
    <w:p w14:paraId="38554AE2" w14:textId="77777777" w:rsidR="00C11BBD" w:rsidRDefault="00C11BBD" w:rsidP="00C11BBD"/>
    <w:p w14:paraId="3B269645" w14:textId="77777777" w:rsidR="00C11BBD" w:rsidRDefault="00C11BBD" w:rsidP="00C11BBD"/>
    <w:p w14:paraId="525FAA8F" w14:textId="77777777" w:rsidR="00C11BBD" w:rsidRDefault="00C11BBD" w:rsidP="00C11BBD"/>
    <w:p w14:paraId="3B1F1374" w14:textId="77777777" w:rsidR="00C11BBD" w:rsidRDefault="00C11BBD" w:rsidP="00C11BBD"/>
    <w:p w14:paraId="323A2B5F" w14:textId="77777777" w:rsidR="00C11BBD" w:rsidRDefault="00C11BBD" w:rsidP="00C11BBD"/>
    <w:p w14:paraId="07405252" w14:textId="4EC1776B" w:rsidR="00553F24" w:rsidRPr="00BE22F3" w:rsidRDefault="00553F24" w:rsidP="00A20F6D">
      <w:pPr>
        <w:jc w:val="center"/>
        <w:rPr>
          <w:b/>
          <w:bCs/>
        </w:rPr>
      </w:pPr>
      <w:r w:rsidRPr="00BE22F3">
        <w:rPr>
          <w:b/>
          <w:bCs/>
        </w:rPr>
        <w:t>INTERNATIONA</w:t>
      </w:r>
      <w:r w:rsidR="00732211" w:rsidRPr="00BE22F3">
        <w:rPr>
          <w:b/>
          <w:bCs/>
        </w:rPr>
        <w:t xml:space="preserve">L </w:t>
      </w:r>
      <w:r w:rsidRPr="00BE22F3">
        <w:rPr>
          <w:b/>
          <w:bCs/>
        </w:rPr>
        <w:t>DAIRY AGREEMENT</w:t>
      </w:r>
    </w:p>
    <w:p w14:paraId="49A2BA4D" w14:textId="77777777" w:rsidR="00553F24" w:rsidRPr="00F2078A" w:rsidRDefault="00553F24" w:rsidP="00F2078A">
      <w:pPr>
        <w:jc w:val="center"/>
        <w:rPr>
          <w:b/>
          <w:bCs/>
        </w:rPr>
      </w:pPr>
    </w:p>
    <w:p w14:paraId="02D203C1" w14:textId="77777777" w:rsidR="00553F24" w:rsidRPr="00F2078A" w:rsidRDefault="00553F24" w:rsidP="00F2078A">
      <w:pPr>
        <w:jc w:val="center"/>
        <w:rPr>
          <w:b/>
          <w:bCs/>
        </w:rPr>
      </w:pPr>
    </w:p>
    <w:p w14:paraId="4DE6A62E" w14:textId="77777777" w:rsidR="00553F24" w:rsidRPr="00F2078A" w:rsidRDefault="00553F24" w:rsidP="00F2078A">
      <w:pPr>
        <w:jc w:val="center"/>
        <w:rPr>
          <w:b/>
          <w:bCs/>
        </w:rPr>
      </w:pPr>
    </w:p>
    <w:p w14:paraId="24820CDB" w14:textId="77777777" w:rsidR="00553F24" w:rsidRPr="00F2078A" w:rsidRDefault="00553F24" w:rsidP="00F2078A">
      <w:pPr>
        <w:jc w:val="center"/>
        <w:rPr>
          <w:b/>
          <w:bCs/>
        </w:rPr>
      </w:pPr>
    </w:p>
    <w:p w14:paraId="2C33E562" w14:textId="77777777" w:rsidR="00553F24" w:rsidRPr="00F2078A" w:rsidRDefault="00553F24" w:rsidP="00F2078A">
      <w:pPr>
        <w:jc w:val="center"/>
        <w:rPr>
          <w:b/>
          <w:bCs/>
        </w:rPr>
      </w:pPr>
    </w:p>
    <w:p w14:paraId="5DF3A070" w14:textId="77777777" w:rsidR="00553F24" w:rsidRPr="00F2078A" w:rsidRDefault="00553F24" w:rsidP="00F2078A">
      <w:pPr>
        <w:jc w:val="center"/>
        <w:rPr>
          <w:b/>
          <w:bCs/>
        </w:rPr>
      </w:pPr>
    </w:p>
    <w:p w14:paraId="665EDF99" w14:textId="77777777" w:rsidR="00553F24" w:rsidRPr="00F2078A" w:rsidRDefault="00553F24" w:rsidP="00F2078A">
      <w:pPr>
        <w:jc w:val="center"/>
        <w:rPr>
          <w:b/>
          <w:bCs/>
        </w:rPr>
      </w:pPr>
    </w:p>
    <w:p w14:paraId="60B4D489" w14:textId="77777777" w:rsidR="00553F24" w:rsidRPr="00F2078A" w:rsidRDefault="00553F24" w:rsidP="00F2078A">
      <w:pPr>
        <w:jc w:val="center"/>
        <w:rPr>
          <w:b/>
          <w:bCs/>
        </w:rPr>
      </w:pPr>
    </w:p>
    <w:p w14:paraId="144A7173" w14:textId="77777777" w:rsidR="00553F24" w:rsidRPr="00F2078A" w:rsidRDefault="00553F24" w:rsidP="00F2078A">
      <w:pPr>
        <w:jc w:val="center"/>
        <w:rPr>
          <w:b/>
          <w:bCs/>
        </w:rPr>
      </w:pPr>
    </w:p>
    <w:p w14:paraId="06EF0EEA" w14:textId="77777777" w:rsidR="00553F24" w:rsidRPr="00F2078A" w:rsidRDefault="00553F24" w:rsidP="00F2078A">
      <w:pPr>
        <w:jc w:val="center"/>
        <w:rPr>
          <w:b/>
          <w:bCs/>
        </w:rPr>
      </w:pPr>
    </w:p>
    <w:p w14:paraId="1C1BDB16" w14:textId="77777777" w:rsidR="00553F24" w:rsidRPr="00F2078A" w:rsidRDefault="00553F24" w:rsidP="00F2078A">
      <w:pPr>
        <w:jc w:val="center"/>
        <w:rPr>
          <w:b/>
          <w:bCs/>
        </w:rPr>
      </w:pPr>
    </w:p>
    <w:p w14:paraId="73B097AE" w14:textId="77777777" w:rsidR="00553F24" w:rsidRPr="00F2078A" w:rsidRDefault="00553F24" w:rsidP="00F2078A">
      <w:pPr>
        <w:jc w:val="center"/>
        <w:rPr>
          <w:b/>
          <w:bCs/>
        </w:rPr>
      </w:pPr>
    </w:p>
    <w:p w14:paraId="58B7F35B" w14:textId="77777777" w:rsidR="00553F24" w:rsidRPr="00F2078A" w:rsidRDefault="00553F24" w:rsidP="00F2078A">
      <w:pPr>
        <w:jc w:val="center"/>
        <w:rPr>
          <w:b/>
          <w:bCs/>
        </w:rPr>
      </w:pPr>
    </w:p>
    <w:p w14:paraId="23FFE1B9" w14:textId="77777777" w:rsidR="00553F24" w:rsidRPr="00F2078A" w:rsidRDefault="00553F24" w:rsidP="00F2078A">
      <w:pPr>
        <w:jc w:val="center"/>
        <w:rPr>
          <w:b/>
          <w:bCs/>
        </w:rPr>
      </w:pPr>
    </w:p>
    <w:p w14:paraId="2A832CC2" w14:textId="77777777" w:rsidR="00553F24" w:rsidRPr="00F2078A" w:rsidRDefault="00553F24" w:rsidP="00F2078A">
      <w:pPr>
        <w:jc w:val="center"/>
        <w:rPr>
          <w:b/>
          <w:bCs/>
        </w:rPr>
      </w:pPr>
    </w:p>
    <w:p w14:paraId="0558CAF3" w14:textId="77777777" w:rsidR="00553F24" w:rsidRPr="00F2078A" w:rsidRDefault="00553F24" w:rsidP="00F2078A">
      <w:pPr>
        <w:jc w:val="center"/>
        <w:rPr>
          <w:b/>
          <w:bCs/>
        </w:rPr>
      </w:pPr>
    </w:p>
    <w:p w14:paraId="3A6E6FCB" w14:textId="77777777" w:rsidR="00553F24" w:rsidRPr="00F2078A" w:rsidRDefault="00553F24" w:rsidP="00F2078A">
      <w:pPr>
        <w:jc w:val="center"/>
        <w:rPr>
          <w:b/>
          <w:bCs/>
        </w:rPr>
      </w:pPr>
    </w:p>
    <w:p w14:paraId="39C39C55" w14:textId="77777777" w:rsidR="00553F24" w:rsidRPr="00F2078A" w:rsidRDefault="00553F24" w:rsidP="00F2078A">
      <w:pPr>
        <w:jc w:val="center"/>
        <w:rPr>
          <w:b/>
          <w:bCs/>
        </w:rPr>
      </w:pPr>
    </w:p>
    <w:p w14:paraId="20513DB3" w14:textId="77777777" w:rsidR="00553F24" w:rsidRPr="00F2078A" w:rsidRDefault="00553F24" w:rsidP="00F2078A">
      <w:pPr>
        <w:jc w:val="center"/>
        <w:rPr>
          <w:b/>
          <w:bCs/>
        </w:rPr>
      </w:pPr>
    </w:p>
    <w:p w14:paraId="67B8C72E" w14:textId="77777777" w:rsidR="00553F24" w:rsidRPr="00F2078A" w:rsidRDefault="00553F24" w:rsidP="00F2078A">
      <w:pPr>
        <w:jc w:val="center"/>
        <w:rPr>
          <w:b/>
          <w:bCs/>
        </w:rPr>
      </w:pPr>
    </w:p>
    <w:p w14:paraId="36BE10AB" w14:textId="77777777" w:rsidR="00553F24" w:rsidRPr="00F2078A" w:rsidRDefault="00553F24" w:rsidP="00F2078A">
      <w:pPr>
        <w:jc w:val="center"/>
        <w:rPr>
          <w:b/>
          <w:bCs/>
        </w:rPr>
      </w:pPr>
    </w:p>
    <w:p w14:paraId="34924B9C" w14:textId="77777777" w:rsidR="00A20F6D" w:rsidRPr="00F2078A" w:rsidRDefault="00A20F6D" w:rsidP="00F2078A">
      <w:pPr>
        <w:jc w:val="center"/>
        <w:rPr>
          <w:b/>
          <w:bCs/>
        </w:rPr>
      </w:pPr>
    </w:p>
    <w:p w14:paraId="6B6B7131" w14:textId="77777777" w:rsidR="00A20F6D" w:rsidRPr="00F2078A" w:rsidRDefault="00A20F6D" w:rsidP="00F2078A">
      <w:pPr>
        <w:jc w:val="center"/>
        <w:rPr>
          <w:b/>
          <w:bCs/>
        </w:rPr>
      </w:pPr>
    </w:p>
    <w:p w14:paraId="13E2569F" w14:textId="77777777" w:rsidR="00A20F6D" w:rsidRPr="00F2078A" w:rsidRDefault="00A20F6D" w:rsidP="00F2078A">
      <w:pPr>
        <w:jc w:val="center"/>
        <w:rPr>
          <w:b/>
          <w:bCs/>
        </w:rPr>
      </w:pPr>
    </w:p>
    <w:p w14:paraId="6D21C1F0" w14:textId="77777777" w:rsidR="00A20F6D" w:rsidRPr="00F2078A" w:rsidRDefault="00A20F6D" w:rsidP="00F2078A">
      <w:pPr>
        <w:jc w:val="center"/>
        <w:rPr>
          <w:b/>
          <w:bCs/>
        </w:rPr>
      </w:pPr>
    </w:p>
    <w:p w14:paraId="431A0C86" w14:textId="77777777" w:rsidR="00A20F6D" w:rsidRPr="00F2078A" w:rsidRDefault="00A20F6D" w:rsidP="00F2078A">
      <w:pPr>
        <w:jc w:val="center"/>
        <w:rPr>
          <w:b/>
          <w:bCs/>
        </w:rPr>
      </w:pPr>
    </w:p>
    <w:p w14:paraId="595F3FBA" w14:textId="77777777" w:rsidR="00A20F6D" w:rsidRPr="00F2078A" w:rsidRDefault="00A20F6D" w:rsidP="00F2078A">
      <w:pPr>
        <w:jc w:val="center"/>
        <w:rPr>
          <w:b/>
          <w:bCs/>
        </w:rPr>
      </w:pPr>
    </w:p>
    <w:p w14:paraId="361CB49D" w14:textId="77777777" w:rsidR="00A20F6D" w:rsidRPr="00F2078A" w:rsidRDefault="00A20F6D" w:rsidP="00F2078A">
      <w:pPr>
        <w:jc w:val="center"/>
        <w:rPr>
          <w:b/>
          <w:bCs/>
        </w:rPr>
      </w:pPr>
    </w:p>
    <w:p w14:paraId="0649B00C" w14:textId="77777777" w:rsidR="00A20F6D" w:rsidRPr="00F2078A" w:rsidRDefault="00A20F6D" w:rsidP="00F2078A">
      <w:pPr>
        <w:jc w:val="center"/>
        <w:rPr>
          <w:b/>
          <w:bCs/>
        </w:rPr>
      </w:pPr>
    </w:p>
    <w:p w14:paraId="53F37B00" w14:textId="77777777" w:rsidR="00A20F6D" w:rsidRPr="00F2078A" w:rsidRDefault="00A20F6D" w:rsidP="00F2078A">
      <w:pPr>
        <w:jc w:val="center"/>
        <w:rPr>
          <w:b/>
          <w:bCs/>
        </w:rPr>
      </w:pPr>
    </w:p>
    <w:p w14:paraId="3EC28325" w14:textId="77777777" w:rsidR="00A20F6D" w:rsidRPr="00F2078A" w:rsidRDefault="00A20F6D" w:rsidP="00F2078A">
      <w:pPr>
        <w:jc w:val="center"/>
        <w:rPr>
          <w:b/>
          <w:bCs/>
        </w:rPr>
      </w:pPr>
    </w:p>
    <w:p w14:paraId="472DFB9B" w14:textId="77777777" w:rsidR="00A20F6D" w:rsidRPr="00F2078A" w:rsidRDefault="00A20F6D" w:rsidP="00F2078A">
      <w:pPr>
        <w:jc w:val="center"/>
        <w:rPr>
          <w:b/>
          <w:bCs/>
        </w:rPr>
      </w:pPr>
    </w:p>
    <w:p w14:paraId="4A1A48FE" w14:textId="77777777" w:rsidR="00A20F6D" w:rsidRPr="00F2078A" w:rsidRDefault="00A20F6D" w:rsidP="00F2078A">
      <w:pPr>
        <w:jc w:val="center"/>
        <w:rPr>
          <w:b/>
          <w:bCs/>
        </w:rPr>
      </w:pPr>
    </w:p>
    <w:p w14:paraId="6D5512F2" w14:textId="77777777" w:rsidR="00A20F6D" w:rsidRPr="00F2078A" w:rsidRDefault="00A20F6D" w:rsidP="00F2078A">
      <w:pPr>
        <w:jc w:val="center"/>
        <w:rPr>
          <w:b/>
          <w:bCs/>
        </w:rPr>
      </w:pPr>
    </w:p>
    <w:p w14:paraId="1FE7EF77" w14:textId="77777777" w:rsidR="00BE22F3" w:rsidRPr="00F2078A" w:rsidRDefault="00BE22F3" w:rsidP="00F2078A">
      <w:pPr>
        <w:jc w:val="center"/>
        <w:rPr>
          <w:b/>
          <w:bCs/>
        </w:rPr>
      </w:pPr>
    </w:p>
    <w:p w14:paraId="1AD41433" w14:textId="77777777" w:rsidR="00BE22F3" w:rsidRPr="00F2078A" w:rsidRDefault="00BE22F3" w:rsidP="00F2078A">
      <w:pPr>
        <w:jc w:val="center"/>
        <w:rPr>
          <w:b/>
          <w:bCs/>
        </w:rPr>
      </w:pPr>
    </w:p>
    <w:p w14:paraId="0738937C" w14:textId="77777777" w:rsidR="00BE22F3" w:rsidRPr="00F2078A" w:rsidRDefault="00BE22F3" w:rsidP="00F2078A">
      <w:pPr>
        <w:jc w:val="center"/>
        <w:rPr>
          <w:b/>
          <w:bCs/>
        </w:rPr>
      </w:pPr>
    </w:p>
    <w:p w14:paraId="4F5ACA42" w14:textId="77777777" w:rsidR="00BE22F3" w:rsidRPr="00F2078A" w:rsidRDefault="00BE22F3" w:rsidP="00F2078A">
      <w:pPr>
        <w:jc w:val="center"/>
        <w:rPr>
          <w:b/>
          <w:bCs/>
        </w:rPr>
      </w:pPr>
    </w:p>
    <w:p w14:paraId="5F997311" w14:textId="77777777" w:rsidR="00BE22F3" w:rsidRPr="00F2078A" w:rsidRDefault="00BE22F3" w:rsidP="00F2078A">
      <w:pPr>
        <w:jc w:val="center"/>
        <w:rPr>
          <w:b/>
          <w:bCs/>
        </w:rPr>
      </w:pPr>
    </w:p>
    <w:p w14:paraId="6395714C" w14:textId="77777777" w:rsidR="00BE22F3" w:rsidRPr="00F2078A" w:rsidRDefault="00BE22F3" w:rsidP="00F2078A">
      <w:pPr>
        <w:jc w:val="center"/>
        <w:rPr>
          <w:b/>
          <w:bCs/>
        </w:rPr>
      </w:pPr>
    </w:p>
    <w:p w14:paraId="32F9C4FA" w14:textId="77777777" w:rsidR="00BE22F3" w:rsidRPr="00F2078A" w:rsidRDefault="00BE22F3" w:rsidP="00F2078A">
      <w:pPr>
        <w:jc w:val="center"/>
        <w:rPr>
          <w:b/>
          <w:bCs/>
        </w:rPr>
      </w:pPr>
    </w:p>
    <w:p w14:paraId="1CA332FE" w14:textId="77777777" w:rsidR="00BE22F3" w:rsidRPr="00F2078A" w:rsidRDefault="00BE22F3" w:rsidP="00F2078A">
      <w:pPr>
        <w:jc w:val="center"/>
        <w:rPr>
          <w:b/>
          <w:bCs/>
        </w:rPr>
      </w:pPr>
    </w:p>
    <w:p w14:paraId="4B3F946E" w14:textId="77777777" w:rsidR="00BE22F3" w:rsidRPr="00F2078A" w:rsidRDefault="00BE22F3" w:rsidP="00F2078A">
      <w:pPr>
        <w:jc w:val="center"/>
        <w:rPr>
          <w:b/>
          <w:bCs/>
        </w:rPr>
      </w:pPr>
    </w:p>
    <w:p w14:paraId="73C4C4AC" w14:textId="23DB9403" w:rsidR="00553F24" w:rsidRPr="00F2078A" w:rsidRDefault="00553F24" w:rsidP="00A20F6D">
      <w:pPr>
        <w:jc w:val="center"/>
        <w:rPr>
          <w:b/>
        </w:rPr>
      </w:pPr>
      <w:r w:rsidRPr="00F2078A">
        <w:rPr>
          <w:b/>
        </w:rPr>
        <w:t>Marrakesh</w:t>
      </w:r>
    </w:p>
    <w:p w14:paraId="5EB9F6F0" w14:textId="77777777" w:rsidR="00A20F6D" w:rsidRPr="00F2078A" w:rsidRDefault="00A20F6D" w:rsidP="00A20F6D">
      <w:pPr>
        <w:jc w:val="center"/>
        <w:rPr>
          <w:b/>
        </w:rPr>
      </w:pPr>
    </w:p>
    <w:p w14:paraId="1F434A27" w14:textId="67E9BFF8" w:rsidR="00BD04F7" w:rsidRPr="00F2078A" w:rsidRDefault="00553F24" w:rsidP="00A20F6D">
      <w:pPr>
        <w:jc w:val="center"/>
        <w:rPr>
          <w:b/>
        </w:rPr>
      </w:pPr>
      <w:r w:rsidRPr="00F2078A">
        <w:rPr>
          <w:b/>
        </w:rPr>
        <w:t>15</w:t>
      </w:r>
      <w:r w:rsidR="00A20F6D" w:rsidRPr="00F2078A">
        <w:rPr>
          <w:b/>
        </w:rPr>
        <w:t xml:space="preserve"> </w:t>
      </w:r>
      <w:r w:rsidRPr="00F2078A">
        <w:rPr>
          <w:b/>
        </w:rPr>
        <w:t>Ap</w:t>
      </w:r>
      <w:r w:rsidR="00A20F6D" w:rsidRPr="00F2078A">
        <w:rPr>
          <w:b/>
        </w:rPr>
        <w:t>r</w:t>
      </w:r>
      <w:r w:rsidRPr="00F2078A">
        <w:rPr>
          <w:b/>
        </w:rPr>
        <w:t>il 1994</w:t>
      </w:r>
    </w:p>
    <w:p w14:paraId="551F8258" w14:textId="46E8194A" w:rsidR="00BD04F7" w:rsidRDefault="00BD04F7">
      <w:pPr>
        <w:spacing w:after="200" w:line="276" w:lineRule="auto"/>
        <w:jc w:val="left"/>
      </w:pPr>
    </w:p>
    <w:p w14:paraId="19626F42" w14:textId="6E6D65B0" w:rsidR="00E0540A" w:rsidRPr="00E0540A" w:rsidRDefault="00553F24" w:rsidP="00E0540A">
      <w:pPr>
        <w:jc w:val="center"/>
        <w:rPr>
          <w:b/>
          <w:bCs/>
        </w:rPr>
        <w:sectPr w:rsidR="00E0540A" w:rsidRPr="00E0540A" w:rsidSect="000F656E">
          <w:headerReference w:type="even" r:id="rId9"/>
          <w:headerReference w:type="default" r:id="rId10"/>
          <w:footerReference w:type="even" r:id="rId11"/>
          <w:footerReference w:type="first" r:id="rId12"/>
          <w:footnotePr>
            <w:numFmt w:val="lowerLetter"/>
            <w:numRestart w:val="eachSect"/>
          </w:footnotePr>
          <w:pgSz w:w="11913" w:h="18042" w:code="9"/>
          <w:pgMar w:top="1701" w:right="1440" w:bottom="1440" w:left="1440" w:header="720" w:footer="720" w:gutter="0"/>
          <w:cols w:space="720"/>
          <w:docGrid w:linePitch="360"/>
        </w:sectPr>
      </w:pPr>
      <w:r w:rsidRPr="00A20F6D">
        <w:rPr>
          <w:b/>
          <w:bCs/>
        </w:rPr>
        <w:lastRenderedPageBreak/>
        <w:t>INTERNATIONAL</w:t>
      </w:r>
      <w:r w:rsidR="00A20F6D" w:rsidRPr="00A20F6D">
        <w:rPr>
          <w:b/>
          <w:bCs/>
        </w:rPr>
        <w:t xml:space="preserve"> </w:t>
      </w:r>
      <w:r w:rsidRPr="00A20F6D">
        <w:rPr>
          <w:b/>
          <w:bCs/>
        </w:rPr>
        <w:t>DAIRY AGREEMENT</w:t>
      </w:r>
      <w:r w:rsidR="00E0540A">
        <w:rPr>
          <w:rStyle w:val="FootnoteReference"/>
          <w:b/>
          <w:bCs/>
        </w:rPr>
        <w:footnoteReference w:id="1"/>
      </w:r>
    </w:p>
    <w:p w14:paraId="534044F6" w14:textId="77777777" w:rsidR="00553F24" w:rsidRPr="00732211" w:rsidRDefault="00553F24" w:rsidP="00732211"/>
    <w:p w14:paraId="6B700579" w14:textId="77777777" w:rsidR="001E3E2E" w:rsidRPr="00732211" w:rsidRDefault="001E3E2E" w:rsidP="00732211"/>
    <w:p w14:paraId="438EDA6F" w14:textId="77777777" w:rsidR="00553F24" w:rsidRPr="00732211" w:rsidRDefault="00553F24" w:rsidP="00732211">
      <w:r w:rsidRPr="00732211">
        <w:t xml:space="preserve">The </w:t>
      </w:r>
      <w:r w:rsidRPr="00A20F6D">
        <w:rPr>
          <w:i/>
          <w:iCs/>
        </w:rPr>
        <w:t>Parties</w:t>
      </w:r>
      <w:r w:rsidRPr="00732211">
        <w:t xml:space="preserve"> to this Agreement,</w:t>
      </w:r>
    </w:p>
    <w:p w14:paraId="5A5EA851" w14:textId="77777777" w:rsidR="00553F24" w:rsidRPr="00732211" w:rsidRDefault="00553F24" w:rsidP="00732211"/>
    <w:p w14:paraId="421CA686" w14:textId="77777777" w:rsidR="00E0540A" w:rsidRDefault="00553F24" w:rsidP="00A20F6D">
      <w:pPr>
        <w:ind w:firstLine="567"/>
        <w:sectPr w:rsidR="00E0540A" w:rsidSect="00E0540A">
          <w:type w:val="continuous"/>
          <w:pgSz w:w="11913" w:h="18042" w:code="9"/>
          <w:pgMar w:top="1701" w:right="1440" w:bottom="1440" w:left="1440" w:header="720" w:footer="720" w:gutter="0"/>
          <w:cols w:space="720"/>
          <w:docGrid w:linePitch="360"/>
        </w:sectPr>
      </w:pPr>
      <w:r w:rsidRPr="00A20F6D">
        <w:rPr>
          <w:i/>
          <w:iCs/>
        </w:rPr>
        <w:t>Recognizing</w:t>
      </w:r>
      <w:r w:rsidRPr="00732211">
        <w:t xml:space="preserve"> the importance of milk and dairy products to the economy of many countries</w:t>
      </w:r>
    </w:p>
    <w:p w14:paraId="7C6C1D04" w14:textId="0EEE0824" w:rsidR="00553F24" w:rsidRPr="00732211" w:rsidRDefault="001E3E2E" w:rsidP="00A20F6D">
      <w:pPr>
        <w:ind w:firstLine="567"/>
      </w:pPr>
      <w:r>
        <w:rPr>
          <w:rStyle w:val="FootnoteReference"/>
        </w:rPr>
        <w:footnoteReference w:id="2"/>
      </w:r>
      <w:r w:rsidR="00553F24" w:rsidRPr="00732211">
        <w:t xml:space="preserve"> </w:t>
      </w:r>
      <w:r w:rsidR="0092653D">
        <w:t xml:space="preserve">in terms </w:t>
      </w:r>
      <w:r w:rsidR="00553F24" w:rsidRPr="00732211">
        <w:t>of production, trade and consumption;</w:t>
      </w:r>
    </w:p>
    <w:p w14:paraId="5AA20A61" w14:textId="77777777" w:rsidR="00553F24" w:rsidRPr="00732211" w:rsidRDefault="00553F24" w:rsidP="00732211"/>
    <w:p w14:paraId="157502AF" w14:textId="77777777" w:rsidR="00553F24" w:rsidRPr="00732211" w:rsidRDefault="00553F24" w:rsidP="00A20F6D">
      <w:pPr>
        <w:ind w:firstLine="567"/>
      </w:pPr>
      <w:r w:rsidRPr="00A20F6D">
        <w:rPr>
          <w:i/>
          <w:iCs/>
        </w:rPr>
        <w:t>Recognizing</w:t>
      </w:r>
      <w:r w:rsidRPr="00732211">
        <w:t xml:space="preserve"> the need, in the mutual interests of producers and consumers, and of exporters and importers, to avoid surpluses and shortages, and to maintain prices at an equitabl</w:t>
      </w:r>
      <w:r w:rsidR="00732211" w:rsidRPr="00732211">
        <w:t xml:space="preserve">e </w:t>
      </w:r>
      <w:r w:rsidRPr="00732211">
        <w:t>level;</w:t>
      </w:r>
    </w:p>
    <w:p w14:paraId="44F4A613" w14:textId="77777777" w:rsidR="00553F24" w:rsidRPr="00732211" w:rsidRDefault="00553F24" w:rsidP="00732211"/>
    <w:p w14:paraId="78941113" w14:textId="77777777" w:rsidR="00553F24" w:rsidRPr="00732211" w:rsidRDefault="00553F24" w:rsidP="00A20F6D">
      <w:pPr>
        <w:ind w:firstLine="567"/>
      </w:pPr>
      <w:r w:rsidRPr="00A20F6D">
        <w:rPr>
          <w:i/>
          <w:iCs/>
        </w:rPr>
        <w:t>Noting</w:t>
      </w:r>
      <w:r w:rsidRPr="00732211">
        <w:t xml:space="preserve"> the diversity and interdependence of dairy products;</w:t>
      </w:r>
    </w:p>
    <w:p w14:paraId="635FEE80" w14:textId="77777777" w:rsidR="00553F24" w:rsidRPr="00732211" w:rsidRDefault="00553F24" w:rsidP="00732211"/>
    <w:p w14:paraId="724D9437" w14:textId="77777777" w:rsidR="00553F24" w:rsidRPr="00732211" w:rsidRDefault="00553F24" w:rsidP="00A20F6D">
      <w:pPr>
        <w:ind w:firstLine="567"/>
      </w:pPr>
      <w:r w:rsidRPr="00A20F6D">
        <w:rPr>
          <w:i/>
          <w:iCs/>
        </w:rPr>
        <w:t>Noting</w:t>
      </w:r>
      <w:r w:rsidRPr="00732211">
        <w:t xml:space="preserve"> the situation in the dairy products market, which is characterized by very wide fluctuations and the proliferation of export and import measures;</w:t>
      </w:r>
    </w:p>
    <w:p w14:paraId="253BFB84" w14:textId="77777777" w:rsidR="00553F24" w:rsidRPr="00732211" w:rsidRDefault="00553F24" w:rsidP="00732211"/>
    <w:p w14:paraId="092CC269" w14:textId="0B6DD353" w:rsidR="00553F24" w:rsidRPr="00732211" w:rsidRDefault="00553F24" w:rsidP="00A20F6D">
      <w:pPr>
        <w:ind w:firstLine="567"/>
      </w:pPr>
      <w:r w:rsidRPr="00A20F6D">
        <w:rPr>
          <w:i/>
          <w:iCs/>
        </w:rPr>
        <w:t>Considering</w:t>
      </w:r>
      <w:r w:rsidRPr="00732211">
        <w:t xml:space="preserve"> that improved cooperation in the</w:t>
      </w:r>
      <w:r w:rsidR="003C0DAF">
        <w:t xml:space="preserve"> </w:t>
      </w:r>
      <w:r w:rsidRPr="00732211">
        <w:t>dairy products sector contributes to</w:t>
      </w:r>
      <w:r w:rsidR="00A20F6D">
        <w:t xml:space="preserve"> </w:t>
      </w:r>
      <w:r w:rsidRPr="00732211">
        <w:t>the</w:t>
      </w:r>
      <w:r w:rsidR="00A20F6D">
        <w:t xml:space="preserve"> </w:t>
      </w:r>
      <w:r w:rsidRPr="00732211">
        <w:t>attainment of the</w:t>
      </w:r>
      <w:r w:rsidR="00A20F6D">
        <w:t xml:space="preserve"> </w:t>
      </w:r>
      <w:r w:rsidRPr="00732211">
        <w:t>objectives of expansion and liberalization of world trade, and the implementation of the principles and objectives concerning developing countries agreed upon in the Tokyo Declaration of Ministers dated 1</w:t>
      </w:r>
      <w:r w:rsidR="00732211" w:rsidRPr="00732211">
        <w:t>4 September 1</w:t>
      </w:r>
      <w:r w:rsidRPr="00732211">
        <w:t>973;</w:t>
      </w:r>
    </w:p>
    <w:p w14:paraId="152AE640" w14:textId="77777777" w:rsidR="00553F24" w:rsidRPr="00732211" w:rsidRDefault="00553F24" w:rsidP="00732211"/>
    <w:p w14:paraId="29CFF041" w14:textId="77777777" w:rsidR="00553F24" w:rsidRPr="00732211" w:rsidRDefault="00553F24" w:rsidP="00A20F6D">
      <w:pPr>
        <w:ind w:firstLine="567"/>
      </w:pPr>
      <w:r w:rsidRPr="00A20F6D">
        <w:rPr>
          <w:i/>
          <w:iCs/>
        </w:rPr>
        <w:t>Determined</w:t>
      </w:r>
      <w:r w:rsidRPr="00732211">
        <w:t xml:space="preserve"> to respect the principles and objectives of the General Agreement on Tariffs and Trade 1994</w:t>
      </w:r>
      <w:r w:rsidR="001E3E2E">
        <w:rPr>
          <w:rStyle w:val="FootnoteReference"/>
        </w:rPr>
        <w:footnoteReference w:id="3"/>
      </w:r>
      <w:r w:rsidRPr="00732211">
        <w:t xml:space="preserve"> and, in carrying out the aims of this Agreement, effectively to implement the principles and objectives agreed upon in the said Tokyo Declaration;</w:t>
      </w:r>
    </w:p>
    <w:p w14:paraId="2940C0A3" w14:textId="77777777" w:rsidR="00553F24" w:rsidRPr="00732211" w:rsidRDefault="00553F24" w:rsidP="00732211"/>
    <w:p w14:paraId="342AEA95" w14:textId="77777777" w:rsidR="00553F24" w:rsidRPr="00A20F6D" w:rsidRDefault="00553F24" w:rsidP="00C11BBD">
      <w:pPr>
        <w:ind w:firstLine="567"/>
        <w:rPr>
          <w:i/>
          <w:iCs/>
        </w:rPr>
      </w:pPr>
      <w:r w:rsidRPr="00A20F6D">
        <w:rPr>
          <w:i/>
          <w:iCs/>
        </w:rPr>
        <w:t>Hereby agree as follows:</w:t>
      </w:r>
    </w:p>
    <w:p w14:paraId="6D7626E6" w14:textId="01A300B4" w:rsidR="00553F24" w:rsidRDefault="00553F24" w:rsidP="00732211"/>
    <w:p w14:paraId="655EABD1" w14:textId="77777777" w:rsidR="000F656E" w:rsidRPr="00732211" w:rsidRDefault="000F656E" w:rsidP="00732211"/>
    <w:p w14:paraId="68BF3E69" w14:textId="77777777" w:rsidR="00A20F6D" w:rsidRDefault="00553F24" w:rsidP="00A20F6D">
      <w:pPr>
        <w:jc w:val="center"/>
        <w:rPr>
          <w:i/>
          <w:iCs/>
        </w:rPr>
      </w:pPr>
      <w:r w:rsidRPr="00A20F6D">
        <w:rPr>
          <w:i/>
          <w:iCs/>
        </w:rPr>
        <w:t>Article I</w:t>
      </w:r>
    </w:p>
    <w:p w14:paraId="0BCA41E7" w14:textId="77777777" w:rsidR="00A20F6D" w:rsidRDefault="00A20F6D" w:rsidP="00A20F6D">
      <w:pPr>
        <w:jc w:val="center"/>
        <w:rPr>
          <w:i/>
          <w:iCs/>
        </w:rPr>
      </w:pPr>
    </w:p>
    <w:p w14:paraId="694EE2C7" w14:textId="77777777" w:rsidR="00553F24" w:rsidRDefault="00553F24" w:rsidP="00A20F6D">
      <w:pPr>
        <w:jc w:val="center"/>
        <w:rPr>
          <w:i/>
          <w:iCs/>
        </w:rPr>
      </w:pPr>
      <w:r w:rsidRPr="00A20F6D">
        <w:rPr>
          <w:i/>
          <w:iCs/>
        </w:rPr>
        <w:t>Objectives</w:t>
      </w:r>
    </w:p>
    <w:p w14:paraId="125EDE69" w14:textId="7BF25421" w:rsidR="00A20F6D" w:rsidRDefault="00A20F6D" w:rsidP="00BD04F7">
      <w:pPr>
        <w:jc w:val="center"/>
      </w:pPr>
    </w:p>
    <w:p w14:paraId="1A926E2D" w14:textId="77777777" w:rsidR="000F656E" w:rsidRPr="00A20F6D" w:rsidRDefault="000F656E" w:rsidP="00BD04F7">
      <w:pPr>
        <w:jc w:val="center"/>
      </w:pPr>
    </w:p>
    <w:p w14:paraId="5C872E1F" w14:textId="77777777" w:rsidR="00553F24" w:rsidRPr="00732211" w:rsidRDefault="00553F24" w:rsidP="00A20F6D">
      <w:pPr>
        <w:ind w:firstLine="567"/>
      </w:pPr>
      <w:r w:rsidRPr="00732211">
        <w:t>The objectives of this Agreement shall be, in accordance with the principles and objectives agreed upon in the Tokyo Declaration of Ministers dated 1</w:t>
      </w:r>
      <w:r w:rsidR="00732211" w:rsidRPr="00732211">
        <w:t>4 September 1</w:t>
      </w:r>
      <w:r w:rsidRPr="00732211">
        <w:t>973,</w:t>
      </w:r>
    </w:p>
    <w:p w14:paraId="49013C25" w14:textId="77777777" w:rsidR="00553F24" w:rsidRPr="00732211" w:rsidRDefault="00553F24" w:rsidP="00732211"/>
    <w:p w14:paraId="4F6D2BF6" w14:textId="77777777" w:rsidR="00553F24" w:rsidRPr="00732211" w:rsidRDefault="00553F24" w:rsidP="00A20F6D">
      <w:pPr>
        <w:pStyle w:val="ListParagraph"/>
        <w:numPr>
          <w:ilvl w:val="0"/>
          <w:numId w:val="18"/>
        </w:numPr>
      </w:pPr>
      <w:r w:rsidRPr="00732211">
        <w:t>to</w:t>
      </w:r>
      <w:r w:rsidR="00A20F6D">
        <w:t xml:space="preserve"> </w:t>
      </w:r>
      <w:r w:rsidRPr="00732211">
        <w:t>achieve the</w:t>
      </w:r>
      <w:r w:rsidR="00A20F6D">
        <w:t xml:space="preserve"> </w:t>
      </w:r>
      <w:r w:rsidRPr="00732211">
        <w:t xml:space="preserve">expansion and ever greater </w:t>
      </w:r>
      <w:r w:rsidR="00A20F6D">
        <w:t>l</w:t>
      </w:r>
      <w:r w:rsidRPr="00732211">
        <w:t>iberalization of world trade in dairy products under market conditions as stable as possible, on the</w:t>
      </w:r>
      <w:r w:rsidR="00A20F6D">
        <w:t xml:space="preserve"> </w:t>
      </w:r>
      <w:r w:rsidRPr="00732211">
        <w:t>basis of mutual benefit to</w:t>
      </w:r>
      <w:r w:rsidR="00A20F6D">
        <w:t xml:space="preserve"> </w:t>
      </w:r>
      <w:r w:rsidRPr="00732211">
        <w:t>exporting and importing countries;</w:t>
      </w:r>
    </w:p>
    <w:p w14:paraId="2A3C5203" w14:textId="77777777" w:rsidR="00553F24" w:rsidRPr="00732211" w:rsidRDefault="00553F24" w:rsidP="00732211"/>
    <w:p w14:paraId="0B3104C7" w14:textId="77777777" w:rsidR="00C11BBD" w:rsidRDefault="00553F24" w:rsidP="00C11BBD">
      <w:pPr>
        <w:keepNext/>
        <w:keepLines/>
        <w:tabs>
          <w:tab w:val="center" w:pos="4516"/>
        </w:tabs>
        <w:rPr>
          <w:i/>
          <w:iCs/>
        </w:rPr>
      </w:pPr>
      <w:r w:rsidRPr="00732211">
        <w:t>to further the economic and social development of developing countries.</w:t>
      </w:r>
      <w:r w:rsidR="00C11BBD" w:rsidRPr="00C11BBD">
        <w:rPr>
          <w:i/>
          <w:iCs/>
        </w:rPr>
        <w:t xml:space="preserve"> </w:t>
      </w:r>
    </w:p>
    <w:p w14:paraId="3F54C608" w14:textId="77777777" w:rsidR="00C11BBD" w:rsidRDefault="00C11BBD" w:rsidP="00C11BBD">
      <w:pPr>
        <w:keepNext/>
        <w:keepLines/>
        <w:tabs>
          <w:tab w:val="center" w:pos="4516"/>
        </w:tabs>
        <w:rPr>
          <w:i/>
          <w:iCs/>
        </w:rPr>
      </w:pPr>
    </w:p>
    <w:p w14:paraId="0DD7CDED" w14:textId="77777777" w:rsidR="00C11BBD" w:rsidRDefault="00C11BBD" w:rsidP="00C11BBD">
      <w:pPr>
        <w:keepNext/>
        <w:keepLines/>
        <w:tabs>
          <w:tab w:val="center" w:pos="4516"/>
        </w:tabs>
        <w:rPr>
          <w:i/>
          <w:iCs/>
        </w:rPr>
      </w:pPr>
    </w:p>
    <w:p w14:paraId="2F63263D" w14:textId="323DF474" w:rsidR="00C11BBD" w:rsidRPr="00C11BBD" w:rsidRDefault="00C11BBD" w:rsidP="00C11BBD">
      <w:pPr>
        <w:keepNext/>
        <w:keepLines/>
        <w:jc w:val="center"/>
      </w:pPr>
      <w:r w:rsidRPr="00C11BBD">
        <w:rPr>
          <w:i/>
          <w:iCs/>
        </w:rPr>
        <w:t>Article II</w:t>
      </w:r>
    </w:p>
    <w:p w14:paraId="09BEB91F" w14:textId="77777777" w:rsidR="00C11BBD" w:rsidRPr="001E3E2E" w:rsidRDefault="00C11BBD" w:rsidP="00C11BBD">
      <w:pPr>
        <w:keepNext/>
        <w:keepLines/>
        <w:jc w:val="center"/>
        <w:rPr>
          <w:i/>
          <w:iCs/>
        </w:rPr>
      </w:pPr>
    </w:p>
    <w:p w14:paraId="74D08E42" w14:textId="77777777" w:rsidR="00C11BBD" w:rsidRDefault="00C11BBD" w:rsidP="00C11BBD">
      <w:pPr>
        <w:keepNext/>
        <w:keepLines/>
        <w:jc w:val="center"/>
        <w:rPr>
          <w:i/>
          <w:iCs/>
        </w:rPr>
      </w:pPr>
      <w:r w:rsidRPr="001E3E2E">
        <w:rPr>
          <w:i/>
          <w:iCs/>
        </w:rPr>
        <w:t>Product Coverage</w:t>
      </w:r>
    </w:p>
    <w:p w14:paraId="7FEE7C6C" w14:textId="77777777" w:rsidR="00C11BBD" w:rsidRDefault="00C11BBD" w:rsidP="00C11BBD">
      <w:pPr>
        <w:keepNext/>
        <w:keepLines/>
      </w:pPr>
    </w:p>
    <w:p w14:paraId="7B284493" w14:textId="77777777" w:rsidR="00C11BBD" w:rsidRPr="001E3E2E" w:rsidRDefault="00C11BBD" w:rsidP="00C11BBD">
      <w:pPr>
        <w:keepNext/>
        <w:keepLines/>
      </w:pPr>
    </w:p>
    <w:p w14:paraId="52DBB9A8" w14:textId="77777777" w:rsidR="00C11BBD" w:rsidRDefault="00C11BBD" w:rsidP="00C11BBD">
      <w:pPr>
        <w:keepNext/>
        <w:keepLines/>
      </w:pPr>
      <w:r w:rsidRPr="00732211">
        <w:t>1.</w:t>
      </w:r>
      <w:r w:rsidRPr="00732211">
        <w:tab/>
        <w:t>This Agreement applies to the dairy products sector. For the purpose of this Agreement, the term "dairy products" is deemed to include the following products, as defined in the Harmonized Commodity Description and Coding System ("Harmonized System") established by the Customs Co</w:t>
      </w:r>
      <w:r w:rsidRPr="00732211">
        <w:noBreakHyphen/>
        <w:t>operation Council</w:t>
      </w:r>
      <w:r>
        <w:rPr>
          <w:rStyle w:val="FootnoteReference"/>
        </w:rPr>
        <w:footnoteReference w:id="4"/>
      </w:r>
      <w:r w:rsidRPr="00732211">
        <w:t>:</w:t>
      </w:r>
    </w:p>
    <w:p w14:paraId="2D659F98" w14:textId="526E3E6B" w:rsidR="00C11BBD" w:rsidRDefault="00C11BBD" w:rsidP="00C11BBD"/>
    <w:p w14:paraId="2AF82433" w14:textId="77777777" w:rsidR="00C11BBD" w:rsidRDefault="00C11BBD" w:rsidP="00C11BBD">
      <w:pPr>
        <w:pStyle w:val="ListParagraph"/>
      </w:pPr>
    </w:p>
    <w:p w14:paraId="685549AB" w14:textId="77777777" w:rsidR="00C11BBD" w:rsidRDefault="00C11BBD" w:rsidP="00C11BBD">
      <w:pPr>
        <w:pStyle w:val="ListParagraph"/>
        <w:ind w:left="927"/>
      </w:pPr>
    </w:p>
    <w:p w14:paraId="3E94ED49" w14:textId="09C39621" w:rsidR="00553F24" w:rsidRDefault="00C11BBD" w:rsidP="00C11BBD">
      <w:pPr>
        <w:keepNext/>
        <w:keepLines/>
        <w:tabs>
          <w:tab w:val="center" w:pos="4516"/>
        </w:tabs>
      </w:pPr>
      <w:r>
        <w:rPr>
          <w:i/>
          <w:iCs/>
        </w:rPr>
        <w:tab/>
      </w:r>
    </w:p>
    <w:p w14:paraId="7E15B3B4" w14:textId="77777777" w:rsidR="008E5C0F" w:rsidRPr="00732211" w:rsidRDefault="008E5C0F" w:rsidP="00C823D8">
      <w:pPr>
        <w:keepNext/>
        <w:keepLines/>
      </w:pPr>
    </w:p>
    <w:p w14:paraId="5B3FA4DC" w14:textId="648BE5B2" w:rsidR="001E3E2E" w:rsidRDefault="00A3108B" w:rsidP="00F2078A">
      <w:pPr>
        <w:keepNext/>
        <w:keepLines/>
        <w:ind w:left="567"/>
      </w:pPr>
      <w:r w:rsidRPr="00732211">
        <w:t>HS Code</w:t>
      </w:r>
    </w:p>
    <w:p w14:paraId="33A483CF" w14:textId="77777777" w:rsidR="001E3E2E" w:rsidRDefault="001E3E2E" w:rsidP="00F2078A">
      <w:pPr>
        <w:keepNext/>
        <w:keepLines/>
        <w:ind w:left="567"/>
      </w:pPr>
    </w:p>
    <w:p w14:paraId="496167A7" w14:textId="77777777" w:rsidR="00553F24" w:rsidRPr="00732211" w:rsidRDefault="00553F24" w:rsidP="00F2078A">
      <w:pPr>
        <w:keepNext/>
        <w:keepLines/>
        <w:ind w:left="2262" w:hanging="1695"/>
      </w:pPr>
      <w:r w:rsidRPr="00732211">
        <w:t>04.01.10</w:t>
      </w:r>
      <w:r w:rsidR="00732211" w:rsidRPr="00732211">
        <w:noBreakHyphen/>
      </w:r>
      <w:r w:rsidRPr="00732211">
        <w:t>30</w:t>
      </w:r>
      <w:r w:rsidRPr="00732211">
        <w:tab/>
      </w:r>
      <w:r w:rsidR="001E3E2E">
        <w:tab/>
      </w:r>
      <w:r w:rsidRPr="00732211">
        <w:t>Milk and cream, not concentrated</w:t>
      </w:r>
      <w:r w:rsidR="00A3108B">
        <w:t xml:space="preserve"> </w:t>
      </w:r>
      <w:r w:rsidRPr="00732211">
        <w:t>nor containing added sugar or other sweetening matter</w:t>
      </w:r>
    </w:p>
    <w:p w14:paraId="38D24823" w14:textId="77777777" w:rsidR="00553F24" w:rsidRPr="00732211" w:rsidRDefault="00553F24" w:rsidP="00F2078A">
      <w:pPr>
        <w:keepNext/>
        <w:keepLines/>
        <w:ind w:left="567"/>
      </w:pPr>
    </w:p>
    <w:p w14:paraId="762631B7" w14:textId="77777777" w:rsidR="00553F24" w:rsidRPr="00732211" w:rsidRDefault="00553F24" w:rsidP="00F2078A">
      <w:pPr>
        <w:keepNext/>
        <w:keepLines/>
        <w:ind w:left="2262" w:hanging="1695"/>
      </w:pPr>
      <w:r w:rsidRPr="00732211">
        <w:t>04.02.10</w:t>
      </w:r>
      <w:r w:rsidR="00732211" w:rsidRPr="00732211">
        <w:noBreakHyphen/>
      </w:r>
      <w:r w:rsidRPr="00732211">
        <w:t>99</w:t>
      </w:r>
      <w:r w:rsidR="001E3E2E">
        <w:tab/>
      </w:r>
      <w:r w:rsidR="001E3E2E">
        <w:tab/>
      </w:r>
      <w:r w:rsidRPr="00732211">
        <w:t>Milk and cream, concentrated or containing added sugar or other sweetening matter</w:t>
      </w:r>
    </w:p>
    <w:p w14:paraId="324E32DE" w14:textId="77777777" w:rsidR="00732211" w:rsidRPr="00732211" w:rsidRDefault="00732211" w:rsidP="00F2078A">
      <w:pPr>
        <w:keepNext/>
        <w:keepLines/>
        <w:ind w:left="567"/>
      </w:pPr>
    </w:p>
    <w:p w14:paraId="7D022C03" w14:textId="77777777" w:rsidR="00553F24" w:rsidRPr="00732211" w:rsidRDefault="00553F24" w:rsidP="00F2078A">
      <w:pPr>
        <w:keepNext/>
        <w:keepLines/>
        <w:ind w:left="2262" w:hanging="1695"/>
      </w:pPr>
      <w:r w:rsidRPr="00732211">
        <w:t>04.03.10</w:t>
      </w:r>
      <w:r w:rsidR="00732211" w:rsidRPr="00732211">
        <w:noBreakHyphen/>
      </w:r>
      <w:r w:rsidRPr="00732211">
        <w:t>90</w:t>
      </w:r>
      <w:r w:rsidRPr="00732211">
        <w:tab/>
      </w:r>
      <w:r w:rsidRPr="00732211">
        <w:tab/>
        <w:t>Buttermilk, curdled milk and cream, yogurt, kephir and other fermented or acidified milk and cream, whether or not concentrated or containing added sugar or other sweetening matter or flavoured or containing added fruit or cocoa</w:t>
      </w:r>
    </w:p>
    <w:p w14:paraId="575F663A" w14:textId="77777777" w:rsidR="00732211" w:rsidRPr="00732211" w:rsidRDefault="00732211" w:rsidP="00F2078A">
      <w:pPr>
        <w:ind w:left="567"/>
      </w:pPr>
    </w:p>
    <w:p w14:paraId="01E191B8" w14:textId="77777777" w:rsidR="00553F24" w:rsidRPr="00732211" w:rsidRDefault="00553F24" w:rsidP="00F2078A">
      <w:pPr>
        <w:ind w:left="2262" w:hanging="1695"/>
      </w:pPr>
      <w:r w:rsidRPr="00732211">
        <w:t>04.04.10</w:t>
      </w:r>
      <w:r w:rsidR="00732211" w:rsidRPr="00732211">
        <w:noBreakHyphen/>
      </w:r>
      <w:r w:rsidRPr="00732211">
        <w:t>90</w:t>
      </w:r>
      <w:r w:rsidR="00A3108B" w:rsidRPr="00A3108B">
        <w:t xml:space="preserve"> </w:t>
      </w:r>
      <w:r w:rsidR="00A3108B">
        <w:tab/>
      </w:r>
      <w:r w:rsidR="00A3108B" w:rsidRPr="00732211">
        <w:t>Whey, whether or not concentrated or containing added sugar or other sweetening matter; products consisting of natural milk constituents, whether or not containing added sugar or other sweetening matter, not elsewhere specified or included</w:t>
      </w:r>
    </w:p>
    <w:p w14:paraId="45A000BB" w14:textId="77777777" w:rsidR="00553F24" w:rsidRPr="00732211" w:rsidRDefault="00553F24" w:rsidP="00F2078A">
      <w:pPr>
        <w:ind w:left="567"/>
      </w:pPr>
    </w:p>
    <w:p w14:paraId="2648EB51" w14:textId="77777777" w:rsidR="00553F24" w:rsidRPr="00732211" w:rsidRDefault="00553F24" w:rsidP="00F2078A">
      <w:pPr>
        <w:ind w:left="567"/>
      </w:pPr>
      <w:r w:rsidRPr="00732211">
        <w:t>04.05.00</w:t>
      </w:r>
      <w:r w:rsidR="00A3108B" w:rsidRPr="00A3108B">
        <w:t xml:space="preserve"> </w:t>
      </w:r>
      <w:r w:rsidR="00A3108B">
        <w:tab/>
      </w:r>
      <w:r w:rsidR="00A3108B">
        <w:tab/>
      </w:r>
      <w:r w:rsidR="00A3108B" w:rsidRPr="00732211">
        <w:t>Butter and other fats and oils derived from milk</w:t>
      </w:r>
    </w:p>
    <w:p w14:paraId="567843B0" w14:textId="77777777" w:rsidR="00A3108B" w:rsidRDefault="00A3108B" w:rsidP="00F2078A">
      <w:pPr>
        <w:ind w:left="567"/>
      </w:pPr>
    </w:p>
    <w:p w14:paraId="5EC998CB" w14:textId="77777777" w:rsidR="00553F24" w:rsidRDefault="00553F24" w:rsidP="00F2078A">
      <w:pPr>
        <w:ind w:left="567"/>
      </w:pPr>
      <w:r w:rsidRPr="00732211">
        <w:t>04.06.10</w:t>
      </w:r>
      <w:r w:rsidR="00732211" w:rsidRPr="00732211">
        <w:noBreakHyphen/>
      </w:r>
      <w:r w:rsidRPr="00732211">
        <w:t>90</w:t>
      </w:r>
      <w:r w:rsidR="00A3108B" w:rsidRPr="00A3108B">
        <w:t xml:space="preserve"> </w:t>
      </w:r>
      <w:r w:rsidR="00A3108B">
        <w:tab/>
      </w:r>
      <w:r w:rsidR="00A3108B" w:rsidRPr="00732211">
        <w:t>Cheese and curd</w:t>
      </w:r>
    </w:p>
    <w:p w14:paraId="76F78620" w14:textId="77777777" w:rsidR="00A3108B" w:rsidRPr="00732211" w:rsidRDefault="00A3108B" w:rsidP="00F2078A">
      <w:pPr>
        <w:ind w:left="567"/>
      </w:pPr>
    </w:p>
    <w:p w14:paraId="10E1666D" w14:textId="77777777" w:rsidR="00732211" w:rsidRPr="00732211" w:rsidRDefault="00553F24" w:rsidP="00F2078A">
      <w:pPr>
        <w:ind w:left="567"/>
      </w:pPr>
      <w:r w:rsidRPr="00732211">
        <w:t>35.01.10</w:t>
      </w:r>
      <w:r w:rsidR="00A3108B">
        <w:tab/>
      </w:r>
      <w:r w:rsidR="00A3108B">
        <w:tab/>
      </w:r>
      <w:r w:rsidRPr="00732211">
        <w:t>Casein</w:t>
      </w:r>
    </w:p>
    <w:p w14:paraId="32230D2F" w14:textId="77777777" w:rsidR="00553F24" w:rsidRPr="00732211" w:rsidRDefault="00553F24" w:rsidP="00732211"/>
    <w:p w14:paraId="55491839" w14:textId="0DF19D91" w:rsidR="00553F24" w:rsidRPr="00732211" w:rsidRDefault="00553F24" w:rsidP="00732211">
      <w:r w:rsidRPr="00732211">
        <w:t>2.</w:t>
      </w:r>
      <w:r w:rsidRPr="00732211">
        <w:tab/>
        <w:t xml:space="preserve">The International Dairy Council, established under paragraph </w:t>
      </w:r>
      <w:r w:rsidR="007C1A56">
        <w:t>1</w:t>
      </w:r>
      <w:r w:rsidRPr="00732211">
        <w:t>(a) of Article</w:t>
      </w:r>
      <w:r w:rsidR="007C1A56">
        <w:t> </w:t>
      </w:r>
      <w:r w:rsidRPr="00732211">
        <w:t>VII (hereinafter referred to as "the Council"), may decide that the Agreement is to apply to other products in which dairy products referred to in paragraph 1 have been incorporated, if it deems their inclusion necessary for the implementation of the objectives and provisions of this Agreement.</w:t>
      </w:r>
    </w:p>
    <w:p w14:paraId="70332C34" w14:textId="65DC3928" w:rsidR="00553F24" w:rsidRDefault="00553F24" w:rsidP="00732211"/>
    <w:p w14:paraId="4C89B2FC" w14:textId="77777777" w:rsidR="000F656E" w:rsidRPr="00732211" w:rsidRDefault="000F656E" w:rsidP="00732211"/>
    <w:p w14:paraId="20D01613" w14:textId="4B76601F" w:rsidR="00553F24" w:rsidRPr="00F157CD" w:rsidRDefault="00553F24" w:rsidP="00F157CD">
      <w:pPr>
        <w:jc w:val="center"/>
        <w:rPr>
          <w:i/>
          <w:iCs/>
        </w:rPr>
      </w:pPr>
      <w:r w:rsidRPr="00F157CD">
        <w:rPr>
          <w:i/>
          <w:iCs/>
        </w:rPr>
        <w:t xml:space="preserve">Article </w:t>
      </w:r>
      <w:r w:rsidR="00F15640" w:rsidRPr="00F157CD">
        <w:rPr>
          <w:i/>
          <w:iCs/>
        </w:rPr>
        <w:t>I</w:t>
      </w:r>
      <w:r w:rsidR="00F15640">
        <w:rPr>
          <w:i/>
          <w:iCs/>
        </w:rPr>
        <w:t>II</w:t>
      </w:r>
    </w:p>
    <w:p w14:paraId="69EBA606" w14:textId="77777777" w:rsidR="00553F24" w:rsidRPr="00F157CD" w:rsidRDefault="00553F24" w:rsidP="00F157CD">
      <w:pPr>
        <w:jc w:val="center"/>
        <w:rPr>
          <w:i/>
          <w:iCs/>
        </w:rPr>
      </w:pPr>
    </w:p>
    <w:p w14:paraId="104D2D31" w14:textId="77777777" w:rsidR="00553F24" w:rsidRPr="00F157CD" w:rsidRDefault="00553F24" w:rsidP="00F157CD">
      <w:pPr>
        <w:jc w:val="center"/>
        <w:rPr>
          <w:i/>
          <w:iCs/>
        </w:rPr>
      </w:pPr>
      <w:r w:rsidRPr="00F157CD">
        <w:rPr>
          <w:i/>
          <w:iCs/>
        </w:rPr>
        <w:t>Information and Market Monitoring</w:t>
      </w:r>
    </w:p>
    <w:p w14:paraId="7BCB71AF" w14:textId="59A44643" w:rsidR="00553F24" w:rsidRDefault="00553F24" w:rsidP="00BD04F7">
      <w:pPr>
        <w:jc w:val="left"/>
      </w:pPr>
    </w:p>
    <w:p w14:paraId="0E285494" w14:textId="77777777" w:rsidR="000F656E" w:rsidRDefault="000F656E" w:rsidP="00BD04F7">
      <w:pPr>
        <w:jc w:val="left"/>
      </w:pPr>
    </w:p>
    <w:p w14:paraId="00C3BE21" w14:textId="77777777" w:rsidR="00553F24" w:rsidRPr="00732211" w:rsidRDefault="00553F24" w:rsidP="00732211">
      <w:r w:rsidRPr="00732211">
        <w:t>1.</w:t>
      </w:r>
      <w:r w:rsidRPr="00732211">
        <w:tab/>
        <w:t>Each Party shall provide regularly and promptly to the Council the information required to permit the Council to monitor and assess the overall situation of the world market for dairy products and the world market situation for each individual dairy product.</w:t>
      </w:r>
    </w:p>
    <w:p w14:paraId="70619D26" w14:textId="77777777" w:rsidR="00553F24" w:rsidRPr="00732211" w:rsidRDefault="00553F24" w:rsidP="00732211"/>
    <w:p w14:paraId="6BD6BE9A" w14:textId="633148DD" w:rsidR="00553F24" w:rsidRPr="00732211" w:rsidRDefault="00553F24" w:rsidP="00732211">
      <w:r w:rsidRPr="00732211">
        <w:t>2.</w:t>
      </w:r>
      <w:r w:rsidRPr="00732211">
        <w:tab/>
        <w:t xml:space="preserve">Developing country Parties shall furnish the </w:t>
      </w:r>
      <w:r w:rsidR="007C1A56" w:rsidRPr="00732211">
        <w:t>infor</w:t>
      </w:r>
      <w:r w:rsidR="007C1A56">
        <w:t>m</w:t>
      </w:r>
      <w:r w:rsidR="007C1A56" w:rsidRPr="00732211">
        <w:t xml:space="preserve">ation </w:t>
      </w:r>
      <w:r w:rsidRPr="00732211">
        <w:t>available to them.</w:t>
      </w:r>
      <w:r w:rsidR="00F157CD">
        <w:t xml:space="preserve"> </w:t>
      </w:r>
      <w:r w:rsidRPr="00732211">
        <w:t>In order that thes</w:t>
      </w:r>
      <w:r w:rsidR="00732211" w:rsidRPr="00732211">
        <w:t xml:space="preserve">e </w:t>
      </w:r>
      <w:r w:rsidRPr="00732211">
        <w:t>Parties may improve their data collection mechanisms, developed Parties, and any developing Parties</w:t>
      </w:r>
      <w:r w:rsidR="00F157CD">
        <w:t xml:space="preserve"> </w:t>
      </w:r>
      <w:r w:rsidRPr="00732211">
        <w:t>able to do so, shall consider sympathetically any request to them for technical assistance.</w:t>
      </w:r>
    </w:p>
    <w:p w14:paraId="285B12CE" w14:textId="77777777" w:rsidR="00553F24" w:rsidRPr="00732211" w:rsidRDefault="00553F24" w:rsidP="00732211"/>
    <w:p w14:paraId="48ED423A" w14:textId="22381E9B" w:rsidR="00553F24" w:rsidRPr="00732211" w:rsidRDefault="00553F24" w:rsidP="00C823D8">
      <w:pPr>
        <w:keepNext/>
        <w:keepLines/>
      </w:pPr>
      <w:r w:rsidRPr="00732211">
        <w:t>3.</w:t>
      </w:r>
      <w:r w:rsidRPr="00732211">
        <w:tab/>
        <w:t xml:space="preserve">The information that the Parties undertake to provide pursuant to paragraph 1, according to the modalities that the Council shall establish, shall include data on past </w:t>
      </w:r>
      <w:r w:rsidR="00F15640" w:rsidRPr="00732211">
        <w:t>perfor</w:t>
      </w:r>
      <w:r w:rsidR="00F15640">
        <w:t>m</w:t>
      </w:r>
      <w:r w:rsidR="00F15640" w:rsidRPr="00732211">
        <w:t>ance</w:t>
      </w:r>
      <w:r w:rsidRPr="00732211">
        <w:t>, current situation and outlook regarding production, consumption, prices, stocks and trade, including transactions other than normal commercial transactions, in respect of the products referred to in Article II, and any other information deemed necessary by the Council</w:t>
      </w:r>
      <w:r w:rsidR="00732211" w:rsidRPr="00732211">
        <w:t>. P</w:t>
      </w:r>
      <w:r w:rsidRPr="00732211">
        <w:t>arties shall also provide information on their domestic policies and trade measures, and on their bilateral, plurilateral or multilateral commitments, in the dairy sector and shall make known, as early as possible, any changes in such policies and measures that are likely to affect international trade in dairy products</w:t>
      </w:r>
      <w:r w:rsidR="00732211" w:rsidRPr="00732211">
        <w:t>. T</w:t>
      </w:r>
      <w:r w:rsidRPr="00732211">
        <w:t>he provisions of this paragraph shall not require any Party to disclose confidential information which would impede law enforcement or otherwise be contrary to the public interest or would prejudice the legitimate commercial interests of particular enterprises, public or private.</w:t>
      </w:r>
    </w:p>
    <w:p w14:paraId="5112794B" w14:textId="77777777" w:rsidR="00553F24" w:rsidRPr="00732211" w:rsidRDefault="00553F24" w:rsidP="00732211"/>
    <w:p w14:paraId="607AA830" w14:textId="6857F2FF" w:rsidR="009D2411" w:rsidRDefault="00553F24" w:rsidP="00732211">
      <w:r w:rsidRPr="00732211">
        <w:t>4.</w:t>
      </w:r>
      <w:r w:rsidRPr="00732211">
        <w:tab/>
        <w:t>The Secretariat of the World Trade Organization (hereinafter referred to as "the Secretariat"), shall draw up, and keep up to date, an inventory of all measures affecting trade in dairy products, including commitments resulting from bilateral, plurilateral and multilateral negotiations.</w:t>
      </w:r>
    </w:p>
    <w:p w14:paraId="1112154E" w14:textId="7DC7FDB1" w:rsidR="00E30741" w:rsidRDefault="00E30741" w:rsidP="00732211"/>
    <w:p w14:paraId="7C5C5D84" w14:textId="77777777" w:rsidR="00E30741" w:rsidRDefault="00E30741" w:rsidP="00E30741"/>
    <w:p w14:paraId="2A2A29BA" w14:textId="77777777" w:rsidR="00553F24" w:rsidRPr="00F157CD" w:rsidRDefault="00553F24" w:rsidP="00E30741">
      <w:pPr>
        <w:jc w:val="center"/>
        <w:rPr>
          <w:i/>
          <w:iCs/>
        </w:rPr>
      </w:pPr>
      <w:r w:rsidRPr="00F157CD">
        <w:rPr>
          <w:i/>
          <w:iCs/>
        </w:rPr>
        <w:t>Article IV</w:t>
      </w:r>
    </w:p>
    <w:p w14:paraId="2E8F9A37" w14:textId="77777777" w:rsidR="00553F24" w:rsidRPr="00732211" w:rsidRDefault="00553F24" w:rsidP="00E30741"/>
    <w:p w14:paraId="561BFB0F" w14:textId="77777777" w:rsidR="00553F24" w:rsidRPr="00655F39" w:rsidRDefault="00553F24" w:rsidP="00E30741">
      <w:pPr>
        <w:jc w:val="center"/>
        <w:rPr>
          <w:i/>
          <w:iCs/>
        </w:rPr>
      </w:pPr>
      <w:r w:rsidRPr="00655F39">
        <w:rPr>
          <w:i/>
          <w:iCs/>
        </w:rPr>
        <w:lastRenderedPageBreak/>
        <w:t>Functions of the International Dairy Council</w:t>
      </w:r>
      <w:r w:rsidR="00F157CD" w:rsidRPr="00655F39">
        <w:rPr>
          <w:i/>
          <w:iCs/>
        </w:rPr>
        <w:br/>
      </w:r>
      <w:r w:rsidRPr="00655F39">
        <w:rPr>
          <w:i/>
          <w:iCs/>
        </w:rPr>
        <w:t>and Cooperation between the Parties</w:t>
      </w:r>
    </w:p>
    <w:p w14:paraId="52C1C4C2" w14:textId="77777777" w:rsidR="00553F24" w:rsidRPr="00732211" w:rsidRDefault="00553F24" w:rsidP="00E30741">
      <w:r w:rsidRPr="00732211">
        <w:t>1.</w:t>
      </w:r>
      <w:r w:rsidRPr="00732211">
        <w:tab/>
        <w:t>The Council shall meet in order to:</w:t>
      </w:r>
    </w:p>
    <w:p w14:paraId="6EA61573" w14:textId="77777777" w:rsidR="00553F24" w:rsidRPr="00732211" w:rsidRDefault="00553F24" w:rsidP="00E30741"/>
    <w:p w14:paraId="7491C7D9" w14:textId="77777777" w:rsidR="00553F24" w:rsidRPr="00732211" w:rsidRDefault="00553F24" w:rsidP="00E30741">
      <w:pPr>
        <w:ind w:left="1134" w:hanging="567"/>
      </w:pPr>
      <w:r w:rsidRPr="00732211">
        <w:t>(a)</w:t>
      </w:r>
      <w:r w:rsidRPr="00732211">
        <w:tab/>
        <w:t>make an evaluation of the situation in and outlook for the world market for dairy products, on the basis of a status report prepared by the Secretariat with the documentation furnished by Parties in accordance with Article III, information arising from the operation of the Annex to this Agreement on Certain Milk Products (hereinafter referred to as "the Annex") and any other information available to the Secretariat;</w:t>
      </w:r>
    </w:p>
    <w:p w14:paraId="17ACBF67" w14:textId="77777777" w:rsidR="00553F24" w:rsidRPr="00732211" w:rsidRDefault="00553F24" w:rsidP="00E30741"/>
    <w:p w14:paraId="593797BA" w14:textId="77777777" w:rsidR="00553F24" w:rsidRPr="00732211" w:rsidRDefault="00553F24" w:rsidP="009D2411">
      <w:pPr>
        <w:ind w:firstLine="567"/>
      </w:pPr>
      <w:r w:rsidRPr="00732211">
        <w:t>(b)</w:t>
      </w:r>
      <w:r w:rsidRPr="00732211">
        <w:tab/>
        <w:t>review the functioning of this Agreement.</w:t>
      </w:r>
    </w:p>
    <w:p w14:paraId="44C49515" w14:textId="77777777" w:rsidR="00553F24" w:rsidRPr="00732211" w:rsidRDefault="00553F24" w:rsidP="00732211"/>
    <w:p w14:paraId="449830A7" w14:textId="7C868921" w:rsidR="00553F24" w:rsidRPr="00732211" w:rsidRDefault="00553F24" w:rsidP="00732211">
      <w:r w:rsidRPr="00732211">
        <w:t>2.</w:t>
      </w:r>
      <w:r w:rsidRPr="00732211">
        <w:tab/>
        <w:t xml:space="preserve">If after an evaluation of the world market situation and outlook, referred to in paragraph </w:t>
      </w:r>
      <w:r w:rsidR="007C1A56">
        <w:t>1</w:t>
      </w:r>
      <w:r w:rsidRPr="00732211">
        <w:t>(a), the Council finds that a</w:t>
      </w:r>
      <w:r w:rsidR="00655F39">
        <w:t xml:space="preserve"> </w:t>
      </w:r>
      <w:r w:rsidRPr="00732211">
        <w:t>serious market disequilibrium, or threat of such a disequilibrium, which affects</w:t>
      </w:r>
      <w:r w:rsidR="00655F39">
        <w:t xml:space="preserve"> </w:t>
      </w:r>
      <w:r w:rsidRPr="00732211">
        <w:t>or may affect international trade, is</w:t>
      </w:r>
      <w:r w:rsidR="00655F39">
        <w:t xml:space="preserve"> </w:t>
      </w:r>
      <w:r w:rsidRPr="00732211">
        <w:t>developing for dairy products in general or</w:t>
      </w:r>
      <w:r w:rsidR="00655F39">
        <w:t xml:space="preserve"> </w:t>
      </w:r>
      <w:r w:rsidRPr="00732211">
        <w:t>for one</w:t>
      </w:r>
      <w:r w:rsidR="00655F39">
        <w:t xml:space="preserve"> </w:t>
      </w:r>
      <w:r w:rsidRPr="00732211">
        <w:t>or more</w:t>
      </w:r>
      <w:r w:rsidR="00655F39">
        <w:t xml:space="preserve"> </w:t>
      </w:r>
      <w:r w:rsidRPr="00732211">
        <w:t>products, the Council will proceed to identify, taking particular account of the situation of developing countries,</w:t>
      </w:r>
      <w:r w:rsidR="00655F39">
        <w:t xml:space="preserve"> </w:t>
      </w:r>
      <w:r w:rsidRPr="00732211">
        <w:t>possible solutions for consideration by governments.</w:t>
      </w:r>
    </w:p>
    <w:p w14:paraId="7074D743" w14:textId="77777777" w:rsidR="00BE22F3" w:rsidRDefault="00BE22F3" w:rsidP="00732211"/>
    <w:p w14:paraId="1E2FFB7A" w14:textId="4F35E02E" w:rsidR="00553F24" w:rsidRPr="00732211" w:rsidRDefault="00553F24" w:rsidP="00732211">
      <w:r w:rsidRPr="00732211">
        <w:t>3.</w:t>
      </w:r>
      <w:r w:rsidRPr="00732211">
        <w:tab/>
        <w:t>Depending on whether the Council considers that the situation defined in paragraph</w:t>
      </w:r>
      <w:r w:rsidR="007C1A56">
        <w:t> </w:t>
      </w:r>
      <w:r w:rsidRPr="00732211">
        <w:t>2 is temporary or more durable, the measures referred to in paragraph 2 could include short</w:t>
      </w:r>
      <w:r w:rsidR="00732211" w:rsidRPr="00732211">
        <w:noBreakHyphen/>
      </w:r>
      <w:r w:rsidRPr="00732211">
        <w:t>, medium</w:t>
      </w:r>
      <w:r w:rsidR="00732211" w:rsidRPr="00732211">
        <w:noBreakHyphen/>
      </w:r>
      <w:r w:rsidRPr="00732211">
        <w:t xml:space="preserve"> or long</w:t>
      </w:r>
      <w:r w:rsidR="00732211" w:rsidRPr="00732211">
        <w:noBreakHyphen/>
      </w:r>
      <w:r w:rsidRPr="00732211">
        <w:t>term measures to contribute to improve the overall situation of the world market.</w:t>
      </w:r>
    </w:p>
    <w:p w14:paraId="31CF49BE" w14:textId="77777777" w:rsidR="00553F24" w:rsidRPr="00732211" w:rsidRDefault="00553F24" w:rsidP="00732211"/>
    <w:p w14:paraId="784CD05E" w14:textId="77777777" w:rsidR="00553F24" w:rsidRDefault="00553F24" w:rsidP="00732211">
      <w:r w:rsidRPr="00732211">
        <w:t>4.</w:t>
      </w:r>
      <w:r w:rsidRPr="00732211">
        <w:tab/>
        <w:t>When considering measures that could be taken pursuant to paragraphs 2 and 3, due account shall be taken of the special and more favourable treatment to be provided for developing countries, where this is feasible and appropriate.</w:t>
      </w:r>
    </w:p>
    <w:p w14:paraId="35E297E4" w14:textId="77777777" w:rsidR="00655F39" w:rsidRPr="00732211" w:rsidRDefault="00655F39" w:rsidP="00732211"/>
    <w:p w14:paraId="50E9D57A" w14:textId="3271FF70" w:rsidR="00553F24" w:rsidRPr="00732211" w:rsidRDefault="00553F24" w:rsidP="00732211">
      <w:r w:rsidRPr="00732211">
        <w:t>5.</w:t>
      </w:r>
      <w:r w:rsidRPr="00732211">
        <w:tab/>
        <w:t>Any Party may raise before the Council any matter</w:t>
      </w:r>
      <w:r w:rsidR="00C82C4F">
        <w:rPr>
          <w:rStyle w:val="FootnoteReference"/>
        </w:rPr>
        <w:footnoteReference w:id="5"/>
      </w:r>
      <w:r w:rsidR="00C946D1">
        <w:t xml:space="preserve"> </w:t>
      </w:r>
      <w:r w:rsidRPr="00732211">
        <w:t xml:space="preserve">affecting this Agreement, </w:t>
      </w:r>
      <w:r w:rsidRPr="006B4267">
        <w:rPr>
          <w:i/>
        </w:rPr>
        <w:t>inter alia</w:t>
      </w:r>
      <w:r w:rsidRPr="00732211">
        <w:t>, fo</w:t>
      </w:r>
      <w:r w:rsidR="00732211" w:rsidRPr="00732211">
        <w:t xml:space="preserve">r </w:t>
      </w:r>
      <w:r w:rsidRPr="00732211">
        <w:t>the</w:t>
      </w:r>
      <w:r w:rsidR="00655F39">
        <w:t xml:space="preserve"> </w:t>
      </w:r>
      <w:r w:rsidRPr="00732211">
        <w:t>same purposes provided for in paragraph 2</w:t>
      </w:r>
      <w:r w:rsidR="00732211" w:rsidRPr="00732211">
        <w:t>. E</w:t>
      </w:r>
      <w:r w:rsidRPr="00732211">
        <w:t>ach Party shall promptly afford adequate opportunity</w:t>
      </w:r>
      <w:r w:rsidR="00655F39">
        <w:t xml:space="preserve"> </w:t>
      </w:r>
      <w:r w:rsidRPr="00732211">
        <w:t>for consultation regarding such matter affecting this Agreement.</w:t>
      </w:r>
    </w:p>
    <w:p w14:paraId="35AF8662" w14:textId="77777777" w:rsidR="00553F24" w:rsidRPr="00732211" w:rsidRDefault="00553F24" w:rsidP="00732211"/>
    <w:p w14:paraId="6C8D5459" w14:textId="66236D97" w:rsidR="000F656E" w:rsidRDefault="00553F24" w:rsidP="00732211">
      <w:r w:rsidRPr="00732211">
        <w:t>6.</w:t>
      </w:r>
      <w:r w:rsidRPr="00732211">
        <w:tab/>
        <w:t xml:space="preserve">If the matter affects the application of the specific provisions of the Annex, any Party which considers that its trade interests are being seriously threatened and which is unable to </w:t>
      </w:r>
      <w:r w:rsidRPr="00C11BBD">
        <w:t>reach a mutually satisfactory solution with the other Party or Parties concerned may request the Chairman of the Committee established under paragraph 2(a) of Article VII, to convene a special meeting</w:t>
      </w:r>
      <w:r w:rsidRPr="00732211">
        <w:t xml:space="preserve"> of the Committee on an urgent basis so as to determine as rapidly as possible, and within four working days if requested, any measures which may be required to meet the</w:t>
      </w:r>
      <w:r w:rsidR="00655F39">
        <w:t xml:space="preserve"> </w:t>
      </w:r>
      <w:r w:rsidRPr="00732211">
        <w:t>situation</w:t>
      </w:r>
      <w:r w:rsidR="00732211" w:rsidRPr="00732211">
        <w:t>. I</w:t>
      </w:r>
      <w:r w:rsidRPr="00732211">
        <w:t>f a satisfactory solution cannot be reached, the Council shall, at the request of the Chairman of the Committee, meet within a period of not more than fifteen days to consider the matter with a view to facilitating a satisfactory solution.</w:t>
      </w:r>
    </w:p>
    <w:p w14:paraId="78301903" w14:textId="3C0CF802" w:rsidR="00C11BBD" w:rsidRDefault="00C11BBD" w:rsidP="00732211"/>
    <w:p w14:paraId="58932756" w14:textId="77777777" w:rsidR="009A0804" w:rsidRPr="00732211" w:rsidRDefault="009A0804" w:rsidP="00732211"/>
    <w:p w14:paraId="01080F0B" w14:textId="77777777" w:rsidR="00655F39" w:rsidRPr="00655F39" w:rsidRDefault="00655F39" w:rsidP="00093F08">
      <w:pPr>
        <w:keepNext/>
        <w:keepLines/>
        <w:jc w:val="center"/>
        <w:rPr>
          <w:i/>
          <w:iCs/>
        </w:rPr>
      </w:pPr>
      <w:r w:rsidRPr="00655F39">
        <w:rPr>
          <w:i/>
          <w:iCs/>
        </w:rPr>
        <w:t>Article V</w:t>
      </w:r>
    </w:p>
    <w:p w14:paraId="2D35BAF1" w14:textId="77777777" w:rsidR="00655F39" w:rsidRPr="00732211" w:rsidRDefault="00655F39" w:rsidP="00093F08">
      <w:pPr>
        <w:keepNext/>
        <w:keepLines/>
      </w:pPr>
    </w:p>
    <w:p w14:paraId="01516DE5" w14:textId="0675471C" w:rsidR="00655F39" w:rsidRPr="00655F39" w:rsidRDefault="00655F39" w:rsidP="00093F08">
      <w:pPr>
        <w:keepNext/>
        <w:keepLines/>
        <w:jc w:val="center"/>
        <w:rPr>
          <w:i/>
          <w:iCs/>
        </w:rPr>
      </w:pPr>
      <w:r w:rsidRPr="00655F39">
        <w:rPr>
          <w:i/>
          <w:iCs/>
        </w:rPr>
        <w:t>Food Aid and Transactions other than</w:t>
      </w:r>
      <w:r w:rsidR="0031035D">
        <w:rPr>
          <w:i/>
          <w:iCs/>
        </w:rPr>
        <w:br/>
      </w:r>
      <w:r w:rsidRPr="00655F39">
        <w:rPr>
          <w:i/>
          <w:iCs/>
        </w:rPr>
        <w:t>Normal Commercial Transactions</w:t>
      </w:r>
    </w:p>
    <w:p w14:paraId="71ABAEAA" w14:textId="04E9C9E7" w:rsidR="00553F24" w:rsidRDefault="00553F24" w:rsidP="00093F08">
      <w:pPr>
        <w:keepNext/>
        <w:keepLines/>
      </w:pPr>
    </w:p>
    <w:p w14:paraId="17F3683B" w14:textId="77777777" w:rsidR="000F656E" w:rsidRPr="00732211" w:rsidRDefault="000F656E" w:rsidP="00093F08">
      <w:pPr>
        <w:keepNext/>
        <w:keepLines/>
      </w:pPr>
    </w:p>
    <w:p w14:paraId="625899DB" w14:textId="77777777" w:rsidR="00553F24" w:rsidRPr="00732211" w:rsidRDefault="00553F24" w:rsidP="00093F08">
      <w:pPr>
        <w:keepNext/>
        <w:keepLines/>
      </w:pPr>
      <w:r w:rsidRPr="00732211">
        <w:t>1.</w:t>
      </w:r>
      <w:r w:rsidRPr="00732211">
        <w:tab/>
        <w:t>The Parties agree:</w:t>
      </w:r>
    </w:p>
    <w:p w14:paraId="7C134830" w14:textId="77777777" w:rsidR="00732211" w:rsidRPr="00732211" w:rsidRDefault="00732211" w:rsidP="00093F08">
      <w:pPr>
        <w:keepNext/>
        <w:keepLines/>
      </w:pPr>
    </w:p>
    <w:p w14:paraId="0AC54D48" w14:textId="1448320F" w:rsidR="00553F24" w:rsidRPr="00732211" w:rsidRDefault="00553F24" w:rsidP="00093F08">
      <w:pPr>
        <w:keepNext/>
        <w:keepLines/>
        <w:ind w:left="1134" w:hanging="567"/>
      </w:pPr>
      <w:r w:rsidRPr="00732211">
        <w:t>(a)</w:t>
      </w:r>
      <w:r w:rsidRPr="00732211">
        <w:tab/>
        <w:t>In cooperation with FAO and other interested organizations, to foster recognition of the value of dairy products in improving nutritional levels and of</w:t>
      </w:r>
      <w:r w:rsidR="00732211" w:rsidRPr="00732211">
        <w:t xml:space="preserve"> </w:t>
      </w:r>
      <w:r w:rsidR="00655F39">
        <w:t>w</w:t>
      </w:r>
      <w:r w:rsidRPr="00732211">
        <w:t>ays and means through which they may be made available for the benefit of developing countries.</w:t>
      </w:r>
    </w:p>
    <w:p w14:paraId="4E326FBD" w14:textId="77777777" w:rsidR="00553F24" w:rsidRPr="00732211" w:rsidRDefault="00553F24" w:rsidP="00732211"/>
    <w:p w14:paraId="7FF5826B" w14:textId="77E5E1DA" w:rsidR="00553F24" w:rsidRDefault="00553F24" w:rsidP="00655F39">
      <w:pPr>
        <w:ind w:left="1134" w:hanging="567"/>
      </w:pPr>
      <w:r w:rsidRPr="00732211">
        <w:t>(b)</w:t>
      </w:r>
      <w:r w:rsidRPr="00732211">
        <w:tab/>
        <w:t>In accordance with the objectives of this Agreement, to furnish, within the limits of their possibilities, dairy products by way of food aid</w:t>
      </w:r>
      <w:r w:rsidR="00732211" w:rsidRPr="00732211">
        <w:t>. P</w:t>
      </w:r>
      <w:r w:rsidRPr="00732211">
        <w:t>arties should notify the Council in advance each year, as far as practicable, of the scale, quantities and destinations of their proposed contributions of such food aid</w:t>
      </w:r>
      <w:r w:rsidR="00732211" w:rsidRPr="00732211">
        <w:t>. P</w:t>
      </w:r>
      <w:r w:rsidRPr="00732211">
        <w:t>arties should also give, if possible, prior notification to the Council of any proposed amendments to the notified food</w:t>
      </w:r>
      <w:r w:rsidR="00732211" w:rsidRPr="00732211">
        <w:noBreakHyphen/>
      </w:r>
      <w:r w:rsidRPr="00732211">
        <w:t>aid contributions</w:t>
      </w:r>
      <w:r w:rsidR="00732211" w:rsidRPr="00732211">
        <w:t>. I</w:t>
      </w:r>
      <w:r w:rsidRPr="00732211">
        <w:t xml:space="preserve">t is understood that </w:t>
      </w:r>
      <w:r w:rsidR="00F15640" w:rsidRPr="00732211">
        <w:t>contrib</w:t>
      </w:r>
      <w:r w:rsidR="00F15640">
        <w:t>u</w:t>
      </w:r>
      <w:r w:rsidR="00F15640" w:rsidRPr="00732211">
        <w:t xml:space="preserve">tions </w:t>
      </w:r>
      <w:r w:rsidRPr="00732211">
        <w:t>could be made bilaterally or through joint projects or through multilateral programmes, particularly the World Food Programme.</w:t>
      </w:r>
    </w:p>
    <w:p w14:paraId="50A452F1" w14:textId="77777777" w:rsidR="002650AF" w:rsidRPr="00732211" w:rsidRDefault="002650AF" w:rsidP="00655F39">
      <w:pPr>
        <w:ind w:left="1134" w:hanging="567"/>
      </w:pPr>
    </w:p>
    <w:p w14:paraId="79F14A2E" w14:textId="77777777" w:rsidR="00553F24" w:rsidRPr="00732211" w:rsidRDefault="00553F24" w:rsidP="00655F39">
      <w:pPr>
        <w:ind w:left="1134" w:hanging="567"/>
      </w:pPr>
      <w:r w:rsidRPr="00732211">
        <w:t>(c)</w:t>
      </w:r>
      <w:r w:rsidRPr="00732211">
        <w:tab/>
        <w:t xml:space="preserve">Recognizing the desirability of harmonizing their efforts in this field, as well as the need to avoid harmful interference with normal patterns of production, consumption and </w:t>
      </w:r>
      <w:r w:rsidRPr="00732211">
        <w:lastRenderedPageBreak/>
        <w:t>international trade, to exchange views in the Council on their arrangements for the supply and requirements of dairy products as food aid or on concessional terms.</w:t>
      </w:r>
    </w:p>
    <w:p w14:paraId="33F6D90C" w14:textId="77777777" w:rsidR="00C82C4F" w:rsidRPr="00732211" w:rsidRDefault="00C82C4F" w:rsidP="00732211"/>
    <w:p w14:paraId="1FF17282" w14:textId="20FF7DDC" w:rsidR="00553F24" w:rsidRDefault="00553F24" w:rsidP="00732211">
      <w:r w:rsidRPr="00732211">
        <w:t>2.</w:t>
      </w:r>
      <w:r w:rsidRPr="00732211">
        <w:tab/>
        <w:t>Donated exports, exports destined for relief purposes or welfare purposes, and other transactions which are not normal commercial transactions shall be effected in accordance with Article</w:t>
      </w:r>
      <w:r w:rsidR="00F15640">
        <w:t> </w:t>
      </w:r>
      <w:r w:rsidRPr="00732211">
        <w:t>10 of the Agreement on Agriculture</w:t>
      </w:r>
      <w:r w:rsidR="00732211" w:rsidRPr="00732211">
        <w:t>. T</w:t>
      </w:r>
      <w:r w:rsidRPr="00732211">
        <w:t>he Council shall cooperate closely with the FAO Consultative Sub</w:t>
      </w:r>
      <w:r w:rsidR="00732211" w:rsidRPr="00732211">
        <w:noBreakHyphen/>
      </w:r>
      <w:r w:rsidRPr="00732211">
        <w:t>Committee on Surplus Disposal.</w:t>
      </w:r>
    </w:p>
    <w:p w14:paraId="0CC2B434" w14:textId="77777777" w:rsidR="00C82C4F" w:rsidRPr="00732211" w:rsidRDefault="00C82C4F" w:rsidP="00732211"/>
    <w:p w14:paraId="2487F39A" w14:textId="77777777" w:rsidR="00553F24" w:rsidRPr="00732211" w:rsidRDefault="00553F24" w:rsidP="00732211">
      <w:r w:rsidRPr="00732211">
        <w:t>3.</w:t>
      </w:r>
      <w:r w:rsidRPr="00732211">
        <w:tab/>
        <w:t>The Council shall, in accordance with conditions and modalities that it will establish, upon request, discuss and consult on all transactions other than normal commercial transactions and other than those covered by the Agreement on Subsidies and Countervailing Measures.</w:t>
      </w:r>
    </w:p>
    <w:p w14:paraId="0E992414" w14:textId="6FF25395" w:rsidR="00553F24" w:rsidRDefault="00553F24" w:rsidP="00732211"/>
    <w:p w14:paraId="3E7D6527" w14:textId="77777777" w:rsidR="000F656E" w:rsidRDefault="000F656E" w:rsidP="00732211"/>
    <w:p w14:paraId="27B82613" w14:textId="77777777" w:rsidR="00C82C4F" w:rsidRPr="00C82C4F" w:rsidRDefault="00553F24" w:rsidP="00C82C4F">
      <w:pPr>
        <w:jc w:val="center"/>
        <w:rPr>
          <w:i/>
          <w:iCs/>
        </w:rPr>
      </w:pPr>
      <w:r w:rsidRPr="00C82C4F">
        <w:rPr>
          <w:i/>
          <w:iCs/>
        </w:rPr>
        <w:t>Article VI</w:t>
      </w:r>
    </w:p>
    <w:p w14:paraId="5E996E4F" w14:textId="77777777" w:rsidR="00C82C4F" w:rsidRPr="00C82C4F" w:rsidRDefault="00C82C4F" w:rsidP="00C82C4F">
      <w:pPr>
        <w:jc w:val="center"/>
        <w:rPr>
          <w:i/>
          <w:iCs/>
        </w:rPr>
      </w:pPr>
    </w:p>
    <w:p w14:paraId="3F29AA83" w14:textId="77777777" w:rsidR="00553F24" w:rsidRPr="00C82C4F" w:rsidRDefault="00553F24" w:rsidP="00C82C4F">
      <w:pPr>
        <w:jc w:val="center"/>
        <w:rPr>
          <w:i/>
          <w:iCs/>
        </w:rPr>
      </w:pPr>
      <w:r w:rsidRPr="00C82C4F">
        <w:rPr>
          <w:i/>
          <w:iCs/>
        </w:rPr>
        <w:t>Annex</w:t>
      </w:r>
    </w:p>
    <w:p w14:paraId="3C7F26F3" w14:textId="6B9E63E7" w:rsidR="00C82C4F" w:rsidRDefault="00C82C4F" w:rsidP="00732211"/>
    <w:p w14:paraId="366B93D9" w14:textId="77777777" w:rsidR="000F656E" w:rsidRPr="00732211" w:rsidRDefault="000F656E" w:rsidP="00732211"/>
    <w:p w14:paraId="75061D6D" w14:textId="77777777" w:rsidR="00553F24" w:rsidRDefault="00553F24" w:rsidP="00C82C4F">
      <w:pPr>
        <w:ind w:firstLine="567"/>
      </w:pPr>
      <w:r w:rsidRPr="00732211">
        <w:t>Without prejudice to the provisions of Articles I to V, the products listed below shall be</w:t>
      </w:r>
      <w:r w:rsidR="00C82C4F">
        <w:t xml:space="preserve"> </w:t>
      </w:r>
      <w:r w:rsidRPr="00732211">
        <w:t>subject to the provisions of the Annex:</w:t>
      </w:r>
    </w:p>
    <w:p w14:paraId="06A3E70C" w14:textId="77777777" w:rsidR="00C82C4F" w:rsidRPr="00732211" w:rsidRDefault="00C82C4F" w:rsidP="00732211"/>
    <w:p w14:paraId="58E361FE" w14:textId="4B0ED2C6" w:rsidR="00C82C4F" w:rsidRDefault="00553F24" w:rsidP="002650AF">
      <w:pPr>
        <w:ind w:firstLine="567"/>
      </w:pPr>
      <w:r w:rsidRPr="00732211">
        <w:t>Milk powder and cream powder, excluding whey powder</w:t>
      </w:r>
    </w:p>
    <w:p w14:paraId="263334AD" w14:textId="77777777" w:rsidR="00C82C4F" w:rsidRDefault="00C82C4F" w:rsidP="00732211"/>
    <w:p w14:paraId="15789DCD" w14:textId="77777777" w:rsidR="00553F24" w:rsidRPr="00732211" w:rsidRDefault="00553F24" w:rsidP="002650AF">
      <w:pPr>
        <w:ind w:firstLine="567"/>
      </w:pPr>
      <w:r w:rsidRPr="00732211">
        <w:t>Milk fat</w:t>
      </w:r>
    </w:p>
    <w:p w14:paraId="4F4A89DA" w14:textId="77777777" w:rsidR="00C82C4F" w:rsidRDefault="00C82C4F" w:rsidP="00732211"/>
    <w:p w14:paraId="79975BDD" w14:textId="77777777" w:rsidR="00553F24" w:rsidRDefault="00553F24" w:rsidP="002650AF">
      <w:pPr>
        <w:ind w:firstLine="567"/>
      </w:pPr>
      <w:r w:rsidRPr="00732211">
        <w:t>Certain cheeses</w:t>
      </w:r>
    </w:p>
    <w:p w14:paraId="3EAC2E2A" w14:textId="5813BA48" w:rsidR="00C82C4F" w:rsidRDefault="00C82C4F" w:rsidP="00732211"/>
    <w:p w14:paraId="07DE3CD1" w14:textId="77777777" w:rsidR="000F656E" w:rsidRDefault="000F656E" w:rsidP="00732211"/>
    <w:p w14:paraId="6A564608" w14:textId="77777777" w:rsidR="00C82C4F" w:rsidRDefault="00553F24" w:rsidP="00C82C4F">
      <w:pPr>
        <w:jc w:val="center"/>
        <w:rPr>
          <w:i/>
          <w:iCs/>
        </w:rPr>
      </w:pPr>
      <w:r w:rsidRPr="00C82C4F">
        <w:rPr>
          <w:i/>
          <w:iCs/>
        </w:rPr>
        <w:t>Article VII</w:t>
      </w:r>
    </w:p>
    <w:p w14:paraId="0AC99905" w14:textId="77777777" w:rsidR="00C82C4F" w:rsidRPr="00C82C4F" w:rsidRDefault="00C82C4F" w:rsidP="00C82C4F">
      <w:pPr>
        <w:jc w:val="center"/>
        <w:rPr>
          <w:i/>
          <w:iCs/>
        </w:rPr>
      </w:pPr>
    </w:p>
    <w:p w14:paraId="73000ECF" w14:textId="73CFDD89" w:rsidR="00553F24" w:rsidRPr="00C82C4F" w:rsidRDefault="00553F24" w:rsidP="00C82C4F">
      <w:pPr>
        <w:jc w:val="center"/>
        <w:rPr>
          <w:i/>
          <w:iCs/>
        </w:rPr>
      </w:pPr>
      <w:r w:rsidRPr="00C82C4F">
        <w:rPr>
          <w:i/>
          <w:iCs/>
        </w:rPr>
        <w:t>Administration</w:t>
      </w:r>
    </w:p>
    <w:p w14:paraId="64450BAA" w14:textId="39010408" w:rsidR="00553F24" w:rsidRDefault="00553F24" w:rsidP="00732211"/>
    <w:p w14:paraId="77048B75" w14:textId="77777777" w:rsidR="000F656E" w:rsidRPr="00732211" w:rsidRDefault="000F656E" w:rsidP="00732211"/>
    <w:p w14:paraId="47DD6B53" w14:textId="77777777" w:rsidR="00C82C4F" w:rsidRPr="00732211" w:rsidRDefault="00C82C4F" w:rsidP="00C82C4F">
      <w:r w:rsidRPr="00732211">
        <w:t>1.</w:t>
      </w:r>
      <w:r w:rsidRPr="00732211">
        <w:tab/>
      </w:r>
      <w:r w:rsidRPr="00C82C4F">
        <w:rPr>
          <w:i/>
          <w:iCs/>
        </w:rPr>
        <w:t>International Dairy Council</w:t>
      </w:r>
    </w:p>
    <w:p w14:paraId="146B1E94" w14:textId="77777777" w:rsidR="00C82C4F" w:rsidRPr="00732211" w:rsidRDefault="00C82C4F"/>
    <w:p w14:paraId="6C80DBEB" w14:textId="77777777" w:rsidR="00553F24" w:rsidRPr="00732211" w:rsidRDefault="00553F24" w:rsidP="00C82C4F">
      <w:pPr>
        <w:ind w:left="1134" w:hanging="567"/>
      </w:pPr>
      <w:r w:rsidRPr="00732211">
        <w:t>(a)</w:t>
      </w:r>
      <w:r w:rsidRPr="00732211">
        <w:tab/>
        <w:t>An International Dairy Council shall be</w:t>
      </w:r>
      <w:r w:rsidR="009B002E">
        <w:t xml:space="preserve"> </w:t>
      </w:r>
      <w:r w:rsidRPr="00732211">
        <w:t>established within the</w:t>
      </w:r>
      <w:r w:rsidR="009B002E">
        <w:t xml:space="preserve"> </w:t>
      </w:r>
      <w:r w:rsidRPr="00732211">
        <w:t>framework of the World Trade Organization (hereinafter referred to as</w:t>
      </w:r>
      <w:r w:rsidR="009B002E">
        <w:t xml:space="preserve"> </w:t>
      </w:r>
      <w:r w:rsidRPr="00732211">
        <w:t>the</w:t>
      </w:r>
      <w:r w:rsidR="009B002E">
        <w:t xml:space="preserve"> </w:t>
      </w:r>
      <w:r w:rsidRPr="00732211">
        <w:t>"WTO")</w:t>
      </w:r>
      <w:r w:rsidR="00732211" w:rsidRPr="00732211">
        <w:t>. T</w:t>
      </w:r>
      <w:r w:rsidRPr="00732211">
        <w:t>he</w:t>
      </w:r>
      <w:r w:rsidR="009B002E">
        <w:t xml:space="preserve"> </w:t>
      </w:r>
      <w:r w:rsidRPr="00732211">
        <w:t>Council shall comprise representatives of all Parties to the Agreement and shall carry out all the functions which are necessary to implement the provisions of the Agreement</w:t>
      </w:r>
      <w:r w:rsidR="00732211" w:rsidRPr="00732211">
        <w:t>. T</w:t>
      </w:r>
      <w:r w:rsidRPr="00732211">
        <w:t>he Council shall be serviced by the Secretariat</w:t>
      </w:r>
      <w:r w:rsidR="00732211" w:rsidRPr="00732211">
        <w:t>. T</w:t>
      </w:r>
      <w:r w:rsidRPr="00732211">
        <w:t>he Council shall establish its own rules of procedure</w:t>
      </w:r>
      <w:r w:rsidR="00732211" w:rsidRPr="00732211">
        <w:t>. T</w:t>
      </w:r>
      <w:r w:rsidRPr="00732211">
        <w:t>he Council may, as appropriate, establish subsidiary working groups or</w:t>
      </w:r>
      <w:r w:rsidR="009B002E">
        <w:t xml:space="preserve"> </w:t>
      </w:r>
      <w:r w:rsidRPr="00732211">
        <w:t>other bodies.</w:t>
      </w:r>
    </w:p>
    <w:p w14:paraId="2681C381" w14:textId="77777777" w:rsidR="00553F24" w:rsidRPr="00732211" w:rsidRDefault="00553F24" w:rsidP="00732211"/>
    <w:p w14:paraId="5B35EC86" w14:textId="77777777" w:rsidR="00553F24" w:rsidRPr="00732211" w:rsidRDefault="00553F24" w:rsidP="00093F08">
      <w:pPr>
        <w:keepNext/>
        <w:keepLines/>
        <w:ind w:firstLine="567"/>
      </w:pPr>
      <w:r w:rsidRPr="00732211">
        <w:t>(b)</w:t>
      </w:r>
      <w:r w:rsidRPr="00732211">
        <w:tab/>
      </w:r>
      <w:r w:rsidRPr="00C82C4F">
        <w:rPr>
          <w:i/>
          <w:iCs/>
        </w:rPr>
        <w:t>Regular and special meetings</w:t>
      </w:r>
    </w:p>
    <w:p w14:paraId="3EBFC784" w14:textId="77777777" w:rsidR="00553F24" w:rsidRPr="00732211" w:rsidRDefault="00553F24" w:rsidP="00093F08">
      <w:pPr>
        <w:keepNext/>
        <w:keepLines/>
      </w:pPr>
    </w:p>
    <w:p w14:paraId="5E55EFF0" w14:textId="77777777" w:rsidR="00553F24" w:rsidRPr="00732211" w:rsidRDefault="00553F24" w:rsidP="00093F08">
      <w:pPr>
        <w:keepNext/>
        <w:keepLines/>
        <w:ind w:left="1134"/>
      </w:pPr>
      <w:r w:rsidRPr="00732211">
        <w:t>The Council shall normally meet as appropriate, but not less than twice each year</w:t>
      </w:r>
      <w:r w:rsidR="00732211" w:rsidRPr="00732211">
        <w:t>. T</w:t>
      </w:r>
      <w:r w:rsidRPr="00732211">
        <w:t xml:space="preserve">he </w:t>
      </w:r>
      <w:r w:rsidRPr="00F2078A">
        <w:t>Chairman</w:t>
      </w:r>
      <w:r w:rsidRPr="00732211">
        <w:t xml:space="preserve"> may call a special meeting of the Council either on his own initiative, at the request of the Committee established under paragraph 2(a), or at the request of a Party to this Agreement.</w:t>
      </w:r>
    </w:p>
    <w:p w14:paraId="21E2B3FD" w14:textId="77777777" w:rsidR="00553F24" w:rsidRPr="00732211" w:rsidRDefault="00553F24" w:rsidP="00732211"/>
    <w:p w14:paraId="111FB6AC" w14:textId="77777777" w:rsidR="00553F24" w:rsidRDefault="00553F24" w:rsidP="00C82C4F">
      <w:pPr>
        <w:ind w:firstLine="567"/>
      </w:pPr>
      <w:r w:rsidRPr="00732211">
        <w:t>(c)</w:t>
      </w:r>
      <w:r w:rsidRPr="00732211">
        <w:tab/>
      </w:r>
      <w:r w:rsidRPr="00C82C4F">
        <w:rPr>
          <w:i/>
          <w:iCs/>
        </w:rPr>
        <w:t>Decisions</w:t>
      </w:r>
    </w:p>
    <w:p w14:paraId="08AF9C16" w14:textId="77777777" w:rsidR="00C82C4F" w:rsidRPr="00732211" w:rsidRDefault="00C82C4F" w:rsidP="00732211"/>
    <w:p w14:paraId="5403A2ED" w14:textId="77777777" w:rsidR="00553F24" w:rsidRPr="00732211" w:rsidRDefault="00553F24" w:rsidP="00C82C4F">
      <w:pPr>
        <w:ind w:left="1134"/>
      </w:pPr>
      <w:r w:rsidRPr="00732211">
        <w:t>The Council shall reach its decisions by consensus</w:t>
      </w:r>
      <w:r w:rsidR="00732211" w:rsidRPr="00732211">
        <w:t>. T</w:t>
      </w:r>
      <w:r w:rsidRPr="00732211">
        <w:t>he Council shall be deemed to have decided on a matter submitted for its consideration if no member of the Council formally objects to the acceptance of a proposal.</w:t>
      </w:r>
    </w:p>
    <w:p w14:paraId="2A8E3B03" w14:textId="77777777" w:rsidR="00553F24" w:rsidRPr="00732211" w:rsidRDefault="00553F24" w:rsidP="00732211"/>
    <w:p w14:paraId="2D7A9E8F" w14:textId="77777777" w:rsidR="00553F24" w:rsidRPr="00C82C4F" w:rsidRDefault="00553F24" w:rsidP="00C82C4F">
      <w:pPr>
        <w:ind w:firstLine="567"/>
        <w:rPr>
          <w:i/>
          <w:iCs/>
        </w:rPr>
      </w:pPr>
      <w:r w:rsidRPr="00732211">
        <w:t>(d)</w:t>
      </w:r>
      <w:r w:rsidRPr="00732211">
        <w:tab/>
      </w:r>
      <w:r w:rsidRPr="00C82C4F">
        <w:rPr>
          <w:i/>
          <w:iCs/>
        </w:rPr>
        <w:t>Cooperation with other organizations</w:t>
      </w:r>
    </w:p>
    <w:p w14:paraId="54219DD4" w14:textId="77777777" w:rsidR="00553F24" w:rsidRPr="00732211" w:rsidRDefault="00553F24" w:rsidP="00732211"/>
    <w:p w14:paraId="07E7E532" w14:textId="3EC9530F" w:rsidR="00553F24" w:rsidRDefault="00553F24" w:rsidP="002650AF">
      <w:pPr>
        <w:ind w:left="1134"/>
      </w:pPr>
      <w:r w:rsidRPr="00732211">
        <w:t>The Council shall make whatever arrangements are appropriate for consultation or cooperation with intergovernmental and non</w:t>
      </w:r>
      <w:r w:rsidR="00732211" w:rsidRPr="00732211">
        <w:noBreakHyphen/>
      </w:r>
      <w:r w:rsidRPr="00732211">
        <w:t>governmental organizations.</w:t>
      </w:r>
    </w:p>
    <w:p w14:paraId="4C843FC3" w14:textId="77777777" w:rsidR="00093F08" w:rsidRPr="00732211" w:rsidRDefault="00093F08" w:rsidP="00093F08">
      <w:pPr>
        <w:ind w:left="1134"/>
      </w:pPr>
    </w:p>
    <w:p w14:paraId="665069D5" w14:textId="77777777" w:rsidR="00553F24" w:rsidRPr="00C82C4F" w:rsidRDefault="00553F24" w:rsidP="00093F08">
      <w:pPr>
        <w:ind w:firstLine="567"/>
        <w:rPr>
          <w:i/>
          <w:iCs/>
        </w:rPr>
      </w:pPr>
      <w:r w:rsidRPr="00732211">
        <w:t>(e)</w:t>
      </w:r>
      <w:r w:rsidRPr="00732211">
        <w:tab/>
      </w:r>
      <w:r w:rsidRPr="00C82C4F">
        <w:rPr>
          <w:i/>
          <w:iCs/>
        </w:rPr>
        <w:t>Admission of observers</w:t>
      </w:r>
    </w:p>
    <w:p w14:paraId="35F8F2D6" w14:textId="77777777" w:rsidR="00732211" w:rsidRPr="00732211" w:rsidRDefault="00732211" w:rsidP="00093F08"/>
    <w:p w14:paraId="2A88C925" w14:textId="57DB4B4C" w:rsidR="00553F24" w:rsidRPr="00732211" w:rsidRDefault="00553F24" w:rsidP="00093F08">
      <w:pPr>
        <w:ind w:left="1689" w:hanging="555"/>
      </w:pPr>
      <w:r w:rsidRPr="00732211">
        <w:t>(</w:t>
      </w:r>
      <w:r w:rsidR="007B1AC4">
        <w:t>i</w:t>
      </w:r>
      <w:r w:rsidRPr="00732211">
        <w:t>)</w:t>
      </w:r>
      <w:r w:rsidRPr="00732211">
        <w:tab/>
        <w:t>The Council may invite any non</w:t>
      </w:r>
      <w:r w:rsidR="00732211" w:rsidRPr="00732211">
        <w:noBreakHyphen/>
      </w:r>
      <w:r w:rsidRPr="00732211">
        <w:t xml:space="preserve">Party government to be represented at any meeting as an observer and may determine rules on the rights and obligations of observers, in particular with respect to the provision of </w:t>
      </w:r>
      <w:r w:rsidR="00F15640" w:rsidRPr="00732211">
        <w:t>infor</w:t>
      </w:r>
      <w:r w:rsidR="00F15640">
        <w:t>m</w:t>
      </w:r>
      <w:r w:rsidR="00F15640" w:rsidRPr="00732211">
        <w:t>ation</w:t>
      </w:r>
      <w:r w:rsidRPr="00732211">
        <w:t>.</w:t>
      </w:r>
    </w:p>
    <w:p w14:paraId="5C995C44" w14:textId="77777777" w:rsidR="00553F24" w:rsidRPr="00732211" w:rsidRDefault="00553F24" w:rsidP="00093F08"/>
    <w:p w14:paraId="02759604" w14:textId="1CF55A6C" w:rsidR="00553F24" w:rsidRPr="00732211" w:rsidRDefault="00553F24" w:rsidP="00C82C4F">
      <w:pPr>
        <w:ind w:left="1689" w:hanging="555"/>
      </w:pPr>
      <w:r w:rsidRPr="00732211">
        <w:t>(ii)</w:t>
      </w:r>
      <w:r w:rsidRPr="00732211">
        <w:tab/>
        <w:t>The Council may also invite any of the organizations referred to in paragraph</w:t>
      </w:r>
      <w:r w:rsidR="004146AF">
        <w:t> </w:t>
      </w:r>
      <w:r w:rsidRPr="00732211">
        <w:t>1(d) to attend any meeting as an observer.</w:t>
      </w:r>
    </w:p>
    <w:p w14:paraId="7408CDD9" w14:textId="77777777" w:rsidR="00732211" w:rsidRPr="00732211" w:rsidRDefault="00732211" w:rsidP="00732211"/>
    <w:p w14:paraId="10CDF918" w14:textId="77777777" w:rsidR="00553F24" w:rsidRDefault="00553F24" w:rsidP="00732211">
      <w:r w:rsidRPr="00732211">
        <w:t>2.</w:t>
      </w:r>
      <w:r w:rsidRPr="00732211">
        <w:tab/>
      </w:r>
      <w:r w:rsidRPr="00C82C4F">
        <w:rPr>
          <w:i/>
          <w:iCs/>
        </w:rPr>
        <w:t>Committee on Ce</w:t>
      </w:r>
      <w:r w:rsidR="00C82C4F" w:rsidRPr="00C82C4F">
        <w:rPr>
          <w:i/>
          <w:iCs/>
        </w:rPr>
        <w:t>rt</w:t>
      </w:r>
      <w:r w:rsidRPr="00C82C4F">
        <w:rPr>
          <w:i/>
          <w:iCs/>
        </w:rPr>
        <w:t>ain Milk Products</w:t>
      </w:r>
    </w:p>
    <w:p w14:paraId="48D9D07B" w14:textId="77777777" w:rsidR="00C82C4F" w:rsidRPr="00732211" w:rsidRDefault="00C82C4F" w:rsidP="00732211"/>
    <w:p w14:paraId="671FD274" w14:textId="31274ED9" w:rsidR="00553F24" w:rsidRDefault="00553F24" w:rsidP="00C82C4F">
      <w:pPr>
        <w:ind w:left="1134" w:hanging="567"/>
      </w:pPr>
      <w:r w:rsidRPr="00732211">
        <w:t>(a)</w:t>
      </w:r>
      <w:r w:rsidRPr="00732211">
        <w:tab/>
        <w:t>The Council shall establish a Committee on Certain Milk Products (hereinafter referred to as "the Committee") to carry out all the</w:t>
      </w:r>
      <w:r w:rsidR="009B002E">
        <w:t xml:space="preserve"> </w:t>
      </w:r>
      <w:r w:rsidRPr="00732211">
        <w:t>functions which are necessary to implement the provisions of the Annex</w:t>
      </w:r>
      <w:r w:rsidR="00732211" w:rsidRPr="00732211">
        <w:t>. T</w:t>
      </w:r>
      <w:r w:rsidRPr="00732211">
        <w:t>his Committee shall comprise representatives of all Parties</w:t>
      </w:r>
      <w:r w:rsidR="00732211" w:rsidRPr="00732211">
        <w:t>. T</w:t>
      </w:r>
      <w:r w:rsidRPr="00732211">
        <w:t>he Committee shall be serviced by the Secretariat</w:t>
      </w:r>
      <w:r w:rsidR="00732211" w:rsidRPr="00732211">
        <w:t>. I</w:t>
      </w:r>
      <w:r w:rsidRPr="00732211">
        <w:t>t shall report to the Council on the exercise of its functions.</w:t>
      </w:r>
    </w:p>
    <w:p w14:paraId="4C089CC5" w14:textId="77777777" w:rsidR="002650AF" w:rsidRPr="00732211" w:rsidRDefault="002650AF" w:rsidP="00C82C4F">
      <w:pPr>
        <w:ind w:left="1134" w:hanging="567"/>
      </w:pPr>
    </w:p>
    <w:p w14:paraId="1662FAF2" w14:textId="77777777" w:rsidR="00553F24" w:rsidRPr="00C82C4F" w:rsidRDefault="00553F24" w:rsidP="00C82C4F">
      <w:pPr>
        <w:ind w:firstLine="567"/>
        <w:rPr>
          <w:i/>
          <w:iCs/>
        </w:rPr>
      </w:pPr>
      <w:r w:rsidRPr="00732211">
        <w:t>(b)</w:t>
      </w:r>
      <w:r w:rsidRPr="00732211">
        <w:tab/>
      </w:r>
      <w:r w:rsidRPr="00C82C4F">
        <w:rPr>
          <w:i/>
          <w:iCs/>
        </w:rPr>
        <w:t>Examination of the market situation</w:t>
      </w:r>
    </w:p>
    <w:p w14:paraId="6E41C5CA" w14:textId="77777777" w:rsidR="00553F24" w:rsidRPr="00732211" w:rsidRDefault="00553F24" w:rsidP="00732211"/>
    <w:p w14:paraId="6C4DD935" w14:textId="77777777" w:rsidR="00553F24" w:rsidRPr="00732211" w:rsidRDefault="00553F24" w:rsidP="00C82C4F">
      <w:pPr>
        <w:ind w:left="1134"/>
      </w:pPr>
      <w:r w:rsidRPr="00732211">
        <w:t>The Council shall make the necessary arrangements, determining the modalities for the infor</w:t>
      </w:r>
      <w:r w:rsidR="009B002E">
        <w:t>m</w:t>
      </w:r>
      <w:r w:rsidRPr="00732211">
        <w:t>ation to be</w:t>
      </w:r>
      <w:r w:rsidR="00C82C4F">
        <w:t xml:space="preserve"> </w:t>
      </w:r>
      <w:r w:rsidRPr="00732211">
        <w:t>furnished under Article III, so that the Committee may keep under constant review the situation in and the evolution of the international market for the products covered by the Annex, and the conditions under</w:t>
      </w:r>
      <w:r w:rsidR="00732211" w:rsidRPr="00732211">
        <w:t xml:space="preserve"> </w:t>
      </w:r>
      <w:r w:rsidR="00C82C4F">
        <w:t>w</w:t>
      </w:r>
      <w:r w:rsidRPr="00732211">
        <w:t>hich the provisions of the Annex are</w:t>
      </w:r>
      <w:r w:rsidR="00C82C4F">
        <w:t xml:space="preserve"> </w:t>
      </w:r>
      <w:r w:rsidRPr="00732211">
        <w:t>applied by Parties, taking into account the</w:t>
      </w:r>
      <w:r w:rsidR="00C82C4F">
        <w:t xml:space="preserve"> </w:t>
      </w:r>
      <w:r w:rsidRPr="00732211">
        <w:t>evolution of prices in international trade in each of the other dairy products having implications for the trade in products covered by the Annex.</w:t>
      </w:r>
    </w:p>
    <w:p w14:paraId="0192A5CB" w14:textId="77777777" w:rsidR="00553F24" w:rsidRPr="00732211" w:rsidRDefault="00553F24" w:rsidP="00732211"/>
    <w:p w14:paraId="71EF00A2" w14:textId="77777777" w:rsidR="00553F24" w:rsidRPr="00732211" w:rsidRDefault="00553F24" w:rsidP="00C82C4F">
      <w:pPr>
        <w:ind w:firstLine="567"/>
      </w:pPr>
      <w:r w:rsidRPr="00732211">
        <w:t>(c)</w:t>
      </w:r>
      <w:r w:rsidRPr="00732211">
        <w:tab/>
      </w:r>
      <w:r w:rsidRPr="00C82C4F">
        <w:rPr>
          <w:i/>
          <w:iCs/>
        </w:rPr>
        <w:t>Regular and special meetings</w:t>
      </w:r>
    </w:p>
    <w:p w14:paraId="78F84747" w14:textId="77777777" w:rsidR="00553F24" w:rsidRPr="00732211" w:rsidRDefault="00553F24" w:rsidP="00732211"/>
    <w:p w14:paraId="67D360E8" w14:textId="77777777" w:rsidR="00553F24" w:rsidRPr="00732211" w:rsidRDefault="00553F24" w:rsidP="00C82C4F">
      <w:pPr>
        <w:ind w:left="1134"/>
      </w:pPr>
      <w:r w:rsidRPr="00732211">
        <w:t>The Committee shall normally meet once each quarter</w:t>
      </w:r>
      <w:r w:rsidR="00732211" w:rsidRPr="00732211">
        <w:t>. H</w:t>
      </w:r>
      <w:r w:rsidRPr="00732211">
        <w:t>owever, the Chairman of the Committee may call a special meeting of the Committee on his own initiative or at the request of any Party.</w:t>
      </w:r>
    </w:p>
    <w:p w14:paraId="333996B3" w14:textId="77777777" w:rsidR="00553F24" w:rsidRPr="00732211" w:rsidRDefault="00553F24" w:rsidP="00732211"/>
    <w:p w14:paraId="43571284" w14:textId="77777777" w:rsidR="00553F24" w:rsidRPr="00C82C4F" w:rsidRDefault="00553F24" w:rsidP="00C82C4F">
      <w:pPr>
        <w:ind w:firstLine="567"/>
        <w:rPr>
          <w:i/>
          <w:iCs/>
        </w:rPr>
      </w:pPr>
      <w:r w:rsidRPr="00732211">
        <w:t>(d)</w:t>
      </w:r>
      <w:r w:rsidRPr="00732211">
        <w:tab/>
      </w:r>
      <w:r w:rsidRPr="00C82C4F">
        <w:rPr>
          <w:i/>
          <w:iCs/>
        </w:rPr>
        <w:t>Decisions</w:t>
      </w:r>
    </w:p>
    <w:p w14:paraId="7E6E2259" w14:textId="77777777" w:rsidR="00553F24" w:rsidRPr="00732211" w:rsidRDefault="00553F24" w:rsidP="00732211"/>
    <w:p w14:paraId="4F9ABBEF" w14:textId="457A00AF" w:rsidR="00553F24" w:rsidRDefault="00553F24" w:rsidP="00093F08">
      <w:pPr>
        <w:ind w:left="1134"/>
      </w:pPr>
      <w:r w:rsidRPr="00732211">
        <w:t>The Committee shall reach its decisions by consensus</w:t>
      </w:r>
      <w:r w:rsidR="00732211" w:rsidRPr="00732211">
        <w:t>. T</w:t>
      </w:r>
      <w:r w:rsidRPr="00732211">
        <w:t>he Committee shall be</w:t>
      </w:r>
      <w:r w:rsidR="00C82C4F">
        <w:t xml:space="preserve"> </w:t>
      </w:r>
      <w:r w:rsidRPr="00732211">
        <w:t>deemed to have decided on a matter submitted for its consideration if no member of the Committee formally objects to the acceptance of a proposal.</w:t>
      </w:r>
    </w:p>
    <w:p w14:paraId="7479162F" w14:textId="6454F665" w:rsidR="00EB2BFD" w:rsidRDefault="00EB2BFD" w:rsidP="00093F08">
      <w:pPr>
        <w:ind w:left="1134"/>
      </w:pPr>
    </w:p>
    <w:p w14:paraId="2A7D5B22" w14:textId="77777777" w:rsidR="00EB2BFD" w:rsidRPr="00093F08" w:rsidRDefault="00EB2BFD" w:rsidP="00093F08">
      <w:pPr>
        <w:ind w:left="1134"/>
      </w:pPr>
    </w:p>
    <w:p w14:paraId="7E28A5B9" w14:textId="77777777" w:rsidR="009B002E" w:rsidRDefault="009B002E" w:rsidP="00093F08">
      <w:pPr>
        <w:keepNext/>
        <w:keepLines/>
        <w:jc w:val="center"/>
        <w:rPr>
          <w:i/>
          <w:iCs/>
        </w:rPr>
      </w:pPr>
      <w:r w:rsidRPr="009B002E">
        <w:rPr>
          <w:i/>
          <w:iCs/>
        </w:rPr>
        <w:t xml:space="preserve">Article VIII </w:t>
      </w:r>
    </w:p>
    <w:p w14:paraId="786AAB9B" w14:textId="77777777" w:rsidR="009B002E" w:rsidRPr="009B002E" w:rsidRDefault="009B002E" w:rsidP="00093F08">
      <w:pPr>
        <w:keepNext/>
        <w:keepLines/>
        <w:jc w:val="center"/>
        <w:rPr>
          <w:i/>
          <w:iCs/>
        </w:rPr>
      </w:pPr>
      <w:r w:rsidRPr="009B002E">
        <w:rPr>
          <w:i/>
          <w:iCs/>
        </w:rPr>
        <w:br/>
        <w:t>Final Provisions</w:t>
      </w:r>
    </w:p>
    <w:p w14:paraId="39F02A4A" w14:textId="16E9A433" w:rsidR="00553F24" w:rsidRDefault="00553F24" w:rsidP="00093F08">
      <w:pPr>
        <w:keepNext/>
        <w:keepLines/>
      </w:pPr>
    </w:p>
    <w:p w14:paraId="1C4CFB4A" w14:textId="77777777" w:rsidR="000F656E" w:rsidRPr="00732211" w:rsidRDefault="000F656E" w:rsidP="00093F08">
      <w:pPr>
        <w:keepNext/>
        <w:keepLines/>
      </w:pPr>
    </w:p>
    <w:p w14:paraId="4D93193F" w14:textId="77777777" w:rsidR="00553F24" w:rsidRPr="00732211" w:rsidRDefault="00553F24" w:rsidP="00093F08">
      <w:pPr>
        <w:keepNext/>
        <w:keepLines/>
      </w:pPr>
      <w:r w:rsidRPr="00732211">
        <w:t>1.</w:t>
      </w:r>
      <w:r w:rsidRPr="00732211">
        <w:tab/>
      </w:r>
      <w:r w:rsidRPr="009B002E">
        <w:rPr>
          <w:i/>
          <w:iCs/>
        </w:rPr>
        <w:t>Acceptance</w:t>
      </w:r>
    </w:p>
    <w:p w14:paraId="1F3C60DA" w14:textId="77777777" w:rsidR="00732211" w:rsidRPr="00732211" w:rsidRDefault="00732211" w:rsidP="00093F08">
      <w:pPr>
        <w:keepNext/>
        <w:keepLines/>
      </w:pPr>
    </w:p>
    <w:p w14:paraId="6A5C524D" w14:textId="77777777" w:rsidR="00553F24" w:rsidRPr="00732211" w:rsidRDefault="00553F24" w:rsidP="00093F08">
      <w:pPr>
        <w:keepNext/>
        <w:keepLines/>
        <w:ind w:left="1134" w:hanging="567"/>
      </w:pPr>
      <w:r w:rsidRPr="00732211">
        <w:t>(a)</w:t>
      </w:r>
      <w:r w:rsidRPr="00732211">
        <w:tab/>
        <w:t>This Agreement is open for acceptance</w:t>
      </w:r>
      <w:r w:rsidR="00732211" w:rsidRPr="00732211">
        <w:t xml:space="preserve">, </w:t>
      </w:r>
      <w:r w:rsidRPr="00732211">
        <w:t>by signature or otherwise, by an</w:t>
      </w:r>
      <w:r w:rsidR="00732211" w:rsidRPr="00732211">
        <w:t xml:space="preserve">y </w:t>
      </w:r>
      <w:r w:rsidRPr="00732211">
        <w:t>State or separate customs territor</w:t>
      </w:r>
      <w:r w:rsidR="00732211" w:rsidRPr="00732211">
        <w:t xml:space="preserve">y </w:t>
      </w:r>
      <w:r w:rsidRPr="00732211">
        <w:t>possessing full autonom</w:t>
      </w:r>
      <w:r w:rsidR="00732211" w:rsidRPr="00732211">
        <w:t xml:space="preserve">y </w:t>
      </w:r>
      <w:r w:rsidRPr="00732211">
        <w:t>in the conduct of it</w:t>
      </w:r>
      <w:r w:rsidR="00732211" w:rsidRPr="00732211">
        <w:t xml:space="preserve">s </w:t>
      </w:r>
      <w:r w:rsidRPr="00732211">
        <w:t>external</w:t>
      </w:r>
      <w:r w:rsidR="009B002E">
        <w:t xml:space="preserve"> </w:t>
      </w:r>
      <w:r w:rsidRPr="00732211">
        <w:t>commercial relations and of the other matters provided for in the Agreement Establishing the WTO (hereinafter referred to as the "WTO Agreement"), and by the European Communities.</w:t>
      </w:r>
    </w:p>
    <w:p w14:paraId="72CE3C45" w14:textId="77777777" w:rsidR="00553F24" w:rsidRPr="00732211" w:rsidRDefault="00553F24" w:rsidP="00093F08">
      <w:pPr>
        <w:keepNext/>
        <w:keepLines/>
      </w:pPr>
    </w:p>
    <w:p w14:paraId="071D7403" w14:textId="1BDA6B36" w:rsidR="00553F24" w:rsidRPr="00732211" w:rsidRDefault="00553F24" w:rsidP="00093F08">
      <w:pPr>
        <w:keepNext/>
        <w:keepLines/>
        <w:ind w:left="1134" w:hanging="567"/>
      </w:pPr>
      <w:r w:rsidRPr="00732211">
        <w:t>(b)</w:t>
      </w:r>
      <w:r w:rsidRPr="00732211">
        <w:tab/>
        <w:t>Any government</w:t>
      </w:r>
      <w:r w:rsidR="009F535E">
        <w:rPr>
          <w:rStyle w:val="FootnoteReference"/>
        </w:rPr>
        <w:footnoteReference w:id="6"/>
      </w:r>
      <w:r w:rsidRPr="00732211">
        <w:t xml:space="preserve"> accepting this Agreement may at the time of its acceptance mak</w:t>
      </w:r>
      <w:r w:rsidR="00732211" w:rsidRPr="00732211">
        <w:t xml:space="preserve">e </w:t>
      </w:r>
      <w:r w:rsidRPr="00732211">
        <w:t>a reservation with regard to the application of the Annex with respect to any product(s) specified therein</w:t>
      </w:r>
      <w:r w:rsidR="00732211" w:rsidRPr="00732211">
        <w:t>. R</w:t>
      </w:r>
      <w:r w:rsidRPr="00732211">
        <w:t>eservations may not be entered in respect of any of the provisions of the Annex without the consent of the other Parties.</w:t>
      </w:r>
    </w:p>
    <w:p w14:paraId="0FF84147" w14:textId="77777777" w:rsidR="00553F24" w:rsidRPr="00732211" w:rsidRDefault="00553F24" w:rsidP="00732211"/>
    <w:p w14:paraId="41ECFE62" w14:textId="3EC9CAA7" w:rsidR="00732211" w:rsidRDefault="00732211" w:rsidP="009F535E">
      <w:pPr>
        <w:ind w:left="1134" w:hanging="567"/>
      </w:pPr>
      <w:r w:rsidRPr="00732211">
        <w:t>(</w:t>
      </w:r>
      <w:r w:rsidR="00553F24" w:rsidRPr="00732211">
        <w:t>c)</w:t>
      </w:r>
      <w:r w:rsidR="009F535E">
        <w:tab/>
      </w:r>
      <w:r w:rsidR="00553F24" w:rsidRPr="00732211">
        <w:t>Acceptance of this Agreement shall carry denunciation of the International Dairy Arrangement don</w:t>
      </w:r>
      <w:r w:rsidRPr="00732211">
        <w:t xml:space="preserve">e </w:t>
      </w:r>
      <w:r w:rsidR="00553F24" w:rsidRPr="00732211">
        <w:t>a</w:t>
      </w:r>
      <w:r w:rsidRPr="00732211">
        <w:t xml:space="preserve">t </w:t>
      </w:r>
      <w:r w:rsidR="00553F24" w:rsidRPr="00732211">
        <w:t>Genev</w:t>
      </w:r>
      <w:r w:rsidRPr="00732211">
        <w:t xml:space="preserve">a </w:t>
      </w:r>
      <w:r w:rsidR="00553F24" w:rsidRPr="00732211">
        <w:t>o</w:t>
      </w:r>
      <w:r w:rsidRPr="00732211">
        <w:t xml:space="preserve">n </w:t>
      </w:r>
      <w:r w:rsidR="00553F24" w:rsidRPr="00732211">
        <w:t>1</w:t>
      </w:r>
      <w:r w:rsidRPr="00732211">
        <w:t>2 April 1</w:t>
      </w:r>
      <w:r w:rsidR="00553F24" w:rsidRPr="00732211">
        <w:t>979</w:t>
      </w:r>
      <w:r w:rsidRPr="00732211">
        <w:t xml:space="preserve">, </w:t>
      </w:r>
      <w:r w:rsidR="00553F24" w:rsidRPr="00732211">
        <w:t>whic</w:t>
      </w:r>
      <w:r w:rsidRPr="00732211">
        <w:t xml:space="preserve">h </w:t>
      </w:r>
      <w:r w:rsidR="00553F24" w:rsidRPr="00732211">
        <w:t>entere</w:t>
      </w:r>
      <w:r w:rsidRPr="00732211">
        <w:t xml:space="preserve">d </w:t>
      </w:r>
      <w:r w:rsidR="00553F24" w:rsidRPr="00732211">
        <w:t>int</w:t>
      </w:r>
      <w:r w:rsidRPr="00732211">
        <w:t xml:space="preserve">o </w:t>
      </w:r>
      <w:r w:rsidR="00553F24" w:rsidRPr="00732211">
        <w:t>forc</w:t>
      </w:r>
      <w:r w:rsidRPr="00732211">
        <w:t xml:space="preserve">e </w:t>
      </w:r>
      <w:r w:rsidR="00553F24" w:rsidRPr="00732211">
        <w:t xml:space="preserve">on </w:t>
      </w:r>
      <w:r w:rsidRPr="00732211">
        <w:t>1 January 1</w:t>
      </w:r>
      <w:r w:rsidR="00553F24" w:rsidRPr="00732211">
        <w:t>980, for Parties having accepted that Arrangement</w:t>
      </w:r>
      <w:r w:rsidRPr="00732211">
        <w:t>. S</w:t>
      </w:r>
      <w:r w:rsidR="00553F24" w:rsidRPr="00732211">
        <w:t>uch denunciation shall take effect on the date of entry into force of this Agreement for tha</w:t>
      </w:r>
      <w:r w:rsidRPr="00732211">
        <w:t xml:space="preserve">t </w:t>
      </w:r>
      <w:r w:rsidR="00553F24" w:rsidRPr="00732211">
        <w:t>Party.</w:t>
      </w:r>
    </w:p>
    <w:p w14:paraId="5E7049B3" w14:textId="77777777" w:rsidR="009F535E" w:rsidRPr="00732211" w:rsidRDefault="009F535E" w:rsidP="009F535E">
      <w:pPr>
        <w:ind w:left="567" w:hanging="567"/>
      </w:pPr>
    </w:p>
    <w:p w14:paraId="3BE7DB48" w14:textId="60787472" w:rsidR="00553F24" w:rsidRDefault="00553F24" w:rsidP="002650AF">
      <w:pPr>
        <w:keepNext/>
        <w:keepLines/>
      </w:pPr>
      <w:r w:rsidRPr="00732211">
        <w:t>2.</w:t>
      </w:r>
      <w:r w:rsidRPr="00732211">
        <w:tab/>
      </w:r>
      <w:r w:rsidRPr="009F535E">
        <w:rPr>
          <w:i/>
          <w:iCs/>
        </w:rPr>
        <w:t>Entry into force</w:t>
      </w:r>
    </w:p>
    <w:p w14:paraId="08182B9C" w14:textId="77777777" w:rsidR="009F535E" w:rsidRPr="00732211" w:rsidRDefault="009F535E" w:rsidP="002650AF">
      <w:pPr>
        <w:keepNext/>
        <w:keepLines/>
      </w:pPr>
    </w:p>
    <w:p w14:paraId="48D41F4A" w14:textId="5932E9FF" w:rsidR="00553F24" w:rsidRPr="00732211" w:rsidRDefault="00553F24" w:rsidP="002650AF">
      <w:pPr>
        <w:keepNext/>
        <w:keepLines/>
        <w:ind w:left="1134" w:hanging="567"/>
      </w:pPr>
      <w:r w:rsidRPr="00732211">
        <w:t>(a)</w:t>
      </w:r>
      <w:r w:rsidRPr="00732211">
        <w:tab/>
        <w:t>This Agreement shall enter into force, for those Parties having accepted it, on the date of entry into force</w:t>
      </w:r>
      <w:r w:rsidR="002650AF">
        <w:t xml:space="preserve"> </w:t>
      </w:r>
      <w:r w:rsidRPr="00732211">
        <w:t>of the WTO Agreement</w:t>
      </w:r>
      <w:r w:rsidR="00732211" w:rsidRPr="00732211">
        <w:t>. F</w:t>
      </w:r>
      <w:r w:rsidRPr="00732211">
        <w:t>or Parties accepting this Agreement after that date, it shall be effective from the date of their acceptance.</w:t>
      </w:r>
    </w:p>
    <w:p w14:paraId="0CC13453" w14:textId="77777777" w:rsidR="00553F24" w:rsidRPr="00732211" w:rsidRDefault="00553F24" w:rsidP="00732211"/>
    <w:p w14:paraId="6B0110D8" w14:textId="77777777" w:rsidR="00553F24" w:rsidRPr="00732211" w:rsidRDefault="00553F24" w:rsidP="009F535E">
      <w:pPr>
        <w:ind w:left="1134" w:hanging="567"/>
      </w:pPr>
      <w:r w:rsidRPr="00732211">
        <w:t>(b)</w:t>
      </w:r>
      <w:r w:rsidRPr="00732211">
        <w:tab/>
        <w:t>The validity of contracts entered into before the date of entry into force of this Agreement shall not be affected by this Agreement.</w:t>
      </w:r>
    </w:p>
    <w:p w14:paraId="22F00D41" w14:textId="77777777" w:rsidR="00553F24" w:rsidRPr="00732211" w:rsidRDefault="00553F24" w:rsidP="00732211"/>
    <w:p w14:paraId="6E3947E8" w14:textId="77777777" w:rsidR="00553F24" w:rsidRPr="00732211" w:rsidRDefault="00553F24" w:rsidP="00732211">
      <w:r w:rsidRPr="00732211">
        <w:t>3.</w:t>
      </w:r>
      <w:r w:rsidRPr="00732211">
        <w:tab/>
      </w:r>
      <w:r w:rsidRPr="009F535E">
        <w:rPr>
          <w:i/>
          <w:iCs/>
        </w:rPr>
        <w:t>Validity</w:t>
      </w:r>
    </w:p>
    <w:p w14:paraId="18D61661" w14:textId="77777777" w:rsidR="009F535E" w:rsidRDefault="009F535E" w:rsidP="00732211"/>
    <w:p w14:paraId="2688928F" w14:textId="224DAC42" w:rsidR="00553F24" w:rsidRPr="00732211" w:rsidRDefault="00553F24" w:rsidP="009F535E">
      <w:pPr>
        <w:ind w:firstLine="567"/>
      </w:pPr>
      <w:r w:rsidRPr="00732211">
        <w:t>This Agreement shall remain in force for three years</w:t>
      </w:r>
      <w:r w:rsidR="00732211" w:rsidRPr="00732211">
        <w:t>. T</w:t>
      </w:r>
      <w:r w:rsidRPr="00732211">
        <w:t>he duration of this Agreement shall be extended for further periods of three years at a time, unless the Council, at least eighty days prior to each date of expiry, decides otherwise.</w:t>
      </w:r>
    </w:p>
    <w:p w14:paraId="606B346A" w14:textId="77777777" w:rsidR="00553F24" w:rsidRPr="00732211" w:rsidRDefault="00553F24" w:rsidP="00732211"/>
    <w:p w14:paraId="0BC6B6C1" w14:textId="77777777" w:rsidR="00553F24" w:rsidRPr="00732211" w:rsidRDefault="00553F24" w:rsidP="009D2411">
      <w:pPr>
        <w:keepNext/>
        <w:keepLines/>
      </w:pPr>
      <w:r w:rsidRPr="00732211">
        <w:t>4.</w:t>
      </w:r>
      <w:r w:rsidRPr="00732211">
        <w:tab/>
      </w:r>
      <w:r w:rsidRPr="009F535E">
        <w:rPr>
          <w:i/>
          <w:iCs/>
        </w:rPr>
        <w:t>Amendment</w:t>
      </w:r>
    </w:p>
    <w:p w14:paraId="64CED50F" w14:textId="77777777" w:rsidR="00553F24" w:rsidRPr="00732211" w:rsidRDefault="00553F24" w:rsidP="009D2411">
      <w:pPr>
        <w:keepNext/>
        <w:keepLines/>
      </w:pPr>
    </w:p>
    <w:p w14:paraId="757C91AF" w14:textId="50E39838" w:rsidR="00553F24" w:rsidRPr="00732211" w:rsidRDefault="00553F24" w:rsidP="009D2411">
      <w:pPr>
        <w:keepNext/>
        <w:keepLines/>
        <w:ind w:firstLine="567"/>
      </w:pPr>
      <w:r w:rsidRPr="00732211">
        <w:t>Except where provision for modification is made elsewhere in this Agreement, the Counci</w:t>
      </w:r>
      <w:r w:rsidR="00732211" w:rsidRPr="00732211">
        <w:t xml:space="preserve">l </w:t>
      </w:r>
      <w:r w:rsidRPr="00732211">
        <w:t>may recommend an amendment to the provisions of this Agreement.</w:t>
      </w:r>
      <w:r w:rsidR="00BE22F3">
        <w:t xml:space="preserve"> </w:t>
      </w:r>
      <w:r w:rsidRPr="00732211">
        <w:t>The proposed amendment shall</w:t>
      </w:r>
      <w:r w:rsidR="00BE22F3">
        <w:t xml:space="preserve"> </w:t>
      </w:r>
      <w:r w:rsidRPr="00732211">
        <w:t>enter into force upon acceptance by all Parties.</w:t>
      </w:r>
    </w:p>
    <w:p w14:paraId="46EDE893" w14:textId="77777777" w:rsidR="00553F24" w:rsidRPr="00732211" w:rsidRDefault="00553F24" w:rsidP="00732211"/>
    <w:p w14:paraId="30002EF0" w14:textId="77777777" w:rsidR="00553F24" w:rsidRPr="009F535E" w:rsidRDefault="00553F24" w:rsidP="00732211">
      <w:pPr>
        <w:rPr>
          <w:i/>
          <w:iCs/>
        </w:rPr>
      </w:pPr>
      <w:r w:rsidRPr="00732211">
        <w:t>5.</w:t>
      </w:r>
      <w:r w:rsidRPr="00732211">
        <w:tab/>
      </w:r>
      <w:r w:rsidRPr="009F535E">
        <w:rPr>
          <w:i/>
          <w:iCs/>
        </w:rPr>
        <w:t>Relationship between the Agreement and the Annex and Attachments</w:t>
      </w:r>
    </w:p>
    <w:p w14:paraId="1215775F" w14:textId="77777777" w:rsidR="00553F24" w:rsidRPr="00732211" w:rsidRDefault="00553F24" w:rsidP="00732211"/>
    <w:p w14:paraId="5C91243E" w14:textId="13EEABDF" w:rsidR="00553F24" w:rsidRPr="00732211" w:rsidRDefault="00553F24" w:rsidP="00093F08">
      <w:pPr>
        <w:ind w:firstLine="567"/>
      </w:pPr>
      <w:r w:rsidRPr="00732211">
        <w:t>The</w:t>
      </w:r>
      <w:r w:rsidR="009F535E">
        <w:t xml:space="preserve"> </w:t>
      </w:r>
      <w:r w:rsidRPr="00732211">
        <w:t>following shall be</w:t>
      </w:r>
      <w:r w:rsidR="009F535E">
        <w:t xml:space="preserve"> </w:t>
      </w:r>
      <w:r w:rsidRPr="00732211">
        <w:t>deemed to be an integral part</w:t>
      </w:r>
      <w:r w:rsidR="009F535E">
        <w:t xml:space="preserve"> </w:t>
      </w:r>
      <w:r w:rsidRPr="00732211">
        <w:t>of this Agreement, subject to the provisions of paragraph 1(b):</w:t>
      </w:r>
    </w:p>
    <w:p w14:paraId="47284939" w14:textId="77777777" w:rsidR="00553F24" w:rsidRPr="00732211" w:rsidRDefault="00553F24" w:rsidP="00732211"/>
    <w:p w14:paraId="6F8DDC5B" w14:textId="11CB5732" w:rsidR="00553F24" w:rsidRDefault="00553F24" w:rsidP="00093F08">
      <w:pPr>
        <w:pStyle w:val="ListParagraph"/>
        <w:numPr>
          <w:ilvl w:val="0"/>
          <w:numId w:val="20"/>
        </w:numPr>
        <w:ind w:left="1134" w:hanging="567"/>
      </w:pPr>
      <w:r w:rsidRPr="00732211">
        <w:t>the Annex mentioned in Article VI;</w:t>
      </w:r>
    </w:p>
    <w:p w14:paraId="0F5117EB" w14:textId="77777777" w:rsidR="009F535E" w:rsidRPr="00732211" w:rsidRDefault="009F535E" w:rsidP="00093F08">
      <w:pPr>
        <w:ind w:left="1134" w:hanging="1134"/>
      </w:pPr>
    </w:p>
    <w:p w14:paraId="304B884B" w14:textId="4AA8019F" w:rsidR="00553F24" w:rsidRPr="00732211" w:rsidRDefault="00553F24" w:rsidP="00093F08">
      <w:pPr>
        <w:pStyle w:val="ListParagraph"/>
        <w:numPr>
          <w:ilvl w:val="0"/>
          <w:numId w:val="20"/>
        </w:numPr>
        <w:ind w:left="1134" w:hanging="567"/>
      </w:pPr>
      <w:r w:rsidRPr="00732211">
        <w:t>the lists of reference points mentioned</w:t>
      </w:r>
      <w:r w:rsidR="005562C8">
        <w:t xml:space="preserve"> </w:t>
      </w:r>
      <w:r w:rsidRPr="00732211">
        <w:t>in Article 2 of the Annex an</w:t>
      </w:r>
      <w:r w:rsidR="00732211" w:rsidRPr="00732211">
        <w:t xml:space="preserve">d </w:t>
      </w:r>
      <w:r w:rsidRPr="00732211">
        <w:t>contained in Attachment</w:t>
      </w:r>
      <w:r w:rsidR="005562C8">
        <w:t> </w:t>
      </w:r>
      <w:r w:rsidRPr="00732211">
        <w:t>A;</w:t>
      </w:r>
    </w:p>
    <w:p w14:paraId="5CB87B30" w14:textId="77777777" w:rsidR="00553F24" w:rsidRPr="00732211" w:rsidRDefault="00553F24" w:rsidP="00093F08"/>
    <w:p w14:paraId="2C5AC764" w14:textId="4CC924DD" w:rsidR="00553F24" w:rsidRPr="00732211" w:rsidRDefault="00553F24" w:rsidP="00093F08">
      <w:pPr>
        <w:pStyle w:val="ListParagraph"/>
        <w:numPr>
          <w:ilvl w:val="0"/>
          <w:numId w:val="20"/>
        </w:numPr>
        <w:ind w:left="1134" w:hanging="567"/>
      </w:pPr>
      <w:r w:rsidRPr="00732211">
        <w:t>the</w:t>
      </w:r>
      <w:r w:rsidR="00093F08">
        <w:t xml:space="preserve"> </w:t>
      </w:r>
      <w:r w:rsidRPr="00732211">
        <w:t>schedules</w:t>
      </w:r>
      <w:r w:rsidR="005562C8">
        <w:t xml:space="preserve"> </w:t>
      </w:r>
      <w:r w:rsidRPr="00732211">
        <w:t>of</w:t>
      </w:r>
      <w:r w:rsidR="009F535E">
        <w:t xml:space="preserve"> </w:t>
      </w:r>
      <w:r w:rsidRPr="00732211">
        <w:t>price</w:t>
      </w:r>
      <w:r w:rsidR="00093F08">
        <w:t xml:space="preserve"> </w:t>
      </w:r>
      <w:r w:rsidRPr="00732211">
        <w:t>differentials</w:t>
      </w:r>
      <w:r w:rsidR="00093F08">
        <w:t xml:space="preserve"> </w:t>
      </w:r>
      <w:r w:rsidRPr="00732211">
        <w:t>according</w:t>
      </w:r>
      <w:r w:rsidR="005562C8">
        <w:t xml:space="preserve"> </w:t>
      </w:r>
      <w:r w:rsidRPr="00732211">
        <w:t>to</w:t>
      </w:r>
      <w:r w:rsidR="00093F08">
        <w:t xml:space="preserve"> </w:t>
      </w:r>
      <w:r w:rsidRPr="00732211">
        <w:t>milk</w:t>
      </w:r>
      <w:r w:rsidR="005562C8">
        <w:t xml:space="preserve"> </w:t>
      </w:r>
      <w:r w:rsidRPr="00732211">
        <w:t>fat</w:t>
      </w:r>
      <w:r w:rsidR="005562C8">
        <w:t xml:space="preserve"> </w:t>
      </w:r>
      <w:r w:rsidRPr="00732211">
        <w:t>content</w:t>
      </w:r>
      <w:r w:rsidR="005562C8">
        <w:t xml:space="preserve"> </w:t>
      </w:r>
      <w:r w:rsidRPr="00732211">
        <w:t>mentioned</w:t>
      </w:r>
      <w:r w:rsidR="005562C8">
        <w:t xml:space="preserve"> </w:t>
      </w:r>
      <w:r w:rsidRPr="00732211">
        <w:t>in paragraph 4 of Article 3 of the Annex and contained in Attachment B;</w:t>
      </w:r>
    </w:p>
    <w:p w14:paraId="31A010D5" w14:textId="77777777" w:rsidR="00553F24" w:rsidRPr="00732211" w:rsidRDefault="00553F24" w:rsidP="00093F08"/>
    <w:p w14:paraId="64B29C7C" w14:textId="0B956FA4" w:rsidR="00553F24" w:rsidRPr="00732211" w:rsidRDefault="00553F24" w:rsidP="00093F08">
      <w:pPr>
        <w:pStyle w:val="ListParagraph"/>
        <w:numPr>
          <w:ilvl w:val="0"/>
          <w:numId w:val="20"/>
        </w:numPr>
        <w:ind w:left="1134" w:hanging="567"/>
      </w:pPr>
      <w:r w:rsidRPr="00732211">
        <w:t>the register of processes and control measures referred to in paragraph 5 of Article</w:t>
      </w:r>
      <w:r w:rsidR="004146AF">
        <w:t> </w:t>
      </w:r>
      <w:r w:rsidRPr="00732211">
        <w:t>3 of the Annex and contained in Attachment C.</w:t>
      </w:r>
    </w:p>
    <w:p w14:paraId="332A2A79" w14:textId="77777777" w:rsidR="00553F24" w:rsidRPr="00732211" w:rsidRDefault="00553F24" w:rsidP="00093F08">
      <w:pPr>
        <w:ind w:left="1134" w:hanging="1134"/>
      </w:pPr>
    </w:p>
    <w:p w14:paraId="38D619AB" w14:textId="1A4FB9D3" w:rsidR="00553F24" w:rsidRDefault="00553F24" w:rsidP="00093F08">
      <w:pPr>
        <w:keepNext/>
        <w:keepLines/>
      </w:pPr>
      <w:r w:rsidRPr="00732211">
        <w:t>6.</w:t>
      </w:r>
      <w:r w:rsidRPr="00732211">
        <w:tab/>
      </w:r>
      <w:r w:rsidR="005562C8" w:rsidRPr="005562C8">
        <w:rPr>
          <w:i/>
          <w:iCs/>
        </w:rPr>
        <w:t>Relationship between the Agreement and Other Agreements</w:t>
      </w:r>
    </w:p>
    <w:p w14:paraId="0BC3A5C9" w14:textId="77777777" w:rsidR="005562C8" w:rsidRPr="00732211" w:rsidRDefault="005562C8" w:rsidP="00093F08">
      <w:pPr>
        <w:keepNext/>
        <w:keepLines/>
      </w:pPr>
    </w:p>
    <w:p w14:paraId="08A37C88" w14:textId="4413FDC9" w:rsidR="00553F24" w:rsidRPr="00732211" w:rsidRDefault="00553F24" w:rsidP="00093F08">
      <w:pPr>
        <w:keepNext/>
        <w:keepLines/>
        <w:ind w:firstLine="567"/>
      </w:pPr>
      <w:r w:rsidRPr="00732211">
        <w:t>Not</w:t>
      </w:r>
      <w:r w:rsidR="005562C8">
        <w:t>hing</w:t>
      </w:r>
      <w:r w:rsidRPr="00732211">
        <w:t xml:space="preserve"> in this Agreement shall affect the rights and</w:t>
      </w:r>
      <w:r w:rsidR="005562C8">
        <w:t xml:space="preserve"> obligations</w:t>
      </w:r>
      <w:r w:rsidRPr="00732211">
        <w:t xml:space="preserve"> of Parties under the General</w:t>
      </w:r>
    </w:p>
    <w:p w14:paraId="02ED24DB" w14:textId="556ABA05" w:rsidR="00553F24" w:rsidRPr="00732211" w:rsidRDefault="00553F24" w:rsidP="00093F08">
      <w:pPr>
        <w:keepNext/>
        <w:keepLines/>
      </w:pPr>
      <w:r w:rsidRPr="00732211">
        <w:t>Agree</w:t>
      </w:r>
      <w:r w:rsidR="005562C8">
        <w:t>ment</w:t>
      </w:r>
      <w:r w:rsidRPr="00732211">
        <w:t xml:space="preserve"> on Tariffs and Trade and the WTO Agreement.</w:t>
      </w:r>
      <w:r w:rsidR="005562C8">
        <w:rPr>
          <w:rStyle w:val="FootnoteReference"/>
        </w:rPr>
        <w:footnoteReference w:id="7"/>
      </w:r>
    </w:p>
    <w:p w14:paraId="73F98988" w14:textId="77777777" w:rsidR="005562C8" w:rsidRDefault="005562C8" w:rsidP="00093F08">
      <w:pPr>
        <w:keepNext/>
        <w:keepLines/>
      </w:pPr>
    </w:p>
    <w:p w14:paraId="5EABA8EB" w14:textId="471E2842" w:rsidR="00553F24" w:rsidRDefault="00553F24" w:rsidP="00093F08">
      <w:pPr>
        <w:keepNext/>
        <w:keepLines/>
      </w:pPr>
      <w:r w:rsidRPr="00732211">
        <w:t>7.</w:t>
      </w:r>
      <w:r w:rsidRPr="00732211">
        <w:tab/>
      </w:r>
      <w:r w:rsidRPr="005562C8">
        <w:rPr>
          <w:i/>
          <w:iCs/>
        </w:rPr>
        <w:t>Withdrawal</w:t>
      </w:r>
    </w:p>
    <w:p w14:paraId="6AFB3D92" w14:textId="77777777" w:rsidR="005562C8" w:rsidRPr="00732211" w:rsidRDefault="005562C8" w:rsidP="00732211"/>
    <w:p w14:paraId="079221C4" w14:textId="5F6245BA" w:rsidR="00553F24" w:rsidRDefault="00553F24" w:rsidP="005562C8">
      <w:pPr>
        <w:ind w:left="1134" w:hanging="567"/>
      </w:pPr>
      <w:r w:rsidRPr="00732211">
        <w:t>(a)</w:t>
      </w:r>
      <w:r w:rsidRPr="00732211">
        <w:tab/>
        <w:t>Any Party may withdraw from this Agreement</w:t>
      </w:r>
      <w:r w:rsidR="00732211" w:rsidRPr="00732211">
        <w:t>. S</w:t>
      </w:r>
      <w:r w:rsidRPr="00732211">
        <w:t>uch withdrawal shall take effect upon</w:t>
      </w:r>
      <w:r w:rsidR="005562C8">
        <w:t xml:space="preserve"> t</w:t>
      </w:r>
      <w:r w:rsidRPr="00732211">
        <w:t>he</w:t>
      </w:r>
      <w:r w:rsidR="005562C8">
        <w:t xml:space="preserve"> </w:t>
      </w:r>
      <w:r w:rsidRPr="00732211">
        <w:t>expiration of 60</w:t>
      </w:r>
      <w:r w:rsidR="00B918F1">
        <w:t xml:space="preserve"> </w:t>
      </w:r>
      <w:r w:rsidRPr="00732211">
        <w:t>days</w:t>
      </w:r>
      <w:r w:rsidR="00B918F1">
        <w:t xml:space="preserve"> </w:t>
      </w:r>
      <w:r w:rsidRPr="00732211">
        <w:t>from the</w:t>
      </w:r>
      <w:r w:rsidR="005562C8">
        <w:t xml:space="preserve"> </w:t>
      </w:r>
      <w:r w:rsidRPr="00732211">
        <w:t>date</w:t>
      </w:r>
      <w:r w:rsidR="005562C8">
        <w:t xml:space="preserve"> </w:t>
      </w:r>
      <w:r w:rsidRPr="00732211">
        <w:t>on</w:t>
      </w:r>
      <w:r w:rsidR="005562C8">
        <w:t xml:space="preserve"> </w:t>
      </w:r>
      <w:r w:rsidRPr="00732211">
        <w:t>which written notice</w:t>
      </w:r>
      <w:r w:rsidR="005562C8">
        <w:t xml:space="preserve"> </w:t>
      </w:r>
      <w:r w:rsidRPr="00732211">
        <w:t>of withdrawal is</w:t>
      </w:r>
      <w:r w:rsidR="005562C8">
        <w:t xml:space="preserve"> </w:t>
      </w:r>
      <w:r w:rsidRPr="00732211">
        <w:t>receive</w:t>
      </w:r>
      <w:r w:rsidR="00732211" w:rsidRPr="00732211">
        <w:t xml:space="preserve">d </w:t>
      </w:r>
      <w:r w:rsidRPr="00732211">
        <w:t>by the Director</w:t>
      </w:r>
      <w:r w:rsidR="00732211" w:rsidRPr="00732211">
        <w:noBreakHyphen/>
      </w:r>
      <w:r w:rsidRPr="00732211">
        <w:t>General of the WTO.</w:t>
      </w:r>
    </w:p>
    <w:p w14:paraId="5E656992" w14:textId="77777777" w:rsidR="005562C8" w:rsidRPr="00732211" w:rsidRDefault="005562C8" w:rsidP="00732211"/>
    <w:p w14:paraId="0C262410" w14:textId="77777777" w:rsidR="00553F24" w:rsidRPr="00732211" w:rsidRDefault="00553F24" w:rsidP="005562C8">
      <w:pPr>
        <w:ind w:left="1134" w:hanging="567"/>
      </w:pPr>
      <w:r w:rsidRPr="00732211">
        <w:t>(b)</w:t>
      </w:r>
      <w:r w:rsidRPr="00732211">
        <w:tab/>
        <w:t>Subject to such conditions as may be agreed upon by the Parties, any Party may withdraw its acceptance of the application of the provisions of the Annex with respect to any product(s) specified therein</w:t>
      </w:r>
      <w:r w:rsidR="00732211" w:rsidRPr="00732211">
        <w:t>. S</w:t>
      </w:r>
      <w:r w:rsidRPr="00732211">
        <w:t>uch withdrawal shall take effect upon the expiration of 60 days from the date on which written notice of withdrawal is received by the Director</w:t>
      </w:r>
      <w:r w:rsidR="00732211" w:rsidRPr="00732211">
        <w:noBreakHyphen/>
      </w:r>
      <w:r w:rsidRPr="00732211">
        <w:t>General of the WTO.</w:t>
      </w:r>
    </w:p>
    <w:p w14:paraId="2E4234B5" w14:textId="77777777" w:rsidR="00553F24" w:rsidRPr="00732211" w:rsidRDefault="00553F24" w:rsidP="00732211"/>
    <w:p w14:paraId="3CECD4C0" w14:textId="77777777" w:rsidR="00553F24" w:rsidRPr="00732211" w:rsidRDefault="00553F24" w:rsidP="00732211">
      <w:r w:rsidRPr="00732211">
        <w:t>8.</w:t>
      </w:r>
      <w:r w:rsidRPr="00732211">
        <w:tab/>
      </w:r>
      <w:r w:rsidRPr="005562C8">
        <w:rPr>
          <w:i/>
          <w:iCs/>
        </w:rPr>
        <w:t>Deposit</w:t>
      </w:r>
    </w:p>
    <w:p w14:paraId="64AAB126" w14:textId="3F5834B6" w:rsidR="00553F24" w:rsidRPr="00732211" w:rsidRDefault="00553F24" w:rsidP="00732211"/>
    <w:p w14:paraId="035AF220" w14:textId="58552621" w:rsidR="00553F24" w:rsidRPr="00732211" w:rsidRDefault="00553F24" w:rsidP="00093F08">
      <w:pPr>
        <w:ind w:firstLine="567"/>
      </w:pPr>
      <w:r w:rsidRPr="00732211">
        <w:t>Until the entry into force of the WTO Agreement, the text of this Agreement shall be</w:t>
      </w:r>
      <w:r w:rsidR="005562C8">
        <w:t xml:space="preserve"> </w:t>
      </w:r>
      <w:r w:rsidRPr="00732211">
        <w:t>deposited with the Director</w:t>
      </w:r>
      <w:r w:rsidR="00732211" w:rsidRPr="00732211">
        <w:noBreakHyphen/>
      </w:r>
      <w:r w:rsidRPr="00732211">
        <w:t>General to the CONTRACTING PARTIES to GAT</w:t>
      </w:r>
      <w:r w:rsidR="005562C8">
        <w:t>T</w:t>
      </w:r>
      <w:r w:rsidRPr="00732211">
        <w:t xml:space="preserve"> who shall promptly furnish a certified copy thereof and a notification of each acceptance thereof to each Party</w:t>
      </w:r>
      <w:r w:rsidR="00732211" w:rsidRPr="00732211">
        <w:t>. T</w:t>
      </w:r>
      <w:r w:rsidRPr="00732211">
        <w:t>he texts of this Agreement in the English, French and Spanish languages shall all be</w:t>
      </w:r>
      <w:r w:rsidR="005562C8">
        <w:t xml:space="preserve"> </w:t>
      </w:r>
      <w:r w:rsidRPr="00732211">
        <w:t>equally authentic</w:t>
      </w:r>
      <w:r w:rsidR="00732211" w:rsidRPr="00732211">
        <w:t>. T</w:t>
      </w:r>
      <w:r w:rsidRPr="00732211">
        <w:t>his Agreement, and any amendments thereto, shall, upon the entry into force of the WTO Agreement, be deposited with the Director</w:t>
      </w:r>
      <w:r w:rsidR="00732211" w:rsidRPr="00732211">
        <w:noBreakHyphen/>
      </w:r>
      <w:r w:rsidRPr="00732211">
        <w:t>General of the WTO.</w:t>
      </w:r>
    </w:p>
    <w:p w14:paraId="530757A4" w14:textId="77777777" w:rsidR="00553F24" w:rsidRPr="00732211" w:rsidRDefault="00553F24" w:rsidP="00093F08"/>
    <w:p w14:paraId="5BBA1A40" w14:textId="2763438B" w:rsidR="00732211" w:rsidRDefault="00553F24" w:rsidP="00093F08">
      <w:r w:rsidRPr="00732211">
        <w:t>9.</w:t>
      </w:r>
      <w:r w:rsidRPr="00732211">
        <w:tab/>
      </w:r>
      <w:r w:rsidRPr="005562C8">
        <w:rPr>
          <w:i/>
          <w:iCs/>
        </w:rPr>
        <w:t>Registration</w:t>
      </w:r>
    </w:p>
    <w:p w14:paraId="2622E771" w14:textId="77777777" w:rsidR="005562C8" w:rsidRPr="00732211" w:rsidRDefault="005562C8" w:rsidP="00093F08"/>
    <w:p w14:paraId="0D8DE3C4" w14:textId="40A51C16" w:rsidR="00553F24" w:rsidRDefault="00553F24" w:rsidP="00093F08">
      <w:pPr>
        <w:ind w:firstLine="567"/>
      </w:pPr>
      <w:r w:rsidRPr="00732211">
        <w:t>This Agreement shall be registered</w:t>
      </w:r>
      <w:r w:rsidR="00B918F1">
        <w:t xml:space="preserve"> </w:t>
      </w:r>
      <w:r w:rsidRPr="00732211">
        <w:t>in accordance with the provisions of Article</w:t>
      </w:r>
      <w:r w:rsidR="004146AF">
        <w:t> </w:t>
      </w:r>
      <w:r w:rsidRPr="00732211">
        <w:t>102 of the Charter</w:t>
      </w:r>
      <w:r w:rsidR="005562C8">
        <w:t> </w:t>
      </w:r>
      <w:r w:rsidRPr="00732211">
        <w:t>of the United Nations.</w:t>
      </w:r>
    </w:p>
    <w:p w14:paraId="63A0A895" w14:textId="77777777" w:rsidR="002650AF" w:rsidRPr="00732211" w:rsidRDefault="002650AF" w:rsidP="002650AF">
      <w:pPr>
        <w:keepNext/>
        <w:keepLines/>
      </w:pPr>
    </w:p>
    <w:p w14:paraId="176799DE" w14:textId="77777777" w:rsidR="00553F24" w:rsidRPr="00732211" w:rsidRDefault="00553F24" w:rsidP="00732211"/>
    <w:p w14:paraId="7C868DF2" w14:textId="30A11B07" w:rsidR="00553F24" w:rsidRDefault="00553F24" w:rsidP="002650AF">
      <w:pPr>
        <w:ind w:firstLine="567"/>
      </w:pPr>
      <w:r w:rsidRPr="00F2078A">
        <w:rPr>
          <w:i/>
        </w:rPr>
        <w:t>Done</w:t>
      </w:r>
      <w:r w:rsidRPr="00732211">
        <w:t xml:space="preserve"> at Marrakesh this fifteenth day of April nineteen</w:t>
      </w:r>
      <w:r w:rsidR="00732211" w:rsidRPr="00732211">
        <w:t> hundred</w:t>
      </w:r>
      <w:r w:rsidRPr="00732211">
        <w:t xml:space="preserve"> and ninety</w:t>
      </w:r>
      <w:r w:rsidR="00732211" w:rsidRPr="00732211">
        <w:noBreakHyphen/>
      </w:r>
      <w:r w:rsidRPr="00732211">
        <w:t>four.</w:t>
      </w:r>
    </w:p>
    <w:p w14:paraId="2F969829" w14:textId="1A4E059C" w:rsidR="00DB29C7" w:rsidRDefault="00DB29C7" w:rsidP="00732211"/>
    <w:p w14:paraId="01DB6E08" w14:textId="77777777" w:rsidR="00E512E0" w:rsidRDefault="00E512E0" w:rsidP="00732211">
      <w:pPr>
        <w:sectPr w:rsidR="00E512E0" w:rsidSect="00E0540A">
          <w:footnotePr>
            <w:numRestart w:val="eachSect"/>
          </w:footnotePr>
          <w:type w:val="continuous"/>
          <w:pgSz w:w="11913" w:h="18042" w:code="9"/>
          <w:pgMar w:top="1701" w:right="1440" w:bottom="1440" w:left="1440" w:header="720" w:footer="720" w:gutter="0"/>
          <w:cols w:space="720"/>
          <w:docGrid w:linePitch="360"/>
        </w:sectPr>
      </w:pPr>
    </w:p>
    <w:p w14:paraId="0A436255" w14:textId="77777777" w:rsidR="00553F24" w:rsidRPr="00732211" w:rsidRDefault="00553F24" w:rsidP="005562C8">
      <w:pPr>
        <w:jc w:val="center"/>
      </w:pPr>
      <w:r w:rsidRPr="00732211">
        <w:lastRenderedPageBreak/>
        <w:t>ANNE</w:t>
      </w:r>
      <w:r w:rsidR="00732211" w:rsidRPr="00732211">
        <w:t xml:space="preserve">X </w:t>
      </w:r>
      <w:r w:rsidRPr="00732211">
        <w:t>ON CERTAI</w:t>
      </w:r>
      <w:r w:rsidR="00732211" w:rsidRPr="00732211">
        <w:t xml:space="preserve">N </w:t>
      </w:r>
      <w:r w:rsidRPr="00732211">
        <w:t>MILK PRODUCTS</w:t>
      </w:r>
    </w:p>
    <w:p w14:paraId="5251F85A" w14:textId="77777777" w:rsidR="000F656E" w:rsidRPr="00732211" w:rsidRDefault="000F656E" w:rsidP="00732211"/>
    <w:p w14:paraId="1C8E7FB8" w14:textId="79CA4855" w:rsidR="005562C8" w:rsidRPr="005562C8" w:rsidRDefault="00553F24" w:rsidP="005562C8">
      <w:pPr>
        <w:jc w:val="center"/>
        <w:rPr>
          <w:i/>
          <w:iCs/>
        </w:rPr>
      </w:pPr>
      <w:r w:rsidRPr="005562C8">
        <w:rPr>
          <w:i/>
          <w:iCs/>
        </w:rPr>
        <w:t>Article 1</w:t>
      </w:r>
    </w:p>
    <w:p w14:paraId="54643938" w14:textId="77777777" w:rsidR="005562C8" w:rsidRPr="005562C8" w:rsidRDefault="005562C8" w:rsidP="005562C8">
      <w:pPr>
        <w:jc w:val="center"/>
        <w:rPr>
          <w:i/>
          <w:iCs/>
        </w:rPr>
      </w:pPr>
    </w:p>
    <w:p w14:paraId="27BE2546" w14:textId="23F3F223" w:rsidR="00553F24" w:rsidRPr="005562C8" w:rsidRDefault="00553F24" w:rsidP="005562C8">
      <w:pPr>
        <w:jc w:val="center"/>
        <w:rPr>
          <w:i/>
          <w:iCs/>
        </w:rPr>
      </w:pPr>
      <w:r w:rsidRPr="005562C8">
        <w:rPr>
          <w:i/>
          <w:iCs/>
        </w:rPr>
        <w:t>Product Coverage</w:t>
      </w:r>
    </w:p>
    <w:p w14:paraId="609CE58E" w14:textId="2DB188FC" w:rsidR="005562C8" w:rsidRDefault="005562C8" w:rsidP="00732211"/>
    <w:p w14:paraId="0EE101CB" w14:textId="77777777" w:rsidR="000F656E" w:rsidRDefault="000F656E" w:rsidP="00732211"/>
    <w:p w14:paraId="44A8B490" w14:textId="77777777" w:rsidR="00553F24" w:rsidRPr="00732211" w:rsidRDefault="00553F24" w:rsidP="00732211">
      <w:r w:rsidRPr="00732211">
        <w:t>1.</w:t>
      </w:r>
      <w:r w:rsidRPr="00732211">
        <w:tab/>
        <w:t>This Annex applie</w:t>
      </w:r>
      <w:r w:rsidR="00732211" w:rsidRPr="00732211">
        <w:t xml:space="preserve">s </w:t>
      </w:r>
      <w:r w:rsidRPr="00732211">
        <w:t>to:</w:t>
      </w:r>
    </w:p>
    <w:p w14:paraId="1723D2C1" w14:textId="77777777" w:rsidR="00553F24" w:rsidRPr="00732211" w:rsidRDefault="00553F24" w:rsidP="00732211"/>
    <w:p w14:paraId="5458F2CE" w14:textId="530B4331" w:rsidR="00553F24" w:rsidRDefault="00553F24" w:rsidP="005562C8">
      <w:pPr>
        <w:ind w:left="1134" w:hanging="567"/>
      </w:pPr>
      <w:r w:rsidRPr="00732211">
        <w:t>(a)</w:t>
      </w:r>
      <w:r w:rsidRPr="00732211">
        <w:tab/>
        <w:t>milk</w:t>
      </w:r>
      <w:r w:rsidR="00E512E0">
        <w:t xml:space="preserve"> </w:t>
      </w:r>
      <w:r w:rsidRPr="00732211">
        <w:t>powder and cream</w:t>
      </w:r>
      <w:r w:rsidRPr="00732211">
        <w:tab/>
        <w:t>powde</w:t>
      </w:r>
      <w:r w:rsidR="00732211" w:rsidRPr="00732211">
        <w:t xml:space="preserve">r </w:t>
      </w:r>
      <w:r w:rsidRPr="00732211">
        <w:t>fallin</w:t>
      </w:r>
      <w:r w:rsidR="00732211" w:rsidRPr="00732211">
        <w:t xml:space="preserve">g </w:t>
      </w:r>
      <w:r w:rsidRPr="00732211">
        <w:t>under HS heading</w:t>
      </w:r>
      <w:r w:rsidR="005562C8">
        <w:t xml:space="preserve"> </w:t>
      </w:r>
      <w:r w:rsidR="00732211" w:rsidRPr="00732211">
        <w:t>Nos. </w:t>
      </w:r>
      <w:r w:rsidRPr="00732211">
        <w:t>04.02.10</w:t>
      </w:r>
      <w:r w:rsidR="00732211" w:rsidRPr="00732211">
        <w:noBreakHyphen/>
      </w:r>
      <w:r w:rsidRPr="00732211">
        <w:t>99 an</w:t>
      </w:r>
      <w:r w:rsidR="00732211" w:rsidRPr="00732211">
        <w:t xml:space="preserve">d </w:t>
      </w:r>
      <w:r w:rsidRPr="00732211">
        <w:t>04.03.10</w:t>
      </w:r>
      <w:r w:rsidR="00732211" w:rsidRPr="00732211">
        <w:noBreakHyphen/>
      </w:r>
      <w:r w:rsidRPr="00732211">
        <w:t>90;</w:t>
      </w:r>
    </w:p>
    <w:p w14:paraId="1F3BCCBF" w14:textId="77777777" w:rsidR="005562C8" w:rsidRPr="00732211" w:rsidRDefault="005562C8" w:rsidP="00732211"/>
    <w:p w14:paraId="7367A79E" w14:textId="13EBB0C5" w:rsidR="00553F24" w:rsidRPr="00732211" w:rsidRDefault="00553F24" w:rsidP="005562C8">
      <w:pPr>
        <w:ind w:left="1134" w:hanging="567"/>
      </w:pPr>
      <w:r w:rsidRPr="00732211">
        <w:t>(b)</w:t>
      </w:r>
      <w:r w:rsidRPr="00732211">
        <w:tab/>
        <w:t>milk fat falling unde</w:t>
      </w:r>
      <w:r w:rsidR="00732211" w:rsidRPr="00732211">
        <w:t xml:space="preserve">r </w:t>
      </w:r>
      <w:r w:rsidRPr="00732211">
        <w:t>HS headin</w:t>
      </w:r>
      <w:r w:rsidR="00732211" w:rsidRPr="00732211">
        <w:t>g No. </w:t>
      </w:r>
      <w:r w:rsidRPr="00732211">
        <w:t>04.05.00, having a milk fat content equal t</w:t>
      </w:r>
      <w:r w:rsidR="00732211" w:rsidRPr="00732211">
        <w:t xml:space="preserve">o </w:t>
      </w:r>
      <w:r w:rsidRPr="00732211">
        <w:t>or greater than 50</w:t>
      </w:r>
      <w:r w:rsidR="00F3492C">
        <w:t xml:space="preserve"> per cent</w:t>
      </w:r>
      <w:r w:rsidRPr="00732211">
        <w:t xml:space="preserve"> by weight;</w:t>
      </w:r>
      <w:r w:rsidR="00732211" w:rsidRPr="00732211">
        <w:t xml:space="preserve"> </w:t>
      </w:r>
      <w:r w:rsidRPr="00732211">
        <w:t>and</w:t>
      </w:r>
    </w:p>
    <w:p w14:paraId="6A964FFB" w14:textId="77777777" w:rsidR="00553F24" w:rsidRPr="00732211" w:rsidRDefault="00553F24" w:rsidP="00732211"/>
    <w:p w14:paraId="23874C7E" w14:textId="6CAABB50" w:rsidR="00553F24" w:rsidRPr="00732211" w:rsidRDefault="00553F24" w:rsidP="005562C8">
      <w:pPr>
        <w:ind w:left="1134" w:hanging="567"/>
      </w:pPr>
      <w:r w:rsidRPr="00732211">
        <w:t>(c)</w:t>
      </w:r>
      <w:r w:rsidRPr="00732211">
        <w:tab/>
        <w:t xml:space="preserve">cheeses falling under HS heading </w:t>
      </w:r>
      <w:r w:rsidR="00732211" w:rsidRPr="00732211">
        <w:t>No. </w:t>
      </w:r>
      <w:r w:rsidRPr="00732211">
        <w:t>04.06.10</w:t>
      </w:r>
      <w:r w:rsidR="00732211" w:rsidRPr="00732211">
        <w:noBreakHyphen/>
      </w:r>
      <w:r w:rsidRPr="00732211">
        <w:t>90, having a fat content in dry matter, by weight, equal to or more than 45</w:t>
      </w:r>
      <w:r w:rsidR="00F3492C">
        <w:t xml:space="preserve"> per cent</w:t>
      </w:r>
      <w:r w:rsidRPr="00732211">
        <w:t xml:space="preserve"> and a dry matter content, by weight, equal to o</w:t>
      </w:r>
      <w:r w:rsidR="00732211" w:rsidRPr="00732211">
        <w:t xml:space="preserve">r </w:t>
      </w:r>
      <w:r w:rsidRPr="00732211">
        <w:t>more than 5</w:t>
      </w:r>
      <w:r w:rsidR="00732211" w:rsidRPr="00732211">
        <w:t xml:space="preserve">0 </w:t>
      </w:r>
      <w:r w:rsidR="00F3492C">
        <w:t>per cent</w:t>
      </w:r>
      <w:r w:rsidRPr="00732211">
        <w:t>.</w:t>
      </w:r>
    </w:p>
    <w:p w14:paraId="188E3E5D" w14:textId="77777777" w:rsidR="00553F24" w:rsidRPr="00732211" w:rsidRDefault="00553F24" w:rsidP="00732211"/>
    <w:p w14:paraId="23FB3F4B" w14:textId="542A7A8D" w:rsidR="00553F24" w:rsidRPr="005562C8" w:rsidRDefault="00553F24" w:rsidP="00732211">
      <w:pPr>
        <w:rPr>
          <w:i/>
          <w:iCs/>
        </w:rPr>
      </w:pPr>
      <w:r w:rsidRPr="005562C8">
        <w:rPr>
          <w:i/>
          <w:iCs/>
        </w:rPr>
        <w:t>Field of application</w:t>
      </w:r>
    </w:p>
    <w:p w14:paraId="7CAC51C7" w14:textId="77777777" w:rsidR="005562C8" w:rsidRPr="00732211" w:rsidRDefault="005562C8" w:rsidP="00732211"/>
    <w:p w14:paraId="78B7DAFD" w14:textId="3EA6BF67" w:rsidR="00553F24" w:rsidRPr="00732211" w:rsidRDefault="00553F24" w:rsidP="00732211">
      <w:r w:rsidRPr="00732211">
        <w:t>2.</w:t>
      </w:r>
      <w:r w:rsidRPr="00732211">
        <w:tab/>
        <w:t>For each Party, this Annex is applicable to exports of the products specified in paragraph</w:t>
      </w:r>
      <w:r w:rsidR="004146AF">
        <w:t> </w:t>
      </w:r>
      <w:r w:rsidRPr="00732211">
        <w:t>1 manufacture</w:t>
      </w:r>
      <w:r w:rsidR="00732211" w:rsidRPr="00732211">
        <w:t xml:space="preserve">d </w:t>
      </w:r>
      <w:r w:rsidRPr="00732211">
        <w:t>o</w:t>
      </w:r>
      <w:r w:rsidR="00732211" w:rsidRPr="00732211">
        <w:t xml:space="preserve">r </w:t>
      </w:r>
      <w:r w:rsidRPr="00732211">
        <w:t>repacke</w:t>
      </w:r>
      <w:r w:rsidR="00732211" w:rsidRPr="00732211">
        <w:t xml:space="preserve">d </w:t>
      </w:r>
      <w:r w:rsidRPr="00732211">
        <w:t>inside its own customs territory.</w:t>
      </w:r>
    </w:p>
    <w:p w14:paraId="322E7D99" w14:textId="690E7ED8" w:rsidR="00553F24" w:rsidRDefault="00553F24" w:rsidP="00732211"/>
    <w:p w14:paraId="6C2503DA" w14:textId="77777777" w:rsidR="000F656E" w:rsidRPr="00732211" w:rsidRDefault="000F656E" w:rsidP="00732211"/>
    <w:p w14:paraId="3C9529C1" w14:textId="77777777" w:rsidR="00553F24" w:rsidRPr="0007107B" w:rsidRDefault="00553F24" w:rsidP="0007107B">
      <w:pPr>
        <w:jc w:val="center"/>
        <w:rPr>
          <w:i/>
          <w:iCs/>
        </w:rPr>
      </w:pPr>
      <w:r w:rsidRPr="0007107B">
        <w:rPr>
          <w:i/>
          <w:iCs/>
        </w:rPr>
        <w:t>Article 2</w:t>
      </w:r>
    </w:p>
    <w:p w14:paraId="416F9C6B" w14:textId="77777777" w:rsidR="00553F24" w:rsidRPr="0007107B" w:rsidRDefault="00553F24" w:rsidP="0007107B">
      <w:pPr>
        <w:jc w:val="center"/>
        <w:rPr>
          <w:i/>
          <w:iCs/>
        </w:rPr>
      </w:pPr>
    </w:p>
    <w:p w14:paraId="71D07D66" w14:textId="77777777" w:rsidR="00553F24" w:rsidRPr="0007107B" w:rsidRDefault="00553F24" w:rsidP="0007107B">
      <w:pPr>
        <w:jc w:val="center"/>
        <w:rPr>
          <w:i/>
          <w:iCs/>
        </w:rPr>
      </w:pPr>
      <w:r w:rsidRPr="0007107B">
        <w:rPr>
          <w:i/>
          <w:iCs/>
        </w:rPr>
        <w:t>Pilot Products</w:t>
      </w:r>
    </w:p>
    <w:p w14:paraId="6667ABA9" w14:textId="77777777" w:rsidR="00732211" w:rsidRPr="00732211" w:rsidRDefault="00732211" w:rsidP="00732211"/>
    <w:p w14:paraId="32316B1B" w14:textId="00961735" w:rsidR="00553F24" w:rsidRPr="00732211" w:rsidRDefault="00553F24" w:rsidP="0007107B">
      <w:pPr>
        <w:ind w:firstLine="567"/>
      </w:pPr>
      <w:r w:rsidRPr="00732211">
        <w:t>The minimum export prices established under Article 3 shall be establishe</w:t>
      </w:r>
      <w:r w:rsidR="00732211" w:rsidRPr="00732211">
        <w:t xml:space="preserve">d </w:t>
      </w:r>
      <w:r w:rsidRPr="00732211">
        <w:t>wit</w:t>
      </w:r>
      <w:r w:rsidR="00732211" w:rsidRPr="00732211">
        <w:t xml:space="preserve">h </w:t>
      </w:r>
      <w:r w:rsidRPr="00732211">
        <w:t>respect to the pilo</w:t>
      </w:r>
      <w:r w:rsidR="00732211" w:rsidRPr="00732211">
        <w:t xml:space="preserve">t </w:t>
      </w:r>
      <w:r w:rsidRPr="00732211">
        <w:t>product</w:t>
      </w:r>
      <w:r w:rsidR="00732211" w:rsidRPr="00732211">
        <w:t xml:space="preserve">s </w:t>
      </w:r>
      <w:r w:rsidRPr="00732211">
        <w:t>o</w:t>
      </w:r>
      <w:r w:rsidR="00732211" w:rsidRPr="00732211">
        <w:t xml:space="preserve">f </w:t>
      </w:r>
      <w:r w:rsidRPr="00732211">
        <w:t>the following specifications:</w:t>
      </w:r>
    </w:p>
    <w:p w14:paraId="2CE6B630" w14:textId="77777777" w:rsidR="00553F24" w:rsidRPr="00732211" w:rsidRDefault="00553F24" w:rsidP="00732211"/>
    <w:p w14:paraId="29E81EF0" w14:textId="05BE4AD7" w:rsidR="00553F24" w:rsidRPr="00732211" w:rsidRDefault="00553F24" w:rsidP="0007107B">
      <w:pPr>
        <w:ind w:firstLine="567"/>
      </w:pPr>
      <w:r w:rsidRPr="00732211">
        <w:t>(a)</w:t>
      </w:r>
      <w:r w:rsidRPr="00732211">
        <w:tab/>
        <w:t>Designation:</w:t>
      </w:r>
      <w:r w:rsidR="0007107B">
        <w:t xml:space="preserve"> </w:t>
      </w:r>
      <w:r w:rsidR="0007107B">
        <w:tab/>
      </w:r>
      <w:r w:rsidRPr="0007107B">
        <w:rPr>
          <w:i/>
          <w:iCs/>
        </w:rPr>
        <w:t>Skimmed milk powder</w:t>
      </w:r>
    </w:p>
    <w:p w14:paraId="48F7AC50" w14:textId="07C42D45" w:rsidR="00553F24" w:rsidRPr="00732211" w:rsidRDefault="00553F24" w:rsidP="0007107B">
      <w:pPr>
        <w:ind w:left="567" w:firstLine="567"/>
      </w:pPr>
      <w:r w:rsidRPr="00732211">
        <w:t>Milk fat content:</w:t>
      </w:r>
      <w:r w:rsidRPr="00732211">
        <w:tab/>
        <w:t>less than or equal to 1.5</w:t>
      </w:r>
      <w:r w:rsidR="00F3492C">
        <w:t xml:space="preserve"> per cent</w:t>
      </w:r>
      <w:r w:rsidRPr="00732211">
        <w:t xml:space="preserve"> b</w:t>
      </w:r>
      <w:r w:rsidR="00732211" w:rsidRPr="00732211">
        <w:t xml:space="preserve">y </w:t>
      </w:r>
      <w:r w:rsidRPr="00732211">
        <w:t>weight</w:t>
      </w:r>
    </w:p>
    <w:p w14:paraId="609A4BB5" w14:textId="5F92D949" w:rsidR="00553F24" w:rsidRPr="00732211" w:rsidRDefault="00553F24" w:rsidP="0007107B">
      <w:pPr>
        <w:ind w:left="567" w:firstLine="567"/>
      </w:pPr>
      <w:r w:rsidRPr="00732211">
        <w:t>Water content:</w:t>
      </w:r>
      <w:r w:rsidRPr="00732211">
        <w:tab/>
        <w:t>less than or equal to 5</w:t>
      </w:r>
      <w:r w:rsidR="00F3492C">
        <w:t xml:space="preserve"> per cent</w:t>
      </w:r>
      <w:r w:rsidRPr="00732211">
        <w:t xml:space="preserve"> b</w:t>
      </w:r>
      <w:r w:rsidR="00732211" w:rsidRPr="00732211">
        <w:t xml:space="preserve">y </w:t>
      </w:r>
      <w:r w:rsidRPr="00732211">
        <w:t>weight</w:t>
      </w:r>
    </w:p>
    <w:p w14:paraId="1A574602" w14:textId="77777777" w:rsidR="00553F24" w:rsidRPr="00732211" w:rsidRDefault="00553F24" w:rsidP="00732211"/>
    <w:p w14:paraId="212579BE" w14:textId="77777777" w:rsidR="00553F24" w:rsidRPr="00732211" w:rsidRDefault="00553F24" w:rsidP="0007107B">
      <w:pPr>
        <w:ind w:firstLine="567"/>
      </w:pPr>
      <w:r w:rsidRPr="00732211">
        <w:t>(b)</w:t>
      </w:r>
      <w:r w:rsidRPr="00732211">
        <w:tab/>
        <w:t>Designation:</w:t>
      </w:r>
      <w:r w:rsidRPr="00732211">
        <w:tab/>
      </w:r>
      <w:r w:rsidRPr="0007107B">
        <w:rPr>
          <w:i/>
          <w:iCs/>
        </w:rPr>
        <w:t>Whole milk powder</w:t>
      </w:r>
    </w:p>
    <w:p w14:paraId="35BC3EA6" w14:textId="5AA32B66" w:rsidR="00553F24" w:rsidRPr="00732211" w:rsidRDefault="00553F24" w:rsidP="0007107B">
      <w:pPr>
        <w:ind w:left="567" w:firstLine="567"/>
      </w:pPr>
      <w:r w:rsidRPr="00732211">
        <w:t>Milk fat content:</w:t>
      </w:r>
      <w:r w:rsidRPr="00732211">
        <w:tab/>
        <w:t>26</w:t>
      </w:r>
      <w:r w:rsidR="00F3492C">
        <w:t xml:space="preserve"> per cent</w:t>
      </w:r>
      <w:r w:rsidRPr="00732211">
        <w:t xml:space="preserve"> b</w:t>
      </w:r>
      <w:r w:rsidR="00732211" w:rsidRPr="00732211">
        <w:t xml:space="preserve">y </w:t>
      </w:r>
      <w:r w:rsidRPr="00732211">
        <w:t>weight</w:t>
      </w:r>
    </w:p>
    <w:p w14:paraId="11BC2ADE" w14:textId="569D07E1" w:rsidR="00553F24" w:rsidRPr="00732211" w:rsidRDefault="00553F24" w:rsidP="0007107B">
      <w:pPr>
        <w:ind w:left="567" w:firstLine="567"/>
      </w:pPr>
      <w:r w:rsidRPr="00732211">
        <w:t>Water content:</w:t>
      </w:r>
      <w:r w:rsidRPr="00732211">
        <w:tab/>
        <w:t>less than o</w:t>
      </w:r>
      <w:r w:rsidR="00732211" w:rsidRPr="00732211">
        <w:t xml:space="preserve">r </w:t>
      </w:r>
      <w:r w:rsidRPr="00732211">
        <w:t>equal to 5</w:t>
      </w:r>
      <w:r w:rsidR="00F3492C">
        <w:t xml:space="preserve"> per cent</w:t>
      </w:r>
      <w:r w:rsidRPr="00732211">
        <w:t xml:space="preserve"> b</w:t>
      </w:r>
      <w:r w:rsidR="00732211" w:rsidRPr="00732211">
        <w:t xml:space="preserve">y </w:t>
      </w:r>
      <w:r w:rsidRPr="00732211">
        <w:t>weight</w:t>
      </w:r>
    </w:p>
    <w:p w14:paraId="7AC541D7" w14:textId="77777777" w:rsidR="00553F24" w:rsidRPr="00732211" w:rsidRDefault="00553F24" w:rsidP="00732211"/>
    <w:p w14:paraId="7C7BC1F9" w14:textId="588EF3C0" w:rsidR="00553F24" w:rsidRPr="00732211" w:rsidRDefault="00553F24" w:rsidP="0007107B">
      <w:pPr>
        <w:ind w:firstLine="567"/>
      </w:pPr>
      <w:r w:rsidRPr="00732211">
        <w:t>(c)</w:t>
      </w:r>
      <w:r w:rsidRPr="00732211">
        <w:tab/>
        <w:t>Designation:</w:t>
      </w:r>
      <w:r w:rsidRPr="00732211">
        <w:tab/>
      </w:r>
      <w:r w:rsidRPr="0007107B">
        <w:rPr>
          <w:i/>
          <w:iCs/>
        </w:rPr>
        <w:t>Buttermilk powder</w:t>
      </w:r>
      <w:r w:rsidR="0007107B">
        <w:rPr>
          <w:rStyle w:val="FootnoteReference"/>
          <w:i/>
          <w:iCs/>
        </w:rPr>
        <w:footnoteReference w:id="8"/>
      </w:r>
    </w:p>
    <w:p w14:paraId="32CD6AD0" w14:textId="10C38081" w:rsidR="00553F24" w:rsidRPr="00732211" w:rsidRDefault="00553F24" w:rsidP="0007107B">
      <w:pPr>
        <w:ind w:left="567" w:firstLine="567"/>
      </w:pPr>
      <w:r w:rsidRPr="00732211">
        <w:t>Milk fat content:</w:t>
      </w:r>
      <w:r w:rsidRPr="00732211">
        <w:tab/>
        <w:t>less than or equal to 11</w:t>
      </w:r>
      <w:r w:rsidR="00F3492C">
        <w:t xml:space="preserve"> per cent</w:t>
      </w:r>
      <w:r w:rsidRPr="00732211">
        <w:t xml:space="preserve"> b</w:t>
      </w:r>
      <w:r w:rsidR="00732211" w:rsidRPr="00732211">
        <w:t xml:space="preserve">y </w:t>
      </w:r>
      <w:r w:rsidRPr="00732211">
        <w:t>weight</w:t>
      </w:r>
    </w:p>
    <w:p w14:paraId="0D87830F" w14:textId="37C96DCF" w:rsidR="00553F24" w:rsidRPr="00732211" w:rsidRDefault="00553F24" w:rsidP="0007107B">
      <w:pPr>
        <w:ind w:left="567" w:firstLine="567"/>
      </w:pPr>
      <w:r w:rsidRPr="00732211">
        <w:t>Water content:</w:t>
      </w:r>
      <w:r w:rsidRPr="00732211">
        <w:tab/>
        <w:t>less than o</w:t>
      </w:r>
      <w:r w:rsidR="00732211" w:rsidRPr="00732211">
        <w:t xml:space="preserve">r </w:t>
      </w:r>
      <w:r w:rsidRPr="00732211">
        <w:t>equal to 5</w:t>
      </w:r>
      <w:r w:rsidR="00F3492C">
        <w:t xml:space="preserve"> per cent</w:t>
      </w:r>
      <w:r w:rsidRPr="00732211">
        <w:t xml:space="preserve"> b</w:t>
      </w:r>
      <w:r w:rsidR="00732211" w:rsidRPr="00732211">
        <w:t xml:space="preserve">y </w:t>
      </w:r>
      <w:r w:rsidRPr="00732211">
        <w:t>weight</w:t>
      </w:r>
    </w:p>
    <w:p w14:paraId="22BB9398" w14:textId="77777777" w:rsidR="00553F24" w:rsidRPr="00732211" w:rsidRDefault="00553F24" w:rsidP="00732211"/>
    <w:p w14:paraId="1119EA17" w14:textId="77777777" w:rsidR="00553F24" w:rsidRPr="00732211" w:rsidRDefault="00553F24" w:rsidP="0007107B">
      <w:pPr>
        <w:ind w:firstLine="567"/>
      </w:pPr>
      <w:r w:rsidRPr="00732211">
        <w:t>(d)</w:t>
      </w:r>
      <w:r w:rsidRPr="00732211">
        <w:tab/>
        <w:t>Designation:</w:t>
      </w:r>
      <w:r w:rsidRPr="00732211">
        <w:tab/>
      </w:r>
      <w:r w:rsidRPr="0007107B">
        <w:rPr>
          <w:i/>
          <w:iCs/>
        </w:rPr>
        <w:t>Anhydrous milk fat</w:t>
      </w:r>
    </w:p>
    <w:p w14:paraId="2A362CDA" w14:textId="539DDEF5" w:rsidR="00553F24" w:rsidRPr="00732211" w:rsidRDefault="00553F24" w:rsidP="0007107B">
      <w:pPr>
        <w:ind w:left="567" w:firstLine="567"/>
      </w:pPr>
      <w:r w:rsidRPr="00732211">
        <w:t>Milk fat content:</w:t>
      </w:r>
      <w:r w:rsidRPr="00732211">
        <w:tab/>
        <w:t>99.5</w:t>
      </w:r>
      <w:r w:rsidR="00F3492C">
        <w:t xml:space="preserve"> per cent</w:t>
      </w:r>
      <w:r w:rsidRPr="00732211">
        <w:t xml:space="preserve"> b</w:t>
      </w:r>
      <w:r w:rsidR="00732211" w:rsidRPr="00732211">
        <w:t xml:space="preserve">y </w:t>
      </w:r>
      <w:r w:rsidRPr="00732211">
        <w:t>weight</w:t>
      </w:r>
    </w:p>
    <w:p w14:paraId="7B637F62" w14:textId="77777777" w:rsidR="00732211" w:rsidRPr="00732211" w:rsidRDefault="00732211" w:rsidP="00732211"/>
    <w:p w14:paraId="331ACACA" w14:textId="32753A60" w:rsidR="00553F24" w:rsidRPr="00732211" w:rsidRDefault="00553F24" w:rsidP="0007107B">
      <w:pPr>
        <w:ind w:firstLine="567"/>
      </w:pPr>
      <w:r w:rsidRPr="00732211">
        <w:t>(e)</w:t>
      </w:r>
      <w:r w:rsidRPr="00732211">
        <w:tab/>
        <w:t>Designation:</w:t>
      </w:r>
      <w:r w:rsidRPr="00732211">
        <w:tab/>
      </w:r>
      <w:r w:rsidRPr="0007107B">
        <w:rPr>
          <w:i/>
          <w:iCs/>
        </w:rPr>
        <w:t>Butter</w:t>
      </w:r>
    </w:p>
    <w:p w14:paraId="25E26859" w14:textId="2FAC7405" w:rsidR="00553F24" w:rsidRPr="00732211" w:rsidRDefault="00553F24" w:rsidP="0007107B">
      <w:pPr>
        <w:ind w:left="567" w:firstLine="567"/>
      </w:pPr>
      <w:r w:rsidRPr="00732211">
        <w:t>Milk fat content:</w:t>
      </w:r>
      <w:r w:rsidRPr="00732211">
        <w:tab/>
        <w:t>80</w:t>
      </w:r>
      <w:r w:rsidR="00F3492C">
        <w:t xml:space="preserve"> per cent</w:t>
      </w:r>
      <w:r w:rsidRPr="00732211">
        <w:t xml:space="preserve"> b</w:t>
      </w:r>
      <w:r w:rsidR="00732211" w:rsidRPr="00732211">
        <w:t xml:space="preserve">y </w:t>
      </w:r>
      <w:r w:rsidRPr="00732211">
        <w:t>weight</w:t>
      </w:r>
    </w:p>
    <w:p w14:paraId="79C9E450" w14:textId="77777777" w:rsidR="00553F24" w:rsidRPr="00732211" w:rsidRDefault="00553F24" w:rsidP="00732211"/>
    <w:p w14:paraId="5148C3ED" w14:textId="6B33FDCB" w:rsidR="00553F24" w:rsidRPr="00732211" w:rsidRDefault="00553F24" w:rsidP="0007107B">
      <w:pPr>
        <w:ind w:firstLine="567"/>
      </w:pPr>
      <w:r w:rsidRPr="00732211">
        <w:t>(</w:t>
      </w:r>
      <w:r w:rsidR="0007107B">
        <w:t>f</w:t>
      </w:r>
      <w:r w:rsidRPr="00732211">
        <w:t>)</w:t>
      </w:r>
      <w:r w:rsidRPr="00732211">
        <w:tab/>
        <w:t>Designation:</w:t>
      </w:r>
      <w:r w:rsidRPr="00732211">
        <w:tab/>
      </w:r>
      <w:r w:rsidRPr="0007107B">
        <w:rPr>
          <w:i/>
          <w:iCs/>
        </w:rPr>
        <w:t>Cheese</w:t>
      </w:r>
    </w:p>
    <w:p w14:paraId="6F914678" w14:textId="77777777" w:rsidR="00553F24" w:rsidRPr="00732211" w:rsidRDefault="00553F24" w:rsidP="00732211"/>
    <w:p w14:paraId="247D1E48" w14:textId="0FDCEB76" w:rsidR="00553F24" w:rsidRDefault="00553F24" w:rsidP="00732211">
      <w:r w:rsidRPr="00732211">
        <w:t>Packaging:</w:t>
      </w:r>
    </w:p>
    <w:p w14:paraId="2941CE9B" w14:textId="77777777" w:rsidR="0007107B" w:rsidRPr="00732211" w:rsidRDefault="0007107B" w:rsidP="00732211"/>
    <w:p w14:paraId="6EFF73AA" w14:textId="5E6209EC" w:rsidR="00553F24" w:rsidRPr="00732211" w:rsidRDefault="00553F24" w:rsidP="0007107B">
      <w:pPr>
        <w:ind w:firstLine="567"/>
      </w:pPr>
      <w:r w:rsidRPr="00732211">
        <w:t xml:space="preserve">In packages </w:t>
      </w:r>
      <w:r w:rsidR="00B918F1" w:rsidRPr="00732211">
        <w:t>nor</w:t>
      </w:r>
      <w:r w:rsidR="00B918F1">
        <w:t>m</w:t>
      </w:r>
      <w:r w:rsidR="00B918F1" w:rsidRPr="00732211">
        <w:t xml:space="preserve">ally </w:t>
      </w:r>
      <w:r w:rsidRPr="00732211">
        <w:t>used in the trade, of a net content by weight of not less than</w:t>
      </w:r>
    </w:p>
    <w:p w14:paraId="590533D9" w14:textId="34492E2D" w:rsidR="00553F24" w:rsidRPr="00732211" w:rsidRDefault="00553F24" w:rsidP="0007107B">
      <w:pPr>
        <w:ind w:firstLine="567"/>
      </w:pPr>
      <w:r w:rsidRPr="00732211">
        <w:t xml:space="preserve">25 kgs. or </w:t>
      </w:r>
      <w:r w:rsidR="004E3857">
        <w:t>50</w:t>
      </w:r>
      <w:r w:rsidR="004E3857" w:rsidRPr="00732211">
        <w:t xml:space="preserve"> </w:t>
      </w:r>
      <w:r w:rsidRPr="00732211">
        <w:t>lbs., except for cheese, of</w:t>
      </w:r>
      <w:r w:rsidR="004E3857">
        <w:t xml:space="preserve"> </w:t>
      </w:r>
      <w:r w:rsidRPr="00732211">
        <w:t>20 kgs. or 40 lbs., respectively,</w:t>
      </w:r>
      <w:r w:rsidR="0007107B">
        <w:t xml:space="preserve"> as </w:t>
      </w:r>
      <w:r w:rsidRPr="00732211">
        <w:t>app</w:t>
      </w:r>
      <w:r w:rsidR="0007107B">
        <w:t>ro</w:t>
      </w:r>
      <w:r w:rsidRPr="00732211">
        <w:t>priate.</w:t>
      </w:r>
    </w:p>
    <w:p w14:paraId="37A2E5AC" w14:textId="77777777" w:rsidR="00553F24" w:rsidRPr="00732211" w:rsidRDefault="00553F24" w:rsidP="00732211"/>
    <w:p w14:paraId="7F51C927" w14:textId="66002151" w:rsidR="00553F24" w:rsidRDefault="00553F24" w:rsidP="00732211">
      <w:r w:rsidRPr="00732211">
        <w:t>Te</w:t>
      </w:r>
      <w:r w:rsidR="0007107B">
        <w:t>rms</w:t>
      </w:r>
      <w:r w:rsidRPr="00732211">
        <w:t xml:space="preserve"> of sale:</w:t>
      </w:r>
    </w:p>
    <w:p w14:paraId="2E0B038F" w14:textId="77777777" w:rsidR="0007107B" w:rsidRPr="00732211" w:rsidRDefault="0007107B" w:rsidP="00732211"/>
    <w:p w14:paraId="7F9EDCEB" w14:textId="1EDD8161" w:rsidR="00553F24" w:rsidRPr="00732211" w:rsidRDefault="00553F24" w:rsidP="0007107B">
      <w:pPr>
        <w:ind w:firstLine="567"/>
      </w:pPr>
      <w:r w:rsidRPr="00732211">
        <w:t>F</w:t>
      </w:r>
      <w:r w:rsidR="00F75537">
        <w:t>.</w:t>
      </w:r>
      <w:r w:rsidRPr="00732211">
        <w:t>o.b. from the exporting Party or free</w:t>
      </w:r>
      <w:r w:rsidR="00732211" w:rsidRPr="00732211">
        <w:noBreakHyphen/>
      </w:r>
      <w:r w:rsidRPr="00732211">
        <w:t>at</w:t>
      </w:r>
      <w:r w:rsidR="00732211" w:rsidRPr="00732211">
        <w:noBreakHyphen/>
      </w:r>
      <w:r w:rsidRPr="00732211">
        <w:t>frontier exporting Party.</w:t>
      </w:r>
    </w:p>
    <w:p w14:paraId="0C8E180A" w14:textId="77777777" w:rsidR="00553F24" w:rsidRPr="00732211" w:rsidRDefault="00553F24" w:rsidP="00732211"/>
    <w:p w14:paraId="35062F00" w14:textId="7FFFBF19" w:rsidR="00553F24" w:rsidRDefault="00553F24" w:rsidP="0007107B">
      <w:pPr>
        <w:ind w:left="567"/>
      </w:pPr>
      <w:r w:rsidRPr="00732211">
        <w:t xml:space="preserve">By derogation from this provision, reference points for the Parties listed in </w:t>
      </w:r>
      <w:r w:rsidR="004146AF" w:rsidRPr="00732211">
        <w:t>Attachment</w:t>
      </w:r>
      <w:r w:rsidR="004146AF">
        <w:t> </w:t>
      </w:r>
      <w:r w:rsidRPr="00732211">
        <w:t>A</w:t>
      </w:r>
      <w:r w:rsidR="0007107B">
        <w:t xml:space="preserve"> </w:t>
      </w:r>
      <w:r w:rsidRPr="00732211">
        <w:t>may be as provided therein.</w:t>
      </w:r>
    </w:p>
    <w:p w14:paraId="0E0E8AB6" w14:textId="77777777" w:rsidR="0007107B" w:rsidRPr="00732211" w:rsidRDefault="0007107B" w:rsidP="0007107B">
      <w:pPr>
        <w:ind w:left="567"/>
      </w:pPr>
    </w:p>
    <w:p w14:paraId="6CEA1C3D" w14:textId="39038DA3" w:rsidR="0007107B" w:rsidRPr="00732211" w:rsidRDefault="00553F24" w:rsidP="00BE22F3">
      <w:pPr>
        <w:ind w:firstLine="567"/>
      </w:pPr>
      <w:r w:rsidRPr="00732211">
        <w:t>Prompt payment against documents.</w:t>
      </w:r>
    </w:p>
    <w:p w14:paraId="59196FDF" w14:textId="5EEC1825" w:rsidR="00553F24" w:rsidRDefault="00553F24" w:rsidP="00BE22F3">
      <w:pPr>
        <w:keepNext/>
        <w:keepLines/>
        <w:jc w:val="center"/>
        <w:rPr>
          <w:i/>
          <w:iCs/>
        </w:rPr>
      </w:pPr>
      <w:r w:rsidRPr="0007107B">
        <w:rPr>
          <w:i/>
          <w:iCs/>
        </w:rPr>
        <w:lastRenderedPageBreak/>
        <w:t>Article 3</w:t>
      </w:r>
    </w:p>
    <w:p w14:paraId="22672DD7" w14:textId="77777777" w:rsidR="0007107B" w:rsidRPr="0007107B" w:rsidRDefault="0007107B" w:rsidP="00BE22F3">
      <w:pPr>
        <w:keepNext/>
        <w:keepLines/>
        <w:jc w:val="center"/>
      </w:pPr>
    </w:p>
    <w:p w14:paraId="66BA2F75" w14:textId="36EC27D0" w:rsidR="00553F24" w:rsidRDefault="00553F24" w:rsidP="000F656E">
      <w:pPr>
        <w:keepNext/>
        <w:keepLines/>
        <w:jc w:val="center"/>
      </w:pPr>
      <w:r w:rsidRPr="0007107B">
        <w:t>Minimum Prices</w:t>
      </w:r>
    </w:p>
    <w:p w14:paraId="1CC01A26" w14:textId="10B7F781" w:rsidR="000F656E" w:rsidRDefault="000F656E" w:rsidP="000F656E">
      <w:pPr>
        <w:keepNext/>
        <w:keepLines/>
        <w:jc w:val="center"/>
      </w:pPr>
    </w:p>
    <w:p w14:paraId="7C9EBF37" w14:textId="77777777" w:rsidR="000F656E" w:rsidRPr="0007107B" w:rsidRDefault="000F656E" w:rsidP="000F656E">
      <w:pPr>
        <w:keepNext/>
        <w:keepLines/>
        <w:jc w:val="center"/>
      </w:pPr>
    </w:p>
    <w:p w14:paraId="0FBB9BEF" w14:textId="6C4A4AF7" w:rsidR="00553F24" w:rsidRPr="00F2078A" w:rsidRDefault="00553F24" w:rsidP="00732211">
      <w:pPr>
        <w:rPr>
          <w:i/>
        </w:rPr>
      </w:pPr>
      <w:r w:rsidRPr="00F2078A">
        <w:rPr>
          <w:i/>
        </w:rPr>
        <w:t>Level and observance of minimum prices</w:t>
      </w:r>
    </w:p>
    <w:p w14:paraId="792ADAD7" w14:textId="77777777" w:rsidR="0007107B" w:rsidRPr="00732211" w:rsidRDefault="0007107B" w:rsidP="00732211"/>
    <w:p w14:paraId="2B59E00A" w14:textId="0483B8B3" w:rsidR="00553F24" w:rsidRPr="00732211" w:rsidRDefault="00553F24" w:rsidP="00F2078A">
      <w:r w:rsidRPr="00732211">
        <w:t>1.</w:t>
      </w:r>
      <w:r w:rsidRPr="00732211">
        <w:tab/>
        <w:t>Each Party shall take</w:t>
      </w:r>
      <w:r w:rsidR="0007107B">
        <w:t xml:space="preserve"> the </w:t>
      </w:r>
      <w:r w:rsidRPr="00732211">
        <w:t xml:space="preserve">steps necessary to ensure that the export prices of the </w:t>
      </w:r>
      <w:r w:rsidR="004E3857" w:rsidRPr="00732211">
        <w:t>products defined</w:t>
      </w:r>
      <w:r w:rsidRPr="00732211">
        <w:t xml:space="preserve"> in Article 2 shall not be less than the minimum prices applicable under this Annex</w:t>
      </w:r>
      <w:r w:rsidR="00732211" w:rsidRPr="00732211">
        <w:t>. I</w:t>
      </w:r>
      <w:r w:rsidRPr="00732211">
        <w:t>f the products are exported in the form of goods in which they have been incorporated, Parties shall take the steps necessary to avoid circumvention of the price provisions of this Annex.</w:t>
      </w:r>
    </w:p>
    <w:p w14:paraId="31F4ACA9" w14:textId="77777777" w:rsidR="00553F24" w:rsidRPr="00732211" w:rsidRDefault="00553F24" w:rsidP="00732211"/>
    <w:p w14:paraId="579CD04A" w14:textId="3503FD15" w:rsidR="00553F24" w:rsidRPr="009051D0" w:rsidRDefault="00553F24" w:rsidP="009051D0">
      <w:pPr>
        <w:tabs>
          <w:tab w:val="left" w:pos="567"/>
        </w:tabs>
        <w:ind w:left="1134" w:hanging="1134"/>
      </w:pPr>
      <w:r w:rsidRPr="009051D0">
        <w:t>2.</w:t>
      </w:r>
      <w:r w:rsidR="0007107B" w:rsidRPr="009051D0">
        <w:tab/>
        <w:t xml:space="preserve">(a) </w:t>
      </w:r>
      <w:r w:rsidR="009051D0" w:rsidRPr="009051D0">
        <w:tab/>
      </w:r>
      <w:r w:rsidRPr="009051D0">
        <w:t>The minimum price levels set out in this Article take account, in particular</w:t>
      </w:r>
      <w:r w:rsidR="00732211" w:rsidRPr="009051D0">
        <w:t xml:space="preserve">, </w:t>
      </w:r>
      <w:r w:rsidRPr="009051D0">
        <w:t>of the current</w:t>
      </w:r>
      <w:r w:rsidR="009051D0" w:rsidRPr="009051D0">
        <w:t xml:space="preserve"> </w:t>
      </w:r>
      <w:r w:rsidRPr="009051D0">
        <w:t>market</w:t>
      </w:r>
      <w:r w:rsidR="009051D0" w:rsidRPr="009051D0">
        <w:t xml:space="preserve"> </w:t>
      </w:r>
      <w:r w:rsidRPr="009051D0">
        <w:t>situation, dairy prices in producing Parties</w:t>
      </w:r>
      <w:r w:rsidR="00732211" w:rsidRPr="009051D0">
        <w:t xml:space="preserve">, </w:t>
      </w:r>
      <w:r w:rsidRPr="009051D0">
        <w:t>the need to ensure an</w:t>
      </w:r>
      <w:r w:rsidR="0007107B" w:rsidRPr="009051D0">
        <w:t xml:space="preserve"> </w:t>
      </w:r>
      <w:r w:rsidRPr="009051D0">
        <w:t>appropriate relationship between the minimum</w:t>
      </w:r>
      <w:r w:rsidR="0007107B" w:rsidRPr="009051D0">
        <w:t xml:space="preserve"> </w:t>
      </w:r>
      <w:r w:rsidRPr="009051D0">
        <w:t>prices established in the Annex, the need to ensure equitable prices to consumers,</w:t>
      </w:r>
      <w:r w:rsidR="009051D0" w:rsidRPr="009051D0">
        <w:t xml:space="preserve"> </w:t>
      </w:r>
      <w:r w:rsidRPr="009051D0">
        <w:t>and the desirability of maintaining a</w:t>
      </w:r>
      <w:r w:rsidR="0007107B" w:rsidRPr="009051D0">
        <w:t xml:space="preserve"> </w:t>
      </w:r>
      <w:r w:rsidRPr="009051D0">
        <w:t>minimum return to the most efficient producers in order to ensure sta</w:t>
      </w:r>
      <w:r w:rsidR="0007107B" w:rsidRPr="009051D0">
        <w:t>bility</w:t>
      </w:r>
      <w:r w:rsidRPr="009051D0">
        <w:t xml:space="preserve"> of supply over the longer term.</w:t>
      </w:r>
    </w:p>
    <w:p w14:paraId="09F22958" w14:textId="77777777" w:rsidR="0007107B" w:rsidRPr="00732211" w:rsidRDefault="0007107B" w:rsidP="0007107B">
      <w:pPr>
        <w:ind w:left="567" w:hanging="567"/>
      </w:pPr>
    </w:p>
    <w:p w14:paraId="35EF8D63" w14:textId="52AE9F10" w:rsidR="00553F24" w:rsidRDefault="00553F24" w:rsidP="0007107B">
      <w:pPr>
        <w:ind w:left="1134" w:hanging="567"/>
      </w:pPr>
      <w:r w:rsidRPr="00732211">
        <w:t>(b)</w:t>
      </w:r>
      <w:r w:rsidRPr="00732211">
        <w:tab/>
        <w:t>The minimum prices provided for in paragraph 1 applicable at the date of entry into force of this Agreement are fixed at:</w:t>
      </w:r>
    </w:p>
    <w:p w14:paraId="1019117E" w14:textId="77777777" w:rsidR="0007107B" w:rsidRPr="00732211" w:rsidRDefault="0007107B" w:rsidP="0007107B">
      <w:pPr>
        <w:ind w:left="567"/>
      </w:pPr>
    </w:p>
    <w:p w14:paraId="420FD506" w14:textId="41BA6300" w:rsidR="00553F24" w:rsidRPr="00732211" w:rsidRDefault="00553F24" w:rsidP="00F2078A">
      <w:pPr>
        <w:ind w:left="1134"/>
      </w:pPr>
      <w:r w:rsidRPr="00732211">
        <w:t>(i)</w:t>
      </w:r>
      <w:r w:rsidRPr="00732211">
        <w:tab/>
        <w:t>US</w:t>
      </w:r>
      <w:r w:rsidR="009051D0">
        <w:t>$</w:t>
      </w:r>
      <w:r w:rsidRPr="00732211">
        <w:t>1,200 per metric ton for the</w:t>
      </w:r>
      <w:r w:rsidR="009051D0">
        <w:t xml:space="preserve"> </w:t>
      </w:r>
      <w:r w:rsidRPr="00732211">
        <w:t xml:space="preserve">skimmed milk powder defined in </w:t>
      </w:r>
      <w:r w:rsidR="004146AF" w:rsidRPr="00732211">
        <w:t>Article</w:t>
      </w:r>
      <w:r w:rsidR="004146AF">
        <w:t> </w:t>
      </w:r>
      <w:r w:rsidRPr="00732211">
        <w:t>2(a);</w:t>
      </w:r>
    </w:p>
    <w:p w14:paraId="746C1AA6" w14:textId="77777777" w:rsidR="00553F24" w:rsidRPr="00732211" w:rsidRDefault="00553F24" w:rsidP="00732211"/>
    <w:p w14:paraId="7247397A" w14:textId="312850B8" w:rsidR="00553F24" w:rsidRPr="00732211" w:rsidRDefault="00553F24" w:rsidP="00F2078A">
      <w:pPr>
        <w:ind w:left="1134"/>
      </w:pPr>
      <w:r w:rsidRPr="00732211">
        <w:t>(ii)</w:t>
      </w:r>
      <w:r w:rsidRPr="00732211">
        <w:tab/>
        <w:t>US</w:t>
      </w:r>
      <w:r w:rsidR="009051D0">
        <w:t>$ 1</w:t>
      </w:r>
      <w:r w:rsidR="00732211" w:rsidRPr="00732211">
        <w:t xml:space="preserve">, </w:t>
      </w:r>
      <w:r w:rsidRPr="00732211">
        <w:t xml:space="preserve">250 per metric ton for the whole milk powder defined in </w:t>
      </w:r>
      <w:r w:rsidR="004146AF" w:rsidRPr="00732211">
        <w:t>Article</w:t>
      </w:r>
      <w:r w:rsidR="004146AF">
        <w:t> </w:t>
      </w:r>
      <w:r w:rsidRPr="00732211">
        <w:t>2(b);</w:t>
      </w:r>
    </w:p>
    <w:p w14:paraId="3175022B" w14:textId="77777777" w:rsidR="00553F24" w:rsidRPr="00732211" w:rsidRDefault="00553F24" w:rsidP="00732211"/>
    <w:p w14:paraId="70E10768" w14:textId="00B2153D" w:rsidR="00553F24" w:rsidRPr="00732211" w:rsidRDefault="00553F24" w:rsidP="00F2078A">
      <w:pPr>
        <w:ind w:left="1134"/>
      </w:pPr>
      <w:r w:rsidRPr="00732211">
        <w:t>(iii)</w:t>
      </w:r>
      <w:r w:rsidRPr="00732211">
        <w:tab/>
        <w:t>US$</w:t>
      </w:r>
      <w:r w:rsidR="009051D0">
        <w:t xml:space="preserve"> </w:t>
      </w:r>
      <w:r w:rsidRPr="00732211">
        <w:t xml:space="preserve">1,200 per metric ton for the </w:t>
      </w:r>
      <w:r w:rsidR="00320219" w:rsidRPr="00732211">
        <w:t>butter</w:t>
      </w:r>
      <w:r w:rsidR="00320219">
        <w:t>m</w:t>
      </w:r>
      <w:r w:rsidR="00320219" w:rsidRPr="00732211">
        <w:t xml:space="preserve">ilk </w:t>
      </w:r>
      <w:r w:rsidRPr="00732211">
        <w:t xml:space="preserve">powder defined in </w:t>
      </w:r>
      <w:r w:rsidR="004146AF" w:rsidRPr="00732211">
        <w:t>Article</w:t>
      </w:r>
      <w:r w:rsidR="004146AF">
        <w:t> </w:t>
      </w:r>
      <w:r w:rsidRPr="00732211">
        <w:t>2(c);</w:t>
      </w:r>
    </w:p>
    <w:p w14:paraId="03E60E2E" w14:textId="77777777" w:rsidR="00553F24" w:rsidRPr="00732211" w:rsidRDefault="00553F24" w:rsidP="00732211"/>
    <w:p w14:paraId="2BBAB5AE" w14:textId="0F348077" w:rsidR="00553F24" w:rsidRPr="00732211" w:rsidRDefault="00553F24" w:rsidP="009051D0">
      <w:pPr>
        <w:ind w:left="567" w:firstLine="567"/>
      </w:pPr>
      <w:r w:rsidRPr="00732211">
        <w:t>(iv)</w:t>
      </w:r>
      <w:r w:rsidRPr="00732211">
        <w:tab/>
        <w:t>US</w:t>
      </w:r>
      <w:r w:rsidR="009051D0">
        <w:t>$</w:t>
      </w:r>
      <w:r w:rsidRPr="00732211">
        <w:t xml:space="preserve">1,625 per metric ton for the anhydrous milk fat defined in </w:t>
      </w:r>
      <w:r w:rsidR="004146AF" w:rsidRPr="00732211">
        <w:t>Article</w:t>
      </w:r>
      <w:r w:rsidR="004146AF">
        <w:t> </w:t>
      </w:r>
      <w:r w:rsidRPr="00732211">
        <w:t>2(d);</w:t>
      </w:r>
    </w:p>
    <w:p w14:paraId="34D8AC2E" w14:textId="77777777" w:rsidR="00553F24" w:rsidRPr="00732211" w:rsidRDefault="00553F24" w:rsidP="00732211"/>
    <w:p w14:paraId="77521DA0" w14:textId="536E09F0" w:rsidR="00553F24" w:rsidRPr="00732211" w:rsidRDefault="00553F24" w:rsidP="009051D0">
      <w:pPr>
        <w:ind w:left="567" w:firstLine="567"/>
      </w:pPr>
      <w:r w:rsidRPr="00732211">
        <w:t>(v)</w:t>
      </w:r>
      <w:r w:rsidRPr="00732211">
        <w:tab/>
        <w:t>US$1,</w:t>
      </w:r>
      <w:r w:rsidR="00320219" w:rsidRPr="00732211">
        <w:t>3</w:t>
      </w:r>
      <w:r w:rsidR="00320219">
        <w:t>50</w:t>
      </w:r>
      <w:r w:rsidR="00320219" w:rsidRPr="00732211">
        <w:t xml:space="preserve"> </w:t>
      </w:r>
      <w:r w:rsidRPr="00732211">
        <w:t xml:space="preserve">per metric ton for the butter defined in </w:t>
      </w:r>
      <w:r w:rsidR="004146AF" w:rsidRPr="00732211">
        <w:t>Article</w:t>
      </w:r>
      <w:r w:rsidR="004146AF">
        <w:t> </w:t>
      </w:r>
      <w:r w:rsidRPr="00732211">
        <w:t>2(e);</w:t>
      </w:r>
    </w:p>
    <w:p w14:paraId="244776D1" w14:textId="77777777" w:rsidR="00732211" w:rsidRPr="00732211" w:rsidRDefault="00732211" w:rsidP="00732211"/>
    <w:p w14:paraId="64A5F4C8" w14:textId="3850C66E" w:rsidR="00553F24" w:rsidRDefault="00553F24" w:rsidP="009051D0">
      <w:pPr>
        <w:ind w:left="567" w:firstLine="567"/>
      </w:pPr>
      <w:r w:rsidRPr="00732211">
        <w:t>(vi)</w:t>
      </w:r>
      <w:r w:rsidRPr="00732211">
        <w:tab/>
        <w:t>US</w:t>
      </w:r>
      <w:r w:rsidR="009051D0">
        <w:t>$</w:t>
      </w:r>
      <w:r w:rsidRPr="00732211">
        <w:t xml:space="preserve">1,500 per metric ton for the cheese defined in </w:t>
      </w:r>
      <w:r w:rsidR="004146AF" w:rsidRPr="00732211">
        <w:t>Article</w:t>
      </w:r>
      <w:r w:rsidR="004146AF">
        <w:t> </w:t>
      </w:r>
      <w:r w:rsidRPr="00732211">
        <w:t>2(f).</w:t>
      </w:r>
    </w:p>
    <w:p w14:paraId="7A5518BE" w14:textId="77777777" w:rsidR="009051D0" w:rsidRPr="00732211" w:rsidRDefault="009051D0" w:rsidP="009051D0">
      <w:pPr>
        <w:ind w:left="567" w:firstLine="567"/>
      </w:pPr>
    </w:p>
    <w:p w14:paraId="4DAC9A16" w14:textId="31CD1A8D" w:rsidR="00553F24" w:rsidRPr="00732211" w:rsidRDefault="00553F24" w:rsidP="009051D0">
      <w:pPr>
        <w:tabs>
          <w:tab w:val="left" w:pos="567"/>
        </w:tabs>
        <w:ind w:left="1134" w:hanging="1134"/>
      </w:pPr>
      <w:r w:rsidRPr="00732211">
        <w:t>3.</w:t>
      </w:r>
      <w:r w:rsidRPr="00732211">
        <w:tab/>
        <w:t xml:space="preserve">(a) </w:t>
      </w:r>
      <w:r w:rsidR="009051D0">
        <w:tab/>
      </w:r>
      <w:r w:rsidRPr="00732211">
        <w:t>The levels of the minimum pric</w:t>
      </w:r>
      <w:r w:rsidR="009051D0">
        <w:t>es</w:t>
      </w:r>
      <w:r w:rsidRPr="00732211">
        <w:t xml:space="preserve"> specified in this Article may be modified by the Committee, taking into account, on the one band, the results of the operation of the A</w:t>
      </w:r>
      <w:r w:rsidR="009051D0">
        <w:t>nn</w:t>
      </w:r>
      <w:r w:rsidRPr="00732211">
        <w:t>ex and, on</w:t>
      </w:r>
      <w:r w:rsidR="009051D0">
        <w:t xml:space="preserve"> </w:t>
      </w:r>
      <w:r w:rsidRPr="00732211">
        <w:t>the</w:t>
      </w:r>
      <w:r w:rsidR="009051D0">
        <w:t xml:space="preserve"> </w:t>
      </w:r>
      <w:r w:rsidRPr="00732211">
        <w:t>other hand, the</w:t>
      </w:r>
      <w:r w:rsidR="009051D0">
        <w:t xml:space="preserve"> </w:t>
      </w:r>
      <w:r w:rsidRPr="00732211">
        <w:t>evolution of the</w:t>
      </w:r>
      <w:r w:rsidR="009051D0">
        <w:t xml:space="preserve"> </w:t>
      </w:r>
      <w:r w:rsidRPr="00732211">
        <w:t>situation of the international market.</w:t>
      </w:r>
    </w:p>
    <w:p w14:paraId="71A01A60" w14:textId="77777777" w:rsidR="00553F24" w:rsidRPr="00732211" w:rsidRDefault="00553F24" w:rsidP="00732211"/>
    <w:p w14:paraId="056D5405" w14:textId="0CFF2FEA" w:rsidR="00553F24" w:rsidRDefault="00553F24" w:rsidP="00BE22F3">
      <w:pPr>
        <w:ind w:left="1134" w:hanging="567"/>
      </w:pPr>
      <w:r w:rsidRPr="00732211">
        <w:t>(b)</w:t>
      </w:r>
      <w:r w:rsidRPr="00732211">
        <w:tab/>
      </w:r>
      <w:r w:rsidR="009051D0">
        <w:t>The</w:t>
      </w:r>
      <w:r w:rsidRPr="00732211">
        <w:t xml:space="preserve"> levels of the minimum prices specified in this Article shall be subject to review</w:t>
      </w:r>
      <w:r w:rsidR="00BE22F3">
        <w:t xml:space="preserve"> </w:t>
      </w:r>
      <w:r w:rsidRPr="00732211">
        <w:t>at le</w:t>
      </w:r>
      <w:r w:rsidR="009051D0">
        <w:t>ast</w:t>
      </w:r>
      <w:r w:rsidRPr="00732211">
        <w:t xml:space="preserve"> once a year by the Committee.</w:t>
      </w:r>
      <w:r w:rsidR="009051D0">
        <w:t xml:space="preserve"> </w:t>
      </w:r>
      <w:r w:rsidRPr="00732211">
        <w:t>In un</w:t>
      </w:r>
      <w:r w:rsidR="009051D0">
        <w:t>dertak</w:t>
      </w:r>
      <w:r w:rsidRPr="00732211">
        <w:t>ing this review the Committee shall</w:t>
      </w:r>
      <w:r w:rsidR="00BE22F3">
        <w:t xml:space="preserve"> </w:t>
      </w:r>
      <w:r w:rsidRPr="00732211">
        <w:t>take account in particular, to the extent relevant and necessary, of costs faced by producers, other relevant economic factors of the world market, the need to maintain a long</w:t>
      </w:r>
      <w:r w:rsidR="00732211" w:rsidRPr="00732211">
        <w:noBreakHyphen/>
      </w:r>
      <w:r w:rsidRPr="00732211">
        <w:t>term minimum return to the most economic producers, the need to maintain stability of supply and to ensure acceptable prices to consumers, and the current market situation and shall have regard to the</w:t>
      </w:r>
      <w:r w:rsidR="009051D0">
        <w:t xml:space="preserve"> </w:t>
      </w:r>
      <w:r w:rsidRPr="00732211">
        <w:t>desirability of improving the</w:t>
      </w:r>
      <w:r w:rsidR="009051D0">
        <w:t xml:space="preserve"> </w:t>
      </w:r>
      <w:r w:rsidRPr="00732211">
        <w:t>relationship between the levels of the minimum prices set out in paragraph 2(b) and the dairy support levels in the major producing Parties.</w:t>
      </w:r>
    </w:p>
    <w:p w14:paraId="11B53CDB" w14:textId="77777777" w:rsidR="00340C5A" w:rsidRPr="00340C5A" w:rsidRDefault="00340C5A" w:rsidP="009051D0">
      <w:pPr>
        <w:ind w:left="1134"/>
        <w:rPr>
          <w:b/>
          <w:bCs/>
        </w:rPr>
      </w:pPr>
    </w:p>
    <w:p w14:paraId="1301D444" w14:textId="0BDFC596" w:rsidR="00732211" w:rsidRPr="009051D0" w:rsidRDefault="00553F24" w:rsidP="00732211">
      <w:pPr>
        <w:rPr>
          <w:i/>
          <w:iCs/>
        </w:rPr>
      </w:pPr>
      <w:r w:rsidRPr="009051D0">
        <w:rPr>
          <w:i/>
          <w:iCs/>
        </w:rPr>
        <w:t>Adjustment of minimum prices</w:t>
      </w:r>
    </w:p>
    <w:p w14:paraId="22ABCB42" w14:textId="77777777" w:rsidR="009051D0" w:rsidRPr="00732211" w:rsidRDefault="009051D0" w:rsidP="00732211"/>
    <w:p w14:paraId="4838FE82" w14:textId="392F49ED" w:rsidR="00553F24" w:rsidRPr="00732211" w:rsidRDefault="003C0DAF" w:rsidP="003C0DAF">
      <w:r>
        <w:t>4.</w:t>
      </w:r>
      <w:r>
        <w:tab/>
      </w:r>
      <w:r w:rsidR="00732211" w:rsidRPr="00732211">
        <w:t>I</w:t>
      </w:r>
      <w:r w:rsidR="00553F24" w:rsidRPr="00732211">
        <w:t>f the products actually exported differ from the pilot products in respect of the fat content,</w:t>
      </w:r>
      <w:r>
        <w:t xml:space="preserve"> </w:t>
      </w:r>
      <w:r w:rsidR="00553F24" w:rsidRPr="00732211">
        <w:t>packaging or terms of sale, the minimum prices shall be adjusted so as to protect the minimum prices established in</w:t>
      </w:r>
      <w:r>
        <w:t xml:space="preserve"> </w:t>
      </w:r>
      <w:r w:rsidR="00553F24" w:rsidRPr="00732211">
        <w:t>this Annex for the</w:t>
      </w:r>
      <w:r>
        <w:t xml:space="preserve"> </w:t>
      </w:r>
      <w:r w:rsidR="00553F24" w:rsidRPr="00732211">
        <w:t>products specified in Article 2</w:t>
      </w:r>
      <w:r w:rsidR="00E512E0">
        <w:t xml:space="preserve"> </w:t>
      </w:r>
      <w:r w:rsidR="00553F24" w:rsidRPr="00732211">
        <w:t>of this Annex, according to</w:t>
      </w:r>
      <w:r>
        <w:t xml:space="preserve"> </w:t>
      </w:r>
      <w:r w:rsidR="00553F24" w:rsidRPr="00732211">
        <w:t>the</w:t>
      </w:r>
      <w:r>
        <w:t xml:space="preserve"> </w:t>
      </w:r>
      <w:r w:rsidR="00553F24" w:rsidRPr="00732211">
        <w:t>following prov</w:t>
      </w:r>
      <w:r>
        <w:t>ision</w:t>
      </w:r>
      <w:r w:rsidR="00553F24" w:rsidRPr="00732211">
        <w:t>s:</w:t>
      </w:r>
    </w:p>
    <w:p w14:paraId="4D8897D8" w14:textId="77777777" w:rsidR="00553F24" w:rsidRPr="0027641C" w:rsidRDefault="00553F24" w:rsidP="00732211"/>
    <w:p w14:paraId="0C36126A" w14:textId="77777777" w:rsidR="00553F24" w:rsidRPr="00DB29C7" w:rsidRDefault="00553F24" w:rsidP="003C0DAF">
      <w:pPr>
        <w:ind w:firstLine="567"/>
      </w:pPr>
      <w:r w:rsidRPr="00DB29C7">
        <w:t>Milk fat content:</w:t>
      </w:r>
    </w:p>
    <w:p w14:paraId="116D10ED" w14:textId="77777777" w:rsidR="00553F24" w:rsidRPr="00732211" w:rsidRDefault="00553F24" w:rsidP="00732211"/>
    <w:p w14:paraId="202F1237" w14:textId="557EA109" w:rsidR="00553F24" w:rsidRPr="00732211" w:rsidRDefault="00553F24" w:rsidP="003C0DAF">
      <w:pPr>
        <w:ind w:left="567"/>
      </w:pPr>
      <w:r w:rsidRPr="003C0DAF">
        <w:rPr>
          <w:i/>
          <w:iCs/>
        </w:rPr>
        <w:t>Milk powders</w:t>
      </w:r>
      <w:r w:rsidR="00732211" w:rsidRPr="003C0DAF">
        <w:rPr>
          <w:i/>
          <w:iCs/>
        </w:rPr>
        <w:t>.</w:t>
      </w:r>
      <w:r w:rsidR="00732211" w:rsidRPr="00732211">
        <w:t xml:space="preserve"> I</w:t>
      </w:r>
      <w:r w:rsidRPr="00732211">
        <w:t xml:space="preserve">f the milk fat content of the milk powders falling under Article </w:t>
      </w:r>
      <w:r w:rsidR="0047488C">
        <w:t>1</w:t>
      </w:r>
      <w:r w:rsidRPr="00732211">
        <w:t>(a), excluding buttermilk powder</w:t>
      </w:r>
      <w:r w:rsidR="00E512E0">
        <w:rPr>
          <w:rStyle w:val="FootnoteReference"/>
        </w:rPr>
        <w:footnoteReference w:id="9"/>
      </w:r>
      <w:r w:rsidRPr="00732211">
        <w:t>, differs from the milk fat content of the pilot products as specified in Article</w:t>
      </w:r>
      <w:r w:rsidR="0047488C">
        <w:t> </w:t>
      </w:r>
      <w:r w:rsidRPr="00732211">
        <w:t>2(a) and Article 2(b), then for each full percentage point of milk fat as from 2</w:t>
      </w:r>
      <w:r w:rsidR="00F3492C">
        <w:t xml:space="preserve"> per cent</w:t>
      </w:r>
      <w:r w:rsidRPr="00732211">
        <w:t>, the</w:t>
      </w:r>
      <w:r w:rsidR="003C0DAF">
        <w:t xml:space="preserve"> </w:t>
      </w:r>
      <w:r w:rsidRPr="00732211">
        <w:t>minimum price</w:t>
      </w:r>
      <w:r w:rsidR="003C0DAF">
        <w:t xml:space="preserve"> </w:t>
      </w:r>
      <w:r w:rsidRPr="00732211">
        <w:t>shall be adjusted in proportion to</w:t>
      </w:r>
      <w:r w:rsidR="003C0DAF">
        <w:t xml:space="preserve"> </w:t>
      </w:r>
      <w:r w:rsidRPr="00732211">
        <w:t>the</w:t>
      </w:r>
      <w:r w:rsidR="003C0DAF">
        <w:t xml:space="preserve"> </w:t>
      </w:r>
      <w:r w:rsidRPr="00732211">
        <w:t>difference between the</w:t>
      </w:r>
      <w:r w:rsidR="003C0DAF">
        <w:t xml:space="preserve"> </w:t>
      </w:r>
      <w:r w:rsidRPr="00732211">
        <w:t>minimum prices in force for the pilot products as specifie</w:t>
      </w:r>
      <w:r w:rsidR="00732211" w:rsidRPr="00732211">
        <w:t xml:space="preserve">d </w:t>
      </w:r>
      <w:r w:rsidRPr="00732211">
        <w:t>in Article 2(a) an</w:t>
      </w:r>
      <w:r w:rsidR="00732211" w:rsidRPr="00732211">
        <w:t xml:space="preserve">d </w:t>
      </w:r>
      <w:r w:rsidRPr="00732211">
        <w:t>Article 2(b).</w:t>
      </w:r>
      <w:r w:rsidR="00E512E0">
        <w:rPr>
          <w:rStyle w:val="FootnoteReference"/>
        </w:rPr>
        <w:footnoteReference w:id="10"/>
      </w:r>
    </w:p>
    <w:p w14:paraId="48DA91B6" w14:textId="77777777" w:rsidR="00553F24" w:rsidRPr="00732211" w:rsidRDefault="00553F24" w:rsidP="00732211"/>
    <w:p w14:paraId="2B80B644" w14:textId="61C0C434" w:rsidR="00553F24" w:rsidRPr="00732211" w:rsidRDefault="00553F24" w:rsidP="008F7BCD">
      <w:pPr>
        <w:keepNext/>
        <w:keepLines/>
        <w:ind w:left="567"/>
      </w:pPr>
      <w:r w:rsidRPr="003C0DAF">
        <w:rPr>
          <w:i/>
          <w:iCs/>
        </w:rPr>
        <w:lastRenderedPageBreak/>
        <w:t>Milk fats</w:t>
      </w:r>
      <w:r w:rsidR="00732211" w:rsidRPr="003C0DAF">
        <w:rPr>
          <w:i/>
          <w:iCs/>
        </w:rPr>
        <w:t>.</w:t>
      </w:r>
      <w:r w:rsidR="00732211" w:rsidRPr="00732211">
        <w:t xml:space="preserve"> I</w:t>
      </w:r>
      <w:r w:rsidRPr="00732211">
        <w:t xml:space="preserve">f the milk fat content of the milk fat falling under Article </w:t>
      </w:r>
      <w:r w:rsidR="00C84E85">
        <w:t>1</w:t>
      </w:r>
      <w:r w:rsidRPr="00732211">
        <w:t>(b) differs from the milk fat content of the pilot products as specified in Article 2(d) or Article 2(e) then, if the milk fat content is equal to or greater than 82</w:t>
      </w:r>
      <w:r w:rsidR="00F3492C">
        <w:t xml:space="preserve"> per cent</w:t>
      </w:r>
      <w:r w:rsidRPr="00732211">
        <w:t xml:space="preserve"> or less than 80</w:t>
      </w:r>
      <w:r w:rsidR="00F3492C">
        <w:t xml:space="preserve"> per cent</w:t>
      </w:r>
      <w:r w:rsidRPr="00732211">
        <w:t>, the minimum price of this product shall be, for each full percentage point by which the milk fat content is more than or less than 80</w:t>
      </w:r>
      <w:r w:rsidR="00F3492C">
        <w:t xml:space="preserve"> per cent</w:t>
      </w:r>
      <w:r w:rsidRPr="00732211">
        <w:t>, increased or reduced in proportion to the</w:t>
      </w:r>
      <w:r w:rsidR="003C0DAF">
        <w:t xml:space="preserve"> </w:t>
      </w:r>
      <w:r w:rsidRPr="00732211">
        <w:t>difference between</w:t>
      </w:r>
      <w:r w:rsidR="003C0DAF">
        <w:t xml:space="preserve"> </w:t>
      </w:r>
      <w:r w:rsidRPr="00732211">
        <w:t xml:space="preserve">the minimum prices in force for the pilot products as specified in Article 2(d) or </w:t>
      </w:r>
      <w:r w:rsidR="004146AF" w:rsidRPr="00732211">
        <w:t>Article</w:t>
      </w:r>
      <w:r w:rsidR="004146AF">
        <w:t> </w:t>
      </w:r>
      <w:r w:rsidRPr="00732211">
        <w:t>2(e), respectiv</w:t>
      </w:r>
      <w:r w:rsidR="003C0DAF">
        <w:t>ely.</w:t>
      </w:r>
    </w:p>
    <w:p w14:paraId="03DD191C" w14:textId="77777777" w:rsidR="00553F24" w:rsidRPr="00732211" w:rsidRDefault="00553F24" w:rsidP="00732211"/>
    <w:p w14:paraId="541908CF" w14:textId="77777777" w:rsidR="00553F24" w:rsidRPr="00DB29C7" w:rsidRDefault="00553F24" w:rsidP="00DB29C7">
      <w:pPr>
        <w:ind w:firstLine="567"/>
      </w:pPr>
      <w:r w:rsidRPr="00DB29C7">
        <w:t>Packaging:</w:t>
      </w:r>
    </w:p>
    <w:p w14:paraId="5F73CB88" w14:textId="77777777" w:rsidR="00553F24" w:rsidRPr="00732211" w:rsidRDefault="00553F24" w:rsidP="00732211"/>
    <w:p w14:paraId="7854148B" w14:textId="77777777" w:rsidR="00553F24" w:rsidRPr="00732211" w:rsidRDefault="00553F24" w:rsidP="00DB29C7">
      <w:pPr>
        <w:ind w:left="1134"/>
      </w:pPr>
      <w:r w:rsidRPr="00732211">
        <w:t>If the products are offered otherwise than in packages normally used in the trade, of a net content by weight of not less than 25 kgs. or 50 lbs., or for cheese, of not less than 20 kgs. or 40 lbs., respectively, as appropriate, the minimum prices shall be adjusted so as to reflect the difference in the cost of packaging relative to the cost of the type of package specified above.</w:t>
      </w:r>
    </w:p>
    <w:p w14:paraId="4CA5072A" w14:textId="77777777" w:rsidR="00553F24" w:rsidRPr="00732211" w:rsidRDefault="00553F24" w:rsidP="00732211"/>
    <w:p w14:paraId="7210BB09" w14:textId="77777777" w:rsidR="00553F24" w:rsidRPr="00DB29C7" w:rsidRDefault="00553F24" w:rsidP="00DB29C7">
      <w:pPr>
        <w:ind w:firstLine="567"/>
      </w:pPr>
      <w:r w:rsidRPr="00DB29C7">
        <w:t>Terms of sale:</w:t>
      </w:r>
    </w:p>
    <w:p w14:paraId="06E42DE0" w14:textId="77777777" w:rsidR="00553F24" w:rsidRPr="00732211" w:rsidRDefault="00553F24" w:rsidP="00732211"/>
    <w:p w14:paraId="7AC0A989" w14:textId="07B4948A" w:rsidR="00553F24" w:rsidRPr="00732211" w:rsidRDefault="00553F24" w:rsidP="00DB29C7">
      <w:pPr>
        <w:ind w:left="1134"/>
      </w:pPr>
      <w:r w:rsidRPr="00732211">
        <w:t>If sold on terms other than f.o.b. from the exporting Party or free</w:t>
      </w:r>
      <w:r w:rsidR="00732211" w:rsidRPr="00732211">
        <w:noBreakHyphen/>
      </w:r>
      <w:r w:rsidRPr="00732211">
        <w:t>at</w:t>
      </w:r>
      <w:r w:rsidR="00732211" w:rsidRPr="00732211">
        <w:noBreakHyphen/>
      </w:r>
      <w:r w:rsidRPr="00732211">
        <w:t>frontier exporting Party</w:t>
      </w:r>
      <w:r w:rsidR="00E512E0">
        <w:rPr>
          <w:rStyle w:val="FootnoteReference"/>
        </w:rPr>
        <w:footnoteReference w:id="11"/>
      </w:r>
      <w:r w:rsidRPr="00732211">
        <w:t>, the</w:t>
      </w:r>
      <w:r w:rsidR="00DB29C7">
        <w:t xml:space="preserve"> </w:t>
      </w:r>
      <w:r w:rsidRPr="00732211">
        <w:t>minimum prices shall be calculated on the</w:t>
      </w:r>
      <w:r w:rsidR="00DB29C7">
        <w:t xml:space="preserve"> </w:t>
      </w:r>
      <w:r w:rsidRPr="00732211">
        <w:t>basis of the minimum f.o.b. prices specified in paragraph 2(b), plus the real and justified costs of the services provided</w:t>
      </w:r>
      <w:r w:rsidR="00732211" w:rsidRPr="00732211">
        <w:t>; i</w:t>
      </w:r>
      <w:r w:rsidRPr="00732211">
        <w:t>f the terms of the sale include credit, this shall be charged for at the prevailing commercial rates in the exporting Party concerned.</w:t>
      </w:r>
    </w:p>
    <w:p w14:paraId="4C87303E" w14:textId="79529CFA" w:rsidR="00E512E0" w:rsidRDefault="00E512E0" w:rsidP="00732211"/>
    <w:p w14:paraId="11AA1E84" w14:textId="656480FB" w:rsidR="00553F24" w:rsidRPr="00F1431E" w:rsidRDefault="00553F24" w:rsidP="00732211">
      <w:pPr>
        <w:rPr>
          <w:i/>
          <w:iCs/>
        </w:rPr>
      </w:pPr>
      <w:r w:rsidRPr="00F1431E">
        <w:rPr>
          <w:i/>
          <w:iCs/>
        </w:rPr>
        <w:t>Ex</w:t>
      </w:r>
      <w:r w:rsidR="00F1431E" w:rsidRPr="00F1431E">
        <w:rPr>
          <w:i/>
          <w:iCs/>
        </w:rPr>
        <w:t>ports</w:t>
      </w:r>
      <w:r w:rsidRPr="00F1431E">
        <w:rPr>
          <w:i/>
          <w:iCs/>
        </w:rPr>
        <w:t xml:space="preserve"> and</w:t>
      </w:r>
      <w:r w:rsidR="00F1431E" w:rsidRPr="00F1431E">
        <w:rPr>
          <w:i/>
          <w:iCs/>
        </w:rPr>
        <w:t xml:space="preserve"> </w:t>
      </w:r>
      <w:r w:rsidR="00C84E85">
        <w:rPr>
          <w:i/>
          <w:iCs/>
        </w:rPr>
        <w:t>i</w:t>
      </w:r>
      <w:r w:rsidR="00C84E85" w:rsidRPr="00F1431E">
        <w:rPr>
          <w:i/>
          <w:iCs/>
        </w:rPr>
        <w:t xml:space="preserve">mports </w:t>
      </w:r>
      <w:r w:rsidRPr="00F1431E">
        <w:rPr>
          <w:i/>
          <w:iCs/>
        </w:rPr>
        <w:t>o</w:t>
      </w:r>
      <w:r w:rsidR="00732211" w:rsidRPr="00F1431E">
        <w:rPr>
          <w:i/>
          <w:iCs/>
        </w:rPr>
        <w:t xml:space="preserve">f </w:t>
      </w:r>
      <w:r w:rsidRPr="00F1431E">
        <w:rPr>
          <w:i/>
          <w:iCs/>
        </w:rPr>
        <w:t>s</w:t>
      </w:r>
      <w:r w:rsidR="00F1431E" w:rsidRPr="00F1431E">
        <w:rPr>
          <w:i/>
          <w:iCs/>
        </w:rPr>
        <w:t>kimmed</w:t>
      </w:r>
      <w:r w:rsidRPr="00F1431E">
        <w:rPr>
          <w:i/>
          <w:iCs/>
        </w:rPr>
        <w:t xml:space="preserve"> mil</w:t>
      </w:r>
      <w:r w:rsidR="00732211" w:rsidRPr="00F1431E">
        <w:rPr>
          <w:i/>
          <w:iCs/>
        </w:rPr>
        <w:t xml:space="preserve">k </w:t>
      </w:r>
      <w:r w:rsidRPr="00F1431E">
        <w:rPr>
          <w:i/>
          <w:iCs/>
        </w:rPr>
        <w:t>powde</w:t>
      </w:r>
      <w:r w:rsidR="00732211" w:rsidRPr="00F1431E">
        <w:rPr>
          <w:i/>
          <w:iCs/>
        </w:rPr>
        <w:t xml:space="preserve">r </w:t>
      </w:r>
      <w:r w:rsidRPr="00F1431E">
        <w:rPr>
          <w:i/>
          <w:iCs/>
        </w:rPr>
        <w:t>an</w:t>
      </w:r>
      <w:r w:rsidR="00732211" w:rsidRPr="00F1431E">
        <w:rPr>
          <w:i/>
          <w:iCs/>
        </w:rPr>
        <w:t xml:space="preserve">d </w:t>
      </w:r>
      <w:r w:rsidRPr="00F1431E">
        <w:rPr>
          <w:i/>
          <w:iCs/>
        </w:rPr>
        <w:t>b</w:t>
      </w:r>
      <w:r w:rsidR="00F1431E" w:rsidRPr="00F1431E">
        <w:rPr>
          <w:i/>
          <w:iCs/>
        </w:rPr>
        <w:t>uttermilk</w:t>
      </w:r>
      <w:r w:rsidR="00732211" w:rsidRPr="00F1431E">
        <w:rPr>
          <w:i/>
          <w:iCs/>
        </w:rPr>
        <w:t xml:space="preserve"> </w:t>
      </w:r>
      <w:r w:rsidRPr="00F1431E">
        <w:rPr>
          <w:i/>
          <w:iCs/>
        </w:rPr>
        <w:t>powde</w:t>
      </w:r>
      <w:r w:rsidR="00732211" w:rsidRPr="00F1431E">
        <w:rPr>
          <w:i/>
          <w:iCs/>
        </w:rPr>
        <w:t xml:space="preserve">r </w:t>
      </w:r>
      <w:r w:rsidRPr="00F1431E">
        <w:rPr>
          <w:i/>
          <w:iCs/>
        </w:rPr>
        <w:t>fo</w:t>
      </w:r>
      <w:r w:rsidR="00732211" w:rsidRPr="00F1431E">
        <w:rPr>
          <w:i/>
          <w:iCs/>
        </w:rPr>
        <w:t xml:space="preserve">r </w:t>
      </w:r>
      <w:r w:rsidRPr="00F1431E">
        <w:rPr>
          <w:i/>
          <w:iCs/>
        </w:rPr>
        <w:t>purposes o</w:t>
      </w:r>
      <w:r w:rsidR="00732211" w:rsidRPr="00F1431E">
        <w:rPr>
          <w:i/>
          <w:iCs/>
        </w:rPr>
        <w:t xml:space="preserve">f </w:t>
      </w:r>
      <w:r w:rsidRPr="00F1431E">
        <w:rPr>
          <w:i/>
          <w:iCs/>
        </w:rPr>
        <w:t>animal feed</w:t>
      </w:r>
    </w:p>
    <w:p w14:paraId="466157B0" w14:textId="77777777" w:rsidR="00553F24" w:rsidRPr="00732211" w:rsidRDefault="00553F24" w:rsidP="00732211"/>
    <w:p w14:paraId="1B1ABD89" w14:textId="73E637CD" w:rsidR="00553F24" w:rsidRPr="00732211" w:rsidRDefault="00553F24" w:rsidP="00732211">
      <w:r w:rsidRPr="00732211">
        <w:t>5.</w:t>
      </w:r>
      <w:r w:rsidRPr="00732211">
        <w:tab/>
        <w:t>By derogation from the provisions of paragraphs 1 to 4, a Party may, under the conditions defined below, export or import, as the case may be, skimmed milk powder an</w:t>
      </w:r>
      <w:r w:rsidR="009838BD">
        <w:t>d buttermilk</w:t>
      </w:r>
      <w:r w:rsidRPr="00732211">
        <w:t xml:space="preserve"> p</w:t>
      </w:r>
      <w:r w:rsidR="009838BD">
        <w:t>o</w:t>
      </w:r>
      <w:r w:rsidRPr="00732211">
        <w:t>wder for purposes of animal feed at prices below the minimum prices provided for in this Ann</w:t>
      </w:r>
      <w:r w:rsidR="009838BD">
        <w:t>ex for</w:t>
      </w:r>
      <w:r w:rsidRPr="00732211">
        <w:t xml:space="preserve"> these products</w:t>
      </w:r>
      <w:r w:rsidR="00732211" w:rsidRPr="00732211">
        <w:t>. A</w:t>
      </w:r>
      <w:r w:rsidR="009838BD">
        <w:t xml:space="preserve"> </w:t>
      </w:r>
      <w:r w:rsidRPr="00732211">
        <w:t>Party may make use of this possibility only to the extent that it ensures that the products exported or imported are subjected to the processes and control measures which will be applied in the count</w:t>
      </w:r>
      <w:r w:rsidR="009838BD">
        <w:t>ry</w:t>
      </w:r>
      <w:r w:rsidRPr="00732211">
        <w:t xml:space="preserve"> of export or destination so</w:t>
      </w:r>
      <w:r w:rsidR="009838BD">
        <w:t xml:space="preserve"> as</w:t>
      </w:r>
      <w:r w:rsidRPr="00732211">
        <w:t xml:space="preserve"> to ensure that the skimmed milk powder and buttermilk powder thus exported or imported are used exclusively for animal feed</w:t>
      </w:r>
      <w:r w:rsidR="00732211" w:rsidRPr="00732211">
        <w:t>. T</w:t>
      </w:r>
      <w:r w:rsidRPr="00732211">
        <w:t>hese processes and control measures</w:t>
      </w:r>
      <w:r w:rsidR="009838BD">
        <w:t xml:space="preserve"> </w:t>
      </w:r>
      <w:r w:rsidRPr="00732211">
        <w:t>shall have been approved by</w:t>
      </w:r>
      <w:r w:rsidR="009838BD">
        <w:t xml:space="preserve"> </w:t>
      </w:r>
      <w:r w:rsidRPr="00732211">
        <w:t xml:space="preserve">the Committee and recorded in a </w:t>
      </w:r>
      <w:r w:rsidRPr="006B4267">
        <w:t>register</w:t>
      </w:r>
      <w:r w:rsidRPr="00732211">
        <w:t xml:space="preserve"> established by it</w:t>
      </w:r>
      <w:r w:rsidR="009838BD">
        <w:rPr>
          <w:rStyle w:val="FootnoteReference"/>
        </w:rPr>
        <w:footnoteReference w:id="12"/>
      </w:r>
      <w:r w:rsidRPr="00732211">
        <w:t>.</w:t>
      </w:r>
      <w:r w:rsidR="009838BD">
        <w:t xml:space="preserve"> </w:t>
      </w:r>
      <w:r w:rsidRPr="00732211">
        <w:t>A Party wishing</w:t>
      </w:r>
      <w:r w:rsidR="009838BD">
        <w:t xml:space="preserve"> </w:t>
      </w:r>
      <w:r w:rsidRPr="00732211">
        <w:t>to make use of the provisions of this paragraph shall give advance notification of its intention to do</w:t>
      </w:r>
      <w:r w:rsidR="009838BD">
        <w:t xml:space="preserve"> </w:t>
      </w:r>
      <w:r w:rsidRPr="00732211">
        <w:t>so to the Committee which shall meet, at the request of any Party, to examine the market situation</w:t>
      </w:r>
      <w:r w:rsidR="00732211" w:rsidRPr="00732211">
        <w:t>. T</w:t>
      </w:r>
      <w:r w:rsidRPr="00732211">
        <w:t>he Parties shall furnish the necessary information concerning their transactions in respect</w:t>
      </w:r>
      <w:r w:rsidR="009838BD">
        <w:t xml:space="preserve"> </w:t>
      </w:r>
      <w:r w:rsidRPr="00732211">
        <w:t>of skimmed milk powder and butter</w:t>
      </w:r>
      <w:r w:rsidR="009838BD">
        <w:t>m</w:t>
      </w:r>
      <w:r w:rsidRPr="00732211">
        <w:t>ilk powder for purposes of animal feed, so that the Committee may follow developments in this sector and periodically make forecasts concerning the evolution of this trade.</w:t>
      </w:r>
    </w:p>
    <w:p w14:paraId="6BE5F600" w14:textId="77777777" w:rsidR="00553F24" w:rsidRPr="00732211" w:rsidRDefault="00553F24" w:rsidP="00732211"/>
    <w:p w14:paraId="701B57E8" w14:textId="3B851205" w:rsidR="00553F24" w:rsidRPr="008A4D35" w:rsidRDefault="00553F24" w:rsidP="00732211">
      <w:pPr>
        <w:rPr>
          <w:i/>
          <w:iCs/>
        </w:rPr>
      </w:pPr>
      <w:r w:rsidRPr="008A4D35">
        <w:rPr>
          <w:i/>
          <w:iCs/>
        </w:rPr>
        <w:t>Special conditions of sales</w:t>
      </w:r>
    </w:p>
    <w:p w14:paraId="7B112706" w14:textId="77777777" w:rsidR="008A4D35" w:rsidRPr="00732211" w:rsidRDefault="008A4D35" w:rsidP="00732211"/>
    <w:p w14:paraId="64084D80" w14:textId="77777777" w:rsidR="00553F24" w:rsidRPr="00732211" w:rsidRDefault="00553F24" w:rsidP="00732211">
      <w:r w:rsidRPr="00732211">
        <w:t>6.</w:t>
      </w:r>
      <w:r w:rsidRPr="00732211">
        <w:tab/>
        <w:t>Parties undertake, within the limit of their institutional possibilities, to ensure that practices such as those referred to in Article 4 do not have the effect of directly or indirectly bringing the export prices of the products subject to the minimum price provisions below the agreed minimum prices.</w:t>
      </w:r>
    </w:p>
    <w:p w14:paraId="2D9208D5" w14:textId="77777777" w:rsidR="00553F24" w:rsidRPr="00732211" w:rsidRDefault="00553F24" w:rsidP="00732211"/>
    <w:p w14:paraId="5669AB58" w14:textId="77777777" w:rsidR="00553F24" w:rsidRPr="008A4D35" w:rsidRDefault="00553F24" w:rsidP="00732211">
      <w:pPr>
        <w:rPr>
          <w:i/>
          <w:iCs/>
        </w:rPr>
      </w:pPr>
      <w:r w:rsidRPr="008A4D35">
        <w:rPr>
          <w:i/>
          <w:iCs/>
        </w:rPr>
        <w:t>Transactions other than normal commercial transactions</w:t>
      </w:r>
    </w:p>
    <w:p w14:paraId="2EDF3240" w14:textId="77777777" w:rsidR="00553F24" w:rsidRPr="00732211" w:rsidRDefault="00553F24" w:rsidP="00732211"/>
    <w:p w14:paraId="247B6746" w14:textId="30B8E236" w:rsidR="000F656E" w:rsidRPr="00732211" w:rsidRDefault="00553F24" w:rsidP="00732211">
      <w:r w:rsidRPr="00732211">
        <w:t>7.</w:t>
      </w:r>
      <w:r w:rsidRPr="00732211">
        <w:tab/>
        <w:t>The provisions of paragraphs 1 to 6 shall not be regarded as applying to donated exports or to exports destined for relief purposes or food</w:t>
      </w:r>
      <w:r w:rsidR="00732211" w:rsidRPr="00732211">
        <w:noBreakHyphen/>
      </w:r>
      <w:r w:rsidRPr="00732211">
        <w:t>related development purposes or welfare purposes, provided these have been notified to the Council as provided for in Article</w:t>
      </w:r>
      <w:r w:rsidR="004146AF">
        <w:t> </w:t>
      </w:r>
      <w:r w:rsidRPr="00732211">
        <w:t>V of the Agreement.</w:t>
      </w:r>
    </w:p>
    <w:p w14:paraId="625530EF" w14:textId="2D0981D8" w:rsidR="008A4D35" w:rsidRDefault="00553F24" w:rsidP="008F7BCD">
      <w:pPr>
        <w:keepNext/>
        <w:keepLines/>
        <w:jc w:val="center"/>
        <w:rPr>
          <w:i/>
          <w:iCs/>
        </w:rPr>
      </w:pPr>
      <w:r w:rsidRPr="008A4D35">
        <w:rPr>
          <w:i/>
          <w:iCs/>
        </w:rPr>
        <w:lastRenderedPageBreak/>
        <w:t>Article 4</w:t>
      </w:r>
    </w:p>
    <w:p w14:paraId="60C70486" w14:textId="77777777" w:rsidR="008A4D35" w:rsidRPr="008A4D35" w:rsidRDefault="008A4D35" w:rsidP="008F7BCD">
      <w:pPr>
        <w:keepNext/>
        <w:keepLines/>
        <w:jc w:val="center"/>
        <w:rPr>
          <w:i/>
          <w:iCs/>
        </w:rPr>
      </w:pPr>
    </w:p>
    <w:p w14:paraId="0E973932" w14:textId="794326E0" w:rsidR="00553F24" w:rsidRPr="008A4D35" w:rsidRDefault="00553F24" w:rsidP="008F7BCD">
      <w:pPr>
        <w:keepNext/>
        <w:keepLines/>
        <w:jc w:val="center"/>
        <w:rPr>
          <w:i/>
          <w:iCs/>
        </w:rPr>
      </w:pPr>
      <w:r w:rsidRPr="008A4D35">
        <w:rPr>
          <w:i/>
          <w:iCs/>
        </w:rPr>
        <w:t>Provision of Information</w:t>
      </w:r>
    </w:p>
    <w:p w14:paraId="2037485A" w14:textId="2D35A918" w:rsidR="008A4D35" w:rsidRDefault="008A4D35" w:rsidP="008F7BCD">
      <w:pPr>
        <w:keepNext/>
        <w:keepLines/>
      </w:pPr>
    </w:p>
    <w:p w14:paraId="7EA4CE30" w14:textId="77777777" w:rsidR="000F656E" w:rsidRPr="00732211" w:rsidRDefault="000F656E" w:rsidP="008F7BCD">
      <w:pPr>
        <w:keepNext/>
        <w:keepLines/>
      </w:pPr>
    </w:p>
    <w:p w14:paraId="5A79E930" w14:textId="5EAB3334" w:rsidR="00553F24" w:rsidRDefault="00553F24" w:rsidP="00412A53">
      <w:pPr>
        <w:keepNext/>
        <w:keepLines/>
        <w:ind w:firstLine="567"/>
      </w:pPr>
      <w:r w:rsidRPr="00732211">
        <w:t>In</w:t>
      </w:r>
      <w:r w:rsidR="008A4D35">
        <w:t xml:space="preserve"> </w:t>
      </w:r>
      <w:r w:rsidRPr="00732211">
        <w:t>cases where prices in international trade</w:t>
      </w:r>
      <w:r w:rsidR="008A4D35">
        <w:t xml:space="preserve"> </w:t>
      </w:r>
      <w:r w:rsidRPr="00732211">
        <w:t xml:space="preserve">of the products covered by </w:t>
      </w:r>
      <w:r w:rsidR="004146AF" w:rsidRPr="00732211">
        <w:t>Article</w:t>
      </w:r>
      <w:r w:rsidR="004146AF">
        <w:t> </w:t>
      </w:r>
      <w:r w:rsidRPr="00732211">
        <w:t xml:space="preserve">1 are approaching the minimum prices mentioned in paragraph 2(b) of Article 3, and without prejudice to the provisions of Article </w:t>
      </w:r>
      <w:r w:rsidR="00C84E85" w:rsidRPr="00732211">
        <w:t>I</w:t>
      </w:r>
      <w:r w:rsidR="00C84E85">
        <w:t>II</w:t>
      </w:r>
      <w:r w:rsidR="00C84E85" w:rsidRPr="00732211">
        <w:t xml:space="preserve"> </w:t>
      </w:r>
      <w:r w:rsidRPr="00732211">
        <w:t>of the Agreement, Parties shall notify to the Committee all the relevant elements for evaluating their own market situation and, in particular, credit or loan practices, twinning with other products, barter or three</w:t>
      </w:r>
      <w:r w:rsidR="00732211" w:rsidRPr="00732211">
        <w:noBreakHyphen/>
      </w:r>
      <w:r w:rsidRPr="00732211">
        <w:t>sided transactions, refunds or rebates, exclusivity contracts, packaging costs and details of the packaging, so that the Committee can make a verification.</w:t>
      </w:r>
    </w:p>
    <w:p w14:paraId="5F04A68F" w14:textId="5076B22F" w:rsidR="0027641C" w:rsidRDefault="0027641C" w:rsidP="00732211"/>
    <w:p w14:paraId="749EA70A" w14:textId="77777777" w:rsidR="0027641C" w:rsidRPr="00732211" w:rsidRDefault="0027641C" w:rsidP="00732211"/>
    <w:p w14:paraId="4C87C7EC" w14:textId="77777777" w:rsidR="00553F24" w:rsidRPr="008A4D35" w:rsidRDefault="00553F24" w:rsidP="0027641C">
      <w:pPr>
        <w:jc w:val="center"/>
        <w:rPr>
          <w:i/>
          <w:iCs/>
        </w:rPr>
      </w:pPr>
      <w:r w:rsidRPr="008A4D35">
        <w:rPr>
          <w:i/>
          <w:iCs/>
        </w:rPr>
        <w:t>Article 5</w:t>
      </w:r>
    </w:p>
    <w:p w14:paraId="100D83B3" w14:textId="77777777" w:rsidR="00553F24" w:rsidRPr="008A4D35" w:rsidRDefault="00553F24" w:rsidP="0027641C">
      <w:pPr>
        <w:jc w:val="center"/>
        <w:rPr>
          <w:i/>
          <w:iCs/>
        </w:rPr>
      </w:pPr>
    </w:p>
    <w:p w14:paraId="71823122" w14:textId="77777777" w:rsidR="00553F24" w:rsidRPr="008A4D35" w:rsidRDefault="00553F24" w:rsidP="0027641C">
      <w:pPr>
        <w:jc w:val="center"/>
        <w:rPr>
          <w:i/>
          <w:iCs/>
        </w:rPr>
      </w:pPr>
      <w:r w:rsidRPr="008A4D35">
        <w:rPr>
          <w:i/>
          <w:iCs/>
        </w:rPr>
        <w:t>Obligations of Exporting Parties</w:t>
      </w:r>
    </w:p>
    <w:p w14:paraId="2AA3CDA7" w14:textId="13870ACA" w:rsidR="00553F24" w:rsidRDefault="00553F24" w:rsidP="0027641C"/>
    <w:p w14:paraId="3EB5AAE5" w14:textId="77777777" w:rsidR="000F656E" w:rsidRPr="00732211" w:rsidRDefault="000F656E" w:rsidP="0027641C"/>
    <w:p w14:paraId="7231AC3E" w14:textId="303D8E71" w:rsidR="00553F24" w:rsidRPr="00732211" w:rsidRDefault="00553F24" w:rsidP="00732211">
      <w:r w:rsidRPr="00732211">
        <w:t>Exporting Parties agree to use their best endeavours, in accordance with their institutiona</w:t>
      </w:r>
      <w:r w:rsidR="00732211" w:rsidRPr="00732211">
        <w:t xml:space="preserve">l </w:t>
      </w:r>
      <w:r w:rsidRPr="00732211">
        <w:t>possibilities, to</w:t>
      </w:r>
      <w:r w:rsidR="008A4D35">
        <w:t xml:space="preserve"> </w:t>
      </w:r>
      <w:r w:rsidRPr="00732211">
        <w:t>supply</w:t>
      </w:r>
      <w:r w:rsidR="008A4D35">
        <w:t xml:space="preserve"> </w:t>
      </w:r>
      <w:r w:rsidRPr="00732211">
        <w:t>on a</w:t>
      </w:r>
      <w:r w:rsidR="00D0181C">
        <w:t xml:space="preserve"> </w:t>
      </w:r>
      <w:r w:rsidRPr="00732211">
        <w:t xml:space="preserve">priority basis the </w:t>
      </w:r>
      <w:r w:rsidR="00D0181C" w:rsidRPr="00732211">
        <w:t>no</w:t>
      </w:r>
      <w:r w:rsidR="00D0181C">
        <w:t>rm</w:t>
      </w:r>
      <w:r w:rsidR="00D0181C" w:rsidRPr="00732211">
        <w:t xml:space="preserve">al </w:t>
      </w:r>
      <w:r w:rsidRPr="00732211">
        <w:t>commercial requirements of developing</w:t>
      </w:r>
      <w:r w:rsidR="008A4D35">
        <w:t xml:space="preserve"> </w:t>
      </w:r>
      <w:r w:rsidRPr="00732211">
        <w:t>importing</w:t>
      </w:r>
      <w:r w:rsidR="008A4D35">
        <w:t xml:space="preserve"> </w:t>
      </w:r>
      <w:r w:rsidRPr="00732211">
        <w:t>Parties, especially those used for food</w:t>
      </w:r>
      <w:r w:rsidR="00732211" w:rsidRPr="00732211">
        <w:noBreakHyphen/>
      </w:r>
      <w:r w:rsidRPr="00732211">
        <w:t>related development purposes and welfar</w:t>
      </w:r>
      <w:r w:rsidR="00732211" w:rsidRPr="00732211">
        <w:t xml:space="preserve">e </w:t>
      </w:r>
      <w:r w:rsidRPr="00732211">
        <w:t>purposes.</w:t>
      </w:r>
    </w:p>
    <w:p w14:paraId="1A30169A" w14:textId="25D42D4A" w:rsidR="008A4D35" w:rsidRDefault="008A4D35" w:rsidP="00732211"/>
    <w:p w14:paraId="57DA4945" w14:textId="77777777" w:rsidR="000F656E" w:rsidRPr="00732211" w:rsidRDefault="000F656E" w:rsidP="00732211"/>
    <w:p w14:paraId="4171A8B9" w14:textId="5E459858" w:rsidR="008A4D35" w:rsidRDefault="00553F24" w:rsidP="008A4D35">
      <w:pPr>
        <w:jc w:val="center"/>
        <w:rPr>
          <w:i/>
          <w:iCs/>
        </w:rPr>
      </w:pPr>
      <w:r w:rsidRPr="008A4D35">
        <w:rPr>
          <w:i/>
          <w:iCs/>
        </w:rPr>
        <w:t>Article 6</w:t>
      </w:r>
    </w:p>
    <w:p w14:paraId="2EF25AC3" w14:textId="77777777" w:rsidR="008A4D35" w:rsidRPr="008A4D35" w:rsidRDefault="008A4D35" w:rsidP="008A4D35">
      <w:pPr>
        <w:jc w:val="center"/>
        <w:rPr>
          <w:i/>
          <w:iCs/>
        </w:rPr>
      </w:pPr>
    </w:p>
    <w:p w14:paraId="3B52A929" w14:textId="4062A8E8" w:rsidR="00553F24" w:rsidRPr="008A4D35" w:rsidRDefault="00553F24" w:rsidP="008A4D35">
      <w:pPr>
        <w:jc w:val="center"/>
        <w:rPr>
          <w:i/>
          <w:iCs/>
        </w:rPr>
      </w:pPr>
      <w:r w:rsidRPr="008A4D35">
        <w:rPr>
          <w:i/>
          <w:iCs/>
        </w:rPr>
        <w:t>Cooperation of Importing Parties</w:t>
      </w:r>
    </w:p>
    <w:p w14:paraId="23F6B51C" w14:textId="5A69DFEB" w:rsidR="008A4D35" w:rsidRDefault="008A4D35" w:rsidP="00732211"/>
    <w:p w14:paraId="2AC01436" w14:textId="77777777" w:rsidR="000F656E" w:rsidRPr="00732211" w:rsidRDefault="000F656E" w:rsidP="00732211"/>
    <w:p w14:paraId="6D304C5A" w14:textId="152E7793" w:rsidR="00553F24" w:rsidRDefault="008A4D35" w:rsidP="00732211">
      <w:r>
        <w:t>1</w:t>
      </w:r>
      <w:r w:rsidR="00553F24" w:rsidRPr="00732211">
        <w:t>.</w:t>
      </w:r>
      <w:r w:rsidR="00553F24" w:rsidRPr="00732211">
        <w:tab/>
        <w:t>Parties which import products covered by Article 1 undertake i</w:t>
      </w:r>
      <w:r w:rsidR="00732211" w:rsidRPr="00732211">
        <w:t xml:space="preserve">n </w:t>
      </w:r>
      <w:r w:rsidR="00553F24" w:rsidRPr="00732211">
        <w:t>particular:</w:t>
      </w:r>
    </w:p>
    <w:p w14:paraId="32ADED7D" w14:textId="77777777" w:rsidR="008A4D35" w:rsidRPr="00732211" w:rsidRDefault="008A4D35" w:rsidP="00732211"/>
    <w:p w14:paraId="70EE1D51" w14:textId="5C89590F" w:rsidR="00553F24" w:rsidRPr="00732211" w:rsidRDefault="00553F24" w:rsidP="008A4D35">
      <w:pPr>
        <w:ind w:left="1134" w:hanging="567"/>
      </w:pPr>
      <w:r w:rsidRPr="00732211">
        <w:t>(a)</w:t>
      </w:r>
      <w:r w:rsidRPr="00732211">
        <w:tab/>
        <w:t>to cooperate in implementing the</w:t>
      </w:r>
      <w:r w:rsidR="008A4D35">
        <w:t xml:space="preserve"> </w:t>
      </w:r>
      <w:r w:rsidRPr="00732211">
        <w:t>minimum price objective of this Annex and to ensure, as far as possible, that the products covered by Article 1 are not imported at less than the appropriate customs valuation equivalent to the prescribed minimum prices;</w:t>
      </w:r>
    </w:p>
    <w:p w14:paraId="79E799BE" w14:textId="77777777" w:rsidR="00553F24" w:rsidRPr="00732211" w:rsidRDefault="00553F24" w:rsidP="00732211"/>
    <w:p w14:paraId="45020ED3" w14:textId="0E968C78" w:rsidR="00553F24" w:rsidRPr="00732211" w:rsidRDefault="00553F24" w:rsidP="008A4D35">
      <w:pPr>
        <w:ind w:left="1134" w:hanging="567"/>
      </w:pPr>
      <w:r w:rsidRPr="00732211">
        <w:t>(b)</w:t>
      </w:r>
      <w:r w:rsidRPr="00732211">
        <w:tab/>
        <w:t xml:space="preserve">without prejudice to the provisions of Article III of the Agreement and </w:t>
      </w:r>
      <w:r w:rsidR="00EB1BFD" w:rsidRPr="00732211">
        <w:t>Article</w:t>
      </w:r>
      <w:r w:rsidR="00EB1BFD">
        <w:t> </w:t>
      </w:r>
      <w:r w:rsidRPr="00732211">
        <w:t>4 of this Annex, to</w:t>
      </w:r>
      <w:r w:rsidR="008A4D35">
        <w:t xml:space="preserve"> </w:t>
      </w:r>
      <w:r w:rsidRPr="00732211">
        <w:t xml:space="preserve">supply </w:t>
      </w:r>
      <w:r w:rsidR="00D0181C" w:rsidRPr="00732211">
        <w:t>infor</w:t>
      </w:r>
      <w:r w:rsidR="00D0181C">
        <w:t>m</w:t>
      </w:r>
      <w:r w:rsidR="00D0181C" w:rsidRPr="00732211">
        <w:t xml:space="preserve">ation </w:t>
      </w:r>
      <w:r w:rsidRPr="00732211">
        <w:t xml:space="preserve">concerning imports of products covered by </w:t>
      </w:r>
      <w:r w:rsidR="00EB1BFD" w:rsidRPr="00732211">
        <w:t>Article</w:t>
      </w:r>
      <w:r w:rsidR="00EB1BFD">
        <w:t> </w:t>
      </w:r>
      <w:r w:rsidRPr="00732211">
        <w:t>1 from non</w:t>
      </w:r>
      <w:r w:rsidR="00732211" w:rsidRPr="00732211">
        <w:noBreakHyphen/>
      </w:r>
      <w:r w:rsidRPr="00732211">
        <w:t>Parties;</w:t>
      </w:r>
    </w:p>
    <w:p w14:paraId="7AFF97C7" w14:textId="77777777" w:rsidR="00553F24" w:rsidRPr="00732211" w:rsidRDefault="00553F24" w:rsidP="00732211"/>
    <w:p w14:paraId="3A6EB969" w14:textId="1C9D579B" w:rsidR="00553F24" w:rsidRPr="00732211" w:rsidRDefault="00553F24" w:rsidP="008A4D35">
      <w:pPr>
        <w:ind w:left="1134" w:hanging="567"/>
      </w:pPr>
      <w:r w:rsidRPr="00732211">
        <w:t>(c)</w:t>
      </w:r>
      <w:r w:rsidRPr="00732211">
        <w:tab/>
        <w:t>to consider sympathetically proposals for appropriate remedial action if imports at pri</w:t>
      </w:r>
      <w:r w:rsidR="007B1AC4">
        <w:t xml:space="preserve">ces </w:t>
      </w:r>
      <w:r w:rsidRPr="00732211">
        <w:t>inconsistent with the minimum prices threaten the operation of this Annex.</w:t>
      </w:r>
    </w:p>
    <w:p w14:paraId="44CBBE65" w14:textId="77777777" w:rsidR="00553F24" w:rsidRPr="00732211" w:rsidRDefault="00553F24" w:rsidP="00732211"/>
    <w:p w14:paraId="57540CF2" w14:textId="42008A5E" w:rsidR="00553F24" w:rsidRPr="00732211" w:rsidRDefault="00553F24" w:rsidP="00732211">
      <w:r w:rsidRPr="00732211">
        <w:t>2</w:t>
      </w:r>
      <w:r w:rsidR="00732211" w:rsidRPr="00732211">
        <w:t>.</w:t>
      </w:r>
      <w:r w:rsidR="008A4D35">
        <w:tab/>
      </w:r>
      <w:r w:rsidR="00732211" w:rsidRPr="00732211">
        <w:t>P</w:t>
      </w:r>
      <w:r w:rsidRPr="00732211">
        <w:t>aragraph 1 shall not apply to imports of skimmed milk powder and buttermilk powder for purposes of animal feed, provided that such imports are</w:t>
      </w:r>
      <w:r w:rsidR="008A4D35">
        <w:t xml:space="preserve"> </w:t>
      </w:r>
      <w:r w:rsidRPr="00732211">
        <w:t>subject to the</w:t>
      </w:r>
      <w:r w:rsidR="008A4D35">
        <w:t xml:space="preserve"> </w:t>
      </w:r>
      <w:r w:rsidRPr="00732211">
        <w:t>measures and procedures provided for in paragraph 5 of Articl</w:t>
      </w:r>
      <w:r w:rsidR="00732211" w:rsidRPr="00732211">
        <w:t xml:space="preserve">e </w:t>
      </w:r>
      <w:r w:rsidRPr="00732211">
        <w:t>3.</w:t>
      </w:r>
    </w:p>
    <w:p w14:paraId="4E817B1A" w14:textId="6C39D0A7" w:rsidR="00553F24" w:rsidRDefault="00553F24" w:rsidP="00732211"/>
    <w:p w14:paraId="010688CA" w14:textId="77777777" w:rsidR="000F656E" w:rsidRDefault="000F656E" w:rsidP="00732211"/>
    <w:p w14:paraId="585C7075" w14:textId="77777777" w:rsidR="00553F24" w:rsidRPr="008A4D35" w:rsidRDefault="00553F24" w:rsidP="008A4D35">
      <w:pPr>
        <w:jc w:val="center"/>
        <w:rPr>
          <w:i/>
          <w:iCs/>
        </w:rPr>
      </w:pPr>
      <w:r w:rsidRPr="008A4D35">
        <w:rPr>
          <w:i/>
          <w:iCs/>
        </w:rPr>
        <w:t>Article 7</w:t>
      </w:r>
    </w:p>
    <w:p w14:paraId="6D531470" w14:textId="77777777" w:rsidR="00553F24" w:rsidRPr="008A4D35" w:rsidRDefault="00553F24" w:rsidP="008A4D35">
      <w:pPr>
        <w:jc w:val="center"/>
        <w:rPr>
          <w:i/>
          <w:iCs/>
        </w:rPr>
      </w:pPr>
    </w:p>
    <w:p w14:paraId="27440805" w14:textId="77777777" w:rsidR="00553F24" w:rsidRPr="008A4D35" w:rsidRDefault="00553F24" w:rsidP="008A4D35">
      <w:pPr>
        <w:jc w:val="center"/>
        <w:rPr>
          <w:i/>
          <w:iCs/>
        </w:rPr>
      </w:pPr>
      <w:r w:rsidRPr="008A4D35">
        <w:rPr>
          <w:i/>
          <w:iCs/>
        </w:rPr>
        <w:t>Derogations</w:t>
      </w:r>
    </w:p>
    <w:p w14:paraId="77F4810E" w14:textId="72BA5312" w:rsidR="00553F24" w:rsidRDefault="00553F24" w:rsidP="00732211"/>
    <w:p w14:paraId="7111C163" w14:textId="77777777" w:rsidR="000F656E" w:rsidRPr="00732211" w:rsidRDefault="000F656E" w:rsidP="00732211"/>
    <w:p w14:paraId="7A07DCBC" w14:textId="77777777" w:rsidR="00553F24" w:rsidRPr="00732211" w:rsidRDefault="00553F24" w:rsidP="00732211">
      <w:r w:rsidRPr="00732211">
        <w:t>1.</w:t>
      </w:r>
      <w:r w:rsidRPr="00732211">
        <w:tab/>
        <w:t>Upon request by a Party, the Committee shall have the authority to grant derogations from the provisions of paragraphs 1 to 5 of Article 3 in order to remedy difficulties which observance of minimum prices could cause certain Parties</w:t>
      </w:r>
      <w:r w:rsidR="00732211" w:rsidRPr="00732211">
        <w:t>. T</w:t>
      </w:r>
      <w:r w:rsidRPr="00732211">
        <w:t>he Committee shall take a decision on such a request within three months from the date of the request.</w:t>
      </w:r>
    </w:p>
    <w:p w14:paraId="1AAC12CF" w14:textId="77777777" w:rsidR="00553F24" w:rsidRPr="00732211" w:rsidRDefault="00553F24" w:rsidP="00732211"/>
    <w:p w14:paraId="77B206BE" w14:textId="77B9AC02" w:rsidR="000F656E" w:rsidRPr="008F7BCD" w:rsidRDefault="00553F24" w:rsidP="008F7BCD">
      <w:r w:rsidRPr="00732211">
        <w:t>2.</w:t>
      </w:r>
      <w:r w:rsidRPr="00732211">
        <w:tab/>
        <w:t>The provisions of paragraphs 1 to 4 of Article 3 shall not apply to exports, in exceptional circumstances, of small quantities of natural unprocessed cheese which would be below normal export quality as a result of deterioration or production faults</w:t>
      </w:r>
      <w:r w:rsidR="00732211" w:rsidRPr="00732211">
        <w:t>. P</w:t>
      </w:r>
      <w:r w:rsidRPr="00732211">
        <w:t>arties exporting such cheese shall notify the Secretariat in advance of their intention to do so</w:t>
      </w:r>
      <w:r w:rsidR="00732211" w:rsidRPr="00732211">
        <w:t>. P</w:t>
      </w:r>
      <w:r w:rsidRPr="00732211">
        <w:t>arties shall also notify the Committee quarterl</w:t>
      </w:r>
      <w:r w:rsidR="00732211" w:rsidRPr="00732211">
        <w:t xml:space="preserve">y </w:t>
      </w:r>
      <w:r w:rsidRPr="00732211">
        <w:t>of all</w:t>
      </w:r>
      <w:r w:rsidR="008A4D35">
        <w:t xml:space="preserve"> </w:t>
      </w:r>
      <w:r w:rsidRPr="00732211">
        <w:t>sales</w:t>
      </w:r>
      <w:r w:rsidR="008A4D35">
        <w:t xml:space="preserve"> </w:t>
      </w:r>
      <w:r w:rsidRPr="00732211">
        <w:t>of cheese</w:t>
      </w:r>
      <w:r w:rsidR="008A4D35">
        <w:t xml:space="preserve"> </w:t>
      </w:r>
      <w:r w:rsidRPr="00732211">
        <w:t>effected under this provision, specifying in respect</w:t>
      </w:r>
      <w:r w:rsidR="008A4D35">
        <w:t xml:space="preserve"> </w:t>
      </w:r>
      <w:r w:rsidRPr="00732211">
        <w:t>of each transaction the</w:t>
      </w:r>
      <w:r w:rsidR="008A4D35">
        <w:t xml:space="preserve"> </w:t>
      </w:r>
      <w:r w:rsidRPr="00732211">
        <w:t>quantities, prices and destinations involved.</w:t>
      </w:r>
    </w:p>
    <w:p w14:paraId="354E00C7" w14:textId="6FB5269A" w:rsidR="008A4D35" w:rsidRDefault="00553F24" w:rsidP="008F7BCD">
      <w:pPr>
        <w:keepNext/>
        <w:keepLines/>
        <w:jc w:val="center"/>
        <w:rPr>
          <w:i/>
          <w:iCs/>
        </w:rPr>
      </w:pPr>
      <w:r w:rsidRPr="008A4D35">
        <w:rPr>
          <w:i/>
          <w:iCs/>
        </w:rPr>
        <w:lastRenderedPageBreak/>
        <w:t>Article 8</w:t>
      </w:r>
    </w:p>
    <w:p w14:paraId="1396DD35" w14:textId="77777777" w:rsidR="008A4D35" w:rsidRPr="008A4D35" w:rsidRDefault="008A4D35" w:rsidP="008F7BCD">
      <w:pPr>
        <w:keepNext/>
        <w:keepLines/>
        <w:jc w:val="center"/>
        <w:rPr>
          <w:i/>
          <w:iCs/>
        </w:rPr>
      </w:pPr>
    </w:p>
    <w:p w14:paraId="003C2F5C" w14:textId="0C809FB3" w:rsidR="00553F24" w:rsidRPr="008A4D35" w:rsidRDefault="00553F24" w:rsidP="008F7BCD">
      <w:pPr>
        <w:keepNext/>
        <w:keepLines/>
        <w:jc w:val="center"/>
        <w:rPr>
          <w:i/>
          <w:iCs/>
        </w:rPr>
      </w:pPr>
      <w:r w:rsidRPr="008A4D35">
        <w:rPr>
          <w:i/>
          <w:iCs/>
        </w:rPr>
        <w:t>Emergency Action</w:t>
      </w:r>
    </w:p>
    <w:p w14:paraId="3D7B3B7E" w14:textId="03B9AD73" w:rsidR="008A4D35" w:rsidRDefault="008A4D35" w:rsidP="008F7BCD">
      <w:pPr>
        <w:keepNext/>
        <w:keepLines/>
      </w:pPr>
    </w:p>
    <w:p w14:paraId="053FC329" w14:textId="77777777" w:rsidR="000F656E" w:rsidRPr="00732211" w:rsidRDefault="000F656E" w:rsidP="008F7BCD">
      <w:pPr>
        <w:keepNext/>
        <w:keepLines/>
      </w:pPr>
    </w:p>
    <w:p w14:paraId="180B284B" w14:textId="17D04FE3" w:rsidR="00553F24" w:rsidRPr="00732211" w:rsidRDefault="00553F24" w:rsidP="008F7BCD">
      <w:pPr>
        <w:keepNext/>
        <w:keepLines/>
        <w:ind w:firstLine="567"/>
      </w:pPr>
      <w:r w:rsidRPr="00732211">
        <w:t>Any Party which considers that its interests are seriously endangered by a country not bound by this Annex can request the Chairman of the Co</w:t>
      </w:r>
      <w:r w:rsidR="008A4D35">
        <w:t>mm</w:t>
      </w:r>
      <w:r w:rsidRPr="00732211">
        <w:t>ittee to convene an emergency meeting of the</w:t>
      </w:r>
      <w:r w:rsidR="008A4D35">
        <w:t xml:space="preserve"> </w:t>
      </w:r>
      <w:r w:rsidRPr="00732211">
        <w:t>Committe</w:t>
      </w:r>
      <w:r w:rsidR="00732211" w:rsidRPr="00732211">
        <w:t xml:space="preserve">e </w:t>
      </w:r>
      <w:r w:rsidRPr="00732211">
        <w:t>within two working days to determine and decide whethe</w:t>
      </w:r>
      <w:r w:rsidR="00732211" w:rsidRPr="00732211">
        <w:t xml:space="preserve">r </w:t>
      </w:r>
      <w:r w:rsidRPr="00732211">
        <w:t>measure</w:t>
      </w:r>
      <w:r w:rsidR="00732211" w:rsidRPr="00732211">
        <w:t xml:space="preserve">s </w:t>
      </w:r>
      <w:r w:rsidRPr="00732211">
        <w:t>would be required</w:t>
      </w:r>
      <w:r w:rsidR="008A4D35">
        <w:t xml:space="preserve"> </w:t>
      </w:r>
      <w:r w:rsidRPr="00732211">
        <w:t>to meet the situation</w:t>
      </w:r>
      <w:r w:rsidR="00732211" w:rsidRPr="00732211">
        <w:t>. I</w:t>
      </w:r>
      <w:r w:rsidRPr="00732211">
        <w:t>f such a meeting cannot be arranged within the two working days and the commercial interests of the Party concerned are likely to be materially prejudiced, that Party may take unilateral action to safeguard its position, on the condition that any other Parties likely to be affected are immediately notified</w:t>
      </w:r>
      <w:r w:rsidR="00732211" w:rsidRPr="00732211">
        <w:t>. T</w:t>
      </w:r>
      <w:r w:rsidRPr="00732211">
        <w:t>he Chairman of the Committee shall also be formally advised immediately of the full circumstances of the case and shall call a special meeting of the Committee at the earliest possible moment.</w:t>
      </w:r>
    </w:p>
    <w:p w14:paraId="2998F47E" w14:textId="7E592727" w:rsidR="00BE22F3" w:rsidRDefault="00BE22F3">
      <w:pPr>
        <w:spacing w:after="200" w:line="276" w:lineRule="auto"/>
        <w:jc w:val="left"/>
      </w:pPr>
      <w:r>
        <w:br w:type="page"/>
      </w:r>
    </w:p>
    <w:p w14:paraId="61429E43" w14:textId="53381560" w:rsidR="00553F24" w:rsidRPr="00457DEF" w:rsidRDefault="00553F24" w:rsidP="008A4D35">
      <w:pPr>
        <w:jc w:val="center"/>
      </w:pPr>
      <w:r w:rsidRPr="00457DEF">
        <w:lastRenderedPageBreak/>
        <w:t>ATTACHMENT</w:t>
      </w:r>
      <w:r w:rsidR="008A4D35" w:rsidRPr="00457DEF">
        <w:t xml:space="preserve"> </w:t>
      </w:r>
      <w:r w:rsidRPr="00457DEF">
        <w:t>A</w:t>
      </w:r>
    </w:p>
    <w:p w14:paraId="53BE5784" w14:textId="77777777" w:rsidR="00553F24" w:rsidRPr="00457DEF" w:rsidRDefault="00553F24" w:rsidP="008A4D35">
      <w:pPr>
        <w:jc w:val="center"/>
      </w:pPr>
    </w:p>
    <w:p w14:paraId="4830415D" w14:textId="77777777" w:rsidR="00553F24" w:rsidRPr="00457DEF" w:rsidRDefault="00553F24" w:rsidP="008A4D35">
      <w:pPr>
        <w:jc w:val="center"/>
      </w:pPr>
      <w:r w:rsidRPr="00457DEF">
        <w:t>List of Reference Points</w:t>
      </w:r>
    </w:p>
    <w:p w14:paraId="7E486187" w14:textId="7A2EC013" w:rsidR="00553F24" w:rsidRDefault="00553F24" w:rsidP="00732211"/>
    <w:p w14:paraId="6E8BA457" w14:textId="77777777" w:rsidR="000F656E" w:rsidRPr="00732211" w:rsidRDefault="000F656E" w:rsidP="00732211"/>
    <w:p w14:paraId="39D26297" w14:textId="4064FA79" w:rsidR="00553F24" w:rsidRPr="00732211" w:rsidRDefault="00553F24" w:rsidP="00457DEF">
      <w:pPr>
        <w:ind w:firstLine="567"/>
      </w:pPr>
      <w:r w:rsidRPr="00732211">
        <w:t>In accordance with the provisions of Article 2 of this Annex, the following reference points are</w:t>
      </w:r>
      <w:r w:rsidR="00457DEF">
        <w:t xml:space="preserve"> </w:t>
      </w:r>
      <w:r w:rsidRPr="00732211">
        <w:t>designated for</w:t>
      </w:r>
      <w:r w:rsidR="00457DEF">
        <w:t xml:space="preserve"> </w:t>
      </w:r>
      <w:r w:rsidRPr="00732211">
        <w:t>the</w:t>
      </w:r>
      <w:r w:rsidR="00457DEF">
        <w:t xml:space="preserve"> </w:t>
      </w:r>
      <w:r w:rsidRPr="00732211">
        <w:t>countries</w:t>
      </w:r>
      <w:r w:rsidR="00457DEF">
        <w:t xml:space="preserve"> </w:t>
      </w:r>
      <w:r w:rsidRPr="00732211">
        <w:t>listed below</w:t>
      </w:r>
      <w:r w:rsidR="00732211" w:rsidRPr="00732211">
        <w:t>. T</w:t>
      </w:r>
      <w:r w:rsidRPr="00732211">
        <w:t>he</w:t>
      </w:r>
      <w:r w:rsidR="00457DEF">
        <w:t xml:space="preserve"> </w:t>
      </w:r>
      <w:r w:rsidRPr="00732211">
        <w:t>Committee established in paragraph 2(a)</w:t>
      </w:r>
      <w:r w:rsidR="00D0181C">
        <w:t xml:space="preserve"> </w:t>
      </w:r>
      <w:r w:rsidRPr="00732211">
        <w:t>of Article</w:t>
      </w:r>
      <w:r w:rsidR="00D0181C">
        <w:t> </w:t>
      </w:r>
      <w:r w:rsidRPr="00732211">
        <w:t>VII of this Agreement may modify the contents of this Attachment as appropriate.</w:t>
      </w:r>
    </w:p>
    <w:p w14:paraId="1DEF51E6" w14:textId="77777777" w:rsidR="00553F24" w:rsidRPr="00732211" w:rsidRDefault="00553F24" w:rsidP="00732211"/>
    <w:p w14:paraId="0929E817" w14:textId="0DA2D4F4" w:rsidR="00457DEF" w:rsidRPr="00732211" w:rsidRDefault="00553F24" w:rsidP="00457DEF">
      <w:pPr>
        <w:ind w:firstLine="567"/>
      </w:pPr>
      <w:r w:rsidRPr="00732211">
        <w:t>Finland:</w:t>
      </w:r>
      <w:r w:rsidR="00457DEF" w:rsidRPr="00457DEF">
        <w:t xml:space="preserve"> </w:t>
      </w:r>
      <w:r w:rsidR="00457DEF">
        <w:tab/>
      </w:r>
      <w:r w:rsidR="00457DEF" w:rsidRPr="00732211">
        <w:t>Antwerp, Hamburg, Rotterdam</w:t>
      </w:r>
    </w:p>
    <w:p w14:paraId="27B96FDB" w14:textId="50702B73" w:rsidR="00457DEF" w:rsidRPr="00732211" w:rsidRDefault="00457DEF" w:rsidP="008F7BCD">
      <w:pPr>
        <w:ind w:left="2410" w:hanging="709"/>
      </w:pPr>
      <w:r w:rsidRPr="00732211">
        <w:t>Bas</w:t>
      </w:r>
      <w:r>
        <w:t>l</w:t>
      </w:r>
      <w:r w:rsidRPr="00732211">
        <w:t>e:</w:t>
      </w:r>
      <w:r w:rsidRPr="00732211">
        <w:tab/>
        <w:t>for butter exports to Switzerland</w:t>
      </w:r>
    </w:p>
    <w:p w14:paraId="1E2E8F93" w14:textId="1004F290" w:rsidR="00553F24" w:rsidRPr="00732211" w:rsidRDefault="00553F24" w:rsidP="00732211"/>
    <w:p w14:paraId="798EA5D3" w14:textId="3AD04BCA" w:rsidR="00553F24" w:rsidRPr="00732211" w:rsidRDefault="00553F24" w:rsidP="00457DEF">
      <w:pPr>
        <w:ind w:firstLine="567"/>
      </w:pPr>
      <w:r w:rsidRPr="00732211">
        <w:t>Norway:</w:t>
      </w:r>
      <w:r w:rsidR="00457DEF" w:rsidRPr="00457DEF">
        <w:t xml:space="preserve"> </w:t>
      </w:r>
      <w:r w:rsidR="00457DEF">
        <w:tab/>
      </w:r>
      <w:r w:rsidR="00457DEF" w:rsidRPr="00732211">
        <w:t>Antwerp, Hamburg, Rotterdam</w:t>
      </w:r>
    </w:p>
    <w:p w14:paraId="707C7600" w14:textId="77777777" w:rsidR="00553F24" w:rsidRPr="00732211" w:rsidRDefault="00553F24" w:rsidP="00732211"/>
    <w:p w14:paraId="71C7E2FF" w14:textId="63F8523B" w:rsidR="00553F24" w:rsidRPr="00732211" w:rsidRDefault="00553F24" w:rsidP="00457DEF">
      <w:pPr>
        <w:ind w:firstLine="567"/>
      </w:pPr>
      <w:r w:rsidRPr="00732211">
        <w:t>Sweden:</w:t>
      </w:r>
      <w:r w:rsidR="00457DEF" w:rsidRPr="00457DEF">
        <w:t xml:space="preserve"> </w:t>
      </w:r>
      <w:r w:rsidR="00457DEF">
        <w:tab/>
      </w:r>
      <w:r w:rsidR="00457DEF" w:rsidRPr="00732211">
        <w:t>Antwerp, Hamburg, Rotterdam</w:t>
      </w:r>
    </w:p>
    <w:p w14:paraId="6E0A5E43" w14:textId="431B8F32" w:rsidR="00457DEF" w:rsidRPr="00732211" w:rsidRDefault="00457DEF" w:rsidP="008F7BCD">
      <w:pPr>
        <w:ind w:left="2410" w:hanging="709"/>
      </w:pPr>
      <w:r w:rsidRPr="00732211">
        <w:t>Bas</w:t>
      </w:r>
      <w:r>
        <w:t>l</w:t>
      </w:r>
      <w:r w:rsidRPr="00732211">
        <w:t>e:</w:t>
      </w:r>
      <w:r w:rsidRPr="00732211">
        <w:tab/>
        <w:t>for butter exports to Switzerland</w:t>
      </w:r>
    </w:p>
    <w:p w14:paraId="1ECF314B" w14:textId="77777777" w:rsidR="00457DEF" w:rsidRPr="00732211" w:rsidRDefault="00457DEF"/>
    <w:p w14:paraId="1937C0A7" w14:textId="13513ABF" w:rsidR="00553F24" w:rsidRPr="00732211" w:rsidRDefault="00553F24" w:rsidP="00457DEF">
      <w:pPr>
        <w:ind w:firstLine="567"/>
      </w:pPr>
      <w:r w:rsidRPr="00732211">
        <w:t>Poland:</w:t>
      </w:r>
      <w:r w:rsidR="00457DEF" w:rsidRPr="00457DEF">
        <w:t xml:space="preserve"> </w:t>
      </w:r>
      <w:r w:rsidR="00457DEF">
        <w:tab/>
      </w:r>
      <w:r w:rsidR="00457DEF" w:rsidRPr="00732211">
        <w:t>Antwerp, Hamburg, Rotterdam</w:t>
      </w:r>
    </w:p>
    <w:p w14:paraId="0AE6895C" w14:textId="2E47731A" w:rsidR="00457DEF" w:rsidRDefault="00457DEF">
      <w:pPr>
        <w:spacing w:after="200" w:line="276" w:lineRule="auto"/>
        <w:jc w:val="left"/>
      </w:pPr>
      <w:r>
        <w:br w:type="page"/>
      </w:r>
    </w:p>
    <w:p w14:paraId="06176B64" w14:textId="50C63F1D" w:rsidR="00732211" w:rsidRDefault="00457DEF" w:rsidP="00457DEF">
      <w:pPr>
        <w:jc w:val="center"/>
      </w:pPr>
      <w:r>
        <w:lastRenderedPageBreak/>
        <w:t>ATTACHMENT B</w:t>
      </w:r>
    </w:p>
    <w:p w14:paraId="60702B40" w14:textId="4A382FC9" w:rsidR="00457DEF" w:rsidRDefault="00457DEF" w:rsidP="00457DEF">
      <w:pPr>
        <w:jc w:val="center"/>
      </w:pPr>
    </w:p>
    <w:p w14:paraId="688DFD52" w14:textId="6C476661" w:rsidR="00457DEF" w:rsidRPr="00732211" w:rsidRDefault="00457DEF" w:rsidP="00457DEF">
      <w:pPr>
        <w:jc w:val="center"/>
      </w:pPr>
      <w:r>
        <w:t>Schedule of Price Differentials According to Milk Fat Content</w:t>
      </w:r>
    </w:p>
    <w:p w14:paraId="75296270" w14:textId="77777777" w:rsidR="00457DEF" w:rsidRDefault="00457DEF" w:rsidP="00732211"/>
    <w:p w14:paraId="3D2E82B9" w14:textId="77777777" w:rsidR="00457DEF" w:rsidRDefault="00457DEF" w:rsidP="00D60A71">
      <w:pPr>
        <w:jc w:val="left"/>
      </w:pPr>
    </w:p>
    <w:p w14:paraId="38847A10" w14:textId="030807D4" w:rsidR="00D60A71" w:rsidRDefault="00553F24" w:rsidP="00D60A71">
      <w:pPr>
        <w:ind w:left="567" w:firstLine="567"/>
        <w:jc w:val="left"/>
      </w:pPr>
      <w:r w:rsidRPr="00412A53">
        <w:rPr>
          <w:i/>
        </w:rPr>
        <w:t>Milk</w:t>
      </w:r>
      <w:r w:rsidR="00D60A71" w:rsidRPr="00412A53">
        <w:rPr>
          <w:i/>
        </w:rPr>
        <w:t xml:space="preserve"> </w:t>
      </w:r>
      <w:r w:rsidRPr="00412A53">
        <w:rPr>
          <w:i/>
        </w:rPr>
        <w:t>Fat Content</w:t>
      </w:r>
      <w:r w:rsidR="00D60A71">
        <w:tab/>
      </w:r>
      <w:r w:rsidR="00D60A71">
        <w:tab/>
      </w:r>
      <w:r w:rsidR="00D60A71">
        <w:tab/>
      </w:r>
      <w:r w:rsidR="00D60A71">
        <w:tab/>
      </w:r>
      <w:r w:rsidR="00D60A71">
        <w:tab/>
      </w:r>
      <w:r w:rsidR="00D60A71">
        <w:tab/>
      </w:r>
      <w:r w:rsidR="00D60A71">
        <w:tab/>
      </w:r>
      <w:r w:rsidR="00D60A71" w:rsidRPr="00412A53">
        <w:rPr>
          <w:i/>
        </w:rPr>
        <w:t>Minimum Price</w:t>
      </w:r>
    </w:p>
    <w:p w14:paraId="282055A9" w14:textId="18AD11BF" w:rsidR="00553F24" w:rsidRPr="00732211" w:rsidRDefault="00553F24" w:rsidP="00D60A71">
      <w:pPr>
        <w:ind w:left="567" w:firstLine="567"/>
        <w:jc w:val="left"/>
      </w:pPr>
      <w:r w:rsidRPr="00412A53">
        <w:rPr>
          <w:i/>
        </w:rPr>
        <w:t>(per cent)</w:t>
      </w:r>
      <w:r w:rsidR="00D60A71">
        <w:tab/>
      </w:r>
      <w:r w:rsidR="00D60A71">
        <w:tab/>
      </w:r>
      <w:r w:rsidR="00D60A71">
        <w:tab/>
      </w:r>
      <w:r w:rsidR="00D60A71">
        <w:tab/>
      </w:r>
      <w:r w:rsidR="00D60A71">
        <w:tab/>
      </w:r>
      <w:r w:rsidR="00D60A71">
        <w:tab/>
      </w:r>
      <w:r w:rsidR="00D60A71">
        <w:tab/>
      </w:r>
      <w:r w:rsidR="00D60A71">
        <w:tab/>
      </w:r>
      <w:r w:rsidRPr="00412A53">
        <w:rPr>
          <w:i/>
        </w:rPr>
        <w:t>US$ per metric ton</w:t>
      </w:r>
    </w:p>
    <w:p w14:paraId="7B82FD5F" w14:textId="77777777" w:rsidR="00732211" w:rsidRPr="00732211" w:rsidRDefault="00732211" w:rsidP="00732211"/>
    <w:p w14:paraId="6B3F2291" w14:textId="77777777" w:rsidR="00553F24" w:rsidRPr="00732211" w:rsidRDefault="00553F24" w:rsidP="00732211"/>
    <w:p w14:paraId="701DF4A8" w14:textId="04D57173" w:rsidR="00732211" w:rsidRDefault="00553F24" w:rsidP="00732211">
      <w:r w:rsidRPr="00732211">
        <w:t>Less than 2</w:t>
      </w:r>
      <w:r w:rsidR="00457DEF">
        <w:tab/>
      </w:r>
      <w:r w:rsidR="00457DEF">
        <w:tab/>
      </w:r>
      <w:r w:rsidR="00457DEF">
        <w:tab/>
      </w:r>
      <w:r w:rsidR="00457DEF">
        <w:tab/>
      </w:r>
      <w:r w:rsidR="00457DEF">
        <w:tab/>
      </w:r>
      <w:r w:rsidR="00457DEF">
        <w:tab/>
      </w:r>
      <w:r w:rsidR="00457DEF">
        <w:tab/>
      </w:r>
      <w:r w:rsidR="00457DEF">
        <w:tab/>
      </w:r>
      <w:r w:rsidR="00457DEF">
        <w:tab/>
      </w:r>
      <w:r w:rsidR="00457DEF">
        <w:tab/>
        <w:t xml:space="preserve">1,200 </w:t>
      </w:r>
      <w:r w:rsidRPr="00732211">
        <w:t>Sk</w:t>
      </w:r>
      <w:r w:rsidR="00457DEF">
        <w:t>immed</w:t>
      </w:r>
      <w:r w:rsidRPr="00732211">
        <w:t xml:space="preserve"> milk powd</w:t>
      </w:r>
      <w:r w:rsidR="00457DEF">
        <w:t>er</w:t>
      </w:r>
    </w:p>
    <w:p w14:paraId="69732C95" w14:textId="77777777" w:rsidR="00457DEF" w:rsidRPr="00732211" w:rsidRDefault="00457DEF" w:rsidP="00732211"/>
    <w:p w14:paraId="483FC518" w14:textId="52BC4AB2" w:rsidR="00553F24" w:rsidRPr="00732211" w:rsidRDefault="00553F24" w:rsidP="00732211">
      <w:r w:rsidRPr="00732211">
        <w:t>Equal to or more than 2, les</w:t>
      </w:r>
      <w:r w:rsidR="00732211" w:rsidRPr="00732211">
        <w:t xml:space="preserve">s </w:t>
      </w:r>
      <w:r w:rsidRPr="00732211">
        <w:t>than 3</w:t>
      </w:r>
      <w:r w:rsidRPr="00732211">
        <w:tab/>
      </w:r>
      <w:r w:rsidR="00457DEF">
        <w:tab/>
      </w:r>
      <w:r w:rsidR="00457DEF">
        <w:tab/>
      </w:r>
      <w:r w:rsidR="00457DEF">
        <w:tab/>
      </w:r>
      <w:r w:rsidR="00457DEF">
        <w:tab/>
      </w:r>
      <w:r w:rsidR="00457DEF">
        <w:tab/>
      </w:r>
      <w:r w:rsidRPr="00732211">
        <w:t>1,202</w:t>
      </w:r>
    </w:p>
    <w:p w14:paraId="45116418" w14:textId="77777777" w:rsidR="00553F24" w:rsidRPr="00732211" w:rsidRDefault="00553F24" w:rsidP="00732211"/>
    <w:p w14:paraId="4739BF4A" w14:textId="7B32E8E5" w:rsidR="00553F24" w:rsidRDefault="002B7320" w:rsidP="00732211">
      <w:r>
        <w:t xml:space="preserve"> </w:t>
      </w:r>
      <w:r w:rsidR="0053407E">
        <w:t xml:space="preserve">  "          </w:t>
      </w:r>
      <w:r>
        <w:t xml:space="preserve">     </w:t>
      </w:r>
      <w:r w:rsidR="0053407E">
        <w:t xml:space="preserve">"     </w:t>
      </w:r>
      <w:r>
        <w:t xml:space="preserve">      </w:t>
      </w:r>
      <w:r w:rsidR="0053407E">
        <w:t xml:space="preserve"> 3    </w:t>
      </w:r>
      <w:r>
        <w:t xml:space="preserve"> </w:t>
      </w:r>
      <w:r w:rsidR="0053407E">
        <w:t>"         4</w:t>
      </w:r>
      <w:r w:rsidR="0053407E">
        <w:tab/>
      </w:r>
      <w:r w:rsidR="0053407E">
        <w:tab/>
      </w:r>
      <w:r w:rsidR="0053407E">
        <w:tab/>
      </w:r>
      <w:r w:rsidR="0053407E">
        <w:tab/>
      </w:r>
      <w:r w:rsidR="0053407E">
        <w:tab/>
      </w:r>
      <w:r w:rsidR="0053407E">
        <w:tab/>
        <w:t>1,204</w:t>
      </w:r>
    </w:p>
    <w:p w14:paraId="2C18F3E7" w14:textId="77777777" w:rsidR="0053407E" w:rsidRPr="00732211" w:rsidRDefault="0053407E" w:rsidP="00732211"/>
    <w:p w14:paraId="0D6C5A2B" w14:textId="61A1F000" w:rsidR="00553F24" w:rsidRPr="00732211" w:rsidRDefault="0053407E" w:rsidP="00732211">
      <w:r>
        <w:t xml:space="preserve">   </w:t>
      </w:r>
      <w:r w:rsidR="002B7320">
        <w:t>"</w:t>
      </w:r>
      <w:r>
        <w:t xml:space="preserve">               "      </w:t>
      </w:r>
      <w:r w:rsidR="002B7320">
        <w:t xml:space="preserve">      </w:t>
      </w:r>
      <w:r>
        <w:t xml:space="preserve">4   </w:t>
      </w:r>
      <w:r w:rsidR="008F7BCD">
        <w:t xml:space="preserve"> </w:t>
      </w:r>
      <w:r>
        <w:t xml:space="preserve"> "         5</w:t>
      </w:r>
      <w:r>
        <w:tab/>
      </w:r>
      <w:r>
        <w:tab/>
      </w:r>
      <w:r>
        <w:tab/>
      </w:r>
      <w:r>
        <w:tab/>
      </w:r>
      <w:r>
        <w:tab/>
      </w:r>
      <w:r>
        <w:tab/>
        <w:t>1,206</w:t>
      </w:r>
    </w:p>
    <w:p w14:paraId="10CBE6C3" w14:textId="77777777" w:rsidR="00553F24" w:rsidRPr="00732211" w:rsidRDefault="00553F24" w:rsidP="00732211"/>
    <w:p w14:paraId="796070B9" w14:textId="1EADDFE8" w:rsidR="00553F24" w:rsidRDefault="0053407E" w:rsidP="00732211">
      <w:r>
        <w:t xml:space="preserve">   </w:t>
      </w:r>
      <w:r w:rsidR="002B7320">
        <w:t>"</w:t>
      </w:r>
      <w:r>
        <w:t xml:space="preserve">               "      </w:t>
      </w:r>
      <w:r w:rsidR="002B7320">
        <w:t xml:space="preserve">      </w:t>
      </w:r>
      <w:r>
        <w:t xml:space="preserve">5   </w:t>
      </w:r>
      <w:r w:rsidR="008F7BCD">
        <w:t xml:space="preserve"> </w:t>
      </w:r>
      <w:r>
        <w:t xml:space="preserve"> "         6</w:t>
      </w:r>
      <w:r>
        <w:tab/>
      </w:r>
      <w:r>
        <w:tab/>
      </w:r>
      <w:r>
        <w:tab/>
      </w:r>
      <w:r>
        <w:tab/>
      </w:r>
      <w:r>
        <w:tab/>
      </w:r>
      <w:r>
        <w:tab/>
        <w:t>1,208</w:t>
      </w:r>
    </w:p>
    <w:p w14:paraId="741E7C1A" w14:textId="508BEEBA" w:rsidR="0053407E" w:rsidRDefault="0053407E" w:rsidP="00732211"/>
    <w:p w14:paraId="23522406" w14:textId="5FDF6C1E" w:rsidR="0053407E" w:rsidRDefault="0053407E" w:rsidP="00732211">
      <w:r>
        <w:t xml:space="preserve">   </w:t>
      </w:r>
      <w:r w:rsidR="002B7320">
        <w:t>"</w:t>
      </w:r>
      <w:r>
        <w:t xml:space="preserve">         </w:t>
      </w:r>
      <w:r w:rsidR="002B7320">
        <w:t xml:space="preserve">  </w:t>
      </w:r>
      <w:r>
        <w:t xml:space="preserve">    "      </w:t>
      </w:r>
      <w:r w:rsidR="002B7320">
        <w:t xml:space="preserve">      </w:t>
      </w:r>
      <w:r>
        <w:t xml:space="preserve">6  </w:t>
      </w:r>
      <w:r w:rsidR="008F7BCD">
        <w:t xml:space="preserve"> </w:t>
      </w:r>
      <w:r>
        <w:t xml:space="preserve">  "         7</w:t>
      </w:r>
      <w:r>
        <w:tab/>
      </w:r>
      <w:r>
        <w:tab/>
      </w:r>
      <w:r>
        <w:tab/>
      </w:r>
      <w:r>
        <w:tab/>
      </w:r>
      <w:r>
        <w:tab/>
      </w:r>
      <w:r>
        <w:tab/>
        <w:t>1,210</w:t>
      </w:r>
    </w:p>
    <w:p w14:paraId="4075A62F" w14:textId="7C75324F" w:rsidR="0053407E" w:rsidRDefault="0053407E" w:rsidP="00732211"/>
    <w:p w14:paraId="37180DB7" w14:textId="511E034A" w:rsidR="0053407E" w:rsidRDefault="0053407E" w:rsidP="00732211">
      <w:r>
        <w:t xml:space="preserve">   </w:t>
      </w:r>
      <w:r w:rsidR="002B7320">
        <w:t>"</w:t>
      </w:r>
      <w:r>
        <w:t xml:space="preserve">             </w:t>
      </w:r>
      <w:r w:rsidR="002B7320">
        <w:t xml:space="preserve"> </w:t>
      </w:r>
      <w:r>
        <w:t xml:space="preserve"> "     </w:t>
      </w:r>
      <w:r w:rsidR="002B7320">
        <w:t xml:space="preserve">      </w:t>
      </w:r>
      <w:r>
        <w:t xml:space="preserve"> 7    </w:t>
      </w:r>
      <w:r w:rsidR="008F7BCD">
        <w:t xml:space="preserve"> </w:t>
      </w:r>
      <w:r>
        <w:t xml:space="preserve">"     </w:t>
      </w:r>
      <w:r w:rsidR="002B7320">
        <w:t xml:space="preserve"> </w:t>
      </w:r>
      <w:r>
        <w:t xml:space="preserve">   8</w:t>
      </w:r>
      <w:r>
        <w:tab/>
      </w:r>
      <w:r>
        <w:tab/>
      </w:r>
      <w:r>
        <w:tab/>
      </w:r>
      <w:r>
        <w:tab/>
      </w:r>
      <w:r>
        <w:tab/>
      </w:r>
      <w:r>
        <w:tab/>
        <w:t>1,212</w:t>
      </w:r>
    </w:p>
    <w:p w14:paraId="4F71D29B" w14:textId="5CA96D95" w:rsidR="0053407E" w:rsidRDefault="0053407E" w:rsidP="00732211"/>
    <w:p w14:paraId="6ADDCED5" w14:textId="151A0334" w:rsidR="0053407E" w:rsidRDefault="002B7320" w:rsidP="00732211">
      <w:r>
        <w:t xml:space="preserve">   </w:t>
      </w:r>
      <w:r w:rsidR="0053407E">
        <w:t xml:space="preserve">"              </w:t>
      </w:r>
      <w:r>
        <w:t xml:space="preserve"> </w:t>
      </w:r>
      <w:r w:rsidR="0053407E">
        <w:t xml:space="preserve">"      </w:t>
      </w:r>
      <w:r>
        <w:t xml:space="preserve">      </w:t>
      </w:r>
      <w:r w:rsidR="0053407E">
        <w:t xml:space="preserve">8  </w:t>
      </w:r>
      <w:r w:rsidR="008F7BCD">
        <w:t xml:space="preserve"> </w:t>
      </w:r>
      <w:r w:rsidR="0053407E">
        <w:t xml:space="preserve">  "</w:t>
      </w:r>
      <w:r>
        <w:t xml:space="preserve"> </w:t>
      </w:r>
      <w:r w:rsidR="0053407E">
        <w:t xml:space="preserve">        9</w:t>
      </w:r>
      <w:r w:rsidR="0053407E">
        <w:tab/>
      </w:r>
      <w:r w:rsidR="0053407E">
        <w:tab/>
      </w:r>
      <w:r w:rsidR="0053407E">
        <w:tab/>
      </w:r>
      <w:r w:rsidR="0053407E">
        <w:tab/>
      </w:r>
      <w:r w:rsidR="0053407E">
        <w:tab/>
      </w:r>
      <w:r w:rsidR="0053407E">
        <w:tab/>
        <w:t>1,214</w:t>
      </w:r>
    </w:p>
    <w:p w14:paraId="5B777C03" w14:textId="11DD65D2" w:rsidR="0053407E" w:rsidRDefault="0053407E" w:rsidP="00732211"/>
    <w:p w14:paraId="7597DDE3" w14:textId="7F31A553" w:rsidR="0053407E" w:rsidRDefault="002B7320" w:rsidP="00732211">
      <w:r>
        <w:t xml:space="preserve">   </w:t>
      </w:r>
      <w:r w:rsidR="0053407E">
        <w:t xml:space="preserve">"             </w:t>
      </w:r>
      <w:r>
        <w:t xml:space="preserve"> </w:t>
      </w:r>
      <w:r w:rsidR="0053407E">
        <w:t xml:space="preserve"> "   </w:t>
      </w:r>
      <w:r>
        <w:t xml:space="preserve">       </w:t>
      </w:r>
      <w:r w:rsidR="0053407E">
        <w:t xml:space="preserve">  9   </w:t>
      </w:r>
      <w:r w:rsidR="008F7BCD">
        <w:t xml:space="preserve"> </w:t>
      </w:r>
      <w:r w:rsidR="0053407E">
        <w:t xml:space="preserve"> "     </w:t>
      </w:r>
      <w:r>
        <w:t xml:space="preserve"> </w:t>
      </w:r>
      <w:r w:rsidR="0053407E">
        <w:t xml:space="preserve">  10</w:t>
      </w:r>
      <w:r w:rsidR="0053407E">
        <w:tab/>
      </w:r>
      <w:r w:rsidR="0053407E">
        <w:tab/>
      </w:r>
      <w:r w:rsidR="0053407E">
        <w:tab/>
      </w:r>
      <w:r w:rsidR="0053407E">
        <w:tab/>
      </w:r>
      <w:r w:rsidR="0053407E">
        <w:tab/>
      </w:r>
      <w:r w:rsidR="0053407E">
        <w:tab/>
        <w:t>1,216</w:t>
      </w:r>
    </w:p>
    <w:p w14:paraId="7E15358B" w14:textId="0EB40CEF" w:rsidR="0053407E" w:rsidRDefault="0053407E" w:rsidP="00732211"/>
    <w:p w14:paraId="41030C08" w14:textId="5A450BE9" w:rsidR="0053407E" w:rsidRDefault="002B7320" w:rsidP="00732211">
      <w:r>
        <w:t xml:space="preserve">   </w:t>
      </w:r>
      <w:r w:rsidR="0053407E">
        <w:t xml:space="preserve">"            </w:t>
      </w:r>
      <w:r>
        <w:t xml:space="preserve">   </w:t>
      </w:r>
      <w:r w:rsidR="0053407E">
        <w:t xml:space="preserve">"          10 </w:t>
      </w:r>
      <w:r w:rsidR="008E34CE">
        <w:t xml:space="preserve"> </w:t>
      </w:r>
      <w:r w:rsidR="0053407E">
        <w:t xml:space="preserve"> </w:t>
      </w:r>
      <w:r w:rsidR="008F7BCD">
        <w:t xml:space="preserve"> </w:t>
      </w:r>
      <w:r w:rsidR="0053407E">
        <w:t xml:space="preserve"> "     </w:t>
      </w:r>
      <w:r>
        <w:t xml:space="preserve"> </w:t>
      </w:r>
      <w:r w:rsidR="0053407E">
        <w:t xml:space="preserve">  11</w:t>
      </w:r>
      <w:r w:rsidR="0053407E">
        <w:tab/>
      </w:r>
      <w:r w:rsidR="0053407E">
        <w:tab/>
      </w:r>
      <w:r w:rsidR="0053407E">
        <w:tab/>
      </w:r>
      <w:r w:rsidR="0053407E">
        <w:tab/>
      </w:r>
      <w:r w:rsidR="0053407E">
        <w:tab/>
      </w:r>
      <w:r w:rsidR="0053407E">
        <w:tab/>
        <w:t>1,218</w:t>
      </w:r>
    </w:p>
    <w:p w14:paraId="3D21C864" w14:textId="54117FD1" w:rsidR="0053407E" w:rsidRDefault="0053407E" w:rsidP="00732211"/>
    <w:p w14:paraId="3E614673" w14:textId="21C95381" w:rsidR="0053407E" w:rsidRDefault="002B7320" w:rsidP="00732211">
      <w:r>
        <w:t xml:space="preserve">   </w:t>
      </w:r>
      <w:r w:rsidR="0053407E">
        <w:t xml:space="preserve">"           </w:t>
      </w:r>
      <w:r>
        <w:t xml:space="preserve">  </w:t>
      </w:r>
      <w:r w:rsidR="0053407E">
        <w:t xml:space="preserve"> </w:t>
      </w:r>
      <w:r w:rsidR="00D60A71">
        <w:t xml:space="preserve"> </w:t>
      </w:r>
      <w:r w:rsidR="0053407E">
        <w:t xml:space="preserve">"          11  </w:t>
      </w:r>
      <w:r w:rsidR="008F7BCD">
        <w:t xml:space="preserve"> </w:t>
      </w:r>
      <w:r w:rsidR="0053407E">
        <w:t xml:space="preserve"> </w:t>
      </w:r>
      <w:r w:rsidR="008E34CE">
        <w:t xml:space="preserve"> </w:t>
      </w:r>
      <w:r w:rsidR="0053407E">
        <w:t>"        12</w:t>
      </w:r>
      <w:r w:rsidR="0053407E">
        <w:tab/>
      </w:r>
      <w:r w:rsidR="0053407E">
        <w:tab/>
      </w:r>
      <w:r w:rsidR="0053407E">
        <w:tab/>
      </w:r>
      <w:r w:rsidR="0053407E">
        <w:tab/>
      </w:r>
      <w:r w:rsidR="0053407E">
        <w:tab/>
      </w:r>
      <w:r w:rsidR="0053407E">
        <w:tab/>
        <w:t>1,220</w:t>
      </w:r>
    </w:p>
    <w:p w14:paraId="1DD24EC4" w14:textId="04D24C13" w:rsidR="0053407E" w:rsidRDefault="0053407E" w:rsidP="00732211"/>
    <w:p w14:paraId="1A828DD9" w14:textId="5028AD0A" w:rsidR="0053407E" w:rsidRDefault="002B7320" w:rsidP="00732211">
      <w:r>
        <w:t xml:space="preserve">   </w:t>
      </w:r>
      <w:r w:rsidR="0053407E">
        <w:t xml:space="preserve">"           </w:t>
      </w:r>
      <w:r>
        <w:t xml:space="preserve">  </w:t>
      </w:r>
      <w:r w:rsidR="0053407E">
        <w:t xml:space="preserve"> "           12   </w:t>
      </w:r>
      <w:r w:rsidR="008F7BCD">
        <w:t xml:space="preserve"> </w:t>
      </w:r>
      <w:r w:rsidR="0053407E">
        <w:t xml:space="preserve"> "        13</w:t>
      </w:r>
      <w:r w:rsidR="0053407E">
        <w:tab/>
      </w:r>
      <w:r w:rsidR="0053407E">
        <w:tab/>
      </w:r>
      <w:r w:rsidR="0053407E">
        <w:tab/>
      </w:r>
      <w:r w:rsidR="0053407E">
        <w:tab/>
      </w:r>
      <w:r w:rsidR="0053407E">
        <w:tab/>
      </w:r>
      <w:r w:rsidR="0053407E">
        <w:tab/>
        <w:t>1,222</w:t>
      </w:r>
    </w:p>
    <w:p w14:paraId="1B9CC3AC" w14:textId="680B5CCC" w:rsidR="0053407E" w:rsidRDefault="0053407E" w:rsidP="00732211"/>
    <w:p w14:paraId="16F3EA9C" w14:textId="1D64A46A" w:rsidR="0053407E" w:rsidRDefault="002B7320" w:rsidP="00732211">
      <w:r>
        <w:t xml:space="preserve">   </w:t>
      </w:r>
      <w:r w:rsidR="0053407E">
        <w:t xml:space="preserve">"              "     </w:t>
      </w:r>
      <w:r>
        <w:t xml:space="preserve">      </w:t>
      </w:r>
      <w:r w:rsidR="0053407E">
        <w:t xml:space="preserve">13   </w:t>
      </w:r>
      <w:r w:rsidR="008F7BCD">
        <w:t xml:space="preserve"> </w:t>
      </w:r>
      <w:r w:rsidR="0053407E">
        <w:t xml:space="preserve"> "        14</w:t>
      </w:r>
      <w:r w:rsidR="0053407E">
        <w:tab/>
      </w:r>
      <w:r w:rsidR="0053407E">
        <w:tab/>
      </w:r>
      <w:r w:rsidR="0053407E">
        <w:tab/>
      </w:r>
      <w:r w:rsidR="0053407E">
        <w:tab/>
      </w:r>
      <w:r w:rsidR="0053407E">
        <w:tab/>
      </w:r>
      <w:r w:rsidR="0053407E">
        <w:tab/>
        <w:t>1,224</w:t>
      </w:r>
    </w:p>
    <w:p w14:paraId="2472866B" w14:textId="589B6F5E" w:rsidR="0053407E" w:rsidRDefault="0053407E" w:rsidP="00732211"/>
    <w:p w14:paraId="5E0C4156" w14:textId="7007D780" w:rsidR="0053407E" w:rsidRDefault="002B7320" w:rsidP="00732211">
      <w:r>
        <w:t xml:space="preserve">   </w:t>
      </w:r>
      <w:r w:rsidR="0053407E">
        <w:t xml:space="preserve">"              "     </w:t>
      </w:r>
      <w:r>
        <w:t xml:space="preserve">      </w:t>
      </w:r>
      <w:r w:rsidR="0053407E">
        <w:t xml:space="preserve">14  </w:t>
      </w:r>
      <w:r w:rsidR="008F7BCD">
        <w:t xml:space="preserve"> </w:t>
      </w:r>
      <w:r w:rsidR="0053407E">
        <w:t xml:space="preserve">  "        15</w:t>
      </w:r>
      <w:r w:rsidR="0053407E">
        <w:tab/>
      </w:r>
      <w:r w:rsidR="0053407E">
        <w:tab/>
      </w:r>
      <w:r w:rsidR="0053407E">
        <w:tab/>
      </w:r>
      <w:r w:rsidR="0053407E">
        <w:tab/>
      </w:r>
      <w:r w:rsidR="0053407E">
        <w:tab/>
      </w:r>
      <w:r w:rsidR="0053407E">
        <w:tab/>
        <w:t>1,226</w:t>
      </w:r>
    </w:p>
    <w:p w14:paraId="64A7E3CD" w14:textId="17DB0AE3" w:rsidR="0053407E" w:rsidRDefault="0053407E" w:rsidP="00732211"/>
    <w:p w14:paraId="493D7105" w14:textId="640581EE" w:rsidR="0053407E" w:rsidRDefault="00D60A71" w:rsidP="00732211">
      <w:r>
        <w:t xml:space="preserve">   </w:t>
      </w:r>
      <w:r w:rsidR="0053407E">
        <w:t xml:space="preserve">"           </w:t>
      </w:r>
      <w:r>
        <w:t xml:space="preserve">  </w:t>
      </w:r>
      <w:r w:rsidR="0053407E">
        <w:t xml:space="preserve"> "           15   </w:t>
      </w:r>
      <w:r w:rsidR="008F7BCD">
        <w:t xml:space="preserve"> </w:t>
      </w:r>
      <w:r w:rsidR="0053407E">
        <w:t xml:space="preserve"> "        16</w:t>
      </w:r>
      <w:r w:rsidR="0053407E">
        <w:tab/>
      </w:r>
      <w:r w:rsidR="0053407E">
        <w:tab/>
      </w:r>
      <w:r w:rsidR="0053407E">
        <w:tab/>
      </w:r>
      <w:r w:rsidR="0053407E">
        <w:tab/>
      </w:r>
      <w:r w:rsidR="0053407E">
        <w:tab/>
      </w:r>
      <w:r w:rsidR="0053407E">
        <w:tab/>
        <w:t>1,228</w:t>
      </w:r>
    </w:p>
    <w:p w14:paraId="5BB19B01" w14:textId="47946C46" w:rsidR="0053407E" w:rsidRDefault="0053407E" w:rsidP="00732211"/>
    <w:p w14:paraId="240A9D63" w14:textId="074713FE" w:rsidR="0053407E" w:rsidRDefault="00D60A71" w:rsidP="00732211">
      <w:r>
        <w:t xml:space="preserve">   </w:t>
      </w:r>
      <w:r w:rsidR="0053407E">
        <w:t xml:space="preserve">"            </w:t>
      </w:r>
      <w:r>
        <w:t xml:space="preserve">  </w:t>
      </w:r>
      <w:r w:rsidR="0053407E">
        <w:t xml:space="preserve">"           16   </w:t>
      </w:r>
      <w:r w:rsidR="008F7BCD">
        <w:t xml:space="preserve"> </w:t>
      </w:r>
      <w:r w:rsidR="0053407E">
        <w:t xml:space="preserve"> "        17</w:t>
      </w:r>
      <w:r w:rsidR="0053407E">
        <w:tab/>
      </w:r>
      <w:r w:rsidR="0053407E">
        <w:tab/>
      </w:r>
      <w:r w:rsidR="0053407E">
        <w:tab/>
      </w:r>
      <w:r w:rsidR="0053407E">
        <w:tab/>
      </w:r>
      <w:r w:rsidR="0053407E">
        <w:tab/>
      </w:r>
      <w:r w:rsidR="0053407E">
        <w:tab/>
        <w:t>1,230</w:t>
      </w:r>
    </w:p>
    <w:p w14:paraId="5A1147F7" w14:textId="6402C0FF" w:rsidR="0053407E" w:rsidRDefault="0053407E" w:rsidP="00732211"/>
    <w:p w14:paraId="58B2D08D" w14:textId="63139167" w:rsidR="0053407E" w:rsidRDefault="00D60A71" w:rsidP="00732211">
      <w:r>
        <w:t xml:space="preserve">   </w:t>
      </w:r>
      <w:r w:rsidR="0053407E">
        <w:t xml:space="preserve">"        </w:t>
      </w:r>
      <w:r>
        <w:t xml:space="preserve">  </w:t>
      </w:r>
      <w:r w:rsidR="0053407E">
        <w:t xml:space="preserve">    "           17   </w:t>
      </w:r>
      <w:r w:rsidR="008F7BCD">
        <w:t xml:space="preserve"> </w:t>
      </w:r>
      <w:r w:rsidR="0053407E">
        <w:t xml:space="preserve"> "        18</w:t>
      </w:r>
      <w:r w:rsidR="0053407E">
        <w:tab/>
      </w:r>
      <w:r w:rsidR="0053407E">
        <w:tab/>
      </w:r>
      <w:r w:rsidR="0053407E">
        <w:tab/>
      </w:r>
      <w:r w:rsidR="0053407E">
        <w:tab/>
      </w:r>
      <w:r w:rsidR="0053407E">
        <w:tab/>
      </w:r>
      <w:r w:rsidR="0053407E">
        <w:tab/>
        <w:t>1,232</w:t>
      </w:r>
    </w:p>
    <w:p w14:paraId="61BE38D3" w14:textId="5996D8E2" w:rsidR="0053407E" w:rsidRDefault="0053407E" w:rsidP="00732211"/>
    <w:p w14:paraId="0B0B34F7" w14:textId="147FFDED" w:rsidR="0053407E" w:rsidRDefault="00D60A71" w:rsidP="00732211">
      <w:r>
        <w:t xml:space="preserve">   </w:t>
      </w:r>
      <w:r w:rsidR="0053407E">
        <w:t xml:space="preserve">"         </w:t>
      </w:r>
      <w:r>
        <w:t xml:space="preserve">  </w:t>
      </w:r>
      <w:r w:rsidR="0053407E">
        <w:t xml:space="preserve">   "   </w:t>
      </w:r>
      <w:r>
        <w:t xml:space="preserve">   </w:t>
      </w:r>
      <w:r w:rsidR="0053407E">
        <w:t xml:space="preserve">     18   </w:t>
      </w:r>
      <w:r w:rsidR="008F7BCD">
        <w:t xml:space="preserve"> </w:t>
      </w:r>
      <w:r w:rsidR="0053407E">
        <w:t xml:space="preserve"> "        19</w:t>
      </w:r>
      <w:r w:rsidR="0053407E">
        <w:tab/>
      </w:r>
      <w:r w:rsidR="0053407E">
        <w:tab/>
      </w:r>
      <w:r w:rsidR="0053407E">
        <w:tab/>
      </w:r>
      <w:r w:rsidR="0053407E">
        <w:tab/>
      </w:r>
      <w:r w:rsidR="0053407E">
        <w:tab/>
      </w:r>
      <w:r w:rsidR="0053407E">
        <w:tab/>
        <w:t>1,234</w:t>
      </w:r>
    </w:p>
    <w:p w14:paraId="074E153B" w14:textId="59913127" w:rsidR="0053407E" w:rsidRDefault="0053407E" w:rsidP="00732211"/>
    <w:p w14:paraId="32179244" w14:textId="7CC14874" w:rsidR="0053407E" w:rsidRDefault="00D60A71" w:rsidP="00732211">
      <w:r>
        <w:t xml:space="preserve">   </w:t>
      </w:r>
      <w:r w:rsidR="0053407E">
        <w:t xml:space="preserve">"           </w:t>
      </w:r>
      <w:r>
        <w:t xml:space="preserve">  </w:t>
      </w:r>
      <w:r w:rsidR="0053407E">
        <w:t xml:space="preserve"> "           19  </w:t>
      </w:r>
      <w:r w:rsidR="008F7BCD">
        <w:t xml:space="preserve"> </w:t>
      </w:r>
      <w:r w:rsidR="0053407E">
        <w:t xml:space="preserve">  "        20</w:t>
      </w:r>
      <w:r w:rsidR="0053407E">
        <w:tab/>
      </w:r>
      <w:r w:rsidR="0053407E">
        <w:tab/>
      </w:r>
      <w:r w:rsidR="0053407E">
        <w:tab/>
      </w:r>
      <w:r w:rsidR="0053407E">
        <w:tab/>
      </w:r>
      <w:r w:rsidR="0053407E">
        <w:tab/>
      </w:r>
      <w:r w:rsidR="0053407E">
        <w:tab/>
        <w:t>1,236</w:t>
      </w:r>
    </w:p>
    <w:p w14:paraId="5FF8C5AA" w14:textId="65C40351" w:rsidR="0053407E" w:rsidRDefault="0053407E" w:rsidP="00732211"/>
    <w:p w14:paraId="2BC01E3B" w14:textId="5341CEB7" w:rsidR="0053407E" w:rsidRDefault="00D60A71" w:rsidP="00732211">
      <w:r>
        <w:t xml:space="preserve">   </w:t>
      </w:r>
      <w:r w:rsidR="0053407E">
        <w:t xml:space="preserve">"           </w:t>
      </w:r>
      <w:r>
        <w:t xml:space="preserve">  </w:t>
      </w:r>
      <w:r w:rsidR="0053407E">
        <w:t xml:space="preserve"> "   </w:t>
      </w:r>
      <w:r>
        <w:t xml:space="preserve">   </w:t>
      </w:r>
      <w:r w:rsidR="0053407E">
        <w:t xml:space="preserve">     20   </w:t>
      </w:r>
      <w:r w:rsidR="008F7BCD">
        <w:t xml:space="preserve"> </w:t>
      </w:r>
      <w:r w:rsidR="0053407E">
        <w:t xml:space="preserve"> "        21</w:t>
      </w:r>
      <w:r w:rsidR="0053407E">
        <w:tab/>
      </w:r>
      <w:r w:rsidR="0053407E">
        <w:tab/>
      </w:r>
      <w:r w:rsidR="0053407E">
        <w:tab/>
      </w:r>
      <w:r w:rsidR="0053407E">
        <w:tab/>
      </w:r>
      <w:r w:rsidR="0053407E">
        <w:tab/>
      </w:r>
      <w:r w:rsidR="0053407E">
        <w:tab/>
        <w:t>1,238</w:t>
      </w:r>
    </w:p>
    <w:p w14:paraId="403F07D7" w14:textId="4D1CA5A3" w:rsidR="0053407E" w:rsidRDefault="0053407E" w:rsidP="00732211"/>
    <w:p w14:paraId="5F0B3295" w14:textId="1CA7FBE1" w:rsidR="0053407E" w:rsidRDefault="00D60A71" w:rsidP="00732211">
      <w:r>
        <w:t xml:space="preserve">   </w:t>
      </w:r>
      <w:r w:rsidR="0053407E">
        <w:t xml:space="preserve">"        </w:t>
      </w:r>
      <w:r>
        <w:t xml:space="preserve">  </w:t>
      </w:r>
      <w:r w:rsidR="0053407E">
        <w:t xml:space="preserve">    "           21  </w:t>
      </w:r>
      <w:r w:rsidR="008F7BCD">
        <w:t xml:space="preserve"> </w:t>
      </w:r>
      <w:r w:rsidR="0053407E">
        <w:t xml:space="preserve">  "        22</w:t>
      </w:r>
      <w:r w:rsidR="0053407E">
        <w:tab/>
      </w:r>
      <w:r w:rsidR="0053407E">
        <w:tab/>
      </w:r>
      <w:r w:rsidR="0053407E">
        <w:tab/>
      </w:r>
      <w:r w:rsidR="0053407E">
        <w:tab/>
      </w:r>
      <w:r w:rsidR="0053407E">
        <w:tab/>
      </w:r>
      <w:r w:rsidR="0053407E">
        <w:tab/>
        <w:t>1,240</w:t>
      </w:r>
    </w:p>
    <w:p w14:paraId="34652913" w14:textId="27E5847D" w:rsidR="0053407E" w:rsidRDefault="0053407E" w:rsidP="00732211"/>
    <w:p w14:paraId="2B1866EF" w14:textId="2C8D6D89" w:rsidR="0053407E" w:rsidRDefault="00D60A71" w:rsidP="00732211">
      <w:r>
        <w:t xml:space="preserve">   </w:t>
      </w:r>
      <w:r w:rsidR="0053407E">
        <w:t xml:space="preserve">"          </w:t>
      </w:r>
      <w:r>
        <w:t xml:space="preserve">  </w:t>
      </w:r>
      <w:r w:rsidR="0053407E">
        <w:t xml:space="preserve">  "       </w:t>
      </w:r>
      <w:r>
        <w:t xml:space="preserve"> </w:t>
      </w:r>
      <w:r w:rsidR="0053407E">
        <w:t xml:space="preserve">   </w:t>
      </w:r>
      <w:r w:rsidR="002B7320">
        <w:t>22</w:t>
      </w:r>
      <w:r w:rsidR="0053407E">
        <w:t xml:space="preserve">  </w:t>
      </w:r>
      <w:r w:rsidR="008F7BCD">
        <w:t xml:space="preserve"> </w:t>
      </w:r>
      <w:r w:rsidR="0053407E">
        <w:t xml:space="preserve">  "        </w:t>
      </w:r>
      <w:r w:rsidR="002B7320">
        <w:t>23</w:t>
      </w:r>
      <w:r w:rsidR="0053407E">
        <w:tab/>
      </w:r>
      <w:r w:rsidR="0053407E">
        <w:tab/>
      </w:r>
      <w:r w:rsidR="0053407E">
        <w:tab/>
      </w:r>
      <w:r w:rsidR="0053407E">
        <w:tab/>
      </w:r>
      <w:r w:rsidR="0053407E">
        <w:tab/>
      </w:r>
      <w:r w:rsidR="0053407E">
        <w:tab/>
        <w:t>1,242</w:t>
      </w:r>
    </w:p>
    <w:p w14:paraId="52EE86D7" w14:textId="23B7B6F5" w:rsidR="0053407E" w:rsidRDefault="0053407E" w:rsidP="00732211"/>
    <w:p w14:paraId="59F2881B" w14:textId="20735843" w:rsidR="0053407E" w:rsidRDefault="00D60A71" w:rsidP="00732211">
      <w:r>
        <w:t xml:space="preserve">   </w:t>
      </w:r>
      <w:r w:rsidR="0053407E">
        <w:t xml:space="preserve">"            </w:t>
      </w:r>
      <w:r>
        <w:t xml:space="preserve">  </w:t>
      </w:r>
      <w:r w:rsidR="0053407E">
        <w:t xml:space="preserve">"           </w:t>
      </w:r>
      <w:r w:rsidR="002B7320">
        <w:t>23</w:t>
      </w:r>
      <w:r w:rsidR="0053407E">
        <w:t xml:space="preserve">  </w:t>
      </w:r>
      <w:r w:rsidR="008F7BCD">
        <w:t xml:space="preserve"> </w:t>
      </w:r>
      <w:r w:rsidR="0053407E">
        <w:t xml:space="preserve">  "        </w:t>
      </w:r>
      <w:r w:rsidR="002B7320">
        <w:t>2</w:t>
      </w:r>
      <w:r w:rsidR="0053407E">
        <w:t>4</w:t>
      </w:r>
      <w:r w:rsidR="0053407E">
        <w:tab/>
      </w:r>
      <w:r w:rsidR="0053407E">
        <w:tab/>
      </w:r>
      <w:r w:rsidR="0053407E">
        <w:tab/>
      </w:r>
      <w:r w:rsidR="0053407E">
        <w:tab/>
      </w:r>
      <w:r w:rsidR="0053407E">
        <w:tab/>
      </w:r>
      <w:r w:rsidR="0053407E">
        <w:tab/>
        <w:t>1,244</w:t>
      </w:r>
    </w:p>
    <w:p w14:paraId="66754D6E" w14:textId="3D285612" w:rsidR="0053407E" w:rsidRDefault="0053407E" w:rsidP="00732211"/>
    <w:p w14:paraId="4F7AB399" w14:textId="2012C16C" w:rsidR="0053407E" w:rsidRDefault="00D60A71" w:rsidP="00732211">
      <w:r>
        <w:t xml:space="preserve">   </w:t>
      </w:r>
      <w:r w:rsidR="0053407E">
        <w:t xml:space="preserve">"          </w:t>
      </w:r>
      <w:r>
        <w:t xml:space="preserve">    </w:t>
      </w:r>
      <w:r w:rsidR="0053407E">
        <w:t xml:space="preserve">"   </w:t>
      </w:r>
      <w:r>
        <w:t xml:space="preserve">  </w:t>
      </w:r>
      <w:r w:rsidR="0053407E">
        <w:t xml:space="preserve">     </w:t>
      </w:r>
      <w:r>
        <w:t xml:space="preserve"> </w:t>
      </w:r>
      <w:r w:rsidR="002B7320">
        <w:t>24</w:t>
      </w:r>
      <w:r w:rsidR="0053407E">
        <w:t xml:space="preserve">   </w:t>
      </w:r>
      <w:r w:rsidR="008F7BCD">
        <w:t xml:space="preserve"> </w:t>
      </w:r>
      <w:r w:rsidR="0053407E">
        <w:t xml:space="preserve"> "        </w:t>
      </w:r>
      <w:r w:rsidR="002B7320">
        <w:t>25</w:t>
      </w:r>
      <w:r w:rsidR="002B7320">
        <w:tab/>
      </w:r>
      <w:r w:rsidR="0053407E">
        <w:tab/>
      </w:r>
      <w:r w:rsidR="0053407E">
        <w:tab/>
      </w:r>
      <w:r w:rsidR="0053407E">
        <w:tab/>
      </w:r>
      <w:r w:rsidR="0053407E">
        <w:tab/>
      </w:r>
      <w:r w:rsidR="0053407E">
        <w:tab/>
        <w:t>1,246</w:t>
      </w:r>
    </w:p>
    <w:p w14:paraId="3A29F649" w14:textId="76DA3039" w:rsidR="0053407E" w:rsidRDefault="0053407E" w:rsidP="00732211"/>
    <w:p w14:paraId="2B78F584" w14:textId="48D547D6" w:rsidR="0053407E" w:rsidRDefault="00D60A71" w:rsidP="00732211">
      <w:r>
        <w:t xml:space="preserve">   </w:t>
      </w:r>
      <w:r w:rsidR="0053407E">
        <w:t xml:space="preserve">"            </w:t>
      </w:r>
      <w:r>
        <w:t xml:space="preserve">  </w:t>
      </w:r>
      <w:r w:rsidR="0053407E">
        <w:t xml:space="preserve">"           </w:t>
      </w:r>
      <w:r w:rsidR="002B7320">
        <w:t>25</w:t>
      </w:r>
      <w:r w:rsidR="0053407E">
        <w:t xml:space="preserve">   </w:t>
      </w:r>
      <w:r w:rsidR="008F7BCD">
        <w:t xml:space="preserve"> </w:t>
      </w:r>
      <w:r w:rsidR="0053407E">
        <w:t xml:space="preserve"> "        </w:t>
      </w:r>
      <w:r w:rsidR="002B7320">
        <w:t>26</w:t>
      </w:r>
      <w:r w:rsidR="0053407E">
        <w:tab/>
      </w:r>
      <w:r w:rsidR="0053407E">
        <w:tab/>
      </w:r>
      <w:r w:rsidR="0053407E">
        <w:tab/>
      </w:r>
      <w:r w:rsidR="0053407E">
        <w:tab/>
      </w:r>
      <w:r w:rsidR="0053407E">
        <w:tab/>
      </w:r>
      <w:r w:rsidR="0053407E">
        <w:tab/>
        <w:t>1,248</w:t>
      </w:r>
    </w:p>
    <w:p w14:paraId="1522E256" w14:textId="7651AF24" w:rsidR="0053407E" w:rsidRDefault="0053407E" w:rsidP="00732211"/>
    <w:p w14:paraId="36B8F73B" w14:textId="4147DA0C" w:rsidR="0053407E" w:rsidRDefault="00D60A71" w:rsidP="00732211">
      <w:r>
        <w:t xml:space="preserve">   </w:t>
      </w:r>
      <w:r w:rsidR="0053407E">
        <w:t xml:space="preserve">"          </w:t>
      </w:r>
      <w:r>
        <w:t xml:space="preserve">  </w:t>
      </w:r>
      <w:r w:rsidR="0053407E">
        <w:t xml:space="preserve">  "           </w:t>
      </w:r>
      <w:r w:rsidR="002B7320">
        <w:t>26</w:t>
      </w:r>
      <w:r w:rsidR="0053407E">
        <w:t xml:space="preserve">   </w:t>
      </w:r>
      <w:r w:rsidR="008F7BCD">
        <w:t xml:space="preserve"> </w:t>
      </w:r>
      <w:r w:rsidR="0053407E">
        <w:t xml:space="preserve"> "        </w:t>
      </w:r>
      <w:r w:rsidR="002B7320">
        <w:t>27</w:t>
      </w:r>
      <w:r w:rsidR="0053407E">
        <w:tab/>
      </w:r>
      <w:r w:rsidR="0053407E">
        <w:tab/>
      </w:r>
      <w:r w:rsidR="0053407E">
        <w:tab/>
      </w:r>
      <w:r w:rsidR="0053407E">
        <w:tab/>
      </w:r>
      <w:r w:rsidR="0053407E">
        <w:tab/>
      </w:r>
      <w:r w:rsidR="0053407E">
        <w:tab/>
        <w:t>1,250 Whole milk powder</w:t>
      </w:r>
    </w:p>
    <w:p w14:paraId="4DF985B2" w14:textId="788AEDE7" w:rsidR="0053407E" w:rsidRDefault="0053407E" w:rsidP="00732211"/>
    <w:p w14:paraId="18D4C43F" w14:textId="0C5351A3" w:rsidR="00BE22F3" w:rsidRDefault="00D60A71" w:rsidP="00BE22F3">
      <w:r>
        <w:t xml:space="preserve">   </w:t>
      </w:r>
      <w:r w:rsidR="0053407E">
        <w:t xml:space="preserve">"            </w:t>
      </w:r>
      <w:r>
        <w:t xml:space="preserve">  </w:t>
      </w:r>
      <w:r w:rsidR="0053407E">
        <w:t xml:space="preserve">"           </w:t>
      </w:r>
      <w:r w:rsidR="002B7320">
        <w:t>27</w:t>
      </w:r>
      <w:r w:rsidR="0053407E">
        <w:t xml:space="preserve">    </w:t>
      </w:r>
      <w:r w:rsidR="008F7BCD">
        <w:t xml:space="preserve"> </w:t>
      </w:r>
      <w:r w:rsidR="0053407E">
        <w:t xml:space="preserve">"        </w:t>
      </w:r>
      <w:r w:rsidR="002B7320">
        <w:t>28</w:t>
      </w:r>
      <w:r w:rsidR="0053407E">
        <w:tab/>
      </w:r>
      <w:r w:rsidR="0053407E">
        <w:tab/>
      </w:r>
      <w:r w:rsidR="0053407E">
        <w:tab/>
      </w:r>
      <w:r w:rsidR="0053407E">
        <w:tab/>
      </w:r>
      <w:r w:rsidR="0053407E">
        <w:tab/>
      </w:r>
      <w:r w:rsidR="0053407E">
        <w:tab/>
        <w:t>1,252</w:t>
      </w:r>
    </w:p>
    <w:p w14:paraId="5CFA6B44" w14:textId="142CE187" w:rsidR="00933ACC" w:rsidRDefault="00933ACC" w:rsidP="00BE22F3">
      <w:pPr>
        <w:keepNext/>
        <w:keepLines/>
        <w:jc w:val="center"/>
      </w:pPr>
      <w:r>
        <w:lastRenderedPageBreak/>
        <w:t>ATTACHMENT B (cont'd)</w:t>
      </w:r>
    </w:p>
    <w:p w14:paraId="0DF1FB01" w14:textId="77777777" w:rsidR="00933ACC" w:rsidRDefault="00933ACC" w:rsidP="00BE22F3">
      <w:pPr>
        <w:keepNext/>
        <w:keepLines/>
        <w:jc w:val="center"/>
      </w:pPr>
    </w:p>
    <w:p w14:paraId="17370D0A" w14:textId="77777777" w:rsidR="00933ACC" w:rsidRPr="00732211" w:rsidRDefault="00933ACC" w:rsidP="00BE22F3">
      <w:pPr>
        <w:keepNext/>
        <w:keepLines/>
        <w:jc w:val="center"/>
      </w:pPr>
      <w:r>
        <w:t>Schedule of Price Differentials According to Milk Fat Content</w:t>
      </w:r>
    </w:p>
    <w:p w14:paraId="35FBEA89" w14:textId="77777777" w:rsidR="00933ACC" w:rsidRDefault="00933ACC" w:rsidP="00BE22F3">
      <w:pPr>
        <w:keepNext/>
        <w:keepLines/>
      </w:pPr>
    </w:p>
    <w:p w14:paraId="1C616290" w14:textId="77777777" w:rsidR="00933ACC" w:rsidRDefault="00933ACC" w:rsidP="00BE22F3">
      <w:pPr>
        <w:keepNext/>
        <w:keepLines/>
        <w:jc w:val="left"/>
      </w:pPr>
    </w:p>
    <w:p w14:paraId="5F0EEB27" w14:textId="148DDB74" w:rsidR="00933ACC" w:rsidRDefault="00933ACC" w:rsidP="008F7BCD">
      <w:pPr>
        <w:keepNext/>
        <w:keepLines/>
        <w:ind w:left="1134" w:firstLine="567"/>
        <w:jc w:val="left"/>
      </w:pPr>
      <w:r w:rsidRPr="00412A53">
        <w:rPr>
          <w:i/>
        </w:rPr>
        <w:t>Milk Fat Content</w:t>
      </w:r>
      <w:r w:rsidRPr="00732211">
        <w:t xml:space="preserve"> </w:t>
      </w:r>
      <w:r>
        <w:tab/>
      </w:r>
      <w:r>
        <w:tab/>
      </w:r>
      <w:r>
        <w:tab/>
      </w:r>
      <w:r>
        <w:tab/>
      </w:r>
      <w:r>
        <w:tab/>
      </w:r>
      <w:r w:rsidR="008F7BCD">
        <w:t xml:space="preserve">   </w:t>
      </w:r>
      <w:r w:rsidRPr="00412A53">
        <w:rPr>
          <w:i/>
        </w:rPr>
        <w:t>Minimum Price</w:t>
      </w:r>
    </w:p>
    <w:p w14:paraId="5A6023E3" w14:textId="5BCE0B0B" w:rsidR="00933ACC" w:rsidRPr="00732211" w:rsidRDefault="008F7BCD" w:rsidP="00933ACC">
      <w:pPr>
        <w:ind w:left="567" w:firstLine="567"/>
        <w:jc w:val="left"/>
      </w:pPr>
      <w:r>
        <w:rPr>
          <w:i/>
          <w:iCs/>
        </w:rPr>
        <w:t xml:space="preserve">  </w:t>
      </w:r>
      <w:r>
        <w:rPr>
          <w:i/>
          <w:iCs/>
        </w:rPr>
        <w:tab/>
        <w:t xml:space="preserve"> </w:t>
      </w:r>
      <w:r w:rsidR="00447501">
        <w:rPr>
          <w:i/>
          <w:iCs/>
        </w:rPr>
        <w:t xml:space="preserve">   </w:t>
      </w:r>
      <w:r w:rsidR="00933ACC" w:rsidRPr="008F7BCD">
        <w:rPr>
          <w:i/>
          <w:iCs/>
        </w:rPr>
        <w:t>(per cent)</w:t>
      </w:r>
      <w:r w:rsidR="00933ACC" w:rsidRPr="008F7BCD">
        <w:rPr>
          <w:i/>
          <w:iCs/>
        </w:rPr>
        <w:tab/>
      </w:r>
      <w:r w:rsidR="00933ACC">
        <w:tab/>
      </w:r>
      <w:r w:rsidR="00933ACC">
        <w:tab/>
      </w:r>
      <w:r w:rsidR="00933ACC">
        <w:tab/>
      </w:r>
      <w:r w:rsidR="00933ACC">
        <w:tab/>
      </w:r>
      <w:r w:rsidR="00933ACC" w:rsidRPr="00412A53">
        <w:rPr>
          <w:i/>
        </w:rPr>
        <w:t>US$ per metric ton</w:t>
      </w:r>
    </w:p>
    <w:p w14:paraId="354DAACF" w14:textId="77777777" w:rsidR="00933ACC" w:rsidRPr="00732211" w:rsidRDefault="00933ACC" w:rsidP="00933ACC"/>
    <w:p w14:paraId="7F9E9DE3" w14:textId="77777777" w:rsidR="00933ACC" w:rsidRPr="00732211" w:rsidRDefault="00933ACC" w:rsidP="00933ACC"/>
    <w:p w14:paraId="6ACF0848" w14:textId="4CD1CEA1" w:rsidR="00933ACC" w:rsidRPr="00732211" w:rsidRDefault="00933ACC" w:rsidP="00933ACC">
      <w:r w:rsidRPr="00732211">
        <w:t xml:space="preserve">Equal to or more than </w:t>
      </w:r>
      <w:r>
        <w:t xml:space="preserve">   </w:t>
      </w:r>
      <w:r w:rsidRPr="00732211">
        <w:t>, less than</w:t>
      </w:r>
      <w:r>
        <w:t xml:space="preserve">   </w:t>
      </w:r>
      <w:r w:rsidRPr="00732211">
        <w:tab/>
      </w:r>
      <w:r>
        <w:tab/>
      </w:r>
      <w:r>
        <w:tab/>
      </w:r>
      <w:r>
        <w:tab/>
      </w:r>
      <w:r>
        <w:tab/>
      </w:r>
    </w:p>
    <w:p w14:paraId="237D8F5E" w14:textId="77777777" w:rsidR="00933ACC" w:rsidRPr="00732211" w:rsidRDefault="00933ACC" w:rsidP="00933ACC"/>
    <w:p w14:paraId="0C4FF1D0" w14:textId="17D2C98E" w:rsidR="00933ACC" w:rsidRDefault="00933ACC" w:rsidP="00933ACC">
      <w:r>
        <w:t xml:space="preserve">   "               "            79    </w:t>
      </w:r>
      <w:r w:rsidR="008E34CE">
        <w:t>"</w:t>
      </w:r>
      <w:r w:rsidR="00A80C99">
        <w:t xml:space="preserve">  </w:t>
      </w:r>
      <w:r>
        <w:t xml:space="preserve">     </w:t>
      </w:r>
      <w:r w:rsidR="005E3ACA">
        <w:t xml:space="preserve"> </w:t>
      </w:r>
      <w:r>
        <w:t xml:space="preserve"> 80</w:t>
      </w:r>
      <w:r>
        <w:tab/>
      </w:r>
      <w:r>
        <w:tab/>
      </w:r>
      <w:r>
        <w:tab/>
      </w:r>
      <w:r>
        <w:tab/>
      </w:r>
      <w:r w:rsidR="00A80C99">
        <w:t>1,336.25</w:t>
      </w:r>
    </w:p>
    <w:p w14:paraId="044575AF" w14:textId="77777777" w:rsidR="00A80C99" w:rsidRPr="00732211" w:rsidRDefault="00A80C99" w:rsidP="00933ACC"/>
    <w:p w14:paraId="089748B5" w14:textId="1C08750A" w:rsidR="00933ACC" w:rsidRPr="00732211" w:rsidRDefault="00933ACC" w:rsidP="00933ACC">
      <w:r>
        <w:t xml:space="preserve">   "               </w:t>
      </w:r>
      <w:r w:rsidRPr="00A80C99">
        <w:rPr>
          <w:highlight w:val="yellow"/>
        </w:rPr>
        <w:t xml:space="preserve">"            </w:t>
      </w:r>
      <w:r w:rsidR="00A80C99" w:rsidRPr="00A80C99">
        <w:rPr>
          <w:highlight w:val="yellow"/>
        </w:rPr>
        <w:t>80</w:t>
      </w:r>
      <w:r w:rsidRPr="00A80C99">
        <w:rPr>
          <w:highlight w:val="yellow"/>
        </w:rPr>
        <w:t xml:space="preserve">    "       </w:t>
      </w:r>
      <w:r w:rsidR="005E3ACA">
        <w:rPr>
          <w:highlight w:val="yellow"/>
        </w:rPr>
        <w:t xml:space="preserve"> </w:t>
      </w:r>
      <w:r w:rsidR="00A80C99" w:rsidRPr="00A80C99">
        <w:rPr>
          <w:highlight w:val="yellow"/>
        </w:rPr>
        <w:t>82</w:t>
      </w:r>
      <w:r>
        <w:tab/>
      </w:r>
      <w:r>
        <w:tab/>
      </w:r>
      <w:r>
        <w:tab/>
      </w:r>
      <w:r w:rsidR="008F7BCD">
        <w:tab/>
      </w:r>
      <w:r>
        <w:tab/>
        <w:t>1</w:t>
      </w:r>
      <w:r w:rsidR="00BE7928">
        <w:t>,350</w:t>
      </w:r>
      <w:r w:rsidR="00A80C99">
        <w:t>.00 Butter</w:t>
      </w:r>
    </w:p>
    <w:p w14:paraId="2ECD0E7D" w14:textId="77777777" w:rsidR="00933ACC" w:rsidRPr="00732211" w:rsidRDefault="00933ACC" w:rsidP="00933ACC"/>
    <w:p w14:paraId="0BB196DF" w14:textId="76A70403" w:rsidR="00933ACC" w:rsidRDefault="00933ACC" w:rsidP="00933ACC">
      <w:r>
        <w:t xml:space="preserve">   "               "            </w:t>
      </w:r>
      <w:r w:rsidR="00A80C99">
        <w:t>82</w:t>
      </w:r>
      <w:r>
        <w:t xml:space="preserve">    "        </w:t>
      </w:r>
      <w:r w:rsidR="005E3ACA">
        <w:t xml:space="preserve"> </w:t>
      </w:r>
      <w:r w:rsidR="00A80C99">
        <w:t>83</w:t>
      </w:r>
      <w:r>
        <w:tab/>
      </w:r>
      <w:r>
        <w:tab/>
      </w:r>
      <w:r>
        <w:tab/>
      </w:r>
      <w:r>
        <w:tab/>
        <w:t>1,</w:t>
      </w:r>
      <w:r w:rsidR="005E3ACA">
        <w:t>377.50</w:t>
      </w:r>
    </w:p>
    <w:p w14:paraId="36F5AB19" w14:textId="77777777" w:rsidR="00933ACC" w:rsidRDefault="00933ACC" w:rsidP="00933ACC"/>
    <w:p w14:paraId="09B1BFDE" w14:textId="649C2253" w:rsidR="00933ACC" w:rsidRDefault="00933ACC" w:rsidP="00933ACC">
      <w:r>
        <w:t xml:space="preserve">   "               "            </w:t>
      </w:r>
      <w:r w:rsidR="00A80C99">
        <w:t>83</w:t>
      </w:r>
      <w:r>
        <w:t xml:space="preserve">    "        </w:t>
      </w:r>
      <w:r w:rsidR="005E3ACA">
        <w:t xml:space="preserve"> </w:t>
      </w:r>
      <w:r w:rsidR="00A80C99">
        <w:t>84</w:t>
      </w:r>
      <w:r>
        <w:tab/>
      </w:r>
      <w:r>
        <w:tab/>
      </w:r>
      <w:r>
        <w:tab/>
      </w:r>
      <w:r>
        <w:tab/>
        <w:t>1,</w:t>
      </w:r>
      <w:r w:rsidR="005E3ACA">
        <w:t>391.25</w:t>
      </w:r>
    </w:p>
    <w:p w14:paraId="54DDB440" w14:textId="5858DCE1" w:rsidR="005E3ACA" w:rsidRDefault="005E3ACA" w:rsidP="00933ACC"/>
    <w:p w14:paraId="7A434D90" w14:textId="3436CB4D" w:rsidR="005E3ACA" w:rsidRDefault="005E3ACA" w:rsidP="005E3ACA">
      <w:r>
        <w:t xml:space="preserve">   "               "            84    "         85</w:t>
      </w:r>
      <w:r>
        <w:tab/>
      </w:r>
      <w:r>
        <w:tab/>
      </w:r>
      <w:r>
        <w:tab/>
      </w:r>
      <w:r>
        <w:tab/>
        <w:t>1,405.00</w:t>
      </w:r>
    </w:p>
    <w:p w14:paraId="0303978F" w14:textId="77777777" w:rsidR="005E3ACA" w:rsidRDefault="005E3ACA"/>
    <w:p w14:paraId="25630995" w14:textId="4DCBA469" w:rsidR="00933ACC" w:rsidRDefault="00933ACC" w:rsidP="00933ACC">
      <w:r>
        <w:t xml:space="preserve">   "               "            </w:t>
      </w:r>
      <w:r w:rsidR="00A80C99">
        <w:t>85</w:t>
      </w:r>
      <w:r>
        <w:t xml:space="preserve">    "       </w:t>
      </w:r>
      <w:r w:rsidR="005E3ACA">
        <w:t xml:space="preserve"> </w:t>
      </w:r>
      <w:r>
        <w:t xml:space="preserve"> </w:t>
      </w:r>
      <w:r w:rsidR="00A80C99">
        <w:t>86</w:t>
      </w:r>
      <w:r>
        <w:tab/>
      </w:r>
      <w:r>
        <w:tab/>
      </w:r>
      <w:r>
        <w:tab/>
      </w:r>
      <w:r>
        <w:tab/>
        <w:t>1</w:t>
      </w:r>
      <w:r w:rsidR="005E3ACA">
        <w:t>,418.75</w:t>
      </w:r>
    </w:p>
    <w:p w14:paraId="637368B4" w14:textId="77777777" w:rsidR="00933ACC" w:rsidRDefault="00933ACC" w:rsidP="00933ACC"/>
    <w:p w14:paraId="5D84AE7C" w14:textId="30A581AF" w:rsidR="00933ACC" w:rsidRDefault="00933ACC" w:rsidP="00933ACC">
      <w:r>
        <w:t xml:space="preserve">   "               "            8</w:t>
      </w:r>
      <w:r w:rsidR="00A80C99">
        <w:t>6</w:t>
      </w:r>
      <w:r>
        <w:t xml:space="preserve">    "     </w:t>
      </w:r>
      <w:r w:rsidR="005E3ACA">
        <w:t xml:space="preserve"> </w:t>
      </w:r>
      <w:r>
        <w:t xml:space="preserve">   </w:t>
      </w:r>
      <w:r w:rsidR="00A80C99">
        <w:t>87</w:t>
      </w:r>
      <w:r>
        <w:tab/>
      </w:r>
      <w:r>
        <w:tab/>
      </w:r>
      <w:r>
        <w:tab/>
      </w:r>
      <w:r>
        <w:tab/>
        <w:t>1,</w:t>
      </w:r>
      <w:r w:rsidR="005E3ACA">
        <w:t>432.50</w:t>
      </w:r>
    </w:p>
    <w:p w14:paraId="4626B6DE" w14:textId="77777777" w:rsidR="00933ACC" w:rsidRDefault="00933ACC" w:rsidP="00933ACC"/>
    <w:p w14:paraId="56424B19" w14:textId="1C1C86D6" w:rsidR="00933ACC" w:rsidRDefault="00933ACC" w:rsidP="00933ACC">
      <w:r>
        <w:t xml:space="preserve">   "               "            </w:t>
      </w:r>
      <w:r w:rsidR="00A80C99">
        <w:t>87</w:t>
      </w:r>
      <w:r>
        <w:t xml:space="preserve">    "       </w:t>
      </w:r>
      <w:r w:rsidR="005E3ACA">
        <w:t xml:space="preserve"> </w:t>
      </w:r>
      <w:r w:rsidR="00A80C99">
        <w:t xml:space="preserve"> 88</w:t>
      </w:r>
      <w:r>
        <w:tab/>
      </w:r>
      <w:r>
        <w:tab/>
      </w:r>
      <w:r>
        <w:tab/>
      </w:r>
      <w:r>
        <w:tab/>
        <w:t>1,</w:t>
      </w:r>
      <w:r w:rsidR="005E3ACA">
        <w:t>446.25</w:t>
      </w:r>
    </w:p>
    <w:p w14:paraId="4847DFDD" w14:textId="77777777" w:rsidR="00933ACC" w:rsidRDefault="00933ACC" w:rsidP="00933ACC"/>
    <w:p w14:paraId="0863FCB4" w14:textId="1B59B399" w:rsidR="00933ACC" w:rsidRDefault="00933ACC" w:rsidP="00933ACC">
      <w:r>
        <w:t xml:space="preserve">   "               "          </w:t>
      </w:r>
      <w:r w:rsidR="00A80C99">
        <w:t xml:space="preserve">  88</w:t>
      </w:r>
      <w:r>
        <w:t xml:space="preserve">  </w:t>
      </w:r>
      <w:r w:rsidR="008F7BCD">
        <w:t xml:space="preserve"> </w:t>
      </w:r>
      <w:r>
        <w:t xml:space="preserve"> "      </w:t>
      </w:r>
      <w:r w:rsidR="005E3ACA">
        <w:t xml:space="preserve"> </w:t>
      </w:r>
      <w:r>
        <w:t xml:space="preserve">  </w:t>
      </w:r>
      <w:r w:rsidR="00A80C99">
        <w:t>89</w:t>
      </w:r>
      <w:r>
        <w:tab/>
      </w:r>
      <w:r>
        <w:tab/>
      </w:r>
      <w:r>
        <w:tab/>
      </w:r>
      <w:r>
        <w:tab/>
        <w:t>1,</w:t>
      </w:r>
      <w:r w:rsidR="005E3ACA">
        <w:t>460.00</w:t>
      </w:r>
    </w:p>
    <w:p w14:paraId="7EE22994" w14:textId="77777777" w:rsidR="00933ACC" w:rsidRDefault="00933ACC" w:rsidP="00933ACC"/>
    <w:p w14:paraId="456208B4" w14:textId="03DF3212" w:rsidR="00933ACC" w:rsidRDefault="00933ACC" w:rsidP="00933ACC">
      <w:r>
        <w:t xml:space="preserve">   "               "          </w:t>
      </w:r>
      <w:r w:rsidR="00A80C99">
        <w:t xml:space="preserve">  89</w:t>
      </w:r>
      <w:r>
        <w:t xml:space="preserve"> </w:t>
      </w:r>
      <w:r w:rsidR="008F7BCD">
        <w:t xml:space="preserve"> </w:t>
      </w:r>
      <w:r>
        <w:t xml:space="preserve">  "     </w:t>
      </w:r>
      <w:r w:rsidR="005E3ACA">
        <w:t xml:space="preserve"> </w:t>
      </w:r>
      <w:r>
        <w:t xml:space="preserve">  </w:t>
      </w:r>
      <w:r w:rsidR="00A80C99">
        <w:t xml:space="preserve"> 90</w:t>
      </w:r>
      <w:r>
        <w:tab/>
      </w:r>
      <w:r>
        <w:tab/>
      </w:r>
      <w:r>
        <w:tab/>
      </w:r>
      <w:r>
        <w:tab/>
        <w:t>1,</w:t>
      </w:r>
      <w:r w:rsidR="005E3ACA">
        <w:t>473.75</w:t>
      </w:r>
    </w:p>
    <w:p w14:paraId="5CF4B7A2" w14:textId="77777777" w:rsidR="00933ACC" w:rsidRDefault="00933ACC" w:rsidP="00933ACC"/>
    <w:p w14:paraId="33359E50" w14:textId="2A154975" w:rsidR="00933ACC" w:rsidRDefault="00933ACC" w:rsidP="00933ACC">
      <w:r>
        <w:t xml:space="preserve">   "              "           </w:t>
      </w:r>
      <w:r w:rsidR="00A80C99">
        <w:t xml:space="preserve">  90</w:t>
      </w:r>
      <w:r>
        <w:t xml:space="preserve">    "     </w:t>
      </w:r>
      <w:r w:rsidR="005E3ACA">
        <w:t xml:space="preserve"> </w:t>
      </w:r>
      <w:r>
        <w:t xml:space="preserve">  </w:t>
      </w:r>
      <w:r w:rsidR="00A80C99">
        <w:t xml:space="preserve"> 91</w:t>
      </w:r>
      <w:r>
        <w:tab/>
      </w:r>
      <w:r>
        <w:tab/>
      </w:r>
      <w:r>
        <w:tab/>
      </w:r>
      <w:r>
        <w:tab/>
        <w:t>1,</w:t>
      </w:r>
      <w:r w:rsidR="005E3ACA">
        <w:t>487.50</w:t>
      </w:r>
    </w:p>
    <w:p w14:paraId="2B074273" w14:textId="77777777" w:rsidR="00933ACC" w:rsidRDefault="00933ACC" w:rsidP="00933ACC"/>
    <w:p w14:paraId="508CF205" w14:textId="6E82CD19" w:rsidR="00933ACC" w:rsidRDefault="00933ACC" w:rsidP="00933ACC">
      <w:r>
        <w:t xml:space="preserve">   "              "           </w:t>
      </w:r>
      <w:r w:rsidR="00A80C99">
        <w:t xml:space="preserve">  91</w:t>
      </w:r>
      <w:r>
        <w:t xml:space="preserve">    "      </w:t>
      </w:r>
      <w:r w:rsidR="005E3ACA">
        <w:t xml:space="preserve"> </w:t>
      </w:r>
      <w:r>
        <w:t xml:space="preserve">  </w:t>
      </w:r>
      <w:r w:rsidR="00A80C99">
        <w:t>92</w:t>
      </w:r>
      <w:r>
        <w:tab/>
      </w:r>
      <w:r>
        <w:tab/>
      </w:r>
      <w:r>
        <w:tab/>
      </w:r>
      <w:r>
        <w:tab/>
        <w:t>1,</w:t>
      </w:r>
      <w:r w:rsidR="005E3ACA">
        <w:t>501.25</w:t>
      </w:r>
    </w:p>
    <w:p w14:paraId="4A2D8527" w14:textId="77777777" w:rsidR="00933ACC" w:rsidRDefault="00933ACC" w:rsidP="00933ACC"/>
    <w:p w14:paraId="4F5A131E" w14:textId="7978A749" w:rsidR="00933ACC" w:rsidRDefault="00933ACC" w:rsidP="00933ACC">
      <w:r>
        <w:t xml:space="preserve">   "              "           </w:t>
      </w:r>
      <w:r w:rsidR="00BE7928">
        <w:t xml:space="preserve">  92</w:t>
      </w:r>
      <w:r>
        <w:t xml:space="preserve">    "     </w:t>
      </w:r>
      <w:r w:rsidR="005E3ACA">
        <w:t xml:space="preserve"> </w:t>
      </w:r>
      <w:r>
        <w:t xml:space="preserve">   </w:t>
      </w:r>
      <w:r w:rsidR="00BE7928">
        <w:t>93</w:t>
      </w:r>
      <w:r>
        <w:tab/>
      </w:r>
      <w:r>
        <w:tab/>
      </w:r>
      <w:r>
        <w:tab/>
      </w:r>
      <w:r>
        <w:tab/>
        <w:t>1,</w:t>
      </w:r>
      <w:r w:rsidR="005E3ACA">
        <w:t>515.</w:t>
      </w:r>
      <w:r w:rsidR="00D0181C">
        <w:t>00</w:t>
      </w:r>
    </w:p>
    <w:p w14:paraId="4D9C3998" w14:textId="77777777" w:rsidR="00933ACC" w:rsidRDefault="00933ACC" w:rsidP="00933ACC"/>
    <w:p w14:paraId="7D5A51EF" w14:textId="5656D921" w:rsidR="00933ACC" w:rsidRDefault="00933ACC" w:rsidP="00933ACC">
      <w:r>
        <w:t xml:space="preserve">   "              "           </w:t>
      </w:r>
      <w:r w:rsidR="00BE7928">
        <w:t xml:space="preserve">  93</w:t>
      </w:r>
      <w:r>
        <w:t xml:space="preserve">   </w:t>
      </w:r>
      <w:r w:rsidR="008F7BCD">
        <w:t xml:space="preserve"> </w:t>
      </w:r>
      <w:r>
        <w:t xml:space="preserve">"      </w:t>
      </w:r>
      <w:r w:rsidR="005E3ACA">
        <w:t xml:space="preserve"> </w:t>
      </w:r>
      <w:r>
        <w:t xml:space="preserve">  </w:t>
      </w:r>
      <w:r w:rsidR="00BE7928">
        <w:t>94</w:t>
      </w:r>
      <w:r>
        <w:tab/>
      </w:r>
      <w:r>
        <w:tab/>
      </w:r>
      <w:r>
        <w:tab/>
      </w:r>
      <w:r>
        <w:tab/>
        <w:t>1,</w:t>
      </w:r>
      <w:r w:rsidR="005E3ACA">
        <w:t>528.75</w:t>
      </w:r>
    </w:p>
    <w:p w14:paraId="0D06363D" w14:textId="77777777" w:rsidR="00933ACC" w:rsidRDefault="00933ACC" w:rsidP="00933ACC"/>
    <w:p w14:paraId="425B71BD" w14:textId="1BB45943" w:rsidR="00933ACC" w:rsidRDefault="00933ACC" w:rsidP="00933ACC">
      <w:r>
        <w:t xml:space="preserve">   "              "           </w:t>
      </w:r>
      <w:r w:rsidR="00BE7928">
        <w:t xml:space="preserve">  94</w:t>
      </w:r>
      <w:r>
        <w:t xml:space="preserve">    "     </w:t>
      </w:r>
      <w:r w:rsidR="005E3ACA">
        <w:t xml:space="preserve"> </w:t>
      </w:r>
      <w:r>
        <w:t xml:space="preserve">   </w:t>
      </w:r>
      <w:r w:rsidR="00BE7928">
        <w:t>95</w:t>
      </w:r>
      <w:r>
        <w:tab/>
      </w:r>
      <w:r>
        <w:tab/>
      </w:r>
      <w:r>
        <w:tab/>
      </w:r>
      <w:r>
        <w:tab/>
        <w:t>1,</w:t>
      </w:r>
      <w:r w:rsidR="005E3ACA">
        <w:t>542.50</w:t>
      </w:r>
    </w:p>
    <w:p w14:paraId="4927469D" w14:textId="77777777" w:rsidR="00933ACC" w:rsidRDefault="00933ACC" w:rsidP="00933ACC"/>
    <w:p w14:paraId="02CCBE8B" w14:textId="4D7401A1" w:rsidR="00933ACC" w:rsidRDefault="00933ACC" w:rsidP="00933ACC">
      <w:r>
        <w:t xml:space="preserve">   "              "           </w:t>
      </w:r>
      <w:r w:rsidR="00BE7928">
        <w:t xml:space="preserve">  95</w:t>
      </w:r>
      <w:r>
        <w:t xml:space="preserve"> </w:t>
      </w:r>
      <w:r w:rsidR="008E34CE">
        <w:t xml:space="preserve"> </w:t>
      </w:r>
      <w:r>
        <w:t xml:space="preserve">  "     </w:t>
      </w:r>
      <w:r w:rsidR="005E3ACA">
        <w:t xml:space="preserve"> </w:t>
      </w:r>
      <w:r>
        <w:t xml:space="preserve">   </w:t>
      </w:r>
      <w:r w:rsidR="00BE7928">
        <w:t>96</w:t>
      </w:r>
      <w:r>
        <w:tab/>
      </w:r>
      <w:r>
        <w:tab/>
      </w:r>
      <w:r>
        <w:tab/>
      </w:r>
      <w:r>
        <w:tab/>
        <w:t>1,</w:t>
      </w:r>
      <w:r w:rsidR="005E3ACA">
        <w:t>556.25</w:t>
      </w:r>
    </w:p>
    <w:p w14:paraId="03B6953E" w14:textId="77777777" w:rsidR="00933ACC" w:rsidRDefault="00933ACC" w:rsidP="00933ACC"/>
    <w:p w14:paraId="0E882E97" w14:textId="3B94CE68" w:rsidR="00933ACC" w:rsidRDefault="00933ACC" w:rsidP="00933ACC">
      <w:r>
        <w:t xml:space="preserve">   "              "           </w:t>
      </w:r>
      <w:r w:rsidR="00BE7928">
        <w:t xml:space="preserve">  96</w:t>
      </w:r>
      <w:r>
        <w:t xml:space="preserve">    "      </w:t>
      </w:r>
      <w:r w:rsidR="005E3ACA">
        <w:t xml:space="preserve"> </w:t>
      </w:r>
      <w:r>
        <w:t xml:space="preserve">  </w:t>
      </w:r>
      <w:r w:rsidR="00BE7928">
        <w:t>97</w:t>
      </w:r>
      <w:r>
        <w:tab/>
      </w:r>
      <w:r>
        <w:tab/>
      </w:r>
      <w:r>
        <w:tab/>
      </w:r>
      <w:r>
        <w:tab/>
        <w:t>1,</w:t>
      </w:r>
      <w:r w:rsidR="005E3ACA">
        <w:t>570.00</w:t>
      </w:r>
    </w:p>
    <w:p w14:paraId="197010C5" w14:textId="77777777" w:rsidR="00933ACC" w:rsidRDefault="00933ACC" w:rsidP="00933ACC"/>
    <w:p w14:paraId="7B400973" w14:textId="64AE00A8" w:rsidR="00933ACC" w:rsidRDefault="00933ACC" w:rsidP="00933ACC">
      <w:r>
        <w:t xml:space="preserve">   "              "           </w:t>
      </w:r>
      <w:r w:rsidR="00BE7928">
        <w:t xml:space="preserve">  97</w:t>
      </w:r>
      <w:r>
        <w:t xml:space="preserve">    "     </w:t>
      </w:r>
      <w:r w:rsidR="005E3ACA">
        <w:t xml:space="preserve"> </w:t>
      </w:r>
      <w:r>
        <w:t xml:space="preserve">   </w:t>
      </w:r>
      <w:r w:rsidR="00BE7928">
        <w:t xml:space="preserve">98 </w:t>
      </w:r>
      <w:r>
        <w:tab/>
      </w:r>
      <w:r>
        <w:tab/>
      </w:r>
      <w:r>
        <w:tab/>
      </w:r>
      <w:r>
        <w:tab/>
        <w:t>1,</w:t>
      </w:r>
      <w:r w:rsidR="005E3ACA">
        <w:t>583.75</w:t>
      </w:r>
    </w:p>
    <w:p w14:paraId="62B78BF4" w14:textId="3503F932" w:rsidR="00933ACC" w:rsidRDefault="00933ACC" w:rsidP="00933ACC"/>
    <w:p w14:paraId="36810BF3" w14:textId="747BCEE0" w:rsidR="00933ACC" w:rsidRDefault="00933ACC" w:rsidP="00933ACC">
      <w:r>
        <w:t xml:space="preserve">   "              "           </w:t>
      </w:r>
      <w:r w:rsidR="00BE7928">
        <w:t xml:space="preserve"> </w:t>
      </w:r>
      <w:r w:rsidR="008E34CE">
        <w:t xml:space="preserve"> </w:t>
      </w:r>
      <w:r w:rsidR="00BE7928">
        <w:t>98</w:t>
      </w:r>
      <w:r>
        <w:t xml:space="preserve">    "       </w:t>
      </w:r>
      <w:r w:rsidR="005E3ACA">
        <w:t xml:space="preserve"> </w:t>
      </w:r>
      <w:r>
        <w:t xml:space="preserve">  </w:t>
      </w:r>
      <w:r w:rsidR="00BE7928">
        <w:t>99</w:t>
      </w:r>
      <w:r>
        <w:tab/>
      </w:r>
      <w:r>
        <w:tab/>
      </w:r>
      <w:r>
        <w:tab/>
      </w:r>
      <w:r>
        <w:tab/>
        <w:t>1,</w:t>
      </w:r>
      <w:r w:rsidR="005E3ACA">
        <w:t>597.50</w:t>
      </w:r>
    </w:p>
    <w:p w14:paraId="0FB429DE" w14:textId="77777777" w:rsidR="00933ACC" w:rsidRDefault="00933ACC" w:rsidP="00933ACC"/>
    <w:p w14:paraId="0DB6F328" w14:textId="6F0196FF" w:rsidR="00933ACC" w:rsidRDefault="00933ACC" w:rsidP="00933ACC">
      <w:r>
        <w:t xml:space="preserve">   "              "         </w:t>
      </w:r>
      <w:r w:rsidR="008E34CE">
        <w:t xml:space="preserve"> </w:t>
      </w:r>
      <w:r>
        <w:t xml:space="preserve">  </w:t>
      </w:r>
      <w:r w:rsidR="00BE7928">
        <w:t xml:space="preserve"> 99</w:t>
      </w:r>
      <w:r>
        <w:t xml:space="preserve">    "        </w:t>
      </w:r>
      <w:r w:rsidR="00BE7928">
        <w:t>99.5</w:t>
      </w:r>
      <w:r>
        <w:tab/>
      </w:r>
      <w:r>
        <w:tab/>
      </w:r>
      <w:r>
        <w:tab/>
      </w:r>
      <w:r>
        <w:tab/>
        <w:t>1,</w:t>
      </w:r>
      <w:r w:rsidR="005E3ACA">
        <w:t>611.25</w:t>
      </w:r>
    </w:p>
    <w:p w14:paraId="3E9B0047" w14:textId="77777777" w:rsidR="00933ACC" w:rsidRDefault="00933ACC" w:rsidP="00933ACC"/>
    <w:p w14:paraId="5B6666DA" w14:textId="766F50F5" w:rsidR="00933ACC" w:rsidRDefault="00933ACC" w:rsidP="00933ACC">
      <w:r>
        <w:t xml:space="preserve">   "              "           </w:t>
      </w:r>
      <w:r w:rsidR="008E34CE">
        <w:t xml:space="preserve"> </w:t>
      </w:r>
      <w:r w:rsidR="00BE7928">
        <w:t>99.5</w:t>
      </w:r>
      <w:r w:rsidR="00BE7928">
        <w:tab/>
      </w:r>
      <w:r w:rsidR="00BE7928">
        <w:tab/>
      </w:r>
      <w:r>
        <w:tab/>
      </w:r>
      <w:r>
        <w:tab/>
      </w:r>
      <w:r>
        <w:tab/>
      </w:r>
      <w:r>
        <w:tab/>
        <w:t>1,</w:t>
      </w:r>
      <w:r w:rsidR="00BE7928">
        <w:t>625.00 Anhydrous milk fat</w:t>
      </w:r>
    </w:p>
    <w:p w14:paraId="69F531F1" w14:textId="24CC8B35" w:rsidR="00BE22F3" w:rsidRDefault="00BE22F3">
      <w:pPr>
        <w:spacing w:after="200" w:line="276" w:lineRule="auto"/>
        <w:jc w:val="left"/>
      </w:pPr>
      <w:r>
        <w:br w:type="page"/>
      </w:r>
    </w:p>
    <w:p w14:paraId="4C2A8366" w14:textId="1A2CECEA" w:rsidR="005E3ACA" w:rsidRDefault="005E3ACA" w:rsidP="00BE22F3">
      <w:pPr>
        <w:jc w:val="center"/>
      </w:pPr>
      <w:r>
        <w:lastRenderedPageBreak/>
        <w:t>ATTACHMENT C</w:t>
      </w:r>
    </w:p>
    <w:p w14:paraId="48898FEB" w14:textId="60630C13" w:rsidR="005E3ACA" w:rsidRDefault="005E3ACA" w:rsidP="00732211"/>
    <w:p w14:paraId="52D32FB6" w14:textId="42206331" w:rsidR="005E3ACA" w:rsidRDefault="005E3ACA" w:rsidP="00D62D99">
      <w:pPr>
        <w:jc w:val="center"/>
      </w:pPr>
      <w:r>
        <w:t>Register of Processes and Control Measures – Milk Powders</w:t>
      </w:r>
    </w:p>
    <w:p w14:paraId="0D8B8360" w14:textId="7E2C9F27" w:rsidR="005E3ACA" w:rsidRDefault="005E3ACA" w:rsidP="00732211"/>
    <w:p w14:paraId="10E29D9F" w14:textId="77777777" w:rsidR="000F656E" w:rsidRDefault="000F656E" w:rsidP="00732211"/>
    <w:p w14:paraId="7E89CF40" w14:textId="5E9871DC" w:rsidR="00553F24" w:rsidRPr="00732211" w:rsidRDefault="00553F24" w:rsidP="005E3ACA">
      <w:pPr>
        <w:ind w:firstLine="567"/>
      </w:pPr>
      <w:r w:rsidRPr="00732211">
        <w:t>In accordance with the provisions of paragraph 5 Article 3 of this Annex, the following processes and control measures are approved for the Parties listed below</w:t>
      </w:r>
      <w:r w:rsidR="00732211" w:rsidRPr="00732211">
        <w:t>. T</w:t>
      </w:r>
      <w:r w:rsidRPr="00732211">
        <w:t>he Committee established in paragraph 2(a) of Article VII of the Agreement may modify the contents of this Attachment as appropriate.</w:t>
      </w:r>
    </w:p>
    <w:p w14:paraId="07E0CF40" w14:textId="77777777" w:rsidR="00553F24" w:rsidRPr="00732211" w:rsidRDefault="00553F24" w:rsidP="00732211"/>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851"/>
      </w:tblGrid>
      <w:tr w:rsidR="008F3EB4" w14:paraId="0AA637E9" w14:textId="77777777" w:rsidTr="008F3EB4">
        <w:tc>
          <w:tcPr>
            <w:tcW w:w="5670" w:type="dxa"/>
          </w:tcPr>
          <w:p w14:paraId="1CB0E2DE" w14:textId="77777777" w:rsidR="008F3EB4" w:rsidRDefault="008F3EB4" w:rsidP="00732211"/>
        </w:tc>
        <w:tc>
          <w:tcPr>
            <w:tcW w:w="851" w:type="dxa"/>
          </w:tcPr>
          <w:p w14:paraId="5E7F897F" w14:textId="77777777" w:rsidR="008F3EB4" w:rsidRDefault="008F3EB4" w:rsidP="008F3EB4">
            <w:pPr>
              <w:jc w:val="center"/>
            </w:pPr>
            <w:r>
              <w:t>Page</w:t>
            </w:r>
          </w:p>
          <w:p w14:paraId="48FC1B0A" w14:textId="25704122" w:rsidR="002650AF" w:rsidRDefault="002650AF" w:rsidP="008F3EB4">
            <w:pPr>
              <w:jc w:val="center"/>
            </w:pPr>
          </w:p>
        </w:tc>
      </w:tr>
      <w:tr w:rsidR="008F3EB4" w14:paraId="5CB44E2D" w14:textId="77777777" w:rsidTr="008F3EB4">
        <w:tc>
          <w:tcPr>
            <w:tcW w:w="5670" w:type="dxa"/>
          </w:tcPr>
          <w:p w14:paraId="40D52898" w14:textId="41E5BE9C" w:rsidR="008F3EB4" w:rsidRDefault="008F3EB4" w:rsidP="00732211">
            <w:r w:rsidRPr="00732211">
              <w:t>Australia</w:t>
            </w:r>
          </w:p>
        </w:tc>
        <w:tc>
          <w:tcPr>
            <w:tcW w:w="851" w:type="dxa"/>
          </w:tcPr>
          <w:p w14:paraId="4C831B1F" w14:textId="1522E107" w:rsidR="008F3EB4" w:rsidRDefault="008F3EB4" w:rsidP="008F3EB4">
            <w:pPr>
              <w:jc w:val="center"/>
            </w:pPr>
            <w:r w:rsidRPr="00732211">
              <w:t>19</w:t>
            </w:r>
          </w:p>
        </w:tc>
      </w:tr>
      <w:tr w:rsidR="008F3EB4" w14:paraId="0A2E17BD" w14:textId="77777777" w:rsidTr="008F3EB4">
        <w:tc>
          <w:tcPr>
            <w:tcW w:w="5670" w:type="dxa"/>
          </w:tcPr>
          <w:p w14:paraId="25BBA0FD" w14:textId="47680A90" w:rsidR="008F3EB4" w:rsidRDefault="008F3EB4" w:rsidP="00732211">
            <w:r w:rsidRPr="00732211">
              <w:t>Canada</w:t>
            </w:r>
          </w:p>
        </w:tc>
        <w:tc>
          <w:tcPr>
            <w:tcW w:w="851" w:type="dxa"/>
          </w:tcPr>
          <w:p w14:paraId="2A1BDE5B" w14:textId="546DD8CC" w:rsidR="008F3EB4" w:rsidRDefault="008F3EB4" w:rsidP="008F3EB4">
            <w:pPr>
              <w:jc w:val="center"/>
            </w:pPr>
            <w:r w:rsidRPr="00732211">
              <w:t>21</w:t>
            </w:r>
          </w:p>
        </w:tc>
      </w:tr>
      <w:tr w:rsidR="008F3EB4" w14:paraId="347EEBE2" w14:textId="77777777" w:rsidTr="008F3EB4">
        <w:tc>
          <w:tcPr>
            <w:tcW w:w="5670" w:type="dxa"/>
          </w:tcPr>
          <w:p w14:paraId="2551567F" w14:textId="702B47A2" w:rsidR="008F3EB4" w:rsidRDefault="008F3EB4" w:rsidP="00732211">
            <w:r w:rsidRPr="00732211">
              <w:t>European Communities</w:t>
            </w:r>
          </w:p>
        </w:tc>
        <w:tc>
          <w:tcPr>
            <w:tcW w:w="851" w:type="dxa"/>
          </w:tcPr>
          <w:p w14:paraId="3C701FC0" w14:textId="47BA62D1" w:rsidR="008F3EB4" w:rsidRDefault="008F3EB4" w:rsidP="008F3EB4">
            <w:pPr>
              <w:jc w:val="center"/>
            </w:pPr>
            <w:r w:rsidRPr="00732211">
              <w:t>23</w:t>
            </w:r>
          </w:p>
        </w:tc>
      </w:tr>
      <w:tr w:rsidR="008F3EB4" w14:paraId="6D1979B1" w14:textId="77777777" w:rsidTr="008F3EB4">
        <w:tc>
          <w:tcPr>
            <w:tcW w:w="5670" w:type="dxa"/>
          </w:tcPr>
          <w:p w14:paraId="042BFC7F" w14:textId="4D218896" w:rsidR="008F3EB4" w:rsidRDefault="008F3EB4" w:rsidP="00732211">
            <w:r w:rsidRPr="00732211">
              <w:t>Finland</w:t>
            </w:r>
          </w:p>
        </w:tc>
        <w:tc>
          <w:tcPr>
            <w:tcW w:w="851" w:type="dxa"/>
          </w:tcPr>
          <w:p w14:paraId="26823AE0" w14:textId="5F868C1F" w:rsidR="008F3EB4" w:rsidRDefault="008F3EB4" w:rsidP="008F3EB4">
            <w:pPr>
              <w:jc w:val="center"/>
            </w:pPr>
            <w:r w:rsidRPr="00732211">
              <w:t>25</w:t>
            </w:r>
          </w:p>
        </w:tc>
      </w:tr>
      <w:tr w:rsidR="008F3EB4" w14:paraId="0ED4CC05" w14:textId="77777777" w:rsidTr="008F3EB4">
        <w:tc>
          <w:tcPr>
            <w:tcW w:w="5670" w:type="dxa"/>
          </w:tcPr>
          <w:p w14:paraId="055E5EBC" w14:textId="4DAC7951" w:rsidR="008F3EB4" w:rsidRDefault="008F3EB4" w:rsidP="00732211">
            <w:r w:rsidRPr="00732211">
              <w:t>Hungary</w:t>
            </w:r>
          </w:p>
        </w:tc>
        <w:tc>
          <w:tcPr>
            <w:tcW w:w="851" w:type="dxa"/>
          </w:tcPr>
          <w:p w14:paraId="10650746" w14:textId="3F634CD0" w:rsidR="008F3EB4" w:rsidRDefault="008F3EB4" w:rsidP="008F3EB4">
            <w:pPr>
              <w:jc w:val="center"/>
            </w:pPr>
            <w:r w:rsidRPr="00732211">
              <w:t>27</w:t>
            </w:r>
          </w:p>
        </w:tc>
      </w:tr>
      <w:tr w:rsidR="008F3EB4" w14:paraId="587182BA" w14:textId="77777777" w:rsidTr="008F3EB4">
        <w:tc>
          <w:tcPr>
            <w:tcW w:w="5670" w:type="dxa"/>
          </w:tcPr>
          <w:p w14:paraId="14A38927" w14:textId="7883B7B3" w:rsidR="008F3EB4" w:rsidRDefault="008F3EB4" w:rsidP="00732211">
            <w:r w:rsidRPr="00732211">
              <w:t>Japan</w:t>
            </w:r>
          </w:p>
        </w:tc>
        <w:tc>
          <w:tcPr>
            <w:tcW w:w="851" w:type="dxa"/>
          </w:tcPr>
          <w:p w14:paraId="60D14C85" w14:textId="262A49F0" w:rsidR="008F3EB4" w:rsidRDefault="008F3EB4" w:rsidP="008F3EB4">
            <w:pPr>
              <w:jc w:val="center"/>
            </w:pPr>
            <w:r w:rsidRPr="00732211">
              <w:t>33</w:t>
            </w:r>
          </w:p>
        </w:tc>
      </w:tr>
      <w:tr w:rsidR="008F3EB4" w14:paraId="553B431C" w14:textId="77777777" w:rsidTr="008F3EB4">
        <w:tc>
          <w:tcPr>
            <w:tcW w:w="5670" w:type="dxa"/>
          </w:tcPr>
          <w:p w14:paraId="15B0EF71" w14:textId="18F7E11C" w:rsidR="008F3EB4" w:rsidRDefault="008F3EB4" w:rsidP="00732211">
            <w:r w:rsidRPr="00732211">
              <w:t>New Zealand</w:t>
            </w:r>
          </w:p>
        </w:tc>
        <w:tc>
          <w:tcPr>
            <w:tcW w:w="851" w:type="dxa"/>
          </w:tcPr>
          <w:p w14:paraId="3FDE7BAC" w14:textId="419FAFDB" w:rsidR="008F3EB4" w:rsidRDefault="008F3EB4" w:rsidP="008F3EB4">
            <w:pPr>
              <w:jc w:val="center"/>
            </w:pPr>
            <w:r w:rsidRPr="00732211">
              <w:t>34</w:t>
            </w:r>
          </w:p>
        </w:tc>
      </w:tr>
      <w:tr w:rsidR="008F3EB4" w14:paraId="02208F2D" w14:textId="77777777" w:rsidTr="008F3EB4">
        <w:tc>
          <w:tcPr>
            <w:tcW w:w="5670" w:type="dxa"/>
          </w:tcPr>
          <w:p w14:paraId="5D8A69E7" w14:textId="6BBBEEC6" w:rsidR="008F3EB4" w:rsidRDefault="008F3EB4" w:rsidP="00732211">
            <w:r w:rsidRPr="00732211">
              <w:t>Norway</w:t>
            </w:r>
          </w:p>
        </w:tc>
        <w:tc>
          <w:tcPr>
            <w:tcW w:w="851" w:type="dxa"/>
          </w:tcPr>
          <w:p w14:paraId="220DAFDE" w14:textId="32E2CB58" w:rsidR="008F3EB4" w:rsidRDefault="008F3EB4" w:rsidP="008F3EB4">
            <w:pPr>
              <w:jc w:val="center"/>
            </w:pPr>
            <w:r w:rsidRPr="00732211">
              <w:t>36</w:t>
            </w:r>
          </w:p>
        </w:tc>
      </w:tr>
      <w:tr w:rsidR="008F3EB4" w14:paraId="6F6B5B02" w14:textId="77777777" w:rsidTr="008F3EB4">
        <w:tc>
          <w:tcPr>
            <w:tcW w:w="5670" w:type="dxa"/>
          </w:tcPr>
          <w:p w14:paraId="2AF9F52E" w14:textId="4EC50D6A" w:rsidR="008F3EB4" w:rsidRDefault="008F3EB4" w:rsidP="00732211">
            <w:r w:rsidRPr="00732211">
              <w:t>Poland</w:t>
            </w:r>
          </w:p>
        </w:tc>
        <w:tc>
          <w:tcPr>
            <w:tcW w:w="851" w:type="dxa"/>
          </w:tcPr>
          <w:p w14:paraId="523FAA0B" w14:textId="51EAAC5A" w:rsidR="008F3EB4" w:rsidRDefault="008F3EB4" w:rsidP="008F3EB4">
            <w:pPr>
              <w:jc w:val="center"/>
            </w:pPr>
            <w:r w:rsidRPr="00732211">
              <w:t>38</w:t>
            </w:r>
          </w:p>
        </w:tc>
      </w:tr>
      <w:tr w:rsidR="008F3EB4" w14:paraId="6A45812A" w14:textId="77777777" w:rsidTr="008F3EB4">
        <w:tc>
          <w:tcPr>
            <w:tcW w:w="5670" w:type="dxa"/>
          </w:tcPr>
          <w:p w14:paraId="6E45B8A6" w14:textId="7D6A01C3" w:rsidR="008F3EB4" w:rsidRDefault="008F3EB4" w:rsidP="00732211">
            <w:r w:rsidRPr="00732211">
              <w:t>Switzerland</w:t>
            </w:r>
          </w:p>
        </w:tc>
        <w:tc>
          <w:tcPr>
            <w:tcW w:w="851" w:type="dxa"/>
          </w:tcPr>
          <w:p w14:paraId="03C9A82D" w14:textId="4849CA82" w:rsidR="008F3EB4" w:rsidRDefault="008F3EB4" w:rsidP="008F3EB4">
            <w:pPr>
              <w:jc w:val="center"/>
            </w:pPr>
            <w:r w:rsidRPr="00732211">
              <w:t>40</w:t>
            </w:r>
          </w:p>
        </w:tc>
      </w:tr>
    </w:tbl>
    <w:p w14:paraId="16E7B955" w14:textId="77777777" w:rsidR="008F3EB4" w:rsidRDefault="008F3EB4" w:rsidP="00732211">
      <w:pPr>
        <w:sectPr w:rsidR="008F3EB4" w:rsidSect="001E3E2E">
          <w:headerReference w:type="even" r:id="rId13"/>
          <w:headerReference w:type="default" r:id="rId14"/>
          <w:headerReference w:type="first" r:id="rId15"/>
          <w:footnotePr>
            <w:numRestart w:val="eachSect"/>
          </w:footnotePr>
          <w:pgSz w:w="11913" w:h="18042" w:code="9"/>
          <w:pgMar w:top="1701" w:right="1440" w:bottom="1440" w:left="1440" w:header="720" w:footer="720" w:gutter="0"/>
          <w:cols w:space="720"/>
          <w:docGrid w:linePitch="360"/>
        </w:sectPr>
      </w:pPr>
    </w:p>
    <w:p w14:paraId="52EACEE5" w14:textId="77777777" w:rsidR="00553F24" w:rsidRPr="00732211" w:rsidRDefault="00553F24" w:rsidP="008F3EB4">
      <w:pPr>
        <w:jc w:val="center"/>
      </w:pPr>
      <w:r w:rsidRPr="00732211">
        <w:lastRenderedPageBreak/>
        <w:t>AUSTRALIA</w:t>
      </w:r>
    </w:p>
    <w:p w14:paraId="150FF7F8" w14:textId="77777777" w:rsidR="00553F24" w:rsidRPr="00732211" w:rsidRDefault="00553F24" w:rsidP="00732211"/>
    <w:p w14:paraId="7DD83762" w14:textId="46BCA124" w:rsidR="00553F24" w:rsidRDefault="00553F24" w:rsidP="008F3EB4">
      <w:pPr>
        <w:ind w:firstLine="567"/>
      </w:pPr>
      <w:r w:rsidRPr="00732211">
        <w:t>Skimmed</w:t>
      </w:r>
      <w:r w:rsidR="00D0181C">
        <w:t xml:space="preserve"> </w:t>
      </w:r>
      <w:r w:rsidRPr="00732211">
        <w:t>mil</w:t>
      </w:r>
      <w:r w:rsidR="00732211" w:rsidRPr="00732211">
        <w:t xml:space="preserve">k </w:t>
      </w:r>
      <w:r w:rsidRPr="00732211">
        <w:t>powder</w:t>
      </w:r>
      <w:r w:rsidR="008F3EB4">
        <w:rPr>
          <w:rStyle w:val="FootnoteReference"/>
        </w:rPr>
        <w:footnoteReference w:id="13"/>
      </w:r>
      <w:r w:rsidR="00732211" w:rsidRPr="00732211">
        <w:t xml:space="preserve"> </w:t>
      </w:r>
      <w:r w:rsidRPr="00732211">
        <w:t>may be exported from the custom</w:t>
      </w:r>
      <w:r w:rsidR="00732211" w:rsidRPr="00732211">
        <w:t xml:space="preserve">s </w:t>
      </w:r>
      <w:r w:rsidRPr="00732211">
        <w:t>territor</w:t>
      </w:r>
      <w:r w:rsidR="00732211" w:rsidRPr="00732211">
        <w:t xml:space="preserve">y </w:t>
      </w:r>
      <w:r w:rsidRPr="00732211">
        <w:t>o</w:t>
      </w:r>
      <w:r w:rsidR="00732211" w:rsidRPr="00732211">
        <w:t xml:space="preserve">f </w:t>
      </w:r>
      <w:r w:rsidRPr="00732211">
        <w:t>Australia to third countries:</w:t>
      </w:r>
    </w:p>
    <w:p w14:paraId="7959D000" w14:textId="77777777" w:rsidR="008F3EB4" w:rsidRPr="00732211" w:rsidRDefault="008F3EB4" w:rsidP="00732211"/>
    <w:p w14:paraId="6AD19838" w14:textId="77777777" w:rsidR="00553F24" w:rsidRPr="00732211" w:rsidRDefault="00553F24" w:rsidP="008F3EB4">
      <w:pPr>
        <w:ind w:left="567" w:hanging="567"/>
      </w:pPr>
      <w:r w:rsidRPr="00732211">
        <w:t>A.</w:t>
      </w:r>
      <w:r w:rsidRPr="00732211">
        <w:tab/>
        <w:t>Either, after the competent Australian authorities have ensured that the skimmed milk powder has been denatured according to any one of the following processes:</w:t>
      </w:r>
    </w:p>
    <w:p w14:paraId="05C992A9" w14:textId="77777777" w:rsidR="00553F24" w:rsidRPr="00732211" w:rsidRDefault="00553F24" w:rsidP="00732211"/>
    <w:p w14:paraId="210C09AE" w14:textId="4C1F3554" w:rsidR="00553F24" w:rsidRPr="00732211" w:rsidRDefault="00553F24" w:rsidP="008F3EB4">
      <w:pPr>
        <w:ind w:left="1134" w:hanging="567"/>
      </w:pPr>
      <w:r w:rsidRPr="00732211">
        <w:t>1.</w:t>
      </w:r>
      <w:r w:rsidRPr="00732211">
        <w:tab/>
        <w:t>By the addition, per 100 kgs. of skimmed milk powder, of 2.5 kgs. of luce</w:t>
      </w:r>
      <w:r w:rsidR="007B1AC4">
        <w:t>rne</w:t>
      </w:r>
      <w:r w:rsidRPr="00732211">
        <w:t xml:space="preserve"> meal or grass meal, containing not les</w:t>
      </w:r>
      <w:r w:rsidR="00732211" w:rsidRPr="00732211">
        <w:t xml:space="preserve">s </w:t>
      </w:r>
      <w:r w:rsidRPr="00732211">
        <w:t>than 7</w:t>
      </w:r>
      <w:r w:rsidR="00732211" w:rsidRPr="00732211">
        <w:t xml:space="preserve">0 </w:t>
      </w:r>
      <w:r w:rsidRPr="00732211">
        <w:t>pe</w:t>
      </w:r>
      <w:r w:rsidR="00732211" w:rsidRPr="00732211">
        <w:t xml:space="preserve">r </w:t>
      </w:r>
      <w:r w:rsidRPr="00732211">
        <w:t>cen</w:t>
      </w:r>
      <w:r w:rsidR="00732211" w:rsidRPr="00732211">
        <w:t xml:space="preserve">t </w:t>
      </w:r>
      <w:r w:rsidRPr="00732211">
        <w:t>o</w:t>
      </w:r>
      <w:r w:rsidR="00732211" w:rsidRPr="00732211">
        <w:t xml:space="preserve">f </w:t>
      </w:r>
      <w:r w:rsidRPr="00732211">
        <w:t>particle</w:t>
      </w:r>
      <w:r w:rsidR="00732211" w:rsidRPr="00732211">
        <w:t xml:space="preserve">s </w:t>
      </w:r>
      <w:r w:rsidRPr="00732211">
        <w:t>no</w:t>
      </w:r>
      <w:r w:rsidR="00732211" w:rsidRPr="00732211">
        <w:t xml:space="preserve">t </w:t>
      </w:r>
      <w:r w:rsidRPr="00732211">
        <w:t xml:space="preserve">exceeding </w:t>
      </w:r>
      <w:r w:rsidR="00B80337" w:rsidRPr="00732211">
        <w:t>300</w:t>
      </w:r>
      <w:r w:rsidR="00B80337">
        <w:t> </w:t>
      </w:r>
      <w:r w:rsidRPr="00732211">
        <w:t>microns, uniformly distributed throughout the mixture.</w:t>
      </w:r>
    </w:p>
    <w:p w14:paraId="65DC1919" w14:textId="77777777" w:rsidR="00553F24" w:rsidRPr="00732211" w:rsidRDefault="00553F24" w:rsidP="00732211"/>
    <w:p w14:paraId="47BBB976" w14:textId="4123797E" w:rsidR="00553F24" w:rsidRPr="00732211" w:rsidRDefault="00553F24" w:rsidP="008F3EB4">
      <w:pPr>
        <w:ind w:left="1134" w:hanging="567"/>
      </w:pPr>
      <w:r w:rsidRPr="00732211">
        <w:t>2.</w:t>
      </w:r>
      <w:r w:rsidRPr="00732211">
        <w:tab/>
        <w:t>By the addition of finely milled alfalfa flour (98</w:t>
      </w:r>
      <w:r w:rsidR="00F3492C">
        <w:t xml:space="preserve"> per cent</w:t>
      </w:r>
      <w:r w:rsidRPr="00732211">
        <w:t xml:space="preserve"> to pass mesh 60, equivalent to 50 United States standard), in a proportion of 2 to 4 parts per 100 and of phenolphthalein in a proportion of 1:20,000 (1 </w:t>
      </w:r>
      <w:r w:rsidR="00732211" w:rsidRPr="00732211">
        <w:t>gr. </w:t>
      </w:r>
      <w:r w:rsidRPr="00732211">
        <w:t>per 20 kgs. o</w:t>
      </w:r>
      <w:r w:rsidR="00732211" w:rsidRPr="00732211">
        <w:t xml:space="preserve">f </w:t>
      </w:r>
      <w:r w:rsidRPr="00732211">
        <w:t>milk).</w:t>
      </w:r>
    </w:p>
    <w:p w14:paraId="07C6B47E" w14:textId="77777777" w:rsidR="00553F24" w:rsidRPr="00732211" w:rsidRDefault="00553F24" w:rsidP="00732211"/>
    <w:p w14:paraId="6D070A55" w14:textId="28BE6856" w:rsidR="00553F24" w:rsidRPr="00732211" w:rsidRDefault="00553F24" w:rsidP="008F3EB4">
      <w:pPr>
        <w:ind w:left="1134" w:hanging="567"/>
      </w:pPr>
      <w:r w:rsidRPr="00732211">
        <w:t>3.</w:t>
      </w:r>
      <w:r w:rsidRPr="00732211">
        <w:tab/>
        <w:t>By the addition, in the proportion of 20 per 100 by weight of the product treated (</w:t>
      </w:r>
      <w:r w:rsidR="00B80337" w:rsidRPr="00732211">
        <w:t>80</w:t>
      </w:r>
      <w:r w:rsidR="00B80337">
        <w:t> </w:t>
      </w:r>
      <w:r w:rsidRPr="00732211">
        <w:t>per 100 by weight of milk powder and 20</w:t>
      </w:r>
      <w:r w:rsidR="00F3492C">
        <w:t xml:space="preserve"> per cent</w:t>
      </w:r>
      <w:r w:rsidRPr="00732211">
        <w:t xml:space="preserve"> of the denaturing agent) of a mixture composed of 80</w:t>
      </w:r>
      <w:r w:rsidR="00F3492C">
        <w:t xml:space="preserve"> per cent</w:t>
      </w:r>
      <w:r w:rsidRPr="00732211">
        <w:t xml:space="preserve"> bran and 20</w:t>
      </w:r>
      <w:r w:rsidR="00F3492C">
        <w:t xml:space="preserve"> per cent</w:t>
      </w:r>
      <w:r w:rsidRPr="00732211">
        <w:t xml:space="preserve"> potato flour, rice flour or other common starch (at least 10</w:t>
      </w:r>
      <w:r w:rsidR="00F3492C">
        <w:t xml:space="preserve"> per cent</w:t>
      </w:r>
      <w:r w:rsidRPr="00732211">
        <w:t xml:space="preserve"> to pass mesh 60, equivalent to 50 United States standard), with phenolphthalein in the proportion of 1:20,000.</w:t>
      </w:r>
    </w:p>
    <w:p w14:paraId="42244070" w14:textId="77777777" w:rsidR="00553F24" w:rsidRPr="00732211" w:rsidRDefault="00553F24" w:rsidP="00732211"/>
    <w:p w14:paraId="03C8CF59" w14:textId="3B03C27F" w:rsidR="00553F24" w:rsidRPr="00732211" w:rsidRDefault="00553F24" w:rsidP="008F3EB4">
      <w:pPr>
        <w:ind w:left="1134" w:hanging="567"/>
      </w:pPr>
      <w:r w:rsidRPr="00732211">
        <w:t>4.</w:t>
      </w:r>
      <w:r w:rsidRPr="00732211">
        <w:tab/>
        <w:t xml:space="preserve">By the addition of, for each 100 kgs. of skimmed milk powder, a minimum of </w:t>
      </w:r>
      <w:r w:rsidR="00B80337" w:rsidRPr="00732211">
        <w:t>35</w:t>
      </w:r>
      <w:r w:rsidR="00B80337">
        <w:t> </w:t>
      </w:r>
      <w:r w:rsidRPr="00732211">
        <w:t>kgs. of undeodorized fish meal and 200 grs. of carbonate of iron or sulphate of iro</w:t>
      </w:r>
      <w:r w:rsidR="00732211" w:rsidRPr="00732211">
        <w:t xml:space="preserve">n </w:t>
      </w:r>
      <w:r w:rsidRPr="00732211">
        <w:t>and</w:t>
      </w:r>
    </w:p>
    <w:p w14:paraId="49C747D2" w14:textId="77777777" w:rsidR="00553F24" w:rsidRPr="00732211" w:rsidRDefault="00553F24" w:rsidP="00732211"/>
    <w:p w14:paraId="7D1B2FDB" w14:textId="77777777" w:rsidR="00553F24" w:rsidRPr="00732211" w:rsidRDefault="00553F24" w:rsidP="008F3EB4">
      <w:pPr>
        <w:ind w:left="567" w:firstLine="567"/>
      </w:pPr>
      <w:r w:rsidRPr="00732211">
        <w:t>(a)</w:t>
      </w:r>
      <w:r w:rsidRPr="00732211">
        <w:tab/>
        <w:t>1.5 kgs. of activated carbon;</w:t>
      </w:r>
    </w:p>
    <w:p w14:paraId="1707EC55" w14:textId="77777777" w:rsidR="00553F24" w:rsidRPr="00732211" w:rsidRDefault="00553F24" w:rsidP="00732211"/>
    <w:p w14:paraId="26023174" w14:textId="7C99596F" w:rsidR="00553F24" w:rsidRPr="00732211" w:rsidRDefault="00553F24" w:rsidP="008F3EB4">
      <w:pPr>
        <w:ind w:left="1689" w:hanging="555"/>
      </w:pPr>
      <w:r w:rsidRPr="00732211">
        <w:t>(b)</w:t>
      </w:r>
      <w:r w:rsidRPr="00732211">
        <w:tab/>
        <w:t xml:space="preserve">or 100 grs. of mixture </w:t>
      </w:r>
      <w:r w:rsidR="00FA2DC6" w:rsidRPr="00732211">
        <w:t>co</w:t>
      </w:r>
      <w:r w:rsidR="00FA2DC6">
        <w:t>m</w:t>
      </w:r>
      <w:r w:rsidR="00FA2DC6" w:rsidRPr="00732211">
        <w:t xml:space="preserve">posed </w:t>
      </w:r>
      <w:r w:rsidRPr="00732211">
        <w:t>of four fifths of yellow tartrazine (</w:t>
      </w:r>
      <w:r w:rsidR="004D5904" w:rsidRPr="00732211">
        <w:t>E</w:t>
      </w:r>
      <w:r w:rsidR="004D5904">
        <w:t> </w:t>
      </w:r>
      <w:r w:rsidRPr="00732211">
        <w:t>102) and one fifth of patent blue V (</w:t>
      </w:r>
      <w:r w:rsidR="00732211" w:rsidRPr="00732211">
        <w:t xml:space="preserve">E </w:t>
      </w:r>
      <w:r w:rsidRPr="00732211">
        <w:t>131);</w:t>
      </w:r>
    </w:p>
    <w:p w14:paraId="3D2FE7F0" w14:textId="77777777" w:rsidR="00553F24" w:rsidRPr="00732211" w:rsidRDefault="00553F24" w:rsidP="00732211"/>
    <w:p w14:paraId="71E1AFE3" w14:textId="77777777" w:rsidR="00553F24" w:rsidRPr="00732211" w:rsidRDefault="00553F24" w:rsidP="008F3EB4">
      <w:pPr>
        <w:ind w:left="567" w:firstLine="567"/>
      </w:pPr>
      <w:r w:rsidRPr="00732211">
        <w:t>(c)</w:t>
      </w:r>
      <w:r w:rsidRPr="00732211">
        <w:tab/>
        <w:t>or 20 grs. of cochinea</w:t>
      </w:r>
      <w:r w:rsidR="00732211" w:rsidRPr="00732211">
        <w:t xml:space="preserve">l </w:t>
      </w:r>
      <w:r w:rsidRPr="00732211">
        <w:t>red A (</w:t>
      </w:r>
      <w:r w:rsidR="00732211" w:rsidRPr="00732211">
        <w:t xml:space="preserve">E </w:t>
      </w:r>
      <w:r w:rsidRPr="00732211">
        <w:t>124);</w:t>
      </w:r>
    </w:p>
    <w:p w14:paraId="7A257F2A" w14:textId="77777777" w:rsidR="00553F24" w:rsidRPr="00732211" w:rsidRDefault="00553F24" w:rsidP="00732211"/>
    <w:p w14:paraId="0B8C5716" w14:textId="77777777" w:rsidR="00553F24" w:rsidRPr="00732211" w:rsidRDefault="00553F24" w:rsidP="008F3EB4">
      <w:pPr>
        <w:ind w:left="567" w:firstLine="567"/>
      </w:pPr>
      <w:r w:rsidRPr="00732211">
        <w:t>(d)</w:t>
      </w:r>
      <w:r w:rsidRPr="00732211">
        <w:tab/>
        <w:t>or 40 grs. of patent blue V (</w:t>
      </w:r>
      <w:r w:rsidR="00732211" w:rsidRPr="00732211">
        <w:t xml:space="preserve">E </w:t>
      </w:r>
      <w:r w:rsidRPr="00732211">
        <w:t>131).</w:t>
      </w:r>
    </w:p>
    <w:p w14:paraId="21F59EF7" w14:textId="77777777" w:rsidR="00553F24" w:rsidRPr="00732211" w:rsidRDefault="00553F24" w:rsidP="00732211"/>
    <w:p w14:paraId="66E03781" w14:textId="7E739F00" w:rsidR="00553F24" w:rsidRPr="00732211" w:rsidRDefault="00553F24" w:rsidP="008F3EB4">
      <w:pPr>
        <w:ind w:left="1134" w:hanging="567"/>
      </w:pPr>
      <w:r w:rsidRPr="00732211">
        <w:t>5.</w:t>
      </w:r>
      <w:r w:rsidRPr="00732211">
        <w:tab/>
        <w:t xml:space="preserve">By the addition of, for each 100 kgs. of skimmed milk powder, a minimum of </w:t>
      </w:r>
      <w:r w:rsidR="00B80337" w:rsidRPr="00732211">
        <w:t>40</w:t>
      </w:r>
      <w:r w:rsidR="00B80337">
        <w:t> </w:t>
      </w:r>
      <w:r w:rsidRPr="00732211">
        <w:t>kgs. of undeodorized fish meal and 300 grs. of carbonate of iron or sulphate o</w:t>
      </w:r>
      <w:r w:rsidR="00732211" w:rsidRPr="00732211">
        <w:t xml:space="preserve">f </w:t>
      </w:r>
      <w:r w:rsidRPr="00732211">
        <w:t>iron.</w:t>
      </w:r>
    </w:p>
    <w:p w14:paraId="42BE3E88" w14:textId="77777777" w:rsidR="00553F24" w:rsidRPr="00732211" w:rsidRDefault="00553F24" w:rsidP="00732211"/>
    <w:p w14:paraId="1771CC1D" w14:textId="4BDE27AA" w:rsidR="00553F24" w:rsidRPr="00732211" w:rsidRDefault="00553F24" w:rsidP="008F3EB4">
      <w:pPr>
        <w:ind w:left="1134" w:hanging="567"/>
      </w:pPr>
      <w:r w:rsidRPr="00732211">
        <w:t>6.</w:t>
      </w:r>
      <w:r w:rsidRPr="00732211">
        <w:tab/>
        <w:t>By the addition of, for each 100 kgs. of skimmed milk powder, a minimum of 4.</w:t>
      </w:r>
      <w:r w:rsidR="004D5904" w:rsidRPr="00732211">
        <w:t>5</w:t>
      </w:r>
      <w:r w:rsidR="004D5904">
        <w:t> </w:t>
      </w:r>
      <w:r w:rsidRPr="00732211">
        <w:t>kgs. of fish oil or fish liver oil and 300 grs. of carbonate of iron or sulphate o</w:t>
      </w:r>
      <w:r w:rsidR="00732211" w:rsidRPr="00732211">
        <w:t xml:space="preserve">f </w:t>
      </w:r>
      <w:r w:rsidRPr="00732211">
        <w:t>iron.</w:t>
      </w:r>
    </w:p>
    <w:p w14:paraId="03B02CCF" w14:textId="77777777" w:rsidR="00553F24" w:rsidRPr="00732211" w:rsidRDefault="00553F24" w:rsidP="00732211"/>
    <w:p w14:paraId="18B3C47D" w14:textId="715287C5" w:rsidR="00553F24" w:rsidRPr="00732211" w:rsidRDefault="00553F24" w:rsidP="008F3EB4">
      <w:pPr>
        <w:ind w:left="1134"/>
      </w:pPr>
      <w:r w:rsidRPr="00732211">
        <w:t>The fish meal noted in processes 4 and 5 must contain at least 25</w:t>
      </w:r>
      <w:r w:rsidR="00F3492C">
        <w:t xml:space="preserve"> per cent</w:t>
      </w:r>
      <w:r w:rsidRPr="00732211">
        <w:t xml:space="preserve"> of particles with dimension below 80 microns</w:t>
      </w:r>
      <w:r w:rsidR="00732211" w:rsidRPr="00732211">
        <w:t>. I</w:t>
      </w:r>
      <w:r w:rsidRPr="00732211">
        <w:t>n processes 4, 5 and 6, the iron salts have to contain at least 30</w:t>
      </w:r>
      <w:r w:rsidR="00F3492C">
        <w:t xml:space="preserve"> per cent</w:t>
      </w:r>
      <w:r w:rsidRPr="00732211">
        <w:t xml:space="preserve"> of particles of a size lower than 80 microns</w:t>
      </w:r>
      <w:r w:rsidR="00732211" w:rsidRPr="00732211">
        <w:t>. T</w:t>
      </w:r>
      <w:r w:rsidRPr="00732211">
        <w:t>he colouring matters have to contain the following percentages of the pure product:</w:t>
      </w:r>
    </w:p>
    <w:p w14:paraId="4385A73B" w14:textId="77777777" w:rsidR="00553F24" w:rsidRPr="00732211" w:rsidRDefault="00553F24" w:rsidP="00732211"/>
    <w:p w14:paraId="796D68A2" w14:textId="6A50219F" w:rsidR="00553F24" w:rsidRPr="00732211" w:rsidRDefault="00732211" w:rsidP="008F3EB4">
      <w:pPr>
        <w:ind w:left="567" w:firstLine="567"/>
      </w:pPr>
      <w:r w:rsidRPr="00732211">
        <w:noBreakHyphen/>
      </w:r>
      <w:r w:rsidR="008F3EB4">
        <w:tab/>
      </w:r>
      <w:r w:rsidR="00553F24" w:rsidRPr="00732211">
        <w:t>at least 30</w:t>
      </w:r>
      <w:r w:rsidR="00F3492C">
        <w:t xml:space="preserve"> per cent</w:t>
      </w:r>
      <w:r w:rsidR="00553F24" w:rsidRPr="00732211">
        <w:t xml:space="preserve"> for cochinea</w:t>
      </w:r>
      <w:r w:rsidRPr="00732211">
        <w:t xml:space="preserve">l </w:t>
      </w:r>
      <w:r w:rsidR="00553F24" w:rsidRPr="00732211">
        <w:t>red A (</w:t>
      </w:r>
      <w:r w:rsidRPr="00732211">
        <w:t xml:space="preserve">E </w:t>
      </w:r>
      <w:r w:rsidR="00553F24" w:rsidRPr="00732211">
        <w:t>124);</w:t>
      </w:r>
    </w:p>
    <w:p w14:paraId="4108FC5B" w14:textId="77777777" w:rsidR="00553F24" w:rsidRPr="00732211" w:rsidRDefault="00553F24" w:rsidP="00732211"/>
    <w:p w14:paraId="5FBCE52C" w14:textId="5FA919A8" w:rsidR="00553F24" w:rsidRPr="00732211" w:rsidRDefault="00732211" w:rsidP="008F3EB4">
      <w:pPr>
        <w:ind w:left="1689" w:hanging="555"/>
      </w:pPr>
      <w:r w:rsidRPr="00732211">
        <w:noBreakHyphen/>
        <w:t xml:space="preserve"> </w:t>
      </w:r>
      <w:r w:rsidR="008F3EB4">
        <w:tab/>
      </w:r>
      <w:r w:rsidR="00553F24" w:rsidRPr="00732211">
        <w:t>at least 2</w:t>
      </w:r>
      <w:r w:rsidRPr="00732211">
        <w:t xml:space="preserve">5 </w:t>
      </w:r>
      <w:r w:rsidR="00F3492C">
        <w:t>per cent</w:t>
      </w:r>
      <w:r w:rsidR="00553F24" w:rsidRPr="00732211">
        <w:t xml:space="preserve"> for the other colouring matters:</w:t>
      </w:r>
      <w:r w:rsidRPr="00732211">
        <w:t xml:space="preserve"> </w:t>
      </w:r>
      <w:r w:rsidR="00553F24" w:rsidRPr="00732211">
        <w:t>colouring matters hav</w:t>
      </w:r>
      <w:r w:rsidRPr="00732211">
        <w:t xml:space="preserve">e </w:t>
      </w:r>
      <w:r w:rsidR="00553F24" w:rsidRPr="00732211">
        <w:t>to contain at least 30</w:t>
      </w:r>
      <w:r w:rsidR="00F3492C">
        <w:t xml:space="preserve"> per cent</w:t>
      </w:r>
      <w:r w:rsidR="00553F24" w:rsidRPr="00732211">
        <w:t xml:space="preserve"> of particles having a size lower than </w:t>
      </w:r>
      <w:r w:rsidR="00B80337" w:rsidRPr="00732211">
        <w:t>80</w:t>
      </w:r>
      <w:r w:rsidR="00B80337">
        <w:t> </w:t>
      </w:r>
      <w:r w:rsidR="00553F24" w:rsidRPr="00732211">
        <w:t>microns</w:t>
      </w:r>
      <w:r w:rsidRPr="00732211">
        <w:t>; t</w:t>
      </w:r>
      <w:r w:rsidR="00553F24" w:rsidRPr="00732211">
        <w:t>he acidity of fish oi</w:t>
      </w:r>
      <w:r w:rsidRPr="00732211">
        <w:t xml:space="preserve">l </w:t>
      </w:r>
      <w:r w:rsidR="00553F24" w:rsidRPr="00732211">
        <w:t>calculate</w:t>
      </w:r>
      <w:r w:rsidRPr="00732211">
        <w:t xml:space="preserve">d </w:t>
      </w:r>
      <w:r w:rsidR="00553F24" w:rsidRPr="00732211">
        <w:t>in oleic aci</w:t>
      </w:r>
      <w:r w:rsidRPr="00732211">
        <w:t xml:space="preserve">d </w:t>
      </w:r>
      <w:r w:rsidR="00553F24" w:rsidRPr="00732211">
        <w:t>has to be equa</w:t>
      </w:r>
      <w:r w:rsidRPr="00732211">
        <w:t xml:space="preserve">l </w:t>
      </w:r>
      <w:r w:rsidR="00553F24" w:rsidRPr="00732211">
        <w:t>t</w:t>
      </w:r>
      <w:r w:rsidRPr="00732211">
        <w:t xml:space="preserve">o </w:t>
      </w:r>
      <w:r w:rsidR="00553F24" w:rsidRPr="00732211">
        <w:t>at leas</w:t>
      </w:r>
      <w:r w:rsidRPr="00732211">
        <w:t xml:space="preserve">t </w:t>
      </w:r>
      <w:r w:rsidR="00553F24" w:rsidRPr="00732211">
        <w:t>1</w:t>
      </w:r>
      <w:r w:rsidRPr="00732211">
        <w:t xml:space="preserve">0 </w:t>
      </w:r>
      <w:r w:rsidR="00553F24" w:rsidRPr="00732211">
        <w:t>pe</w:t>
      </w:r>
      <w:r w:rsidRPr="00732211">
        <w:t xml:space="preserve">r </w:t>
      </w:r>
      <w:r w:rsidR="00553F24" w:rsidRPr="00732211">
        <w:t>cent.</w:t>
      </w:r>
    </w:p>
    <w:p w14:paraId="6CB0C3A4" w14:textId="77777777" w:rsidR="00553F24" w:rsidRPr="00732211" w:rsidRDefault="00553F24" w:rsidP="00732211"/>
    <w:p w14:paraId="544E51AE" w14:textId="2DF177EA" w:rsidR="00553F24" w:rsidRPr="00732211" w:rsidRDefault="00553F24" w:rsidP="008F3EB4">
      <w:pPr>
        <w:ind w:left="1134"/>
      </w:pPr>
      <w:r w:rsidRPr="00732211">
        <w:t>The products added to skimmed milk powder, according to processes 4, 5 and 6 have to be uniformly distributed as regards in particular the activated carbon, the iron salts and the colouring matters</w:t>
      </w:r>
      <w:r w:rsidR="00732211" w:rsidRPr="00732211">
        <w:t>; t</w:t>
      </w:r>
      <w:r w:rsidRPr="00732211">
        <w:t xml:space="preserve">wo samples of 50 grs. each, </w:t>
      </w:r>
      <w:r w:rsidR="00FA2DC6" w:rsidRPr="00732211">
        <w:t>take</w:t>
      </w:r>
      <w:r w:rsidR="00FA2DC6">
        <w:t>n</w:t>
      </w:r>
      <w:r w:rsidR="00FA2DC6" w:rsidRPr="00732211">
        <w:t xml:space="preserve"> </w:t>
      </w:r>
      <w:r w:rsidRPr="00732211">
        <w:t xml:space="preserve">at random in a lot of </w:t>
      </w:r>
      <w:r w:rsidR="00EB1BFD" w:rsidRPr="00732211">
        <w:t>25</w:t>
      </w:r>
      <w:r w:rsidR="00EB1BFD">
        <w:t> </w:t>
      </w:r>
      <w:r w:rsidRPr="00732211">
        <w:t>kgs., must give</w:t>
      </w:r>
      <w:r w:rsidR="00773FAE">
        <w:t xml:space="preserve"> </w:t>
      </w:r>
      <w:r w:rsidRPr="00732211">
        <w:t xml:space="preserve">by chemical </w:t>
      </w:r>
      <w:r w:rsidR="00FA2DC6" w:rsidRPr="00732211">
        <w:t>deter</w:t>
      </w:r>
      <w:r w:rsidR="00FA2DC6">
        <w:t>m</w:t>
      </w:r>
      <w:r w:rsidR="00FA2DC6" w:rsidRPr="00732211">
        <w:t xml:space="preserve">ination </w:t>
      </w:r>
      <w:r w:rsidRPr="00732211">
        <w:t>the</w:t>
      </w:r>
      <w:r w:rsidR="00773FAE">
        <w:t xml:space="preserve"> </w:t>
      </w:r>
      <w:r w:rsidRPr="00732211">
        <w:t>same results within the</w:t>
      </w:r>
      <w:r w:rsidR="00773FAE">
        <w:t xml:space="preserve"> </w:t>
      </w:r>
      <w:r w:rsidRPr="00732211">
        <w:t>limits of errors admitted by the analysis method used.</w:t>
      </w:r>
    </w:p>
    <w:p w14:paraId="5BA057A7" w14:textId="77777777" w:rsidR="00553F24" w:rsidRPr="00732211" w:rsidRDefault="00553F24" w:rsidP="00732211"/>
    <w:p w14:paraId="314F7A89" w14:textId="45A38CD8" w:rsidR="00553F24" w:rsidRPr="00732211" w:rsidRDefault="00553F24" w:rsidP="00FA2DC6">
      <w:pPr>
        <w:keepNext/>
        <w:keepLines/>
        <w:ind w:left="1134" w:hanging="567"/>
      </w:pPr>
      <w:r w:rsidRPr="00732211">
        <w:lastRenderedPageBreak/>
        <w:t>7.</w:t>
      </w:r>
      <w:r w:rsidRPr="00732211">
        <w:tab/>
        <w:t>Dye to be added to liquid skimme</w:t>
      </w:r>
      <w:r w:rsidR="00732211" w:rsidRPr="00732211">
        <w:t xml:space="preserve">d </w:t>
      </w:r>
      <w:r w:rsidR="00FA2DC6">
        <w:t>m</w:t>
      </w:r>
      <w:r w:rsidR="00FA2DC6" w:rsidRPr="00732211">
        <w:t xml:space="preserve">ilk </w:t>
      </w:r>
      <w:r w:rsidRPr="00732211">
        <w:t>before drying at the rate of 2 to 3 ozs. per</w:t>
      </w:r>
    </w:p>
    <w:p w14:paraId="1E1D2777" w14:textId="59B1D021" w:rsidR="008F3EB4" w:rsidRDefault="00553F24" w:rsidP="00BE22F3">
      <w:pPr>
        <w:keepNext/>
        <w:keepLines/>
        <w:ind w:left="1134"/>
      </w:pPr>
      <w:r w:rsidRPr="00732211">
        <w:t>100 gallons of milk (12.5 to 18.7 grs. per hectolitre)</w:t>
      </w:r>
      <w:r w:rsidR="00732211" w:rsidRPr="00732211">
        <w:t>. T</w:t>
      </w:r>
      <w:r w:rsidRPr="00732211">
        <w:t>he dye to be one of the following</w:t>
      </w:r>
      <w:r w:rsidR="00A63F02">
        <w:t xml:space="preserve"> </w:t>
      </w:r>
      <w:r w:rsidRPr="00732211">
        <w:t>colours:</w:t>
      </w:r>
    </w:p>
    <w:p w14:paraId="7B38FFEC" w14:textId="77777777" w:rsidR="00A63F02" w:rsidRDefault="00A63F02" w:rsidP="00BE22F3">
      <w:pPr>
        <w:keepNext/>
        <w:keepLines/>
        <w:ind w:left="567" w:firstLine="567"/>
      </w:pPr>
    </w:p>
    <w:p w14:paraId="532236B6" w14:textId="6299C49F" w:rsidR="00A63F02" w:rsidRDefault="00A63F02" w:rsidP="00BE22F3">
      <w:pPr>
        <w:keepNext/>
        <w:keepLines/>
      </w:pP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0"/>
        <w:gridCol w:w="3266"/>
        <w:gridCol w:w="2977"/>
      </w:tblGrid>
      <w:tr w:rsidR="002C51F2" w14:paraId="54BE1C5B" w14:textId="77777777" w:rsidTr="009F66F9">
        <w:tc>
          <w:tcPr>
            <w:tcW w:w="4116" w:type="dxa"/>
            <w:gridSpan w:val="2"/>
          </w:tcPr>
          <w:p w14:paraId="40B364F5" w14:textId="77777777" w:rsidR="002C51F2" w:rsidRDefault="002C51F2" w:rsidP="00BE22F3">
            <w:pPr>
              <w:keepNext/>
              <w:keepLines/>
            </w:pPr>
          </w:p>
        </w:tc>
        <w:tc>
          <w:tcPr>
            <w:tcW w:w="2977" w:type="dxa"/>
          </w:tcPr>
          <w:p w14:paraId="313EE403" w14:textId="3DA573C6" w:rsidR="002C51F2" w:rsidRPr="002C51F2" w:rsidRDefault="002C51F2" w:rsidP="00BE22F3">
            <w:pPr>
              <w:keepNext/>
              <w:keepLines/>
              <w:jc w:val="center"/>
              <w:rPr>
                <w:i/>
                <w:iCs/>
              </w:rPr>
            </w:pPr>
            <w:r w:rsidRPr="002C51F2">
              <w:rPr>
                <w:i/>
                <w:iCs/>
              </w:rPr>
              <w:t>English Standard Index Nos.</w:t>
            </w:r>
          </w:p>
        </w:tc>
      </w:tr>
      <w:tr w:rsidR="002C51F2" w14:paraId="1F39A17F" w14:textId="77777777" w:rsidTr="009F66F9">
        <w:tc>
          <w:tcPr>
            <w:tcW w:w="4116" w:type="dxa"/>
            <w:gridSpan w:val="2"/>
          </w:tcPr>
          <w:p w14:paraId="1C52C406" w14:textId="682017FF" w:rsidR="002C51F2" w:rsidRDefault="002C51F2" w:rsidP="00BE22F3">
            <w:pPr>
              <w:keepNext/>
              <w:keepLines/>
            </w:pPr>
            <w:r w:rsidRPr="00732211">
              <w:t xml:space="preserve">Lissamine green </w:t>
            </w:r>
          </w:p>
        </w:tc>
        <w:tc>
          <w:tcPr>
            <w:tcW w:w="2977" w:type="dxa"/>
          </w:tcPr>
          <w:p w14:paraId="0A98B3E2" w14:textId="667C4BA0" w:rsidR="002C51F2" w:rsidRDefault="002C51F2" w:rsidP="00BE22F3">
            <w:pPr>
              <w:keepNext/>
              <w:keepLines/>
              <w:jc w:val="center"/>
            </w:pPr>
            <w:r w:rsidRPr="00732211">
              <w:t>44.090, 42.095, 44.025</w:t>
            </w:r>
          </w:p>
        </w:tc>
      </w:tr>
      <w:tr w:rsidR="002C51F2" w14:paraId="1C0193E7" w14:textId="77777777" w:rsidTr="009F66F9">
        <w:tc>
          <w:tcPr>
            <w:tcW w:w="4116" w:type="dxa"/>
            <w:gridSpan w:val="2"/>
          </w:tcPr>
          <w:p w14:paraId="00F5480D" w14:textId="32457332" w:rsidR="002C51F2" w:rsidRDefault="002C51F2" w:rsidP="00BE22F3">
            <w:pPr>
              <w:keepNext/>
              <w:keepLines/>
            </w:pPr>
            <w:r w:rsidRPr="00732211">
              <w:t>Tartrazine</w:t>
            </w:r>
          </w:p>
        </w:tc>
        <w:tc>
          <w:tcPr>
            <w:tcW w:w="2977" w:type="dxa"/>
          </w:tcPr>
          <w:p w14:paraId="17F68A30" w14:textId="77777777" w:rsidR="002C51F2" w:rsidRPr="00732211" w:rsidRDefault="002C51F2" w:rsidP="00BE22F3">
            <w:pPr>
              <w:keepNext/>
              <w:keepLines/>
              <w:jc w:val="center"/>
            </w:pPr>
            <w:r w:rsidRPr="00732211">
              <w:t>19.140</w:t>
            </w:r>
          </w:p>
          <w:p w14:paraId="2BF61E9F" w14:textId="77777777" w:rsidR="002C51F2" w:rsidRDefault="002C51F2" w:rsidP="00BE22F3">
            <w:pPr>
              <w:keepNext/>
              <w:keepLines/>
              <w:jc w:val="center"/>
            </w:pPr>
          </w:p>
        </w:tc>
      </w:tr>
      <w:tr w:rsidR="002C51F2" w14:paraId="6AC422E6" w14:textId="77777777" w:rsidTr="009F66F9">
        <w:tc>
          <w:tcPr>
            <w:tcW w:w="850" w:type="dxa"/>
          </w:tcPr>
          <w:p w14:paraId="4038714E" w14:textId="77777777" w:rsidR="002C51F2" w:rsidRDefault="002C51F2" w:rsidP="00BE22F3">
            <w:pPr>
              <w:keepNext/>
              <w:keepLines/>
            </w:pPr>
          </w:p>
        </w:tc>
        <w:tc>
          <w:tcPr>
            <w:tcW w:w="3266" w:type="dxa"/>
          </w:tcPr>
          <w:p w14:paraId="4A0ADA31" w14:textId="77777777" w:rsidR="002C51F2" w:rsidRPr="00732211" w:rsidRDefault="002C51F2" w:rsidP="00BE22F3">
            <w:pPr>
              <w:keepNext/>
              <w:keepLines/>
            </w:pPr>
            <w:r w:rsidRPr="00732211">
              <w:t>Combined with</w:t>
            </w:r>
          </w:p>
          <w:p w14:paraId="0393CC1B" w14:textId="64E85602" w:rsidR="002C51F2" w:rsidRDefault="002C51F2" w:rsidP="00BE22F3">
            <w:pPr>
              <w:keepNext/>
              <w:keepLines/>
            </w:pPr>
          </w:p>
        </w:tc>
        <w:tc>
          <w:tcPr>
            <w:tcW w:w="2977" w:type="dxa"/>
          </w:tcPr>
          <w:p w14:paraId="0AA4AE6C" w14:textId="77777777" w:rsidR="002C51F2" w:rsidRDefault="002C51F2" w:rsidP="00BE22F3">
            <w:pPr>
              <w:keepNext/>
              <w:keepLines/>
              <w:jc w:val="center"/>
            </w:pPr>
          </w:p>
        </w:tc>
      </w:tr>
      <w:tr w:rsidR="002C51F2" w14:paraId="37902AF8" w14:textId="77777777" w:rsidTr="009F66F9">
        <w:tc>
          <w:tcPr>
            <w:tcW w:w="850" w:type="dxa"/>
          </w:tcPr>
          <w:p w14:paraId="26B41872" w14:textId="77777777" w:rsidR="002C51F2" w:rsidRDefault="002C51F2" w:rsidP="00BE22F3">
            <w:pPr>
              <w:keepNext/>
              <w:keepLines/>
            </w:pPr>
          </w:p>
        </w:tc>
        <w:tc>
          <w:tcPr>
            <w:tcW w:w="3266" w:type="dxa"/>
          </w:tcPr>
          <w:p w14:paraId="017BBE34" w14:textId="2F268A26" w:rsidR="002C51F2" w:rsidRDefault="002C51F2" w:rsidP="00BE22F3">
            <w:pPr>
              <w:keepNext/>
              <w:keepLines/>
            </w:pPr>
            <w:r w:rsidRPr="00732211">
              <w:t xml:space="preserve">(a) </w:t>
            </w:r>
            <w:r>
              <w:tab/>
            </w:r>
            <w:r w:rsidRPr="00732211">
              <w:t>Brilliant blue F.C.F.</w:t>
            </w:r>
          </w:p>
        </w:tc>
        <w:tc>
          <w:tcPr>
            <w:tcW w:w="2977" w:type="dxa"/>
          </w:tcPr>
          <w:p w14:paraId="45DC82BB" w14:textId="4C4470DD" w:rsidR="002C51F2" w:rsidRDefault="002C51F2" w:rsidP="00BE22F3">
            <w:pPr>
              <w:keepNext/>
              <w:keepLines/>
              <w:jc w:val="center"/>
            </w:pPr>
            <w:r w:rsidRPr="00732211">
              <w:t>42.090</w:t>
            </w:r>
          </w:p>
        </w:tc>
      </w:tr>
      <w:tr w:rsidR="002C51F2" w14:paraId="2563A124" w14:textId="77777777" w:rsidTr="009F66F9">
        <w:tc>
          <w:tcPr>
            <w:tcW w:w="850" w:type="dxa"/>
          </w:tcPr>
          <w:p w14:paraId="6A70C144" w14:textId="77777777" w:rsidR="002C51F2" w:rsidRDefault="002C51F2" w:rsidP="00BE22F3">
            <w:pPr>
              <w:keepNext/>
              <w:keepLines/>
            </w:pPr>
          </w:p>
        </w:tc>
        <w:tc>
          <w:tcPr>
            <w:tcW w:w="3266" w:type="dxa"/>
          </w:tcPr>
          <w:p w14:paraId="4871F8CE" w14:textId="0D632C30" w:rsidR="002C51F2" w:rsidRDefault="002C51F2" w:rsidP="00BE22F3">
            <w:pPr>
              <w:keepNext/>
              <w:keepLines/>
            </w:pPr>
            <w:r>
              <w:tab/>
              <w:t>or</w:t>
            </w:r>
          </w:p>
        </w:tc>
        <w:tc>
          <w:tcPr>
            <w:tcW w:w="2977" w:type="dxa"/>
          </w:tcPr>
          <w:p w14:paraId="07A6CF19" w14:textId="77777777" w:rsidR="002C51F2" w:rsidRDefault="002C51F2" w:rsidP="00BE22F3">
            <w:pPr>
              <w:keepNext/>
              <w:keepLines/>
              <w:jc w:val="center"/>
            </w:pPr>
          </w:p>
        </w:tc>
      </w:tr>
      <w:tr w:rsidR="002C51F2" w14:paraId="616B1062" w14:textId="77777777" w:rsidTr="009F66F9">
        <w:tc>
          <w:tcPr>
            <w:tcW w:w="850" w:type="dxa"/>
          </w:tcPr>
          <w:p w14:paraId="534037CA" w14:textId="77777777" w:rsidR="002C51F2" w:rsidRDefault="002C51F2" w:rsidP="00BE22F3">
            <w:pPr>
              <w:keepNext/>
              <w:keepLines/>
            </w:pPr>
          </w:p>
        </w:tc>
        <w:tc>
          <w:tcPr>
            <w:tcW w:w="3266" w:type="dxa"/>
          </w:tcPr>
          <w:p w14:paraId="30CD2DF5" w14:textId="748EB057" w:rsidR="002C51F2" w:rsidRDefault="002C51F2" w:rsidP="00BE22F3">
            <w:pPr>
              <w:keepNext/>
              <w:keepLines/>
            </w:pPr>
            <w:r w:rsidRPr="00732211">
              <w:t xml:space="preserve">(b) </w:t>
            </w:r>
            <w:r>
              <w:tab/>
            </w:r>
            <w:r w:rsidRPr="00732211">
              <w:t>Green B.S.</w:t>
            </w:r>
          </w:p>
        </w:tc>
        <w:tc>
          <w:tcPr>
            <w:tcW w:w="2977" w:type="dxa"/>
          </w:tcPr>
          <w:p w14:paraId="33EE8B84" w14:textId="64BAB75F" w:rsidR="002C51F2" w:rsidRDefault="002C51F2" w:rsidP="00BE22F3">
            <w:pPr>
              <w:keepNext/>
              <w:keepLines/>
              <w:jc w:val="center"/>
            </w:pPr>
            <w:r w:rsidRPr="00732211">
              <w:t>44.090</w:t>
            </w:r>
          </w:p>
        </w:tc>
      </w:tr>
      <w:tr w:rsidR="002C51F2" w14:paraId="1941A59F" w14:textId="77777777" w:rsidTr="009F66F9">
        <w:tc>
          <w:tcPr>
            <w:tcW w:w="850" w:type="dxa"/>
          </w:tcPr>
          <w:p w14:paraId="5EC4E190" w14:textId="77777777" w:rsidR="002C51F2" w:rsidRDefault="002C51F2" w:rsidP="00BE22F3">
            <w:pPr>
              <w:keepNext/>
              <w:keepLines/>
            </w:pPr>
          </w:p>
        </w:tc>
        <w:tc>
          <w:tcPr>
            <w:tcW w:w="3266" w:type="dxa"/>
          </w:tcPr>
          <w:p w14:paraId="420E47D9" w14:textId="77777777" w:rsidR="002C51F2" w:rsidRPr="00732211" w:rsidRDefault="002C51F2" w:rsidP="00BE22F3">
            <w:pPr>
              <w:keepNext/>
              <w:keepLines/>
            </w:pPr>
          </w:p>
        </w:tc>
        <w:tc>
          <w:tcPr>
            <w:tcW w:w="2977" w:type="dxa"/>
          </w:tcPr>
          <w:p w14:paraId="38E7374F" w14:textId="77777777" w:rsidR="002C51F2" w:rsidRPr="00732211" w:rsidRDefault="002C51F2" w:rsidP="00BE22F3">
            <w:pPr>
              <w:keepNext/>
              <w:keepLines/>
              <w:jc w:val="center"/>
            </w:pPr>
          </w:p>
        </w:tc>
      </w:tr>
      <w:tr w:rsidR="002C51F2" w14:paraId="1E43839F" w14:textId="77777777" w:rsidTr="009F66F9">
        <w:tc>
          <w:tcPr>
            <w:tcW w:w="4116" w:type="dxa"/>
            <w:gridSpan w:val="2"/>
          </w:tcPr>
          <w:p w14:paraId="636059BD" w14:textId="6B2B3827" w:rsidR="002C51F2" w:rsidRDefault="002C51F2" w:rsidP="002C51F2">
            <w:r w:rsidRPr="00732211">
              <w:t>Cochineal</w:t>
            </w:r>
          </w:p>
        </w:tc>
        <w:tc>
          <w:tcPr>
            <w:tcW w:w="2977" w:type="dxa"/>
          </w:tcPr>
          <w:p w14:paraId="27EBDB29" w14:textId="12B7B959" w:rsidR="002C51F2" w:rsidRDefault="002C51F2" w:rsidP="002C51F2">
            <w:pPr>
              <w:jc w:val="center"/>
            </w:pPr>
            <w:r w:rsidRPr="00732211">
              <w:t>77.289</w:t>
            </w:r>
          </w:p>
        </w:tc>
      </w:tr>
      <w:tr w:rsidR="002C51F2" w14:paraId="2EB4449E" w14:textId="77777777" w:rsidTr="009F66F9">
        <w:tc>
          <w:tcPr>
            <w:tcW w:w="4116" w:type="dxa"/>
            <w:gridSpan w:val="2"/>
          </w:tcPr>
          <w:p w14:paraId="1F1D3F6F" w14:textId="74163337" w:rsidR="002C51F2" w:rsidRDefault="002C51F2" w:rsidP="002C51F2">
            <w:r w:rsidRPr="00732211">
              <w:t>Brilliant blue</w:t>
            </w:r>
            <w:r>
              <w:t>/</w:t>
            </w:r>
            <w:r w:rsidRPr="00732211">
              <w:t>F.C.F.</w:t>
            </w:r>
          </w:p>
        </w:tc>
        <w:tc>
          <w:tcPr>
            <w:tcW w:w="2977" w:type="dxa"/>
          </w:tcPr>
          <w:p w14:paraId="57609155" w14:textId="2D4E4242" w:rsidR="002C51F2" w:rsidRDefault="002C51F2" w:rsidP="002C51F2">
            <w:pPr>
              <w:jc w:val="center"/>
            </w:pPr>
            <w:r w:rsidRPr="00732211">
              <w:t>42.090</w:t>
            </w:r>
          </w:p>
        </w:tc>
      </w:tr>
    </w:tbl>
    <w:p w14:paraId="4019062B" w14:textId="1B0E6382" w:rsidR="00A63F02" w:rsidRDefault="00A63F02" w:rsidP="00A63F02"/>
    <w:p w14:paraId="1420C51D" w14:textId="77777777" w:rsidR="00553F24" w:rsidRPr="00732211" w:rsidRDefault="00553F24" w:rsidP="002C51F2">
      <w:pPr>
        <w:ind w:left="1134" w:hanging="567"/>
      </w:pPr>
      <w:r w:rsidRPr="00732211">
        <w:t>8.</w:t>
      </w:r>
      <w:r w:rsidRPr="00732211">
        <w:tab/>
        <w:t>By the addition of meat and bone meal in a proportion of 2 to 4 parts of skimmed milk powder.</w:t>
      </w:r>
    </w:p>
    <w:p w14:paraId="037885FC" w14:textId="77777777" w:rsidR="002C51F2" w:rsidRDefault="002C51F2" w:rsidP="00BE22F3"/>
    <w:p w14:paraId="48369871" w14:textId="41B8D177" w:rsidR="00553F24" w:rsidRDefault="00553F24" w:rsidP="002C51F2">
      <w:pPr>
        <w:ind w:left="1134"/>
      </w:pPr>
      <w:r w:rsidRPr="00732211">
        <w:t>The bags or containers in which the denatured powder is packed will be labelled "For Animal Feed Only".</w:t>
      </w:r>
    </w:p>
    <w:p w14:paraId="3F8F4D44" w14:textId="77777777" w:rsidR="002C51F2" w:rsidRDefault="002C51F2" w:rsidP="00732211"/>
    <w:p w14:paraId="7182F5A6" w14:textId="04C03884" w:rsidR="00553F24" w:rsidRPr="00732211" w:rsidRDefault="00553F24" w:rsidP="002C51F2">
      <w:pPr>
        <w:ind w:left="567" w:hanging="567"/>
      </w:pPr>
      <w:r w:rsidRPr="00732211">
        <w:t>B.</w:t>
      </w:r>
      <w:r w:rsidRPr="00732211">
        <w:tab/>
        <w:t>Or, after its incorporation in compound or mixed stockfoods of a kind falling within item 23.09 of the Harmonized System.</w:t>
      </w:r>
    </w:p>
    <w:p w14:paraId="4816CFE6" w14:textId="77777777" w:rsidR="00553F24" w:rsidRPr="00732211" w:rsidRDefault="00553F24" w:rsidP="00732211"/>
    <w:p w14:paraId="2E32884B" w14:textId="3792BB9D" w:rsidR="002C51F2" w:rsidRDefault="002C51F2">
      <w:pPr>
        <w:spacing w:after="200" w:line="276" w:lineRule="auto"/>
        <w:jc w:val="left"/>
      </w:pPr>
      <w:r>
        <w:br w:type="page"/>
      </w:r>
    </w:p>
    <w:p w14:paraId="37824905" w14:textId="77777777" w:rsidR="00553F24" w:rsidRPr="00732211" w:rsidRDefault="00553F24" w:rsidP="006764C3">
      <w:pPr>
        <w:jc w:val="center"/>
      </w:pPr>
      <w:r w:rsidRPr="00732211">
        <w:lastRenderedPageBreak/>
        <w:t>CANADA</w:t>
      </w:r>
    </w:p>
    <w:p w14:paraId="1C3816A4" w14:textId="77777777" w:rsidR="00553F24" w:rsidRPr="00732211" w:rsidRDefault="00553F24" w:rsidP="00732211"/>
    <w:p w14:paraId="7C70647A" w14:textId="65748D82" w:rsidR="00553F24" w:rsidRPr="00732211" w:rsidRDefault="00553F24" w:rsidP="00732211">
      <w:r w:rsidRPr="00732211">
        <w:t>1.</w:t>
      </w:r>
      <w:r w:rsidRPr="00732211">
        <w:tab/>
        <w:t>By the additio</w:t>
      </w:r>
      <w:r w:rsidR="00732211" w:rsidRPr="00732211">
        <w:t xml:space="preserve">n </w:t>
      </w:r>
      <w:r w:rsidRPr="00732211">
        <w:t>of finel</w:t>
      </w:r>
      <w:r w:rsidR="00732211" w:rsidRPr="00732211">
        <w:t xml:space="preserve">y </w:t>
      </w:r>
      <w:r w:rsidRPr="00732211">
        <w:t>mille</w:t>
      </w:r>
      <w:r w:rsidR="00732211" w:rsidRPr="00732211">
        <w:t xml:space="preserve">d </w:t>
      </w:r>
      <w:r w:rsidRPr="00732211">
        <w:t>alfalfa flou</w:t>
      </w:r>
      <w:r w:rsidR="00732211" w:rsidRPr="00732211">
        <w:t xml:space="preserve">r </w:t>
      </w:r>
      <w:r w:rsidRPr="00732211">
        <w:t>(98 pe</w:t>
      </w:r>
      <w:r w:rsidR="00732211" w:rsidRPr="00732211">
        <w:t xml:space="preserve">r </w:t>
      </w:r>
      <w:r w:rsidRPr="00732211">
        <w:t>cent to pas</w:t>
      </w:r>
      <w:r w:rsidR="00732211" w:rsidRPr="00732211">
        <w:t xml:space="preserve">s </w:t>
      </w:r>
      <w:r w:rsidRPr="00732211">
        <w:t>mesh 60</w:t>
      </w:r>
      <w:r w:rsidR="00732211" w:rsidRPr="00732211">
        <w:t xml:space="preserve">, </w:t>
      </w:r>
      <w:r w:rsidRPr="00732211">
        <w:t>equivalen</w:t>
      </w:r>
      <w:r w:rsidR="00732211" w:rsidRPr="00732211">
        <w:t xml:space="preserve">t </w:t>
      </w:r>
      <w:r w:rsidRPr="00732211">
        <w:t xml:space="preserve">to </w:t>
      </w:r>
      <w:r w:rsidR="00B80337" w:rsidRPr="00732211">
        <w:t>50</w:t>
      </w:r>
      <w:r w:rsidR="00B80337">
        <w:t> </w:t>
      </w:r>
      <w:r w:rsidRPr="00732211">
        <w:t xml:space="preserve">United States standard), in a proportion of 2 to 4 parts per 100 and of phenolphthalein in a proportion of 1:20,000 (1 </w:t>
      </w:r>
      <w:r w:rsidR="00732211" w:rsidRPr="00732211">
        <w:t>gr. </w:t>
      </w:r>
      <w:r w:rsidRPr="00732211">
        <w:t>per 20 kgs. of milk).</w:t>
      </w:r>
    </w:p>
    <w:p w14:paraId="7ECB8F2F" w14:textId="77777777" w:rsidR="00553F24" w:rsidRPr="00732211" w:rsidRDefault="00553F24" w:rsidP="00732211"/>
    <w:p w14:paraId="6F489F7D" w14:textId="43DA38B1" w:rsidR="00553F24" w:rsidRPr="00732211" w:rsidRDefault="00553F24" w:rsidP="00732211">
      <w:r w:rsidRPr="00732211">
        <w:t>2.</w:t>
      </w:r>
      <w:r w:rsidRPr="00732211">
        <w:tab/>
        <w:t xml:space="preserve">By the addition, in the proportion of 20 per 100 by weight of the product treated (80 per </w:t>
      </w:r>
      <w:r w:rsidR="00B80337" w:rsidRPr="00732211">
        <w:t>100</w:t>
      </w:r>
      <w:r w:rsidR="00B80337">
        <w:t> </w:t>
      </w:r>
      <w:r w:rsidRPr="00732211">
        <w:t>by weight of milk powder and 20 per 100 of the</w:t>
      </w:r>
      <w:r w:rsidR="006764C3">
        <w:t xml:space="preserve"> </w:t>
      </w:r>
      <w:r w:rsidRPr="00732211">
        <w:t xml:space="preserve">denaturing agent) of a mixture composed of </w:t>
      </w:r>
      <w:r w:rsidR="00B80337" w:rsidRPr="00732211">
        <w:t>80</w:t>
      </w:r>
      <w:r w:rsidR="00B80337">
        <w:t> </w:t>
      </w:r>
      <w:r w:rsidR="00F3492C">
        <w:t>per cent</w:t>
      </w:r>
      <w:r w:rsidR="006764C3">
        <w:t xml:space="preserve"> </w:t>
      </w:r>
      <w:r w:rsidRPr="00732211">
        <w:t>bran and 20</w:t>
      </w:r>
      <w:r w:rsidR="00F3492C">
        <w:t xml:space="preserve"> per cent</w:t>
      </w:r>
      <w:r w:rsidRPr="00732211">
        <w:t xml:space="preserve"> potato flour, rice flour or</w:t>
      </w:r>
      <w:r w:rsidR="006764C3">
        <w:t xml:space="preserve"> other</w:t>
      </w:r>
      <w:r w:rsidRPr="00732211">
        <w:t xml:space="preserve"> common starch (at least 10</w:t>
      </w:r>
      <w:r w:rsidR="00F3492C">
        <w:t xml:space="preserve"> per cent</w:t>
      </w:r>
      <w:r w:rsidRPr="00732211">
        <w:t xml:space="preserve"> to pass mesh 60, equivalent to 50 United States standard) with phenolphthalein in the proportion o</w:t>
      </w:r>
      <w:r w:rsidR="00732211" w:rsidRPr="00732211">
        <w:t xml:space="preserve">f </w:t>
      </w:r>
      <w:r w:rsidRPr="00732211">
        <w:t>1:20,000.</w:t>
      </w:r>
    </w:p>
    <w:p w14:paraId="501B7FE3" w14:textId="77777777" w:rsidR="00553F24" w:rsidRPr="00732211" w:rsidRDefault="00553F24" w:rsidP="00732211"/>
    <w:p w14:paraId="4A05FC82" w14:textId="5813B243" w:rsidR="00553F24" w:rsidRPr="00732211" w:rsidRDefault="00553F24" w:rsidP="00732211">
      <w:r w:rsidRPr="00732211">
        <w:t>3.</w:t>
      </w:r>
      <w:r w:rsidRPr="00732211">
        <w:tab/>
        <w:t>By the addition of, for each 100 kgs. of skimmed milk powder, a minimum of 35</w:t>
      </w:r>
      <w:r w:rsidR="00A51F9D">
        <w:t> </w:t>
      </w:r>
      <w:r w:rsidRPr="00732211">
        <w:t>kgs. of undeodorized fish meal and 200 grs. of carbonate of iron or sulphate of iro</w:t>
      </w:r>
      <w:r w:rsidR="00732211" w:rsidRPr="00732211">
        <w:t xml:space="preserve">n </w:t>
      </w:r>
      <w:r w:rsidRPr="00732211">
        <w:t>and</w:t>
      </w:r>
    </w:p>
    <w:p w14:paraId="62B4E748" w14:textId="77777777" w:rsidR="00553F24" w:rsidRPr="00732211" w:rsidRDefault="00553F24" w:rsidP="00732211"/>
    <w:p w14:paraId="5119B01D" w14:textId="77777777" w:rsidR="00553F24" w:rsidRPr="00732211" w:rsidRDefault="00553F24" w:rsidP="006764C3">
      <w:pPr>
        <w:ind w:firstLine="567"/>
      </w:pPr>
      <w:r w:rsidRPr="00732211">
        <w:t>(a)</w:t>
      </w:r>
      <w:r w:rsidRPr="00732211">
        <w:tab/>
        <w:t>1.5 kgs. of activated carbon;</w:t>
      </w:r>
    </w:p>
    <w:p w14:paraId="61862525" w14:textId="69BA64D3" w:rsidR="00553F24" w:rsidRPr="00732211" w:rsidRDefault="00553F24" w:rsidP="00732211"/>
    <w:p w14:paraId="724BE9C2" w14:textId="15D1265D" w:rsidR="00553F24" w:rsidRPr="00732211" w:rsidRDefault="00553F24" w:rsidP="006764C3">
      <w:pPr>
        <w:ind w:left="1134" w:hanging="567"/>
      </w:pPr>
      <w:r w:rsidRPr="00732211">
        <w:t>(b)</w:t>
      </w:r>
      <w:r w:rsidRPr="00732211">
        <w:tab/>
        <w:t>o</w:t>
      </w:r>
      <w:r w:rsidR="00732211" w:rsidRPr="00732211">
        <w:t xml:space="preserve">r </w:t>
      </w:r>
      <w:r w:rsidRPr="00732211">
        <w:t xml:space="preserve">100 grs. </w:t>
      </w:r>
      <w:r w:rsidR="006764C3" w:rsidRPr="00732211">
        <w:t>O</w:t>
      </w:r>
      <w:r w:rsidRPr="00732211">
        <w:t>f</w:t>
      </w:r>
      <w:r w:rsidR="006764C3">
        <w:t xml:space="preserve"> </w:t>
      </w:r>
      <w:r w:rsidRPr="00732211">
        <w:t>mixture</w:t>
      </w:r>
      <w:r w:rsidRPr="00732211">
        <w:tab/>
        <w:t>composed</w:t>
      </w:r>
      <w:r w:rsidR="006764C3">
        <w:t xml:space="preserve"> </w:t>
      </w:r>
      <w:r w:rsidRPr="00732211">
        <w:t>o</w:t>
      </w:r>
      <w:r w:rsidR="00732211" w:rsidRPr="00732211">
        <w:t xml:space="preserve">f </w:t>
      </w:r>
      <w:r w:rsidRPr="00732211">
        <w:t>four fifths of</w:t>
      </w:r>
      <w:r w:rsidR="006764C3">
        <w:t xml:space="preserve"> </w:t>
      </w:r>
      <w:r w:rsidRPr="00732211">
        <w:t>yello</w:t>
      </w:r>
      <w:r w:rsidR="00732211" w:rsidRPr="00732211">
        <w:t xml:space="preserve">w </w:t>
      </w:r>
      <w:r w:rsidRPr="00732211">
        <w:t>tartrazin</w:t>
      </w:r>
      <w:r w:rsidR="00732211" w:rsidRPr="00732211">
        <w:t xml:space="preserve">e </w:t>
      </w:r>
      <w:r w:rsidRPr="00732211">
        <w:t>(E 102) and one fifth of patent blue V (</w:t>
      </w:r>
      <w:r w:rsidR="00732211" w:rsidRPr="00732211">
        <w:t xml:space="preserve">E </w:t>
      </w:r>
      <w:r w:rsidRPr="00732211">
        <w:t>131);</w:t>
      </w:r>
    </w:p>
    <w:p w14:paraId="6553B834" w14:textId="77777777" w:rsidR="00553F24" w:rsidRPr="00732211" w:rsidRDefault="00553F24" w:rsidP="00732211"/>
    <w:p w14:paraId="57CE7F20" w14:textId="77777777" w:rsidR="00553F24" w:rsidRPr="00732211" w:rsidRDefault="00553F24" w:rsidP="006764C3">
      <w:pPr>
        <w:ind w:firstLine="567"/>
      </w:pPr>
      <w:r w:rsidRPr="00732211">
        <w:t>(c)</w:t>
      </w:r>
      <w:r w:rsidRPr="00732211">
        <w:tab/>
        <w:t>or 20 grs. of cochinea</w:t>
      </w:r>
      <w:r w:rsidR="00732211" w:rsidRPr="00732211">
        <w:t xml:space="preserve">l </w:t>
      </w:r>
      <w:r w:rsidRPr="00732211">
        <w:t>red A (</w:t>
      </w:r>
      <w:r w:rsidR="00732211" w:rsidRPr="00732211">
        <w:t xml:space="preserve">E </w:t>
      </w:r>
      <w:r w:rsidRPr="00732211">
        <w:t>124);</w:t>
      </w:r>
    </w:p>
    <w:p w14:paraId="27EFDF78" w14:textId="77777777" w:rsidR="00553F24" w:rsidRPr="00732211" w:rsidRDefault="00553F24" w:rsidP="00732211"/>
    <w:p w14:paraId="385CC733" w14:textId="77777777" w:rsidR="00553F24" w:rsidRPr="00732211" w:rsidRDefault="00553F24" w:rsidP="006764C3">
      <w:pPr>
        <w:ind w:firstLine="567"/>
      </w:pPr>
      <w:r w:rsidRPr="00732211">
        <w:t>(d)</w:t>
      </w:r>
      <w:r w:rsidRPr="00732211">
        <w:tab/>
        <w:t>or 40 grs. of patent blue V (</w:t>
      </w:r>
      <w:r w:rsidR="00732211" w:rsidRPr="00732211">
        <w:t xml:space="preserve">E </w:t>
      </w:r>
      <w:r w:rsidRPr="00732211">
        <w:t>131).</w:t>
      </w:r>
    </w:p>
    <w:p w14:paraId="5A52C9BD" w14:textId="77777777" w:rsidR="00553F24" w:rsidRPr="00732211" w:rsidRDefault="00553F24" w:rsidP="00732211"/>
    <w:p w14:paraId="35124C2D" w14:textId="11E499F2" w:rsidR="00553F24" w:rsidRPr="00732211" w:rsidRDefault="00553F24" w:rsidP="00732211">
      <w:r w:rsidRPr="00732211">
        <w:t>4.</w:t>
      </w:r>
      <w:r w:rsidRPr="00732211">
        <w:tab/>
        <w:t xml:space="preserve">By the addition of, for each 100 kgs. of skimmed milk powder a minimum of </w:t>
      </w:r>
      <w:r w:rsidR="00B80337" w:rsidRPr="00732211">
        <w:t>40</w:t>
      </w:r>
      <w:r w:rsidR="00B80337">
        <w:t> </w:t>
      </w:r>
      <w:r w:rsidRPr="00732211">
        <w:t>kgs. of undeodorized fish meal and 300 grs. of carbonate of iron or sulphate o</w:t>
      </w:r>
      <w:r w:rsidR="00732211" w:rsidRPr="00732211">
        <w:t xml:space="preserve">f </w:t>
      </w:r>
      <w:r w:rsidRPr="00732211">
        <w:t>iron.</w:t>
      </w:r>
    </w:p>
    <w:p w14:paraId="1A011F22" w14:textId="77777777" w:rsidR="00553F24" w:rsidRPr="00732211" w:rsidRDefault="00553F24" w:rsidP="00732211"/>
    <w:p w14:paraId="38142B73" w14:textId="0A9AEE4B" w:rsidR="00553F24" w:rsidRPr="00732211" w:rsidRDefault="00553F24" w:rsidP="00732211">
      <w:r w:rsidRPr="00732211">
        <w:t>5.</w:t>
      </w:r>
      <w:r w:rsidRPr="00732211">
        <w:tab/>
        <w:t>By the addition of, for each 100 kgs.</w:t>
      </w:r>
      <w:r w:rsidR="00732211" w:rsidRPr="00732211">
        <w:t xml:space="preserve"> </w:t>
      </w:r>
      <w:r w:rsidRPr="00732211">
        <w:t>of skimmed</w:t>
      </w:r>
      <w:r w:rsidRPr="00732211">
        <w:tab/>
        <w:t>milk po</w:t>
      </w:r>
      <w:r w:rsidR="006764C3">
        <w:t>w</w:t>
      </w:r>
      <w:r w:rsidRPr="00732211">
        <w:t>der, a minimu</w:t>
      </w:r>
      <w:r w:rsidR="00732211" w:rsidRPr="00732211">
        <w:t xml:space="preserve">m </w:t>
      </w:r>
      <w:r w:rsidRPr="00732211">
        <w:t>of 4.5 kgs. o</w:t>
      </w:r>
      <w:r w:rsidR="00732211" w:rsidRPr="00732211">
        <w:t xml:space="preserve">f </w:t>
      </w:r>
      <w:r w:rsidRPr="00732211">
        <w:t xml:space="preserve">fish oil or fish liver oil and 300 grs. of </w:t>
      </w:r>
      <w:r w:rsidR="00A51F9D" w:rsidRPr="00732211">
        <w:t>carbo</w:t>
      </w:r>
      <w:r w:rsidR="00A51F9D">
        <w:t>n</w:t>
      </w:r>
      <w:r w:rsidR="00A51F9D" w:rsidRPr="00732211">
        <w:t xml:space="preserve">ate </w:t>
      </w:r>
      <w:r w:rsidRPr="00732211">
        <w:t>of iron or sulphate o</w:t>
      </w:r>
      <w:r w:rsidR="00732211" w:rsidRPr="00732211">
        <w:t xml:space="preserve">f </w:t>
      </w:r>
      <w:r w:rsidRPr="00732211">
        <w:t>iron.</w:t>
      </w:r>
    </w:p>
    <w:p w14:paraId="1A366378" w14:textId="77777777" w:rsidR="006764C3" w:rsidRDefault="006764C3" w:rsidP="00732211"/>
    <w:p w14:paraId="78D3BB48" w14:textId="1FF057FA" w:rsidR="00553F24" w:rsidRPr="00732211" w:rsidRDefault="00553F24" w:rsidP="006764C3">
      <w:pPr>
        <w:ind w:firstLine="567"/>
      </w:pPr>
      <w:r w:rsidRPr="00732211">
        <w:t>The fish meal noted in processes 3 and 4 must contain at least 25</w:t>
      </w:r>
      <w:r w:rsidR="00F3492C">
        <w:t xml:space="preserve"> per cent</w:t>
      </w:r>
      <w:r w:rsidRPr="00732211">
        <w:t xml:space="preserve"> of particles with dimension below 80 microns</w:t>
      </w:r>
      <w:r w:rsidR="00732211" w:rsidRPr="00732211">
        <w:t>. I</w:t>
      </w:r>
      <w:r w:rsidRPr="00732211">
        <w:t>n processes 3, 4 and 5, the iron salts have to contain at least 30</w:t>
      </w:r>
      <w:r w:rsidR="00F3492C">
        <w:t xml:space="preserve"> per cent</w:t>
      </w:r>
      <w:r w:rsidRPr="00732211">
        <w:t xml:space="preserve"> of particles of a size lower than 80 microns</w:t>
      </w:r>
      <w:r w:rsidR="00732211" w:rsidRPr="00732211">
        <w:t>. T</w:t>
      </w:r>
      <w:r w:rsidRPr="00732211">
        <w:t>he colouring matters have to contain the following percentages of the pure product:</w:t>
      </w:r>
    </w:p>
    <w:p w14:paraId="6DC4B78F" w14:textId="77777777" w:rsidR="00553F24" w:rsidRPr="00732211" w:rsidRDefault="00553F24" w:rsidP="00732211"/>
    <w:p w14:paraId="2EC2D346" w14:textId="25058296" w:rsidR="00553F24" w:rsidRPr="00732211" w:rsidRDefault="00553F24" w:rsidP="006764C3">
      <w:pPr>
        <w:pStyle w:val="ListParagraph"/>
        <w:numPr>
          <w:ilvl w:val="0"/>
          <w:numId w:val="22"/>
        </w:numPr>
      </w:pPr>
      <w:r w:rsidRPr="00732211">
        <w:t>at least 30</w:t>
      </w:r>
      <w:r w:rsidR="00F3492C">
        <w:t xml:space="preserve"> per cent</w:t>
      </w:r>
      <w:r w:rsidRPr="00732211">
        <w:t xml:space="preserve"> for cochinea</w:t>
      </w:r>
      <w:r w:rsidR="00732211" w:rsidRPr="00732211">
        <w:t xml:space="preserve">l </w:t>
      </w:r>
      <w:r w:rsidRPr="00732211">
        <w:t>red A (</w:t>
      </w:r>
      <w:r w:rsidR="00732211" w:rsidRPr="00732211">
        <w:t xml:space="preserve">E </w:t>
      </w:r>
      <w:r w:rsidRPr="00732211">
        <w:t>124);</w:t>
      </w:r>
    </w:p>
    <w:p w14:paraId="032FF4AF" w14:textId="77777777" w:rsidR="00553F24" w:rsidRPr="00732211" w:rsidRDefault="00553F24" w:rsidP="00732211"/>
    <w:p w14:paraId="61CA7F4A" w14:textId="16C49460" w:rsidR="00553F24" w:rsidRPr="00732211" w:rsidRDefault="00553F24" w:rsidP="006764C3">
      <w:pPr>
        <w:pStyle w:val="ListParagraph"/>
        <w:numPr>
          <w:ilvl w:val="0"/>
          <w:numId w:val="22"/>
        </w:numPr>
      </w:pPr>
      <w:r w:rsidRPr="00732211">
        <w:t>at least 25</w:t>
      </w:r>
      <w:r w:rsidR="00F3492C">
        <w:t xml:space="preserve"> per cent</w:t>
      </w:r>
      <w:r w:rsidRPr="00732211">
        <w:t xml:space="preserve"> for the other colouring matters:· colouring matters have to contain at least 30</w:t>
      </w:r>
      <w:r w:rsidR="00F3492C">
        <w:t xml:space="preserve"> per cent</w:t>
      </w:r>
      <w:r w:rsidR="00732211" w:rsidRPr="00732211">
        <w:t xml:space="preserve"> </w:t>
      </w:r>
      <w:r w:rsidRPr="00732211">
        <w:t>o</w:t>
      </w:r>
      <w:r w:rsidR="00732211" w:rsidRPr="00732211">
        <w:t xml:space="preserve">f </w:t>
      </w:r>
      <w:r w:rsidRPr="00732211">
        <w:t>particle</w:t>
      </w:r>
      <w:r w:rsidR="00732211" w:rsidRPr="00732211">
        <w:t xml:space="preserve">s </w:t>
      </w:r>
      <w:r w:rsidRPr="00732211">
        <w:t>having a size lowe</w:t>
      </w:r>
      <w:r w:rsidR="00732211" w:rsidRPr="00732211">
        <w:t xml:space="preserve">r </w:t>
      </w:r>
      <w:r w:rsidRPr="00732211">
        <w:t>than 8</w:t>
      </w:r>
      <w:r w:rsidR="00732211" w:rsidRPr="00732211">
        <w:t xml:space="preserve">0 </w:t>
      </w:r>
      <w:r w:rsidRPr="00732211">
        <w:t>microns;</w:t>
      </w:r>
      <w:r w:rsidR="00732211" w:rsidRPr="00732211">
        <w:t xml:space="preserve"> </w:t>
      </w:r>
      <w:r w:rsidRPr="00732211">
        <w:t>the acidity of fish oil calculated in oleic acid has to be equal to at least 10 pe</w:t>
      </w:r>
      <w:r w:rsidR="00732211" w:rsidRPr="00732211">
        <w:t xml:space="preserve">r </w:t>
      </w:r>
      <w:r w:rsidRPr="00732211">
        <w:t>cent.</w:t>
      </w:r>
    </w:p>
    <w:p w14:paraId="3082300C" w14:textId="77777777" w:rsidR="00553F24" w:rsidRPr="00732211" w:rsidRDefault="00553F24" w:rsidP="006764C3"/>
    <w:p w14:paraId="0D7A1800" w14:textId="0173A19E" w:rsidR="00553F24" w:rsidRPr="00732211" w:rsidRDefault="00553F24" w:rsidP="006764C3">
      <w:pPr>
        <w:ind w:firstLine="360"/>
      </w:pPr>
      <w:r w:rsidRPr="00732211">
        <w:t>The products added to skimme</w:t>
      </w:r>
      <w:r w:rsidR="00732211" w:rsidRPr="00732211">
        <w:t xml:space="preserve">d </w:t>
      </w:r>
      <w:r w:rsidRPr="00732211">
        <w:t>milk powder, according to processes 3</w:t>
      </w:r>
      <w:r w:rsidR="00732211" w:rsidRPr="00732211">
        <w:t xml:space="preserve">, </w:t>
      </w:r>
      <w:r w:rsidRPr="00732211">
        <w:t>4 and 5</w:t>
      </w:r>
      <w:r w:rsidR="00732211" w:rsidRPr="00732211">
        <w:t xml:space="preserve">, </w:t>
      </w:r>
      <w:r w:rsidRPr="00732211">
        <w:t>have to be</w:t>
      </w:r>
    </w:p>
    <w:p w14:paraId="1FF77119" w14:textId="77777777" w:rsidR="00553F24" w:rsidRPr="00732211" w:rsidRDefault="00553F24" w:rsidP="00732211">
      <w:r w:rsidRPr="00732211">
        <w:t>uniformly distributed as regards in particular the activated carbon, the iron salts and the colouring matters</w:t>
      </w:r>
      <w:r w:rsidR="00732211" w:rsidRPr="00732211">
        <w:t>; t</w:t>
      </w:r>
      <w:r w:rsidRPr="00732211">
        <w:t>wo samples of 50 grs. each, taken at random in a lot of 25 kgs., must give by chemical determination the same results within the limits of errors admitted by the analysis metho</w:t>
      </w:r>
      <w:r w:rsidR="00732211" w:rsidRPr="00732211">
        <w:t xml:space="preserve">d </w:t>
      </w:r>
      <w:r w:rsidRPr="00732211">
        <w:t>used.</w:t>
      </w:r>
    </w:p>
    <w:p w14:paraId="72BA8F4A" w14:textId="77777777" w:rsidR="00732211" w:rsidRPr="00732211" w:rsidRDefault="00732211" w:rsidP="00732211"/>
    <w:p w14:paraId="7A180776" w14:textId="3EA7153D" w:rsidR="00553F24" w:rsidRPr="00732211" w:rsidRDefault="00553F24" w:rsidP="00732211">
      <w:r w:rsidRPr="00732211">
        <w:t>6.</w:t>
      </w:r>
      <w:r w:rsidRPr="00732211">
        <w:tab/>
        <w:t>By the addition of dye to liquid skimme</w:t>
      </w:r>
      <w:r w:rsidR="00732211" w:rsidRPr="00732211">
        <w:t xml:space="preserve">d </w:t>
      </w:r>
      <w:r w:rsidRPr="00732211">
        <w:t>milk before drying at the rate of 2 to 3 ounces per 100 gallons of milk (12.5 to 18.7 grs. pe</w:t>
      </w:r>
      <w:r w:rsidR="00732211" w:rsidRPr="00732211">
        <w:t xml:space="preserve">r </w:t>
      </w:r>
      <w:r w:rsidRPr="00732211">
        <w:t>hectolitre).</w:t>
      </w:r>
    </w:p>
    <w:p w14:paraId="06E32432" w14:textId="77777777" w:rsidR="00553F24" w:rsidRPr="00732211" w:rsidRDefault="00553F24" w:rsidP="00732211"/>
    <w:p w14:paraId="2954D324" w14:textId="7E9C1082" w:rsidR="00553F24" w:rsidRDefault="006764C3" w:rsidP="00732211">
      <w:r>
        <w:t>Dye to be one of the following colours:</w:t>
      </w:r>
    </w:p>
    <w:p w14:paraId="61F9CE90" w14:textId="477656CF" w:rsidR="006764C3" w:rsidRDefault="006764C3" w:rsidP="00732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79"/>
        <w:gridCol w:w="3124"/>
        <w:gridCol w:w="2977"/>
      </w:tblGrid>
      <w:tr w:rsidR="006764C3" w14:paraId="1F4E11D3" w14:textId="77777777" w:rsidTr="006764C3">
        <w:tc>
          <w:tcPr>
            <w:tcW w:w="5103" w:type="dxa"/>
            <w:gridSpan w:val="2"/>
          </w:tcPr>
          <w:p w14:paraId="1ABBFC2D" w14:textId="77777777" w:rsidR="006764C3" w:rsidRDefault="006764C3" w:rsidP="006E1F39"/>
        </w:tc>
        <w:tc>
          <w:tcPr>
            <w:tcW w:w="2977" w:type="dxa"/>
          </w:tcPr>
          <w:p w14:paraId="38C6022C" w14:textId="77777777" w:rsidR="006764C3" w:rsidRPr="002C51F2" w:rsidRDefault="006764C3" w:rsidP="006764C3">
            <w:pPr>
              <w:jc w:val="center"/>
              <w:rPr>
                <w:i/>
                <w:iCs/>
              </w:rPr>
            </w:pPr>
            <w:r w:rsidRPr="002C51F2">
              <w:rPr>
                <w:i/>
                <w:iCs/>
              </w:rPr>
              <w:t>English Standard Index Nos.</w:t>
            </w:r>
          </w:p>
        </w:tc>
      </w:tr>
      <w:tr w:rsidR="006764C3" w14:paraId="0F69385D" w14:textId="77777777" w:rsidTr="006764C3">
        <w:tc>
          <w:tcPr>
            <w:tcW w:w="5103" w:type="dxa"/>
            <w:gridSpan w:val="2"/>
          </w:tcPr>
          <w:p w14:paraId="110E9C34" w14:textId="77777777" w:rsidR="006764C3" w:rsidRDefault="006764C3" w:rsidP="006E1F39">
            <w:r w:rsidRPr="00732211">
              <w:t xml:space="preserve">Lissamine green </w:t>
            </w:r>
          </w:p>
        </w:tc>
        <w:tc>
          <w:tcPr>
            <w:tcW w:w="2977" w:type="dxa"/>
          </w:tcPr>
          <w:p w14:paraId="788B347B" w14:textId="77777777" w:rsidR="006764C3" w:rsidRDefault="006764C3" w:rsidP="006E1F39">
            <w:pPr>
              <w:jc w:val="center"/>
            </w:pPr>
            <w:r w:rsidRPr="00732211">
              <w:t>44.090, 42.095, 44.025</w:t>
            </w:r>
          </w:p>
        </w:tc>
      </w:tr>
      <w:tr w:rsidR="006764C3" w14:paraId="046CCEAE" w14:textId="77777777" w:rsidTr="006764C3">
        <w:tc>
          <w:tcPr>
            <w:tcW w:w="5103" w:type="dxa"/>
            <w:gridSpan w:val="2"/>
          </w:tcPr>
          <w:p w14:paraId="52A40DFE" w14:textId="77777777" w:rsidR="006764C3" w:rsidRDefault="006764C3" w:rsidP="006E1F39">
            <w:r w:rsidRPr="00732211">
              <w:t>Tartrazine</w:t>
            </w:r>
          </w:p>
        </w:tc>
        <w:tc>
          <w:tcPr>
            <w:tcW w:w="2977" w:type="dxa"/>
          </w:tcPr>
          <w:p w14:paraId="7AB9AAAD" w14:textId="77777777" w:rsidR="006764C3" w:rsidRPr="00732211" w:rsidRDefault="006764C3" w:rsidP="006E1F39">
            <w:pPr>
              <w:jc w:val="center"/>
            </w:pPr>
            <w:r w:rsidRPr="00732211">
              <w:t>19.140</w:t>
            </w:r>
          </w:p>
          <w:p w14:paraId="3FD5B425" w14:textId="77777777" w:rsidR="006764C3" w:rsidRDefault="006764C3" w:rsidP="006E1F39">
            <w:pPr>
              <w:jc w:val="center"/>
            </w:pPr>
          </w:p>
        </w:tc>
      </w:tr>
      <w:tr w:rsidR="006764C3" w14:paraId="4D95FDED" w14:textId="77777777" w:rsidTr="006764C3">
        <w:tc>
          <w:tcPr>
            <w:tcW w:w="1979" w:type="dxa"/>
          </w:tcPr>
          <w:p w14:paraId="5D419784" w14:textId="77777777" w:rsidR="006764C3" w:rsidRDefault="006764C3" w:rsidP="006E1F39"/>
        </w:tc>
        <w:tc>
          <w:tcPr>
            <w:tcW w:w="3124" w:type="dxa"/>
          </w:tcPr>
          <w:p w14:paraId="385E8689" w14:textId="77777777" w:rsidR="006764C3" w:rsidRPr="00732211" w:rsidRDefault="006764C3" w:rsidP="006E1F39">
            <w:r w:rsidRPr="00732211">
              <w:t>Combined with</w:t>
            </w:r>
          </w:p>
          <w:p w14:paraId="1D5BF89C" w14:textId="77777777" w:rsidR="006764C3" w:rsidRDefault="006764C3" w:rsidP="006E1F39"/>
        </w:tc>
        <w:tc>
          <w:tcPr>
            <w:tcW w:w="2977" w:type="dxa"/>
          </w:tcPr>
          <w:p w14:paraId="6C5D2D0B" w14:textId="77777777" w:rsidR="006764C3" w:rsidRDefault="006764C3" w:rsidP="006E1F39">
            <w:pPr>
              <w:jc w:val="center"/>
            </w:pPr>
          </w:p>
        </w:tc>
      </w:tr>
      <w:tr w:rsidR="006764C3" w14:paraId="2F417F78" w14:textId="77777777" w:rsidTr="006764C3">
        <w:tc>
          <w:tcPr>
            <w:tcW w:w="1979" w:type="dxa"/>
          </w:tcPr>
          <w:p w14:paraId="0E3B3B8D" w14:textId="77777777" w:rsidR="006764C3" w:rsidRDefault="006764C3" w:rsidP="006E1F39"/>
        </w:tc>
        <w:tc>
          <w:tcPr>
            <w:tcW w:w="3124" w:type="dxa"/>
          </w:tcPr>
          <w:p w14:paraId="11684A85" w14:textId="4A204DC7" w:rsidR="006764C3" w:rsidRDefault="006764C3" w:rsidP="006E1F39">
            <w:r w:rsidRPr="00732211">
              <w:t xml:space="preserve">(a) </w:t>
            </w:r>
            <w:r>
              <w:tab/>
            </w:r>
            <w:r w:rsidRPr="00732211">
              <w:t>Brilliant blue F.C.F.</w:t>
            </w:r>
          </w:p>
        </w:tc>
        <w:tc>
          <w:tcPr>
            <w:tcW w:w="2977" w:type="dxa"/>
          </w:tcPr>
          <w:p w14:paraId="68FF8FEE" w14:textId="77777777" w:rsidR="006764C3" w:rsidRDefault="006764C3" w:rsidP="006E1F39">
            <w:pPr>
              <w:jc w:val="center"/>
            </w:pPr>
            <w:r w:rsidRPr="00732211">
              <w:t>42.090</w:t>
            </w:r>
          </w:p>
        </w:tc>
      </w:tr>
      <w:tr w:rsidR="006764C3" w14:paraId="26682286" w14:textId="77777777" w:rsidTr="006764C3">
        <w:tc>
          <w:tcPr>
            <w:tcW w:w="1979" w:type="dxa"/>
          </w:tcPr>
          <w:p w14:paraId="7EC3E88B" w14:textId="77777777" w:rsidR="006764C3" w:rsidRDefault="006764C3" w:rsidP="006E1F39"/>
        </w:tc>
        <w:tc>
          <w:tcPr>
            <w:tcW w:w="3124" w:type="dxa"/>
          </w:tcPr>
          <w:p w14:paraId="3CBD276A" w14:textId="77777777" w:rsidR="006764C3" w:rsidRDefault="006764C3" w:rsidP="006E1F39">
            <w:r>
              <w:tab/>
              <w:t>or</w:t>
            </w:r>
          </w:p>
        </w:tc>
        <w:tc>
          <w:tcPr>
            <w:tcW w:w="2977" w:type="dxa"/>
          </w:tcPr>
          <w:p w14:paraId="3F9DDE5B" w14:textId="77777777" w:rsidR="006764C3" w:rsidRDefault="006764C3" w:rsidP="006E1F39">
            <w:pPr>
              <w:jc w:val="center"/>
            </w:pPr>
          </w:p>
        </w:tc>
      </w:tr>
      <w:tr w:rsidR="006764C3" w14:paraId="1FFF21A1" w14:textId="77777777" w:rsidTr="006764C3">
        <w:tc>
          <w:tcPr>
            <w:tcW w:w="1979" w:type="dxa"/>
          </w:tcPr>
          <w:p w14:paraId="040143E1" w14:textId="77777777" w:rsidR="006764C3" w:rsidRDefault="006764C3" w:rsidP="006E1F39"/>
        </w:tc>
        <w:tc>
          <w:tcPr>
            <w:tcW w:w="3124" w:type="dxa"/>
          </w:tcPr>
          <w:p w14:paraId="3F95B002" w14:textId="5454970B" w:rsidR="006764C3" w:rsidRDefault="006764C3" w:rsidP="006E1F39">
            <w:r w:rsidRPr="00732211">
              <w:t xml:space="preserve">(b) </w:t>
            </w:r>
            <w:r>
              <w:tab/>
            </w:r>
            <w:r w:rsidRPr="00732211">
              <w:t>Green B.S.</w:t>
            </w:r>
          </w:p>
        </w:tc>
        <w:tc>
          <w:tcPr>
            <w:tcW w:w="2977" w:type="dxa"/>
          </w:tcPr>
          <w:p w14:paraId="6C8E0913" w14:textId="77777777" w:rsidR="006764C3" w:rsidRDefault="006764C3" w:rsidP="006E1F39">
            <w:pPr>
              <w:jc w:val="center"/>
            </w:pPr>
            <w:r w:rsidRPr="00732211">
              <w:t>44.090</w:t>
            </w:r>
          </w:p>
        </w:tc>
      </w:tr>
      <w:tr w:rsidR="006764C3" w14:paraId="7BB8EA7C" w14:textId="77777777" w:rsidTr="006764C3">
        <w:tc>
          <w:tcPr>
            <w:tcW w:w="1979" w:type="dxa"/>
          </w:tcPr>
          <w:p w14:paraId="19B9DD8E" w14:textId="77777777" w:rsidR="006764C3" w:rsidRDefault="006764C3" w:rsidP="006E1F39"/>
        </w:tc>
        <w:tc>
          <w:tcPr>
            <w:tcW w:w="3124" w:type="dxa"/>
          </w:tcPr>
          <w:p w14:paraId="0A754FAE" w14:textId="77777777" w:rsidR="006764C3" w:rsidRPr="00732211" w:rsidRDefault="006764C3" w:rsidP="006E1F39"/>
        </w:tc>
        <w:tc>
          <w:tcPr>
            <w:tcW w:w="2977" w:type="dxa"/>
          </w:tcPr>
          <w:p w14:paraId="517E7770" w14:textId="77777777" w:rsidR="006764C3" w:rsidRPr="00732211" w:rsidRDefault="006764C3" w:rsidP="006E1F39">
            <w:pPr>
              <w:jc w:val="center"/>
            </w:pPr>
          </w:p>
        </w:tc>
      </w:tr>
      <w:tr w:rsidR="006764C3" w14:paraId="52B51A30" w14:textId="77777777" w:rsidTr="006764C3">
        <w:tc>
          <w:tcPr>
            <w:tcW w:w="5103" w:type="dxa"/>
            <w:gridSpan w:val="2"/>
          </w:tcPr>
          <w:p w14:paraId="00089F58" w14:textId="77777777" w:rsidR="006764C3" w:rsidRDefault="006764C3" w:rsidP="006E1F39">
            <w:r w:rsidRPr="00732211">
              <w:t>Cochineal</w:t>
            </w:r>
          </w:p>
        </w:tc>
        <w:tc>
          <w:tcPr>
            <w:tcW w:w="2977" w:type="dxa"/>
          </w:tcPr>
          <w:p w14:paraId="65D5B607" w14:textId="77777777" w:rsidR="006764C3" w:rsidRDefault="006764C3" w:rsidP="006E1F39">
            <w:pPr>
              <w:jc w:val="center"/>
            </w:pPr>
            <w:r w:rsidRPr="00732211">
              <w:t>77.289</w:t>
            </w:r>
          </w:p>
        </w:tc>
      </w:tr>
      <w:tr w:rsidR="006764C3" w14:paraId="39B7549F" w14:textId="77777777" w:rsidTr="006764C3">
        <w:tc>
          <w:tcPr>
            <w:tcW w:w="5103" w:type="dxa"/>
            <w:gridSpan w:val="2"/>
          </w:tcPr>
          <w:p w14:paraId="08BA7D48" w14:textId="77777777" w:rsidR="006764C3" w:rsidRDefault="006764C3" w:rsidP="006E1F39">
            <w:r w:rsidRPr="00732211">
              <w:t>Brilliant blue</w:t>
            </w:r>
            <w:r>
              <w:t>/</w:t>
            </w:r>
            <w:r w:rsidRPr="00732211">
              <w:t>F.C.F.</w:t>
            </w:r>
          </w:p>
        </w:tc>
        <w:tc>
          <w:tcPr>
            <w:tcW w:w="2977" w:type="dxa"/>
          </w:tcPr>
          <w:p w14:paraId="7564DE76" w14:textId="77777777" w:rsidR="006764C3" w:rsidRDefault="006764C3" w:rsidP="006E1F39">
            <w:pPr>
              <w:jc w:val="center"/>
            </w:pPr>
            <w:r w:rsidRPr="00732211">
              <w:t>42.090</w:t>
            </w:r>
          </w:p>
        </w:tc>
      </w:tr>
    </w:tbl>
    <w:p w14:paraId="67159424" w14:textId="77777777" w:rsidR="006764C3" w:rsidRPr="00732211" w:rsidRDefault="006764C3" w:rsidP="00732211"/>
    <w:p w14:paraId="3634E552" w14:textId="77777777" w:rsidR="00553F24" w:rsidRPr="00732211" w:rsidRDefault="00553F24" w:rsidP="00C946D1">
      <w:pPr>
        <w:keepNext/>
        <w:keepLines/>
      </w:pPr>
      <w:r w:rsidRPr="00732211">
        <w:lastRenderedPageBreak/>
        <w:t>7.</w:t>
      </w:r>
      <w:r w:rsidRPr="00732211">
        <w:tab/>
        <w:t>By the addition of meat and bone meal in a proportion of 2:4 parts of skimmed milk powder.</w:t>
      </w:r>
    </w:p>
    <w:p w14:paraId="264E3B14" w14:textId="77777777" w:rsidR="00553F24" w:rsidRPr="00732211" w:rsidRDefault="00553F24" w:rsidP="00C946D1">
      <w:pPr>
        <w:keepNext/>
        <w:keepLines/>
      </w:pPr>
    </w:p>
    <w:p w14:paraId="223D4243" w14:textId="6856FED7" w:rsidR="00553F24" w:rsidRPr="00732211" w:rsidRDefault="00553F24" w:rsidP="00C946D1">
      <w:pPr>
        <w:keepNext/>
        <w:keepLines/>
      </w:pPr>
      <w:r w:rsidRPr="00732211">
        <w:t>8.</w:t>
      </w:r>
      <w:r w:rsidRPr="00732211">
        <w:tab/>
        <w:t>By the addition, per 100 kgs. of skimmed milk powder, of 2.5 kgs. of lucerne meal or grass meal, containing not less than 70</w:t>
      </w:r>
      <w:r w:rsidR="00F3492C">
        <w:t xml:space="preserve"> per cent</w:t>
      </w:r>
      <w:r w:rsidRPr="00732211">
        <w:t xml:space="preserve"> of particles not exceeding 300 microns, uniformly distributed throughout the mixture.</w:t>
      </w:r>
    </w:p>
    <w:p w14:paraId="2323CF92" w14:textId="77777777" w:rsidR="00553F24" w:rsidRPr="00732211" w:rsidRDefault="00553F24" w:rsidP="00C946D1"/>
    <w:p w14:paraId="2FDED59A" w14:textId="1460B1FE" w:rsidR="00553F24" w:rsidRPr="00732211" w:rsidRDefault="00553F24" w:rsidP="00C946D1">
      <w:pPr>
        <w:ind w:firstLine="567"/>
      </w:pPr>
      <w:r w:rsidRPr="00732211">
        <w:t xml:space="preserve">The bags or containers in which the </w:t>
      </w:r>
      <w:r w:rsidR="00A51F9D" w:rsidRPr="00732211">
        <w:t>de</w:t>
      </w:r>
      <w:r w:rsidR="00A51F9D">
        <w:t>n</w:t>
      </w:r>
      <w:r w:rsidR="00A51F9D" w:rsidRPr="00732211">
        <w:t xml:space="preserve">atured </w:t>
      </w:r>
      <w:r w:rsidRPr="00732211">
        <w:t>powder is packed will be labelled "For Animal Feed Only".</w:t>
      </w:r>
    </w:p>
    <w:p w14:paraId="26A9B437" w14:textId="77777777" w:rsidR="006764C3" w:rsidRDefault="006764C3" w:rsidP="00732211"/>
    <w:p w14:paraId="12B54C51" w14:textId="579D406A" w:rsidR="00553F24" w:rsidRDefault="00553F24" w:rsidP="00732211">
      <w:r w:rsidRPr="00732211">
        <w:t>9.</w:t>
      </w:r>
      <w:r w:rsidRPr="00732211">
        <w:tab/>
        <w:t>Incorporation of</w:t>
      </w:r>
      <w:r w:rsidR="006764C3">
        <w:t xml:space="preserve"> </w:t>
      </w:r>
      <w:r w:rsidRPr="00732211">
        <w:t>skimmed milk powder in compound or</w:t>
      </w:r>
      <w:r w:rsidR="006764C3">
        <w:t xml:space="preserve"> </w:t>
      </w:r>
      <w:r w:rsidRPr="00732211">
        <w:t>mixed stockfoods of a kind falling within item 23.09 of the Harmonized System.</w:t>
      </w:r>
    </w:p>
    <w:p w14:paraId="46BCF53B" w14:textId="77777777" w:rsidR="00BE22F3" w:rsidRPr="00732211" w:rsidRDefault="00BE22F3" w:rsidP="00732211"/>
    <w:p w14:paraId="327D09C9" w14:textId="77777777" w:rsidR="00D571B0" w:rsidRDefault="00D571B0" w:rsidP="00732211">
      <w:pPr>
        <w:sectPr w:rsidR="00D571B0" w:rsidSect="001E3E2E">
          <w:headerReference w:type="even" r:id="rId16"/>
          <w:headerReference w:type="default" r:id="rId17"/>
          <w:headerReference w:type="first" r:id="rId18"/>
          <w:footnotePr>
            <w:numRestart w:val="eachSect"/>
          </w:footnotePr>
          <w:pgSz w:w="11913" w:h="18042" w:code="9"/>
          <w:pgMar w:top="1701" w:right="1440" w:bottom="1440" w:left="1440" w:header="720" w:footer="720" w:gutter="0"/>
          <w:cols w:space="720"/>
          <w:docGrid w:linePitch="360"/>
        </w:sectPr>
      </w:pPr>
    </w:p>
    <w:p w14:paraId="3C5836F6" w14:textId="77777777" w:rsidR="00553F24" w:rsidRPr="00732211" w:rsidRDefault="00553F24" w:rsidP="00BE22F3">
      <w:pPr>
        <w:jc w:val="center"/>
      </w:pPr>
      <w:r w:rsidRPr="00732211">
        <w:lastRenderedPageBreak/>
        <w:t>EUROPEA</w:t>
      </w:r>
      <w:r w:rsidR="00732211" w:rsidRPr="00732211">
        <w:t xml:space="preserve">N </w:t>
      </w:r>
      <w:r w:rsidRPr="00732211">
        <w:t>COMMUNITIES</w:t>
      </w:r>
    </w:p>
    <w:p w14:paraId="1F4149F8" w14:textId="77777777" w:rsidR="00553F24" w:rsidRPr="00732211" w:rsidRDefault="00553F24" w:rsidP="00732211"/>
    <w:p w14:paraId="26BF7754" w14:textId="42A2B156" w:rsidR="00553F24" w:rsidRPr="00732211" w:rsidRDefault="00553F24" w:rsidP="006764C3">
      <w:pPr>
        <w:ind w:firstLine="567"/>
      </w:pPr>
      <w:r w:rsidRPr="00732211">
        <w:t>Skimmed milk powder</w:t>
      </w:r>
      <w:r w:rsidR="00962154">
        <w:rPr>
          <w:rStyle w:val="FootnoteReference"/>
        </w:rPr>
        <w:footnoteReference w:id="14"/>
      </w:r>
      <w:r w:rsidR="00D571B0">
        <w:t xml:space="preserve"> </w:t>
      </w:r>
      <w:r w:rsidRPr="00732211">
        <w:t>for use as animal feed may be exported to third countries:</w:t>
      </w:r>
    </w:p>
    <w:p w14:paraId="1A5188E4" w14:textId="77777777" w:rsidR="00553F24" w:rsidRPr="00732211" w:rsidRDefault="00553F24" w:rsidP="00732211"/>
    <w:p w14:paraId="3A858F1B" w14:textId="604D511F" w:rsidR="00553F24" w:rsidRPr="00732211" w:rsidRDefault="00553F24" w:rsidP="006764C3">
      <w:pPr>
        <w:ind w:left="567" w:hanging="567"/>
      </w:pPr>
      <w:r w:rsidRPr="00732211">
        <w:t>(a)</w:t>
      </w:r>
      <w:r w:rsidRPr="00732211">
        <w:tab/>
        <w:t>either after being denatured</w:t>
      </w:r>
      <w:r w:rsidR="00A51F9D">
        <w:t xml:space="preserve"> </w:t>
      </w:r>
      <w:r w:rsidRPr="00732211">
        <w:t>in the custom</w:t>
      </w:r>
      <w:r w:rsidR="00732211" w:rsidRPr="00732211">
        <w:t xml:space="preserve">s </w:t>
      </w:r>
      <w:r w:rsidRPr="00732211">
        <w:t>territory of the Community</w:t>
      </w:r>
      <w:r w:rsidR="004B1783">
        <w:t xml:space="preserve"> </w:t>
      </w:r>
      <w:r w:rsidRPr="00732211">
        <w:t>in accordance with</w:t>
      </w:r>
      <w:r w:rsidR="006764C3">
        <w:t xml:space="preserve"> </w:t>
      </w:r>
      <w:r w:rsidRPr="00732211">
        <w:t>Article 2:1</w:t>
      </w:r>
      <w:r w:rsidR="006764C3">
        <w:t xml:space="preserve"> </w:t>
      </w:r>
      <w:r w:rsidRPr="00732211">
        <w:t>of</w:t>
      </w:r>
      <w:r w:rsidR="006764C3">
        <w:t xml:space="preserve"> </w:t>
      </w:r>
      <w:r w:rsidRPr="00732211">
        <w:t>Regulation</w:t>
      </w:r>
      <w:r w:rsidR="006764C3">
        <w:t xml:space="preserve"> </w:t>
      </w:r>
      <w:r w:rsidRPr="00732211">
        <w:t>(EEC)</w:t>
      </w:r>
      <w:r w:rsidRPr="00732211">
        <w:tab/>
        <w:t>No.</w:t>
      </w:r>
      <w:r w:rsidR="006764C3">
        <w:t xml:space="preserve"> </w:t>
      </w:r>
      <w:r w:rsidRPr="00732211">
        <w:t>1725/79</w:t>
      </w:r>
      <w:r w:rsidR="00962154">
        <w:rPr>
          <w:rStyle w:val="FootnoteReference"/>
        </w:rPr>
        <w:footnoteReference w:id="15"/>
      </w:r>
      <w:r w:rsidR="006764C3">
        <w:t xml:space="preserve"> </w:t>
      </w:r>
      <w:r w:rsidRPr="00732211">
        <w:t>as</w:t>
      </w:r>
      <w:r w:rsidR="006764C3">
        <w:t xml:space="preserve"> </w:t>
      </w:r>
      <w:r w:rsidRPr="00732211">
        <w:t>last</w:t>
      </w:r>
      <w:r w:rsidR="006764C3">
        <w:t xml:space="preserve"> </w:t>
      </w:r>
      <w:r w:rsidRPr="00732211">
        <w:t>amended</w:t>
      </w:r>
      <w:r w:rsidR="00786C13">
        <w:t xml:space="preserve"> </w:t>
      </w:r>
      <w:r w:rsidRPr="00732211">
        <w:t>by</w:t>
      </w:r>
      <w:r w:rsidR="006764C3">
        <w:t xml:space="preserve"> </w:t>
      </w:r>
      <w:r w:rsidRPr="00732211">
        <w:t>Regulation</w:t>
      </w:r>
      <w:r w:rsidR="006764C3">
        <w:t xml:space="preserve"> (</w:t>
      </w:r>
      <w:r w:rsidRPr="00732211">
        <w:t>EEC)</w:t>
      </w:r>
      <w:r w:rsidR="006764C3">
        <w:t xml:space="preserve"> </w:t>
      </w:r>
      <w:r w:rsidR="00732211" w:rsidRPr="00732211">
        <w:t>No. </w:t>
      </w:r>
      <w:r w:rsidRPr="00732211">
        <w:t>3411/93</w:t>
      </w:r>
      <w:r w:rsidR="00962154">
        <w:rPr>
          <w:rStyle w:val="FootnoteReference"/>
        </w:rPr>
        <w:footnoteReference w:id="16"/>
      </w:r>
      <w:r w:rsidRPr="00732211">
        <w:t>:</w:t>
      </w:r>
    </w:p>
    <w:p w14:paraId="30CFD341" w14:textId="77777777" w:rsidR="00553F24" w:rsidRPr="00732211" w:rsidRDefault="00553F24" w:rsidP="00732211"/>
    <w:p w14:paraId="2FE8334A" w14:textId="77777777" w:rsidR="00553F24" w:rsidRPr="00732211" w:rsidRDefault="00553F24" w:rsidP="006764C3">
      <w:pPr>
        <w:ind w:left="1134"/>
      </w:pPr>
      <w:r w:rsidRPr="00732211">
        <w:t>"Skimmed milk powder shall be denatured by the addition, per 100 kgs. of skimmed milk powder, of either:</w:t>
      </w:r>
    </w:p>
    <w:p w14:paraId="7A046D14" w14:textId="3675B47F" w:rsidR="00553F24" w:rsidRDefault="00553F24" w:rsidP="00732211"/>
    <w:p w14:paraId="5C9A44DA" w14:textId="67C9FEDA" w:rsidR="00786C13" w:rsidRDefault="00786C13" w:rsidP="00732211">
      <w:r>
        <w:tab/>
      </w:r>
      <w:r>
        <w:tab/>
        <w:t>method A:</w:t>
      </w:r>
    </w:p>
    <w:p w14:paraId="1204DBCE" w14:textId="77777777" w:rsidR="00786C13" w:rsidRPr="00732211" w:rsidRDefault="00786C13" w:rsidP="00732211"/>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7180"/>
      </w:tblGrid>
      <w:tr w:rsidR="00D571B0" w14:paraId="3A8BDBF4" w14:textId="77777777" w:rsidTr="002650AF">
        <w:tc>
          <w:tcPr>
            <w:tcW w:w="714" w:type="dxa"/>
          </w:tcPr>
          <w:p w14:paraId="7BA1FB56" w14:textId="77777777" w:rsidR="00D571B0" w:rsidRDefault="00D571B0" w:rsidP="00D571B0"/>
        </w:tc>
        <w:tc>
          <w:tcPr>
            <w:tcW w:w="7180" w:type="dxa"/>
          </w:tcPr>
          <w:p w14:paraId="40D3F8DC" w14:textId="57A43665" w:rsidR="00D571B0" w:rsidRDefault="00D571B0" w:rsidP="00D571B0">
            <w:r>
              <w:t>(i)</w:t>
            </w:r>
            <w:r>
              <w:tab/>
            </w:r>
            <w:r w:rsidRPr="00732211">
              <w:t>9 kgs. of lucerne meal or grass meal containing at least 50</w:t>
            </w:r>
            <w:r w:rsidR="00F3492C">
              <w:t xml:space="preserve"> per cent</w:t>
            </w:r>
            <w:r w:rsidRPr="00732211">
              <w:t xml:space="preserve"> </w:t>
            </w:r>
            <w:r w:rsidR="00412A53">
              <w:tab/>
            </w:r>
            <w:r w:rsidRPr="00732211">
              <w:t>(m/m)</w:t>
            </w:r>
            <w:r>
              <w:t xml:space="preserve"> </w:t>
            </w:r>
            <w:r w:rsidRPr="00732211">
              <w:t xml:space="preserve">of </w:t>
            </w:r>
            <w:r w:rsidR="002650AF">
              <w:tab/>
            </w:r>
            <w:r w:rsidRPr="00732211">
              <w:t xml:space="preserve">particles not exceeding 300 microns; </w:t>
            </w:r>
          </w:p>
          <w:p w14:paraId="1ED0D19E" w14:textId="425AB7A8" w:rsidR="00D571B0" w:rsidRDefault="002650AF" w:rsidP="00D571B0">
            <w:r>
              <w:tab/>
            </w:r>
            <w:r w:rsidR="00E7556E">
              <w:t>a</w:t>
            </w:r>
            <w:r w:rsidR="00D571B0" w:rsidRPr="00732211">
              <w:t>nd</w:t>
            </w:r>
          </w:p>
          <w:p w14:paraId="1EDB8536" w14:textId="77777777" w:rsidR="009F66F9" w:rsidRPr="00732211" w:rsidRDefault="009F66F9" w:rsidP="00D571B0"/>
          <w:p w14:paraId="0A574151" w14:textId="77777777" w:rsidR="00D571B0" w:rsidRDefault="009F66F9" w:rsidP="00D571B0">
            <w:r>
              <w:t>(ii)</w:t>
            </w:r>
            <w:r>
              <w:tab/>
            </w:r>
            <w:r w:rsidRPr="00732211">
              <w:t xml:space="preserve">2 kgs. of starch or puffed starch, </w:t>
            </w:r>
          </w:p>
          <w:p w14:paraId="2B195ADC" w14:textId="77777777" w:rsidR="002650AF" w:rsidRDefault="002650AF" w:rsidP="00D571B0"/>
          <w:p w14:paraId="1F94FF2C" w14:textId="77777777" w:rsidR="002650AF" w:rsidRDefault="002650AF" w:rsidP="002650AF">
            <w:pPr>
              <w:jc w:val="left"/>
            </w:pPr>
            <w:r w:rsidRPr="00732211">
              <w:t>uniformly distributed in the mixture;</w:t>
            </w:r>
          </w:p>
          <w:p w14:paraId="10341EBC" w14:textId="5071716E" w:rsidR="002650AF" w:rsidRPr="00732211" w:rsidRDefault="002650AF" w:rsidP="00D571B0"/>
        </w:tc>
      </w:tr>
    </w:tbl>
    <w:p w14:paraId="533D1C28" w14:textId="0CDA72D3" w:rsidR="002650AF" w:rsidRDefault="002650AF" w:rsidP="00D571B0"/>
    <w:p w14:paraId="6A6E13A7" w14:textId="77777777" w:rsidR="002650AF" w:rsidRDefault="002650AF" w:rsidP="002650AF">
      <w:pPr>
        <w:ind w:left="1134" w:firstLine="851"/>
      </w:pPr>
      <w:r w:rsidRPr="00732211">
        <w:t>or:</w:t>
      </w:r>
    </w:p>
    <w:p w14:paraId="1BF4E7CE" w14:textId="77777777" w:rsidR="002650AF" w:rsidRPr="00732211" w:rsidRDefault="002650AF" w:rsidP="002650AF">
      <w:pPr>
        <w:tabs>
          <w:tab w:val="left" w:pos="1951"/>
        </w:tabs>
        <w:jc w:val="left"/>
      </w:pPr>
    </w:p>
    <w:p w14:paraId="2EA95C60" w14:textId="545B1A5B" w:rsidR="00786C13" w:rsidRDefault="00786C13">
      <w:r>
        <w:tab/>
      </w:r>
      <w:r>
        <w:tab/>
        <w:t>method B:</w:t>
      </w:r>
    </w:p>
    <w:p w14:paraId="4F2AC288" w14:textId="77777777" w:rsidR="00786C13" w:rsidRDefault="00786C13"/>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7180"/>
      </w:tblGrid>
      <w:tr w:rsidR="00D571B0" w14:paraId="60F9EAAA" w14:textId="77777777" w:rsidTr="00786C13">
        <w:tc>
          <w:tcPr>
            <w:tcW w:w="714" w:type="dxa"/>
          </w:tcPr>
          <w:p w14:paraId="14DBB1F2" w14:textId="29B964CC" w:rsidR="00D571B0" w:rsidRDefault="00D571B0" w:rsidP="00D571B0"/>
        </w:tc>
        <w:tc>
          <w:tcPr>
            <w:tcW w:w="7180" w:type="dxa"/>
          </w:tcPr>
          <w:p w14:paraId="6A09C9E4" w14:textId="1F3FF76F" w:rsidR="00D571B0" w:rsidRDefault="00D571B0" w:rsidP="00D571B0">
            <w:r w:rsidRPr="00732211">
              <w:t>(i)</w:t>
            </w:r>
            <w:r w:rsidRPr="00732211">
              <w:tab/>
              <w:t xml:space="preserve">5 kgs. of lucerne meal or grass meal containing at least 50 per </w:t>
            </w:r>
            <w:r w:rsidR="00E7556E">
              <w:tab/>
            </w:r>
            <w:r w:rsidRPr="00732211">
              <w:t>cent</w:t>
            </w:r>
            <w:r w:rsidR="006E1F39">
              <w:t xml:space="preserve"> </w:t>
            </w:r>
            <w:r w:rsidRPr="00732211">
              <w:t>(m/m)</w:t>
            </w:r>
            <w:r>
              <w:t xml:space="preserve"> </w:t>
            </w:r>
            <w:r w:rsidRPr="00732211">
              <w:t>of</w:t>
            </w:r>
            <w:r>
              <w:t xml:space="preserve"> </w:t>
            </w:r>
            <w:r w:rsidRPr="00732211">
              <w:t>particles</w:t>
            </w:r>
            <w:r w:rsidRPr="00732211">
              <w:tab/>
              <w:t>not</w:t>
            </w:r>
            <w:r>
              <w:t xml:space="preserve"> </w:t>
            </w:r>
            <w:r w:rsidRPr="00732211">
              <w:t>exceeding</w:t>
            </w:r>
            <w:r>
              <w:t xml:space="preserve"> </w:t>
            </w:r>
            <w:r w:rsidRPr="00732211">
              <w:t>300</w:t>
            </w:r>
            <w:r w:rsidRPr="00732211">
              <w:tab/>
            </w:r>
            <w:r>
              <w:t xml:space="preserve"> </w:t>
            </w:r>
            <w:r w:rsidRPr="00732211">
              <w:t xml:space="preserve">microns; </w:t>
            </w:r>
          </w:p>
          <w:p w14:paraId="6D89B5DE" w14:textId="74041BD0" w:rsidR="00D571B0" w:rsidRDefault="00E7556E" w:rsidP="00D571B0">
            <w:r>
              <w:tab/>
            </w:r>
            <w:r w:rsidR="00D571B0">
              <w:t>a</w:t>
            </w:r>
            <w:r w:rsidR="00D571B0" w:rsidRPr="00732211">
              <w:t>nd</w:t>
            </w:r>
          </w:p>
          <w:p w14:paraId="4B463F5F" w14:textId="14932F49" w:rsidR="00D571B0" w:rsidRDefault="00D571B0" w:rsidP="00D571B0"/>
        </w:tc>
      </w:tr>
      <w:tr w:rsidR="00D571B0" w14:paraId="3C9E02B1" w14:textId="77777777" w:rsidTr="00786C13">
        <w:tc>
          <w:tcPr>
            <w:tcW w:w="714" w:type="dxa"/>
          </w:tcPr>
          <w:p w14:paraId="6EAC5CB6" w14:textId="77777777" w:rsidR="00D571B0" w:rsidRDefault="00D571B0" w:rsidP="00D571B0"/>
        </w:tc>
        <w:tc>
          <w:tcPr>
            <w:tcW w:w="7180" w:type="dxa"/>
          </w:tcPr>
          <w:p w14:paraId="0982DD4C" w14:textId="2F957459" w:rsidR="00D571B0" w:rsidRDefault="00D571B0" w:rsidP="00D571B0">
            <w:r w:rsidRPr="00732211">
              <w:t>(ii)</w:t>
            </w:r>
            <w:r w:rsidRPr="00732211">
              <w:tab/>
              <w:t xml:space="preserve">12 kgs. </w:t>
            </w:r>
            <w:r w:rsidR="00576364">
              <w:t>o</w:t>
            </w:r>
            <w:r w:rsidR="00576364" w:rsidRPr="00732211">
              <w:t>f</w:t>
            </w:r>
            <w:r w:rsidR="00576364">
              <w:t xml:space="preserve"> </w:t>
            </w:r>
            <w:r w:rsidRPr="00732211">
              <w:t>fish meal, non</w:t>
            </w:r>
            <w:r w:rsidRPr="00732211">
              <w:noBreakHyphen/>
              <w:t>deodorized or with a</w:t>
            </w:r>
            <w:r>
              <w:t xml:space="preserve"> </w:t>
            </w:r>
            <w:r w:rsidRPr="00732211">
              <w:t xml:space="preserve">strong smell, </w:t>
            </w:r>
            <w:r w:rsidR="00E7556E">
              <w:tab/>
            </w:r>
            <w:r w:rsidRPr="00732211">
              <w:t>containing at least 30</w:t>
            </w:r>
            <w:r w:rsidR="00F3492C">
              <w:t xml:space="preserve"> per cent</w:t>
            </w:r>
            <w:r w:rsidRPr="00732211">
              <w:t xml:space="preserve"> (m/m) of particles not exceeding 300 </w:t>
            </w:r>
            <w:r w:rsidR="00E7556E">
              <w:tab/>
            </w:r>
            <w:r w:rsidRPr="00732211">
              <w:t>microns; and</w:t>
            </w:r>
          </w:p>
          <w:p w14:paraId="656DB3F7" w14:textId="77B8D9A7" w:rsidR="00D571B0" w:rsidRDefault="00D571B0" w:rsidP="00D571B0"/>
        </w:tc>
      </w:tr>
      <w:tr w:rsidR="00D571B0" w14:paraId="4A00B3F7" w14:textId="77777777" w:rsidTr="00786C13">
        <w:tc>
          <w:tcPr>
            <w:tcW w:w="714" w:type="dxa"/>
          </w:tcPr>
          <w:p w14:paraId="14DA12BA" w14:textId="77777777" w:rsidR="00D571B0" w:rsidRDefault="00D571B0" w:rsidP="00D571B0"/>
        </w:tc>
        <w:tc>
          <w:tcPr>
            <w:tcW w:w="7180" w:type="dxa"/>
          </w:tcPr>
          <w:p w14:paraId="048F5A7D" w14:textId="1913CA21" w:rsidR="00D571B0" w:rsidRDefault="00D571B0" w:rsidP="00D571B0">
            <w:r w:rsidRPr="00732211">
              <w:t>(iii)</w:t>
            </w:r>
            <w:r w:rsidRPr="00732211">
              <w:tab/>
              <w:t xml:space="preserve">2 kgs. of starch or puffed starch, </w:t>
            </w:r>
          </w:p>
          <w:p w14:paraId="0B3530DA" w14:textId="77777777" w:rsidR="00D571B0" w:rsidRDefault="00D571B0" w:rsidP="00D571B0"/>
          <w:p w14:paraId="4FD0CA3D" w14:textId="77777777" w:rsidR="00D571B0" w:rsidRDefault="00D571B0" w:rsidP="00D571B0">
            <w:r w:rsidRPr="00732211">
              <w:t>uniformly distributed in the mixture;</w:t>
            </w:r>
          </w:p>
          <w:p w14:paraId="0D0D158F" w14:textId="6F2A9631" w:rsidR="00E7556E" w:rsidRDefault="00E7556E" w:rsidP="00D571B0"/>
        </w:tc>
      </w:tr>
    </w:tbl>
    <w:p w14:paraId="4D01E72B" w14:textId="77777777" w:rsidR="00D571B0" w:rsidRDefault="00D571B0" w:rsidP="00732211"/>
    <w:p w14:paraId="7653A721" w14:textId="4BC846D0" w:rsidR="00553F24" w:rsidRPr="00732211" w:rsidRDefault="00553F24" w:rsidP="00D571B0">
      <w:pPr>
        <w:ind w:left="567" w:hanging="567"/>
      </w:pPr>
      <w:r w:rsidRPr="00732211">
        <w:t>(b)</w:t>
      </w:r>
      <w:r w:rsidRPr="00732211">
        <w:tab/>
        <w:t>or after being incorporated in "preparations of a kind used for animal feeding", falling within sub</w:t>
      </w:r>
      <w:r w:rsidR="00732211" w:rsidRPr="00732211">
        <w:noBreakHyphen/>
      </w:r>
      <w:r w:rsidRPr="00732211">
        <w:t xml:space="preserve">heading </w:t>
      </w:r>
      <w:r w:rsidR="00576364" w:rsidRPr="00732211">
        <w:t>ex</w:t>
      </w:r>
      <w:r w:rsidR="00576364">
        <w:t> </w:t>
      </w:r>
      <w:r w:rsidRPr="00732211">
        <w:t xml:space="preserve">23.09.10 and </w:t>
      </w:r>
      <w:r w:rsidR="00576364" w:rsidRPr="00732211">
        <w:t>ex</w:t>
      </w:r>
      <w:r w:rsidR="00576364">
        <w:t> </w:t>
      </w:r>
      <w:r w:rsidRPr="00732211">
        <w:t>23.09.90 of the common customs tariff, containing skimmed milk powder;</w:t>
      </w:r>
    </w:p>
    <w:p w14:paraId="023FA297" w14:textId="77777777" w:rsidR="00553F24" w:rsidRPr="00732211" w:rsidRDefault="00553F24" w:rsidP="00732211"/>
    <w:p w14:paraId="5E4D293C" w14:textId="77777777" w:rsidR="00553F24" w:rsidRPr="00732211" w:rsidRDefault="00553F24" w:rsidP="00732211">
      <w:r w:rsidRPr="00732211">
        <w:t>(c)</w:t>
      </w:r>
      <w:r w:rsidRPr="00732211">
        <w:tab/>
        <w:t>or after being dyed by the following dyein</w:t>
      </w:r>
      <w:r w:rsidR="00732211" w:rsidRPr="00732211">
        <w:t xml:space="preserve">g </w:t>
      </w:r>
      <w:r w:rsidRPr="00732211">
        <w:t>process:</w:t>
      </w:r>
    </w:p>
    <w:p w14:paraId="5133CD59" w14:textId="77777777" w:rsidR="00553F24" w:rsidRPr="00732211" w:rsidRDefault="00553F24" w:rsidP="00732211"/>
    <w:p w14:paraId="4B59A50D" w14:textId="77777777" w:rsidR="00553F24" w:rsidRPr="00732211" w:rsidRDefault="00553F24" w:rsidP="00D571B0">
      <w:pPr>
        <w:ind w:left="567" w:firstLine="567"/>
      </w:pPr>
      <w:r w:rsidRPr="00732211">
        <w:t xml:space="preserve">The dyeing is to be by means of the colouring matters identified by the Colour Index numbers </w:t>
      </w:r>
      <w:r w:rsidR="00732211" w:rsidRPr="00732211">
        <w:noBreakHyphen/>
      </w:r>
      <w:r w:rsidRPr="00732211">
        <w:t xml:space="preserve"> most recent edition </w:t>
      </w:r>
      <w:r w:rsidR="00732211" w:rsidRPr="00732211">
        <w:noBreakHyphen/>
      </w:r>
      <w:r w:rsidRPr="00732211">
        <w:t xml:space="preserve"> and the designations indicated hereunder.</w:t>
      </w:r>
    </w:p>
    <w:p w14:paraId="491DB5C5" w14:textId="77777777" w:rsidR="00553F24" w:rsidRPr="00732211" w:rsidRDefault="00553F24" w:rsidP="00732211"/>
    <w:p w14:paraId="13D31C70" w14:textId="77777777" w:rsidR="00553F24" w:rsidRPr="00732211" w:rsidRDefault="00553F24" w:rsidP="00732211">
      <w:r w:rsidRPr="00732211">
        <w:t>These colouring matters:</w:t>
      </w:r>
    </w:p>
    <w:p w14:paraId="24F6AE4F" w14:textId="77777777" w:rsidR="00553F24" w:rsidRPr="00732211" w:rsidRDefault="00553F24" w:rsidP="00732211"/>
    <w:p w14:paraId="114A91CF" w14:textId="7C2FD74A" w:rsidR="00553F24" w:rsidRPr="00732211" w:rsidRDefault="00553F24" w:rsidP="006E1F39">
      <w:pPr>
        <w:pStyle w:val="ListParagraph"/>
        <w:numPr>
          <w:ilvl w:val="0"/>
          <w:numId w:val="26"/>
        </w:numPr>
      </w:pPr>
      <w:r w:rsidRPr="00732211">
        <w:t>are to be used alone or in combination</w:t>
      </w:r>
      <w:r w:rsidR="00732211" w:rsidRPr="00732211">
        <w:t xml:space="preserve">, </w:t>
      </w:r>
      <w:r w:rsidRPr="00732211">
        <w:t>in the form of very fine impalpabl</w:t>
      </w:r>
      <w:r w:rsidR="00732211" w:rsidRPr="00732211">
        <w:t xml:space="preserve">e </w:t>
      </w:r>
      <w:r w:rsidRPr="00732211">
        <w:t>powder</w:t>
      </w:r>
    </w:p>
    <w:p w14:paraId="74C85A6F" w14:textId="77777777" w:rsidR="00553F24" w:rsidRPr="00732211" w:rsidRDefault="00553F24" w:rsidP="00732211"/>
    <w:p w14:paraId="454242EB" w14:textId="2BD0FB9F" w:rsidR="00553F24" w:rsidRDefault="00553F24" w:rsidP="006E1F39">
      <w:pPr>
        <w:ind w:firstLine="360"/>
      </w:pPr>
      <w:r w:rsidRPr="00732211">
        <w:t>and</w:t>
      </w:r>
    </w:p>
    <w:p w14:paraId="0B51E033" w14:textId="77777777" w:rsidR="006E1F39" w:rsidRPr="00732211" w:rsidRDefault="006E1F39" w:rsidP="006E1F39"/>
    <w:p w14:paraId="1A0E0F1C" w14:textId="1C2C44F1" w:rsidR="00553F24" w:rsidRPr="00732211" w:rsidRDefault="00553F24" w:rsidP="006E1F39">
      <w:pPr>
        <w:pStyle w:val="ListParagraph"/>
        <w:numPr>
          <w:ilvl w:val="0"/>
          <w:numId w:val="25"/>
        </w:numPr>
      </w:pPr>
      <w:r w:rsidRPr="00732211">
        <w:t>are to be uniformly distribute</w:t>
      </w:r>
      <w:r w:rsidR="00732211" w:rsidRPr="00732211">
        <w:t xml:space="preserve">d </w:t>
      </w:r>
      <w:r w:rsidRPr="00732211">
        <w:t>in the skimmed milk powder</w:t>
      </w:r>
    </w:p>
    <w:p w14:paraId="28666191" w14:textId="77777777" w:rsidR="00553F24" w:rsidRPr="00732211" w:rsidRDefault="00553F24" w:rsidP="00732211"/>
    <w:p w14:paraId="7AB9BA95" w14:textId="17C82417" w:rsidR="00553F24" w:rsidRPr="00732211" w:rsidRDefault="00553F24" w:rsidP="006E1F39">
      <w:pPr>
        <w:pStyle w:val="ListParagraph"/>
        <w:numPr>
          <w:ilvl w:val="0"/>
          <w:numId w:val="25"/>
        </w:numPr>
      </w:pPr>
      <w:r w:rsidRPr="00732211">
        <w:t>in minimu</w:t>
      </w:r>
      <w:r w:rsidR="00732211" w:rsidRPr="00732211">
        <w:t xml:space="preserve">m </w:t>
      </w:r>
      <w:r w:rsidRPr="00732211">
        <w:t>quantities of 200 grs./100 kgs.</w:t>
      </w:r>
    </w:p>
    <w:p w14:paraId="76B9EEF8" w14:textId="77777777" w:rsidR="00732211" w:rsidRPr="00732211" w:rsidRDefault="00732211" w:rsidP="00732211"/>
    <w:p w14:paraId="56119521" w14:textId="311BB022" w:rsidR="00732211" w:rsidRPr="00FF44F8" w:rsidRDefault="00553F24" w:rsidP="00BE22F3">
      <w:pPr>
        <w:keepNext/>
        <w:keepLines/>
      </w:pPr>
      <w:r w:rsidRPr="00412A53">
        <w:rPr>
          <w:i/>
        </w:rPr>
        <w:lastRenderedPageBreak/>
        <w:t>Designation of colouring matters:</w:t>
      </w:r>
    </w:p>
    <w:p w14:paraId="0E40D981" w14:textId="2D6B5708" w:rsidR="006E1F39" w:rsidRDefault="006E1F39" w:rsidP="00BE22F3">
      <w:pPr>
        <w:keepNext/>
        <w:keepLines/>
      </w:pPr>
    </w:p>
    <w:tbl>
      <w:tblPr>
        <w:tblStyle w:val="TableGrid"/>
        <w:tblW w:w="0" w:type="auto"/>
        <w:tblInd w:w="70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50"/>
        <w:gridCol w:w="2941"/>
        <w:gridCol w:w="3438"/>
      </w:tblGrid>
      <w:tr w:rsidR="00FF44F8" w14:paraId="6B17E110" w14:textId="77777777" w:rsidTr="00412A53">
        <w:tc>
          <w:tcPr>
            <w:tcW w:w="1950" w:type="dxa"/>
          </w:tcPr>
          <w:p w14:paraId="4B14FBF4" w14:textId="77777777" w:rsidR="00FF44F8" w:rsidRPr="00786C13" w:rsidRDefault="00FF44F8" w:rsidP="00BE22F3">
            <w:pPr>
              <w:keepNext/>
              <w:keepLines/>
              <w:rPr>
                <w:i/>
                <w:iCs/>
              </w:rPr>
            </w:pPr>
          </w:p>
          <w:p w14:paraId="7F129F78" w14:textId="77777777" w:rsidR="00FF44F8" w:rsidRPr="00786C13" w:rsidRDefault="00FF44F8" w:rsidP="00BE22F3">
            <w:pPr>
              <w:keepNext/>
              <w:keepLines/>
              <w:rPr>
                <w:i/>
                <w:iCs/>
              </w:rPr>
            </w:pPr>
            <w:r w:rsidRPr="00786C13">
              <w:rPr>
                <w:i/>
                <w:iCs/>
              </w:rPr>
              <w:t>C.I. No.</w:t>
            </w:r>
          </w:p>
          <w:p w14:paraId="5AF81F52" w14:textId="77777777" w:rsidR="00FF44F8" w:rsidRPr="00786C13" w:rsidRDefault="00FF44F8" w:rsidP="00BE22F3">
            <w:pPr>
              <w:keepNext/>
              <w:keepLines/>
              <w:rPr>
                <w:i/>
                <w:iCs/>
              </w:rPr>
            </w:pPr>
          </w:p>
        </w:tc>
        <w:tc>
          <w:tcPr>
            <w:tcW w:w="2941" w:type="dxa"/>
          </w:tcPr>
          <w:p w14:paraId="4A09EC62" w14:textId="77777777" w:rsidR="00FF44F8" w:rsidRPr="00786C13" w:rsidRDefault="00FF44F8" w:rsidP="00BE22F3">
            <w:pPr>
              <w:keepNext/>
              <w:keepLines/>
              <w:rPr>
                <w:i/>
                <w:iCs/>
              </w:rPr>
            </w:pPr>
          </w:p>
        </w:tc>
        <w:tc>
          <w:tcPr>
            <w:tcW w:w="3438" w:type="dxa"/>
          </w:tcPr>
          <w:p w14:paraId="13BA4DA2" w14:textId="53CBBC76" w:rsidR="00FF44F8" w:rsidRPr="00786C13" w:rsidRDefault="00FF44F8" w:rsidP="00BE22F3">
            <w:pPr>
              <w:keepNext/>
              <w:keepLines/>
              <w:rPr>
                <w:i/>
                <w:iCs/>
              </w:rPr>
            </w:pPr>
          </w:p>
          <w:p w14:paraId="6D40EEC1" w14:textId="77777777" w:rsidR="00FF44F8" w:rsidRPr="00786C13" w:rsidRDefault="00FF44F8" w:rsidP="00BE22F3">
            <w:pPr>
              <w:keepNext/>
              <w:keepLines/>
              <w:rPr>
                <w:i/>
                <w:iCs/>
              </w:rPr>
            </w:pPr>
            <w:r w:rsidRPr="00786C13">
              <w:rPr>
                <w:i/>
                <w:iCs/>
              </w:rPr>
              <w:t>Designation</w:t>
            </w:r>
          </w:p>
          <w:p w14:paraId="7BD6661A" w14:textId="77777777" w:rsidR="00FF44F8" w:rsidRPr="00786C13" w:rsidRDefault="00FF44F8" w:rsidP="00BE22F3">
            <w:pPr>
              <w:keepNext/>
              <w:keepLines/>
              <w:rPr>
                <w:i/>
                <w:iCs/>
              </w:rPr>
            </w:pPr>
          </w:p>
        </w:tc>
      </w:tr>
      <w:tr w:rsidR="00FF44F8" w14:paraId="7A2C4550" w14:textId="77777777" w:rsidTr="00412A53">
        <w:tc>
          <w:tcPr>
            <w:tcW w:w="1950" w:type="dxa"/>
          </w:tcPr>
          <w:p w14:paraId="0E221921" w14:textId="3D590C4F" w:rsidR="00FF44F8" w:rsidRDefault="00FF44F8" w:rsidP="00BE22F3">
            <w:pPr>
              <w:keepNext/>
              <w:keepLines/>
            </w:pPr>
            <w:r w:rsidRPr="00732211">
              <w:t>19140</w:t>
            </w:r>
          </w:p>
        </w:tc>
        <w:tc>
          <w:tcPr>
            <w:tcW w:w="2941" w:type="dxa"/>
          </w:tcPr>
          <w:p w14:paraId="148BE571" w14:textId="77777777" w:rsidR="00FF44F8" w:rsidRPr="00732211" w:rsidRDefault="00FF44F8" w:rsidP="00BE22F3">
            <w:pPr>
              <w:keepNext/>
              <w:keepLines/>
            </w:pPr>
          </w:p>
        </w:tc>
        <w:tc>
          <w:tcPr>
            <w:tcW w:w="3438" w:type="dxa"/>
          </w:tcPr>
          <w:p w14:paraId="4D2AB345" w14:textId="79BE4C8E" w:rsidR="00FF44F8" w:rsidRDefault="00FF44F8" w:rsidP="00BE22F3">
            <w:pPr>
              <w:keepNext/>
              <w:keepLines/>
            </w:pPr>
            <w:r w:rsidRPr="00732211">
              <w:t>Tartrazine</w:t>
            </w:r>
            <w:r>
              <w:rPr>
                <w:rStyle w:val="FootnoteReference"/>
              </w:rPr>
              <w:footnoteReference w:id="17"/>
            </w:r>
          </w:p>
        </w:tc>
      </w:tr>
      <w:tr w:rsidR="00FF44F8" w14:paraId="074E874D" w14:textId="77777777" w:rsidTr="00412A53">
        <w:tc>
          <w:tcPr>
            <w:tcW w:w="1950" w:type="dxa"/>
          </w:tcPr>
          <w:p w14:paraId="0F6C19CF" w14:textId="77EEF399" w:rsidR="00FF44F8" w:rsidRDefault="00FF44F8" w:rsidP="00732211">
            <w:r w:rsidRPr="00732211">
              <w:t>42090</w:t>
            </w:r>
          </w:p>
        </w:tc>
        <w:tc>
          <w:tcPr>
            <w:tcW w:w="2941" w:type="dxa"/>
          </w:tcPr>
          <w:p w14:paraId="1E9C81F1" w14:textId="77777777" w:rsidR="00FF44F8" w:rsidRPr="00732211" w:rsidRDefault="00FF44F8" w:rsidP="00732211"/>
        </w:tc>
        <w:tc>
          <w:tcPr>
            <w:tcW w:w="3438" w:type="dxa"/>
          </w:tcPr>
          <w:p w14:paraId="4126C489" w14:textId="55EDCB49" w:rsidR="00FF44F8" w:rsidRDefault="00FF44F8" w:rsidP="00732211">
            <w:r w:rsidRPr="00732211">
              <w:t xml:space="preserve">Brilliant blue F.C.F. </w:t>
            </w:r>
          </w:p>
        </w:tc>
      </w:tr>
      <w:tr w:rsidR="00FF44F8" w14:paraId="093C30EC" w14:textId="77777777" w:rsidTr="00412A53">
        <w:tc>
          <w:tcPr>
            <w:tcW w:w="1950" w:type="dxa"/>
          </w:tcPr>
          <w:p w14:paraId="6AA94C0B" w14:textId="2BFFA510" w:rsidR="00FF44F8" w:rsidRDefault="00FF44F8" w:rsidP="00732211">
            <w:r w:rsidRPr="00732211">
              <w:t>42095</w:t>
            </w:r>
          </w:p>
        </w:tc>
        <w:tc>
          <w:tcPr>
            <w:tcW w:w="2941" w:type="dxa"/>
          </w:tcPr>
          <w:p w14:paraId="128E5EF0" w14:textId="77777777" w:rsidR="00FF44F8" w:rsidRPr="00732211" w:rsidRDefault="00FF44F8" w:rsidP="00732211"/>
        </w:tc>
        <w:tc>
          <w:tcPr>
            <w:tcW w:w="3438" w:type="dxa"/>
          </w:tcPr>
          <w:p w14:paraId="7BD72F3D" w14:textId="7531CCE5" w:rsidR="00FF44F8" w:rsidRDefault="00FF44F8" w:rsidP="00732211">
            <w:r w:rsidRPr="00732211">
              <w:t>Lissamine green</w:t>
            </w:r>
          </w:p>
        </w:tc>
      </w:tr>
      <w:tr w:rsidR="00FF44F8" w14:paraId="5FE570DE" w14:textId="77777777" w:rsidTr="00412A53">
        <w:tc>
          <w:tcPr>
            <w:tcW w:w="1950" w:type="dxa"/>
          </w:tcPr>
          <w:p w14:paraId="652D87A7" w14:textId="73FBD87C" w:rsidR="00FF44F8" w:rsidRDefault="00FF44F8" w:rsidP="00732211">
            <w:r w:rsidRPr="00732211">
              <w:t xml:space="preserve">44090 </w:t>
            </w:r>
            <w:r>
              <w:t xml:space="preserve">  </w:t>
            </w:r>
            <w:r w:rsidRPr="00732211">
              <w:t>E 142</w:t>
            </w:r>
          </w:p>
        </w:tc>
        <w:tc>
          <w:tcPr>
            <w:tcW w:w="2941" w:type="dxa"/>
          </w:tcPr>
          <w:p w14:paraId="02B6ED06" w14:textId="77777777" w:rsidR="00FF44F8" w:rsidRPr="00732211" w:rsidRDefault="00FF44F8" w:rsidP="00732211"/>
        </w:tc>
        <w:tc>
          <w:tcPr>
            <w:tcW w:w="3438" w:type="dxa"/>
          </w:tcPr>
          <w:p w14:paraId="1EB9FB2B" w14:textId="7ADCC678" w:rsidR="00FF44F8" w:rsidRDefault="00FF44F8" w:rsidP="00732211">
            <w:r w:rsidRPr="00732211">
              <w:t xml:space="preserve">Green B.S., Lissamine green </w:t>
            </w:r>
          </w:p>
        </w:tc>
      </w:tr>
      <w:tr w:rsidR="00FF44F8" w14:paraId="4E6EB5F4" w14:textId="77777777" w:rsidTr="00412A53">
        <w:tc>
          <w:tcPr>
            <w:tcW w:w="1950" w:type="dxa"/>
          </w:tcPr>
          <w:p w14:paraId="0027E319" w14:textId="06EE583F" w:rsidR="00FF44F8" w:rsidRDefault="00FF44F8" w:rsidP="00732211">
            <w:r w:rsidRPr="00732211">
              <w:t>74260</w:t>
            </w:r>
          </w:p>
        </w:tc>
        <w:tc>
          <w:tcPr>
            <w:tcW w:w="2941" w:type="dxa"/>
          </w:tcPr>
          <w:p w14:paraId="731B4316" w14:textId="77777777" w:rsidR="00FF44F8" w:rsidRPr="00732211" w:rsidRDefault="00FF44F8" w:rsidP="00732211"/>
        </w:tc>
        <w:tc>
          <w:tcPr>
            <w:tcW w:w="3438" w:type="dxa"/>
          </w:tcPr>
          <w:p w14:paraId="153FDF85" w14:textId="3EAFA35F" w:rsidR="00FF44F8" w:rsidRDefault="00FF44F8" w:rsidP="00732211">
            <w:r w:rsidRPr="00732211">
              <w:t>Pigment green 7</w:t>
            </w:r>
          </w:p>
        </w:tc>
      </w:tr>
      <w:tr w:rsidR="00FF44F8" w14:paraId="32E85280" w14:textId="77777777" w:rsidTr="00412A53">
        <w:tc>
          <w:tcPr>
            <w:tcW w:w="1950" w:type="dxa"/>
          </w:tcPr>
          <w:p w14:paraId="0847222C" w14:textId="4E702CBD" w:rsidR="00FF44F8" w:rsidRDefault="00FF44F8" w:rsidP="00732211">
            <w:r w:rsidRPr="00732211">
              <w:t>77289</w:t>
            </w:r>
          </w:p>
        </w:tc>
        <w:tc>
          <w:tcPr>
            <w:tcW w:w="2941" w:type="dxa"/>
          </w:tcPr>
          <w:p w14:paraId="564987D0" w14:textId="77777777" w:rsidR="00FF44F8" w:rsidRPr="00732211" w:rsidRDefault="00FF44F8" w:rsidP="00732211"/>
        </w:tc>
        <w:tc>
          <w:tcPr>
            <w:tcW w:w="3438" w:type="dxa"/>
          </w:tcPr>
          <w:p w14:paraId="2BF6B772" w14:textId="77E99016" w:rsidR="00FF44F8" w:rsidRDefault="00FF44F8" w:rsidP="00732211">
            <w:r w:rsidRPr="00732211">
              <w:t>Cochineal</w:t>
            </w:r>
          </w:p>
        </w:tc>
      </w:tr>
    </w:tbl>
    <w:p w14:paraId="6D133338" w14:textId="77777777" w:rsidR="00001B4F" w:rsidRDefault="00001B4F" w:rsidP="00732211">
      <w:pPr>
        <w:sectPr w:rsidR="00001B4F" w:rsidSect="001E3E2E">
          <w:headerReference w:type="even" r:id="rId19"/>
          <w:headerReference w:type="default" r:id="rId20"/>
          <w:headerReference w:type="first" r:id="rId21"/>
          <w:footnotePr>
            <w:numRestart w:val="eachSect"/>
          </w:footnotePr>
          <w:pgSz w:w="11913" w:h="18042" w:code="9"/>
          <w:pgMar w:top="1701" w:right="1440" w:bottom="1440" w:left="1440" w:header="720" w:footer="720" w:gutter="0"/>
          <w:cols w:space="720"/>
          <w:docGrid w:linePitch="360"/>
        </w:sectPr>
      </w:pPr>
    </w:p>
    <w:p w14:paraId="4EF4FEB9" w14:textId="77777777" w:rsidR="00553F24" w:rsidRPr="00732211" w:rsidRDefault="00553F24" w:rsidP="00E37720">
      <w:pPr>
        <w:jc w:val="center"/>
      </w:pPr>
      <w:r w:rsidRPr="00732211">
        <w:lastRenderedPageBreak/>
        <w:t>FINLAND</w:t>
      </w:r>
    </w:p>
    <w:p w14:paraId="27DCDAC5" w14:textId="77777777" w:rsidR="00553F24" w:rsidRPr="00732211" w:rsidRDefault="00553F24" w:rsidP="00732211"/>
    <w:p w14:paraId="5EC1900E" w14:textId="5AB0A6D5" w:rsidR="00553F24" w:rsidRPr="00732211" w:rsidRDefault="00553F24" w:rsidP="00E37720">
      <w:pPr>
        <w:ind w:left="567"/>
      </w:pPr>
      <w:r w:rsidRPr="00732211">
        <w:t>Skimmed milk powder</w:t>
      </w:r>
      <w:r w:rsidR="00001B4F">
        <w:rPr>
          <w:rStyle w:val="FootnoteReference"/>
        </w:rPr>
        <w:footnoteReference w:id="18"/>
      </w:r>
      <w:r w:rsidR="00FF44F8">
        <w:t xml:space="preserve"> </w:t>
      </w:r>
      <w:r w:rsidRPr="00732211">
        <w:t>may be exported from the customs territory of Finland to third countries:</w:t>
      </w:r>
    </w:p>
    <w:p w14:paraId="42C056C8" w14:textId="77777777" w:rsidR="00553F24" w:rsidRPr="00732211" w:rsidRDefault="00553F24" w:rsidP="00732211"/>
    <w:p w14:paraId="67CE0D7F" w14:textId="7DFDBC19" w:rsidR="00553F24" w:rsidRPr="00732211" w:rsidRDefault="00553F24" w:rsidP="00E37720">
      <w:pPr>
        <w:ind w:left="567" w:hanging="567"/>
      </w:pPr>
      <w:r w:rsidRPr="00732211">
        <w:t>A.</w:t>
      </w:r>
      <w:r w:rsidRPr="00732211">
        <w:tab/>
        <w:t>Either, after the competent</w:t>
      </w:r>
      <w:r w:rsidR="00FF44F8">
        <w:t xml:space="preserve"> </w:t>
      </w:r>
      <w:r w:rsidRPr="00732211">
        <w:t>Finnish authorities have ensured that the skimmed</w:t>
      </w:r>
      <w:r w:rsidR="00FF44F8">
        <w:t xml:space="preserve"> </w:t>
      </w:r>
      <w:r w:rsidRPr="00732211">
        <w:t>milk powder has been denatured according to any one of the following processes:</w:t>
      </w:r>
    </w:p>
    <w:p w14:paraId="66E8AEFB" w14:textId="77777777" w:rsidR="00553F24" w:rsidRPr="00732211" w:rsidRDefault="00553F24" w:rsidP="00732211"/>
    <w:p w14:paraId="62D73DF8" w14:textId="68E3093D" w:rsidR="00553F24" w:rsidRPr="00732211" w:rsidRDefault="00553F24" w:rsidP="00001B4F">
      <w:pPr>
        <w:ind w:left="1134" w:hanging="567"/>
      </w:pPr>
      <w:r w:rsidRPr="00732211">
        <w:t>1.</w:t>
      </w:r>
      <w:r w:rsidRPr="00732211">
        <w:tab/>
        <w:t>By the addition, per 100 kgs. of skimmed milk powder, of 2.5 kgs. of lucerne mea</w:t>
      </w:r>
      <w:r w:rsidR="00732211" w:rsidRPr="00732211">
        <w:t xml:space="preserve">l </w:t>
      </w:r>
      <w:r w:rsidRPr="00732211">
        <w:t>or</w:t>
      </w:r>
      <w:r w:rsidR="00001B4F">
        <w:t xml:space="preserve"> </w:t>
      </w:r>
      <w:r w:rsidRPr="00732211">
        <w:t>grass</w:t>
      </w:r>
      <w:r w:rsidR="00001B4F">
        <w:t xml:space="preserve"> </w:t>
      </w:r>
      <w:r w:rsidRPr="00732211">
        <w:t>meal,</w:t>
      </w:r>
      <w:r w:rsidR="00001B4F">
        <w:t xml:space="preserve"> </w:t>
      </w:r>
      <w:r w:rsidRPr="00732211">
        <w:t>containing</w:t>
      </w:r>
      <w:r w:rsidR="00001B4F">
        <w:t xml:space="preserve"> </w:t>
      </w:r>
      <w:r w:rsidRPr="00732211">
        <w:t>not</w:t>
      </w:r>
      <w:r w:rsidR="00001B4F">
        <w:t xml:space="preserve"> </w:t>
      </w:r>
      <w:r w:rsidRPr="00732211">
        <w:t>less</w:t>
      </w:r>
      <w:r w:rsidR="00001B4F">
        <w:t xml:space="preserve"> </w:t>
      </w:r>
      <w:r w:rsidRPr="00732211">
        <w:t>than</w:t>
      </w:r>
      <w:r w:rsidR="00001B4F">
        <w:t xml:space="preserve"> </w:t>
      </w:r>
      <w:r w:rsidRPr="00732211">
        <w:t>70</w:t>
      </w:r>
      <w:r w:rsidR="00001B4F">
        <w:t xml:space="preserve"> </w:t>
      </w:r>
      <w:r w:rsidRPr="00732211">
        <w:t>per</w:t>
      </w:r>
      <w:r w:rsidRPr="00732211">
        <w:tab/>
        <w:t>cent</w:t>
      </w:r>
      <w:r w:rsidR="00001B4F">
        <w:t xml:space="preserve"> </w:t>
      </w:r>
      <w:r w:rsidRPr="00732211">
        <w:t>of</w:t>
      </w:r>
      <w:r w:rsidR="00001B4F">
        <w:t xml:space="preserve"> </w:t>
      </w:r>
      <w:r w:rsidRPr="00732211">
        <w:t>particles</w:t>
      </w:r>
      <w:r w:rsidR="00001B4F">
        <w:t xml:space="preserve"> </w:t>
      </w:r>
      <w:r w:rsidRPr="00732211">
        <w:t>not</w:t>
      </w:r>
      <w:r w:rsidR="00001B4F">
        <w:t xml:space="preserve"> </w:t>
      </w:r>
      <w:r w:rsidRPr="00732211">
        <w:t>exceeding</w:t>
      </w:r>
      <w:r w:rsidR="00E37720">
        <w:t xml:space="preserve"> </w:t>
      </w:r>
      <w:r w:rsidRPr="00732211">
        <w:t>300</w:t>
      </w:r>
      <w:r w:rsidR="00FF44F8">
        <w:t> </w:t>
      </w:r>
      <w:r w:rsidRPr="00732211">
        <w:t>microns,</w:t>
      </w:r>
      <w:r w:rsidR="00001B4F">
        <w:t xml:space="preserve"> </w:t>
      </w:r>
      <w:r w:rsidRPr="00732211">
        <w:t>uniformly distributed throughout th</w:t>
      </w:r>
      <w:r w:rsidR="00732211" w:rsidRPr="00732211">
        <w:t xml:space="preserve">e </w:t>
      </w:r>
      <w:r w:rsidRPr="00732211">
        <w:t>mixture.</w:t>
      </w:r>
    </w:p>
    <w:p w14:paraId="7671389E" w14:textId="77777777" w:rsidR="00553F24" w:rsidRPr="00732211" w:rsidRDefault="00553F24" w:rsidP="00E37720"/>
    <w:p w14:paraId="70960A52" w14:textId="2D44EFF6" w:rsidR="00553F24" w:rsidRPr="00732211" w:rsidRDefault="00553F24" w:rsidP="00001B4F">
      <w:pPr>
        <w:ind w:left="1134" w:hanging="567"/>
      </w:pPr>
      <w:r w:rsidRPr="00732211">
        <w:t>2.</w:t>
      </w:r>
      <w:r w:rsidRPr="00732211">
        <w:tab/>
        <w:t>By the addition of finely milled alfalfa flour (98</w:t>
      </w:r>
      <w:r w:rsidR="00F3492C">
        <w:t xml:space="preserve"> per cent</w:t>
      </w:r>
      <w:r w:rsidRPr="00732211">
        <w:t xml:space="preserve"> to pass mesh 60, equivalent to 50 United States standard), in a proportion of 2 to 4 parts per 100 and of phenolphthalein in proportion of 1:20,000 (1 gr. per 20 kgs. o</w:t>
      </w:r>
      <w:r w:rsidR="00732211" w:rsidRPr="00732211">
        <w:t xml:space="preserve">f </w:t>
      </w:r>
      <w:r w:rsidRPr="00732211">
        <w:t>milk).</w:t>
      </w:r>
    </w:p>
    <w:p w14:paraId="4716CE9F" w14:textId="77777777" w:rsidR="00553F24" w:rsidRPr="00732211" w:rsidRDefault="00553F24" w:rsidP="00E37720"/>
    <w:p w14:paraId="510173B7" w14:textId="1B5DBBB6" w:rsidR="00553F24" w:rsidRPr="00732211" w:rsidRDefault="00553F24" w:rsidP="00001B4F">
      <w:pPr>
        <w:ind w:left="1134" w:hanging="567"/>
      </w:pPr>
      <w:r w:rsidRPr="00732211">
        <w:t>3.</w:t>
      </w:r>
      <w:r w:rsidRPr="00732211">
        <w:tab/>
        <w:t>By the addition, in the proportion of 20 per 100 by weight of the product treated (80</w:t>
      </w:r>
      <w:r w:rsidR="00FF44F8">
        <w:t> </w:t>
      </w:r>
      <w:r w:rsidRPr="00732211">
        <w:t>per 100 by weight of milk powder and 20</w:t>
      </w:r>
      <w:r w:rsidR="00F3492C">
        <w:t xml:space="preserve"> per cent</w:t>
      </w:r>
      <w:r w:rsidRPr="00732211">
        <w:t xml:space="preserve"> of the denaturing agent) of a mixture composed of 80</w:t>
      </w:r>
      <w:r w:rsidR="00F3492C">
        <w:t xml:space="preserve"> per cent</w:t>
      </w:r>
      <w:r w:rsidRPr="00732211">
        <w:t xml:space="preserve"> bran and 20</w:t>
      </w:r>
      <w:r w:rsidR="00F3492C">
        <w:t xml:space="preserve"> per cent</w:t>
      </w:r>
      <w:r w:rsidRPr="00732211">
        <w:t xml:space="preserve"> potato flour, rice flour or other common starch (at least 10</w:t>
      </w:r>
      <w:r w:rsidR="00F3492C">
        <w:t xml:space="preserve"> per cent</w:t>
      </w:r>
      <w:r w:rsidRPr="00732211">
        <w:t xml:space="preserve"> to pass mesh 60, equivalent to 50 United States standard), with phenolphthalein in the proportion o</w:t>
      </w:r>
      <w:r w:rsidR="00732211" w:rsidRPr="00732211">
        <w:t xml:space="preserve">f </w:t>
      </w:r>
      <w:r w:rsidRPr="00732211">
        <w:t>1:20,000.</w:t>
      </w:r>
    </w:p>
    <w:p w14:paraId="3FC11809" w14:textId="77777777" w:rsidR="00553F24" w:rsidRPr="00732211" w:rsidRDefault="00553F24" w:rsidP="00E37720"/>
    <w:p w14:paraId="6DC3E1F7" w14:textId="103F8B8A" w:rsidR="00553F24" w:rsidRPr="00732211" w:rsidRDefault="00553F24" w:rsidP="00001B4F">
      <w:pPr>
        <w:ind w:firstLine="567"/>
      </w:pPr>
      <w:r w:rsidRPr="00732211">
        <w:t>4.</w:t>
      </w:r>
      <w:r w:rsidRPr="00732211">
        <w:tab/>
        <w:t>By the addition of, for each 100 kgs. of skimmed mi1k powder, a minimum of 35</w:t>
      </w:r>
      <w:r w:rsidR="00FF44F8">
        <w:t> </w:t>
      </w:r>
      <w:r w:rsidRPr="00732211">
        <w:t>kgs.</w:t>
      </w:r>
    </w:p>
    <w:p w14:paraId="0EC0B2A0" w14:textId="77777777" w:rsidR="00553F24" w:rsidRPr="00732211" w:rsidRDefault="00553F24" w:rsidP="00001B4F">
      <w:pPr>
        <w:ind w:left="567" w:firstLine="567"/>
      </w:pPr>
      <w:r w:rsidRPr="00732211">
        <w:t>of undeodorized fish meal and 200 grs. of carbonate of iron or sulphate of iro</w:t>
      </w:r>
      <w:r w:rsidR="00732211" w:rsidRPr="00732211">
        <w:t xml:space="preserve">n </w:t>
      </w:r>
      <w:r w:rsidRPr="00732211">
        <w:t>and:</w:t>
      </w:r>
    </w:p>
    <w:p w14:paraId="11915B33" w14:textId="77777777" w:rsidR="00553F24" w:rsidRPr="00732211" w:rsidRDefault="00553F24" w:rsidP="00732211"/>
    <w:p w14:paraId="10647A6A" w14:textId="77777777" w:rsidR="00553F24" w:rsidRPr="00732211" w:rsidRDefault="00553F24" w:rsidP="00001B4F">
      <w:pPr>
        <w:ind w:left="567" w:firstLine="567"/>
      </w:pPr>
      <w:r w:rsidRPr="00732211">
        <w:t>(a)</w:t>
      </w:r>
      <w:r w:rsidRPr="00732211">
        <w:tab/>
        <w:t>1.5 kgs. of activated carbon;</w:t>
      </w:r>
    </w:p>
    <w:p w14:paraId="79B8E189" w14:textId="77777777" w:rsidR="00553F24" w:rsidRPr="00732211" w:rsidRDefault="00553F24" w:rsidP="00732211"/>
    <w:p w14:paraId="44B14B57" w14:textId="166F8FFA" w:rsidR="00553F24" w:rsidRDefault="00553F24" w:rsidP="00001B4F">
      <w:pPr>
        <w:ind w:left="1689" w:hanging="555"/>
      </w:pPr>
      <w:r w:rsidRPr="00732211">
        <w:t>(b)</w:t>
      </w:r>
      <w:r w:rsidRPr="00732211">
        <w:tab/>
        <w:t>or 100 grs. of mixture composed of four fifths of yellow tartrazine (E 102</w:t>
      </w:r>
      <w:r w:rsidR="00732211" w:rsidRPr="00732211">
        <w:t xml:space="preserve">) </w:t>
      </w:r>
      <w:r w:rsidRPr="00732211">
        <w:t>and one fifth of patent blue V (</w:t>
      </w:r>
      <w:r w:rsidR="00732211" w:rsidRPr="00732211">
        <w:t xml:space="preserve">E </w:t>
      </w:r>
      <w:r w:rsidRPr="00732211">
        <w:t>131);</w:t>
      </w:r>
    </w:p>
    <w:p w14:paraId="50F33A25" w14:textId="77777777" w:rsidR="00001B4F" w:rsidRPr="00732211" w:rsidRDefault="00001B4F" w:rsidP="00732211"/>
    <w:p w14:paraId="60A42B22" w14:textId="77777777" w:rsidR="00553F24" w:rsidRPr="00732211" w:rsidRDefault="00553F24" w:rsidP="00001B4F">
      <w:pPr>
        <w:ind w:left="567" w:firstLine="567"/>
      </w:pPr>
      <w:r w:rsidRPr="00732211">
        <w:t>(c)</w:t>
      </w:r>
      <w:r w:rsidRPr="00732211">
        <w:tab/>
        <w:t>or 20 grs. of cochinea</w:t>
      </w:r>
      <w:r w:rsidR="00732211" w:rsidRPr="00732211">
        <w:t xml:space="preserve">l </w:t>
      </w:r>
      <w:r w:rsidRPr="00732211">
        <w:t>re</w:t>
      </w:r>
      <w:r w:rsidR="00732211" w:rsidRPr="00732211">
        <w:t xml:space="preserve">d </w:t>
      </w:r>
      <w:r w:rsidRPr="00732211">
        <w:t>A (E 124);</w:t>
      </w:r>
    </w:p>
    <w:p w14:paraId="1517B216" w14:textId="77777777" w:rsidR="00553F24" w:rsidRPr="00732211" w:rsidRDefault="00553F24" w:rsidP="00732211"/>
    <w:p w14:paraId="4917BDB3" w14:textId="77777777" w:rsidR="00553F24" w:rsidRPr="00732211" w:rsidRDefault="00553F24" w:rsidP="00001B4F">
      <w:pPr>
        <w:ind w:left="567" w:firstLine="567"/>
      </w:pPr>
      <w:r w:rsidRPr="00732211">
        <w:t>(d)</w:t>
      </w:r>
      <w:r w:rsidRPr="00732211">
        <w:tab/>
        <w:t>or 40 grs. of patent blue V (</w:t>
      </w:r>
      <w:r w:rsidR="00732211" w:rsidRPr="00732211">
        <w:t xml:space="preserve">E </w:t>
      </w:r>
      <w:r w:rsidRPr="00732211">
        <w:t>131).</w:t>
      </w:r>
    </w:p>
    <w:p w14:paraId="2ED54F59" w14:textId="77777777" w:rsidR="00553F24" w:rsidRPr="00732211" w:rsidRDefault="00553F24" w:rsidP="00732211"/>
    <w:p w14:paraId="4851E292" w14:textId="172C92B7" w:rsidR="00553F24" w:rsidRPr="00732211" w:rsidRDefault="00553F24" w:rsidP="00001B4F">
      <w:pPr>
        <w:ind w:firstLine="567"/>
      </w:pPr>
      <w:r w:rsidRPr="00732211">
        <w:t>5.</w:t>
      </w:r>
      <w:r w:rsidRPr="00732211">
        <w:tab/>
        <w:t xml:space="preserve">By the addition of, for each 100 kgs. of skimmed milk powder, a minimum of </w:t>
      </w:r>
      <w:r w:rsidR="00B80337" w:rsidRPr="00732211">
        <w:t>40</w:t>
      </w:r>
      <w:r w:rsidR="00B80337">
        <w:t> </w:t>
      </w:r>
      <w:r w:rsidRPr="00732211">
        <w:t>kgs.</w:t>
      </w:r>
    </w:p>
    <w:p w14:paraId="086DE1B2" w14:textId="77777777" w:rsidR="00553F24" w:rsidRPr="00732211" w:rsidRDefault="00553F24" w:rsidP="00001B4F">
      <w:pPr>
        <w:ind w:left="567" w:firstLine="567"/>
      </w:pPr>
      <w:r w:rsidRPr="00732211">
        <w:t>of undeodorized fish meal and 300 grs. of carbonate of iron or sulphate o</w:t>
      </w:r>
      <w:r w:rsidR="00732211" w:rsidRPr="00732211">
        <w:t xml:space="preserve">f </w:t>
      </w:r>
      <w:r w:rsidRPr="00732211">
        <w:t>iron.</w:t>
      </w:r>
    </w:p>
    <w:p w14:paraId="7A78174B" w14:textId="77777777" w:rsidR="00553F24" w:rsidRPr="00732211" w:rsidRDefault="00553F24" w:rsidP="00732211"/>
    <w:p w14:paraId="6C2289D6" w14:textId="587692A5" w:rsidR="00553F24" w:rsidRPr="00732211" w:rsidRDefault="00553F24" w:rsidP="00001B4F">
      <w:pPr>
        <w:ind w:firstLine="567"/>
      </w:pPr>
      <w:r w:rsidRPr="00732211">
        <w:t>6.</w:t>
      </w:r>
      <w:r w:rsidRPr="00732211">
        <w:tab/>
        <w:t>By the addition of, for each 100 kgs. of skimmed milk powder, a minimum of 4.</w:t>
      </w:r>
      <w:r w:rsidR="00B80337" w:rsidRPr="00732211">
        <w:t>5</w:t>
      </w:r>
      <w:r w:rsidR="00B80337">
        <w:t> </w:t>
      </w:r>
      <w:r w:rsidRPr="00732211">
        <w:t>kgs.</w:t>
      </w:r>
    </w:p>
    <w:p w14:paraId="040EBEAC" w14:textId="77777777" w:rsidR="00553F24" w:rsidRPr="00732211" w:rsidRDefault="00553F24" w:rsidP="00001B4F">
      <w:pPr>
        <w:ind w:left="567" w:firstLine="567"/>
      </w:pPr>
      <w:r w:rsidRPr="00732211">
        <w:t>of fish oil or fish liver oil and 300 grs. of carbonate of iron or sulphate o</w:t>
      </w:r>
      <w:r w:rsidR="00732211" w:rsidRPr="00732211">
        <w:t xml:space="preserve">f </w:t>
      </w:r>
      <w:r w:rsidRPr="00732211">
        <w:t>iron.</w:t>
      </w:r>
    </w:p>
    <w:p w14:paraId="44B57D90" w14:textId="77777777" w:rsidR="00553F24" w:rsidRPr="00732211" w:rsidRDefault="00553F24" w:rsidP="00732211"/>
    <w:p w14:paraId="019ED62E" w14:textId="3389BA7B" w:rsidR="00553F24" w:rsidRPr="00732211" w:rsidRDefault="00553F24" w:rsidP="00001B4F">
      <w:pPr>
        <w:ind w:left="1134"/>
      </w:pPr>
      <w:r w:rsidRPr="00732211">
        <w:t>The fish meal noted in processes 4 and 5 must contain at least 25</w:t>
      </w:r>
      <w:r w:rsidR="00F3492C">
        <w:t xml:space="preserve"> per cent</w:t>
      </w:r>
      <w:r w:rsidRPr="00732211">
        <w:t xml:space="preserve"> of particl</w:t>
      </w:r>
      <w:r w:rsidR="00786C13">
        <w:t>es</w:t>
      </w:r>
      <w:r w:rsidRPr="00732211">
        <w:t xml:space="preserve"> with dimension below 80 microns</w:t>
      </w:r>
      <w:r w:rsidR="00732211" w:rsidRPr="00732211">
        <w:t>. I</w:t>
      </w:r>
      <w:r w:rsidRPr="00732211">
        <w:t>n processes 4, 5 and 6, the iron salts have to contain at least 30</w:t>
      </w:r>
      <w:r w:rsidR="00F3492C">
        <w:t xml:space="preserve"> per cent</w:t>
      </w:r>
      <w:r w:rsidRPr="00732211">
        <w:t xml:space="preserve"> of particles of a size lower than 80 microns</w:t>
      </w:r>
      <w:r w:rsidR="00732211" w:rsidRPr="00732211">
        <w:t>. T</w:t>
      </w:r>
      <w:r w:rsidRPr="00732211">
        <w:t>he colouring matters have to contain the following percentages of the pure product:</w:t>
      </w:r>
    </w:p>
    <w:p w14:paraId="458B6685" w14:textId="77777777" w:rsidR="00553F24" w:rsidRPr="00732211" w:rsidRDefault="00553F24" w:rsidP="00732211"/>
    <w:p w14:paraId="0FE8E4EC" w14:textId="4F03B899" w:rsidR="00553F24" w:rsidRPr="00732211" w:rsidRDefault="00732211" w:rsidP="00001B4F">
      <w:pPr>
        <w:ind w:left="567" w:firstLine="567"/>
      </w:pPr>
      <w:r w:rsidRPr="00732211">
        <w:noBreakHyphen/>
      </w:r>
      <w:r w:rsidR="00553F24" w:rsidRPr="00732211">
        <w:tab/>
        <w:t>at least 30</w:t>
      </w:r>
      <w:r w:rsidR="00F3492C">
        <w:t xml:space="preserve"> per cent</w:t>
      </w:r>
      <w:r w:rsidR="00553F24" w:rsidRPr="00732211">
        <w:t xml:space="preserve"> for cochineal red A (</w:t>
      </w:r>
      <w:r w:rsidRPr="00732211">
        <w:t xml:space="preserve">E </w:t>
      </w:r>
      <w:r w:rsidR="00553F24" w:rsidRPr="00732211">
        <w:t>124);</w:t>
      </w:r>
    </w:p>
    <w:p w14:paraId="74A2E030" w14:textId="77777777" w:rsidR="00732211" w:rsidRPr="00732211" w:rsidRDefault="00732211" w:rsidP="00732211"/>
    <w:p w14:paraId="415EED46" w14:textId="0A8A7D1E" w:rsidR="00553F24" w:rsidRPr="00732211" w:rsidRDefault="00732211" w:rsidP="00A84F3E">
      <w:pPr>
        <w:ind w:left="1689" w:hanging="555"/>
      </w:pPr>
      <w:r w:rsidRPr="00732211">
        <w:noBreakHyphen/>
      </w:r>
      <w:r w:rsidR="00001B4F">
        <w:tab/>
      </w:r>
      <w:r w:rsidR="00553F24" w:rsidRPr="00732211">
        <w:t>at least 2</w:t>
      </w:r>
      <w:r w:rsidRPr="00732211">
        <w:t xml:space="preserve">5 </w:t>
      </w:r>
      <w:r w:rsidR="00F3492C">
        <w:t>per cent</w:t>
      </w:r>
      <w:r w:rsidR="00553F24" w:rsidRPr="00732211">
        <w:t xml:space="preserve"> for the other colouring matters:</w:t>
      </w:r>
      <w:r w:rsidRPr="00732211">
        <w:t xml:space="preserve"> </w:t>
      </w:r>
      <w:r w:rsidR="00553F24" w:rsidRPr="00732211">
        <w:t>colourin</w:t>
      </w:r>
      <w:r w:rsidRPr="00732211">
        <w:t xml:space="preserve">g </w:t>
      </w:r>
      <w:r w:rsidR="00553F24" w:rsidRPr="00732211">
        <w:t>matters have t</w:t>
      </w:r>
      <w:r w:rsidRPr="00732211">
        <w:t xml:space="preserve">o </w:t>
      </w:r>
      <w:r w:rsidR="00553F24" w:rsidRPr="00732211">
        <w:t>contai</w:t>
      </w:r>
      <w:r w:rsidRPr="00732211">
        <w:t xml:space="preserve">n </w:t>
      </w:r>
      <w:r w:rsidR="00553F24" w:rsidRPr="00732211">
        <w:t>a</w:t>
      </w:r>
      <w:r w:rsidRPr="00732211">
        <w:t xml:space="preserve">t </w:t>
      </w:r>
      <w:r w:rsidR="00553F24" w:rsidRPr="00732211">
        <w:t>leas</w:t>
      </w:r>
      <w:r w:rsidRPr="00732211">
        <w:t xml:space="preserve">t </w:t>
      </w:r>
      <w:r w:rsidR="00553F24" w:rsidRPr="00732211">
        <w:t>3</w:t>
      </w:r>
      <w:r w:rsidRPr="00732211">
        <w:t xml:space="preserve">0 </w:t>
      </w:r>
      <w:r w:rsidR="00553F24" w:rsidRPr="00732211">
        <w:t>pe</w:t>
      </w:r>
      <w:r w:rsidRPr="00732211">
        <w:t xml:space="preserve">r </w:t>
      </w:r>
      <w:r w:rsidR="00553F24" w:rsidRPr="00732211">
        <w:t>cen</w:t>
      </w:r>
      <w:r w:rsidRPr="00732211">
        <w:t xml:space="preserve">t </w:t>
      </w:r>
      <w:r w:rsidR="00553F24" w:rsidRPr="00732211">
        <w:t>o</w:t>
      </w:r>
      <w:r w:rsidRPr="00732211">
        <w:t xml:space="preserve">f </w:t>
      </w:r>
      <w:r w:rsidR="00553F24" w:rsidRPr="00732211">
        <w:t>particle</w:t>
      </w:r>
      <w:r w:rsidRPr="00732211">
        <w:t xml:space="preserve">s </w:t>
      </w:r>
      <w:r w:rsidR="00553F24" w:rsidRPr="00732211">
        <w:t>havin</w:t>
      </w:r>
      <w:r w:rsidRPr="00732211">
        <w:t xml:space="preserve">g a </w:t>
      </w:r>
      <w:r w:rsidR="00553F24" w:rsidRPr="00732211">
        <w:t>siz</w:t>
      </w:r>
      <w:r w:rsidRPr="00732211">
        <w:t xml:space="preserve">e </w:t>
      </w:r>
      <w:r w:rsidR="00553F24" w:rsidRPr="00732211">
        <w:t>lowe</w:t>
      </w:r>
      <w:r w:rsidRPr="00732211">
        <w:t xml:space="preserve">r </w:t>
      </w:r>
      <w:r w:rsidR="00553F24" w:rsidRPr="00732211">
        <w:t>tha</w:t>
      </w:r>
      <w:r w:rsidRPr="00732211">
        <w:t xml:space="preserve">n </w:t>
      </w:r>
      <w:r w:rsidR="00553F24" w:rsidRPr="00732211">
        <w:t>80 microns</w:t>
      </w:r>
      <w:r w:rsidRPr="00732211">
        <w:t>; t</w:t>
      </w:r>
      <w:r w:rsidR="00553F24" w:rsidRPr="00732211">
        <w:t>he acidity of fish oil calculated in oleic acid has to be equal t</w:t>
      </w:r>
      <w:r w:rsidRPr="00732211">
        <w:t xml:space="preserve">o </w:t>
      </w:r>
      <w:r w:rsidR="00553F24" w:rsidRPr="00732211">
        <w:t>at least 1</w:t>
      </w:r>
      <w:r w:rsidRPr="00732211">
        <w:t xml:space="preserve">0 </w:t>
      </w:r>
      <w:r w:rsidR="00F3492C">
        <w:t>per cent</w:t>
      </w:r>
      <w:r w:rsidR="00553F24" w:rsidRPr="00732211">
        <w:t>.</w:t>
      </w:r>
    </w:p>
    <w:p w14:paraId="71C16973" w14:textId="77777777" w:rsidR="00553F24" w:rsidRPr="00732211" w:rsidRDefault="00553F24" w:rsidP="00732211"/>
    <w:p w14:paraId="600C0013" w14:textId="79A7B239" w:rsidR="00553F24" w:rsidRDefault="00553F24" w:rsidP="00A84F3E">
      <w:pPr>
        <w:ind w:left="567"/>
      </w:pPr>
      <w:r w:rsidRPr="00732211">
        <w:t>The products added to skimmed milk powder, according to processes 4, 5 and 6 have to be uniformly distributed as regards in particular the activated carbon, the iron salts and the colouring matters</w:t>
      </w:r>
      <w:r w:rsidR="00732211" w:rsidRPr="00732211">
        <w:t>; t</w:t>
      </w:r>
      <w:r w:rsidRPr="00732211">
        <w:t>wo samples of 50 grs. each, taken at random in a lot of 25 kgs., must give</w:t>
      </w:r>
      <w:r w:rsidR="00A84F3E">
        <w:t xml:space="preserve"> </w:t>
      </w:r>
      <w:r w:rsidRPr="00732211">
        <w:t xml:space="preserve">by chemical </w:t>
      </w:r>
      <w:r w:rsidR="00A84F3E" w:rsidRPr="00732211">
        <w:t>determination</w:t>
      </w:r>
      <w:r w:rsidRPr="00732211">
        <w:t xml:space="preserve"> the</w:t>
      </w:r>
      <w:r w:rsidR="00A84F3E">
        <w:t xml:space="preserve"> </w:t>
      </w:r>
      <w:r w:rsidRPr="00732211">
        <w:t>same results within the</w:t>
      </w:r>
      <w:r w:rsidR="00A84F3E">
        <w:t xml:space="preserve"> </w:t>
      </w:r>
      <w:r w:rsidRPr="00732211">
        <w:t>limits of errors</w:t>
      </w:r>
      <w:r w:rsidR="00A84F3E">
        <w:t xml:space="preserve"> </w:t>
      </w:r>
      <w:r w:rsidRPr="00732211">
        <w:t>admitted by the analysis method used.</w:t>
      </w:r>
    </w:p>
    <w:p w14:paraId="5E9236D5" w14:textId="77777777" w:rsidR="00A84F3E" w:rsidRPr="00732211" w:rsidRDefault="00A84F3E" w:rsidP="00732211"/>
    <w:p w14:paraId="476BB25E" w14:textId="08A401DF" w:rsidR="00553F24" w:rsidRPr="00732211" w:rsidRDefault="00553F24" w:rsidP="00BE22F3">
      <w:pPr>
        <w:keepNext/>
        <w:keepLines/>
        <w:ind w:left="1134" w:hanging="567"/>
      </w:pPr>
      <w:r w:rsidRPr="00732211">
        <w:lastRenderedPageBreak/>
        <w:t>7.</w:t>
      </w:r>
      <w:r w:rsidRPr="00732211">
        <w:tab/>
        <w:t>Dye to be added to liquid skimmed milk before drying at the rate of 2 to 3 ozs. per 100</w:t>
      </w:r>
      <w:r w:rsidR="00FF44F8">
        <w:t> </w:t>
      </w:r>
      <w:r w:rsidRPr="00732211">
        <w:t>gallons of milk (12.5 to 18. 7 grs. per hectolitre)</w:t>
      </w:r>
      <w:r w:rsidR="00732211" w:rsidRPr="00732211">
        <w:t>. T</w:t>
      </w:r>
      <w:r w:rsidRPr="00732211">
        <w:t>he</w:t>
      </w:r>
      <w:r w:rsidR="00A84F3E">
        <w:t xml:space="preserve"> </w:t>
      </w:r>
      <w:r w:rsidRPr="00732211">
        <w:t>dye to</w:t>
      </w:r>
      <w:r w:rsidR="00A84F3E">
        <w:t xml:space="preserve"> </w:t>
      </w:r>
      <w:r w:rsidRPr="00732211">
        <w:t>be</w:t>
      </w:r>
      <w:r w:rsidR="00A84F3E">
        <w:t xml:space="preserve"> </w:t>
      </w:r>
      <w:r w:rsidRPr="00732211">
        <w:t>one</w:t>
      </w:r>
      <w:r w:rsidR="00A84F3E">
        <w:t xml:space="preserve"> </w:t>
      </w:r>
      <w:r w:rsidRPr="00732211">
        <w:t>of</w:t>
      </w:r>
      <w:r w:rsidR="00A84F3E">
        <w:t xml:space="preserve"> the </w:t>
      </w:r>
      <w:r w:rsidRPr="00732211">
        <w:t>following colours:</w:t>
      </w:r>
    </w:p>
    <w:p w14:paraId="09A69558" w14:textId="77777777" w:rsidR="00553F24" w:rsidRPr="00732211" w:rsidRDefault="00553F24" w:rsidP="00BE22F3">
      <w:pPr>
        <w:keepNext/>
        <w:keepLines/>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3124"/>
        <w:gridCol w:w="2977"/>
      </w:tblGrid>
      <w:tr w:rsidR="00A84F3E" w14:paraId="1A02566B" w14:textId="77777777" w:rsidTr="00786C13">
        <w:tc>
          <w:tcPr>
            <w:tcW w:w="3969" w:type="dxa"/>
            <w:gridSpan w:val="2"/>
          </w:tcPr>
          <w:p w14:paraId="6FACE588" w14:textId="77777777" w:rsidR="00A84F3E" w:rsidRDefault="00A84F3E" w:rsidP="00BE22F3">
            <w:pPr>
              <w:keepNext/>
              <w:keepLines/>
            </w:pPr>
          </w:p>
        </w:tc>
        <w:tc>
          <w:tcPr>
            <w:tcW w:w="2977" w:type="dxa"/>
          </w:tcPr>
          <w:p w14:paraId="56EE9621" w14:textId="77777777" w:rsidR="00A84F3E" w:rsidRPr="002C51F2" w:rsidRDefault="00A84F3E" w:rsidP="00BE22F3">
            <w:pPr>
              <w:keepNext/>
              <w:keepLines/>
              <w:jc w:val="center"/>
              <w:rPr>
                <w:i/>
                <w:iCs/>
              </w:rPr>
            </w:pPr>
            <w:r w:rsidRPr="002C51F2">
              <w:rPr>
                <w:i/>
                <w:iCs/>
              </w:rPr>
              <w:t>English Standard Index Nos.</w:t>
            </w:r>
          </w:p>
        </w:tc>
      </w:tr>
      <w:tr w:rsidR="00A84F3E" w14:paraId="15B6EECF" w14:textId="77777777" w:rsidTr="00786C13">
        <w:tc>
          <w:tcPr>
            <w:tcW w:w="3969" w:type="dxa"/>
            <w:gridSpan w:val="2"/>
          </w:tcPr>
          <w:p w14:paraId="66BA05F5" w14:textId="77777777" w:rsidR="00A84F3E" w:rsidRDefault="00A84F3E" w:rsidP="00BE22F3">
            <w:pPr>
              <w:keepNext/>
              <w:keepLines/>
            </w:pPr>
            <w:r w:rsidRPr="00732211">
              <w:t xml:space="preserve">Lissamine green </w:t>
            </w:r>
          </w:p>
        </w:tc>
        <w:tc>
          <w:tcPr>
            <w:tcW w:w="2977" w:type="dxa"/>
          </w:tcPr>
          <w:p w14:paraId="098385F6" w14:textId="77777777" w:rsidR="00A84F3E" w:rsidRDefault="00A84F3E" w:rsidP="00BE22F3">
            <w:pPr>
              <w:keepNext/>
              <w:keepLines/>
              <w:jc w:val="center"/>
            </w:pPr>
            <w:r w:rsidRPr="00732211">
              <w:t>44.090, 42.095, 44.025</w:t>
            </w:r>
          </w:p>
        </w:tc>
      </w:tr>
      <w:tr w:rsidR="00A84F3E" w14:paraId="513222E1" w14:textId="77777777" w:rsidTr="00786C13">
        <w:tc>
          <w:tcPr>
            <w:tcW w:w="3969" w:type="dxa"/>
            <w:gridSpan w:val="2"/>
          </w:tcPr>
          <w:p w14:paraId="25F436C5" w14:textId="77777777" w:rsidR="00A84F3E" w:rsidRDefault="00A84F3E" w:rsidP="00BE22F3">
            <w:pPr>
              <w:keepNext/>
              <w:keepLines/>
            </w:pPr>
            <w:r w:rsidRPr="00732211">
              <w:t>Tartrazine</w:t>
            </w:r>
          </w:p>
        </w:tc>
        <w:tc>
          <w:tcPr>
            <w:tcW w:w="2977" w:type="dxa"/>
          </w:tcPr>
          <w:p w14:paraId="24E5E68E" w14:textId="77777777" w:rsidR="00A84F3E" w:rsidRPr="00732211" w:rsidRDefault="00A84F3E" w:rsidP="00BE22F3">
            <w:pPr>
              <w:keepNext/>
              <w:keepLines/>
              <w:jc w:val="center"/>
            </w:pPr>
            <w:r w:rsidRPr="00732211">
              <w:t>19.140</w:t>
            </w:r>
          </w:p>
          <w:p w14:paraId="22CA97E6" w14:textId="77777777" w:rsidR="00A84F3E" w:rsidRDefault="00A84F3E" w:rsidP="00BE22F3">
            <w:pPr>
              <w:keepNext/>
              <w:keepLines/>
              <w:jc w:val="center"/>
            </w:pPr>
          </w:p>
        </w:tc>
      </w:tr>
      <w:tr w:rsidR="00925F0A" w14:paraId="48540964" w14:textId="77777777" w:rsidTr="00C11BBD">
        <w:tc>
          <w:tcPr>
            <w:tcW w:w="3969" w:type="dxa"/>
            <w:gridSpan w:val="2"/>
          </w:tcPr>
          <w:p w14:paraId="046C7110" w14:textId="77777777" w:rsidR="00925F0A" w:rsidRPr="00732211" w:rsidRDefault="00925F0A" w:rsidP="00BE22F3">
            <w:pPr>
              <w:keepNext/>
              <w:keepLines/>
            </w:pPr>
            <w:r w:rsidRPr="00732211">
              <w:t>Combined with</w:t>
            </w:r>
          </w:p>
          <w:p w14:paraId="4F3A37D2" w14:textId="77777777" w:rsidR="00925F0A" w:rsidRDefault="00925F0A" w:rsidP="00BE22F3">
            <w:pPr>
              <w:keepNext/>
              <w:keepLines/>
            </w:pPr>
          </w:p>
        </w:tc>
        <w:tc>
          <w:tcPr>
            <w:tcW w:w="2977" w:type="dxa"/>
          </w:tcPr>
          <w:p w14:paraId="077C584C" w14:textId="77777777" w:rsidR="00925F0A" w:rsidRDefault="00925F0A" w:rsidP="00BE22F3">
            <w:pPr>
              <w:keepNext/>
              <w:keepLines/>
              <w:jc w:val="center"/>
            </w:pPr>
          </w:p>
        </w:tc>
      </w:tr>
      <w:tr w:rsidR="00A84F3E" w14:paraId="0506899E" w14:textId="77777777" w:rsidTr="00786C13">
        <w:tc>
          <w:tcPr>
            <w:tcW w:w="845" w:type="dxa"/>
          </w:tcPr>
          <w:p w14:paraId="5AF91A7E" w14:textId="77777777" w:rsidR="00A84F3E" w:rsidRDefault="00A84F3E" w:rsidP="004422B4"/>
        </w:tc>
        <w:tc>
          <w:tcPr>
            <w:tcW w:w="3124" w:type="dxa"/>
          </w:tcPr>
          <w:p w14:paraId="217A3376" w14:textId="067B9222" w:rsidR="00A84F3E" w:rsidRDefault="00A84F3E" w:rsidP="004422B4">
            <w:r w:rsidRPr="00732211">
              <w:t xml:space="preserve">(a) </w:t>
            </w:r>
            <w:r>
              <w:tab/>
            </w:r>
            <w:r w:rsidR="00786C13">
              <w:tab/>
            </w:r>
            <w:r w:rsidRPr="00732211">
              <w:t>Brilliant blue F.C.F.</w:t>
            </w:r>
          </w:p>
        </w:tc>
        <w:tc>
          <w:tcPr>
            <w:tcW w:w="2977" w:type="dxa"/>
          </w:tcPr>
          <w:p w14:paraId="6814E79E" w14:textId="77777777" w:rsidR="00A84F3E" w:rsidRDefault="00A84F3E" w:rsidP="004422B4">
            <w:pPr>
              <w:jc w:val="center"/>
            </w:pPr>
            <w:r w:rsidRPr="00732211">
              <w:t>42.090</w:t>
            </w:r>
          </w:p>
        </w:tc>
      </w:tr>
      <w:tr w:rsidR="00A84F3E" w14:paraId="04B498A1" w14:textId="77777777" w:rsidTr="00786C13">
        <w:tc>
          <w:tcPr>
            <w:tcW w:w="845" w:type="dxa"/>
          </w:tcPr>
          <w:p w14:paraId="66DA377B" w14:textId="77777777" w:rsidR="00A84F3E" w:rsidRDefault="00A84F3E" w:rsidP="004422B4"/>
        </w:tc>
        <w:tc>
          <w:tcPr>
            <w:tcW w:w="3124" w:type="dxa"/>
          </w:tcPr>
          <w:p w14:paraId="5C8F55A7" w14:textId="55B46AC1" w:rsidR="00A84F3E" w:rsidRDefault="00A84F3E" w:rsidP="004422B4">
            <w:r>
              <w:tab/>
            </w:r>
            <w:r w:rsidR="00786C13">
              <w:tab/>
            </w:r>
            <w:r>
              <w:t>or</w:t>
            </w:r>
          </w:p>
        </w:tc>
        <w:tc>
          <w:tcPr>
            <w:tcW w:w="2977" w:type="dxa"/>
          </w:tcPr>
          <w:p w14:paraId="01D5DE0F" w14:textId="77777777" w:rsidR="00A84F3E" w:rsidRDefault="00A84F3E" w:rsidP="004422B4">
            <w:pPr>
              <w:jc w:val="center"/>
            </w:pPr>
          </w:p>
        </w:tc>
      </w:tr>
      <w:tr w:rsidR="00A84F3E" w14:paraId="0391B0DC" w14:textId="77777777" w:rsidTr="00786C13">
        <w:tc>
          <w:tcPr>
            <w:tcW w:w="845" w:type="dxa"/>
          </w:tcPr>
          <w:p w14:paraId="1F500E4B" w14:textId="77777777" w:rsidR="00A84F3E" w:rsidRDefault="00A84F3E" w:rsidP="004422B4"/>
        </w:tc>
        <w:tc>
          <w:tcPr>
            <w:tcW w:w="3124" w:type="dxa"/>
          </w:tcPr>
          <w:p w14:paraId="5D410763" w14:textId="4DA1DD52" w:rsidR="00A84F3E" w:rsidRDefault="00A84F3E" w:rsidP="004422B4">
            <w:r w:rsidRPr="00732211">
              <w:t xml:space="preserve">(b) </w:t>
            </w:r>
            <w:r>
              <w:tab/>
            </w:r>
            <w:r w:rsidR="00786C13">
              <w:tab/>
            </w:r>
            <w:r w:rsidRPr="00732211">
              <w:t>Green B.S.</w:t>
            </w:r>
          </w:p>
        </w:tc>
        <w:tc>
          <w:tcPr>
            <w:tcW w:w="2977" w:type="dxa"/>
          </w:tcPr>
          <w:p w14:paraId="22C53BBE" w14:textId="77777777" w:rsidR="00A84F3E" w:rsidRDefault="00A84F3E" w:rsidP="004422B4">
            <w:pPr>
              <w:jc w:val="center"/>
            </w:pPr>
            <w:r w:rsidRPr="00732211">
              <w:t>44.090</w:t>
            </w:r>
          </w:p>
        </w:tc>
      </w:tr>
      <w:tr w:rsidR="00A84F3E" w14:paraId="30D48670" w14:textId="77777777" w:rsidTr="00786C13">
        <w:tc>
          <w:tcPr>
            <w:tcW w:w="845" w:type="dxa"/>
          </w:tcPr>
          <w:p w14:paraId="073A8A51" w14:textId="77777777" w:rsidR="00A84F3E" w:rsidRDefault="00A84F3E" w:rsidP="004422B4"/>
        </w:tc>
        <w:tc>
          <w:tcPr>
            <w:tcW w:w="3124" w:type="dxa"/>
          </w:tcPr>
          <w:p w14:paraId="6BD90736" w14:textId="77777777" w:rsidR="00A84F3E" w:rsidRPr="00732211" w:rsidRDefault="00A84F3E" w:rsidP="004422B4"/>
        </w:tc>
        <w:tc>
          <w:tcPr>
            <w:tcW w:w="2977" w:type="dxa"/>
          </w:tcPr>
          <w:p w14:paraId="7FF68EE3" w14:textId="77777777" w:rsidR="00A84F3E" w:rsidRPr="00732211" w:rsidRDefault="00A84F3E" w:rsidP="004422B4">
            <w:pPr>
              <w:jc w:val="center"/>
            </w:pPr>
          </w:p>
        </w:tc>
      </w:tr>
      <w:tr w:rsidR="00A84F3E" w14:paraId="55E4AC15" w14:textId="77777777" w:rsidTr="00786C13">
        <w:tc>
          <w:tcPr>
            <w:tcW w:w="3969" w:type="dxa"/>
            <w:gridSpan w:val="2"/>
          </w:tcPr>
          <w:p w14:paraId="643646C9" w14:textId="77777777" w:rsidR="00A84F3E" w:rsidRDefault="00A84F3E" w:rsidP="004422B4">
            <w:r w:rsidRPr="00732211">
              <w:t>Cochineal</w:t>
            </w:r>
          </w:p>
        </w:tc>
        <w:tc>
          <w:tcPr>
            <w:tcW w:w="2977" w:type="dxa"/>
          </w:tcPr>
          <w:p w14:paraId="11466D88" w14:textId="77777777" w:rsidR="00A84F3E" w:rsidRDefault="00A84F3E" w:rsidP="004422B4">
            <w:pPr>
              <w:jc w:val="center"/>
            </w:pPr>
            <w:r w:rsidRPr="00732211">
              <w:t>77.289</w:t>
            </w:r>
          </w:p>
        </w:tc>
      </w:tr>
      <w:tr w:rsidR="00A84F3E" w14:paraId="459BAC26" w14:textId="77777777" w:rsidTr="00786C13">
        <w:tc>
          <w:tcPr>
            <w:tcW w:w="3969" w:type="dxa"/>
            <w:gridSpan w:val="2"/>
          </w:tcPr>
          <w:p w14:paraId="40AA8BE1" w14:textId="77777777" w:rsidR="00A84F3E" w:rsidRDefault="00A84F3E" w:rsidP="004422B4">
            <w:r w:rsidRPr="00732211">
              <w:t>Brilliant blue</w:t>
            </w:r>
            <w:r>
              <w:t>/</w:t>
            </w:r>
            <w:r w:rsidRPr="00732211">
              <w:t>F.C.F.</w:t>
            </w:r>
          </w:p>
        </w:tc>
        <w:tc>
          <w:tcPr>
            <w:tcW w:w="2977" w:type="dxa"/>
          </w:tcPr>
          <w:p w14:paraId="69C4FFF1" w14:textId="77777777" w:rsidR="00A84F3E" w:rsidRDefault="00A84F3E" w:rsidP="004422B4">
            <w:pPr>
              <w:jc w:val="center"/>
            </w:pPr>
            <w:r w:rsidRPr="00732211">
              <w:t>42.090</w:t>
            </w:r>
          </w:p>
        </w:tc>
      </w:tr>
    </w:tbl>
    <w:p w14:paraId="6478A85E" w14:textId="5C5FABBA" w:rsidR="00553F24" w:rsidRDefault="00553F24" w:rsidP="00732211"/>
    <w:p w14:paraId="1244ACFB" w14:textId="77777777" w:rsidR="00A84F3E" w:rsidRPr="00732211" w:rsidRDefault="00A84F3E" w:rsidP="00732211"/>
    <w:p w14:paraId="1BD8D174" w14:textId="77777777" w:rsidR="00553F24" w:rsidRPr="00732211" w:rsidRDefault="00553F24" w:rsidP="00BA3B0D">
      <w:pPr>
        <w:ind w:left="1134" w:hanging="567"/>
      </w:pPr>
      <w:r w:rsidRPr="00732211">
        <w:t>8.</w:t>
      </w:r>
      <w:r w:rsidRPr="00732211">
        <w:tab/>
        <w:t>By the addition of meat and bone meal in a proportion of 2 to 4 parts of skimmed milk powder.</w:t>
      </w:r>
    </w:p>
    <w:p w14:paraId="67E7FCEB" w14:textId="77777777" w:rsidR="00553F24" w:rsidRPr="00732211" w:rsidRDefault="00553F24" w:rsidP="00732211"/>
    <w:p w14:paraId="49DEC2E6" w14:textId="37DB152C" w:rsidR="00553F24" w:rsidRPr="00732211" w:rsidRDefault="00553F24" w:rsidP="00BA3B0D">
      <w:pPr>
        <w:ind w:left="1134"/>
      </w:pPr>
      <w:r w:rsidRPr="00732211">
        <w:t>The bags or containers in which the denatured powder is packed will</w:t>
      </w:r>
      <w:r w:rsidR="00BA3B0D">
        <w:t xml:space="preserve"> </w:t>
      </w:r>
      <w:r w:rsidRPr="00732211">
        <w:t>be</w:t>
      </w:r>
      <w:r w:rsidR="00BA3B0D">
        <w:t xml:space="preserve"> </w:t>
      </w:r>
      <w:r w:rsidRPr="00732211">
        <w:t>labelled "For Animal Feed Only".</w:t>
      </w:r>
    </w:p>
    <w:p w14:paraId="01E7D13E" w14:textId="77777777" w:rsidR="00553F24" w:rsidRPr="00732211" w:rsidRDefault="00553F24" w:rsidP="00732211"/>
    <w:p w14:paraId="3552E947" w14:textId="77777777" w:rsidR="00553F24" w:rsidRPr="00732211" w:rsidRDefault="00553F24" w:rsidP="00732211">
      <w:r w:rsidRPr="00732211">
        <w:t>B.</w:t>
      </w:r>
      <w:r w:rsidRPr="00732211">
        <w:tab/>
        <w:t>Or, after its incorporation in compound or mixed stockfoods of a kind falling within item 23.09</w:t>
      </w:r>
    </w:p>
    <w:p w14:paraId="48CC13A6" w14:textId="77777777" w:rsidR="00553F24" w:rsidRPr="00732211" w:rsidRDefault="00553F24" w:rsidP="00A84F3E">
      <w:pPr>
        <w:ind w:firstLine="567"/>
      </w:pPr>
      <w:r w:rsidRPr="00732211">
        <w:t>of the Harmonized System.</w:t>
      </w:r>
    </w:p>
    <w:p w14:paraId="581AA364" w14:textId="77777777" w:rsidR="00553F24" w:rsidRPr="00732211" w:rsidRDefault="00553F24" w:rsidP="00732211"/>
    <w:p w14:paraId="10FB163D" w14:textId="0028015B" w:rsidR="00A84F3E" w:rsidRDefault="00A84F3E">
      <w:pPr>
        <w:spacing w:after="200" w:line="276" w:lineRule="auto"/>
        <w:jc w:val="left"/>
      </w:pPr>
      <w:r>
        <w:br w:type="page"/>
      </w:r>
    </w:p>
    <w:p w14:paraId="043E1C9F" w14:textId="77777777" w:rsidR="00553F24" w:rsidRPr="00732211" w:rsidRDefault="00553F24" w:rsidP="00A84F3E">
      <w:pPr>
        <w:jc w:val="center"/>
      </w:pPr>
      <w:r w:rsidRPr="00732211">
        <w:lastRenderedPageBreak/>
        <w:t>HUNGARY</w:t>
      </w:r>
    </w:p>
    <w:p w14:paraId="5DDCB46F" w14:textId="7AF5E522" w:rsidR="00553F24" w:rsidRDefault="00553F24" w:rsidP="00A84F3E">
      <w:pPr>
        <w:jc w:val="center"/>
      </w:pPr>
    </w:p>
    <w:p w14:paraId="4664450F" w14:textId="77777777" w:rsidR="00EC1DAF" w:rsidRPr="00732211" w:rsidRDefault="00EC1DAF" w:rsidP="00A84F3E">
      <w:pPr>
        <w:jc w:val="center"/>
      </w:pPr>
    </w:p>
    <w:p w14:paraId="7702FAC2" w14:textId="77777777" w:rsidR="00553F24" w:rsidRPr="00732211" w:rsidRDefault="00553F24" w:rsidP="00A84F3E">
      <w:pPr>
        <w:jc w:val="center"/>
      </w:pPr>
      <w:r w:rsidRPr="00732211">
        <w:t>Directive</w:t>
      </w:r>
    </w:p>
    <w:p w14:paraId="485AEF05" w14:textId="40E79F9C" w:rsidR="00553F24" w:rsidRPr="00732211" w:rsidRDefault="00732211" w:rsidP="00A84F3E">
      <w:pPr>
        <w:jc w:val="center"/>
      </w:pPr>
      <w:r w:rsidRPr="00732211">
        <w:t>No. </w:t>
      </w:r>
      <w:r w:rsidR="00553F24" w:rsidRPr="00732211">
        <w:t xml:space="preserve">14/1981/KkE 14 /KKM of the Minister </w:t>
      </w:r>
      <w:r w:rsidR="00A84F3E">
        <w:br/>
      </w:r>
      <w:r w:rsidR="00553F24" w:rsidRPr="00732211">
        <w:t>of Foreign Trade</w:t>
      </w:r>
    </w:p>
    <w:p w14:paraId="41281900" w14:textId="77777777" w:rsidR="00EC1DAF" w:rsidRPr="00732211" w:rsidRDefault="00EC1DAF" w:rsidP="00732211"/>
    <w:p w14:paraId="1B6F48E0" w14:textId="709673A1" w:rsidR="00553F24" w:rsidRPr="00732211" w:rsidRDefault="00553F24" w:rsidP="00A84F3E">
      <w:pPr>
        <w:ind w:firstLine="567"/>
      </w:pPr>
      <w:r w:rsidRPr="00732211">
        <w:t xml:space="preserve">On the implementation of Decree </w:t>
      </w:r>
      <w:r w:rsidR="00732211" w:rsidRPr="00732211">
        <w:t>No. </w:t>
      </w:r>
      <w:r w:rsidRPr="00732211">
        <w:t>'36/1980./3.IX./MT on the promulgation of the International</w:t>
      </w:r>
      <w:r w:rsidR="00A84F3E">
        <w:t xml:space="preserve"> </w:t>
      </w:r>
      <w:r w:rsidRPr="00732211">
        <w:t>Dairy Arrangement, done at Geneva on 1</w:t>
      </w:r>
      <w:r w:rsidR="00732211" w:rsidRPr="00732211">
        <w:t>2 April 1</w:t>
      </w:r>
      <w:r w:rsidRPr="00732211">
        <w:t>979.</w:t>
      </w:r>
    </w:p>
    <w:p w14:paraId="174B6BE1" w14:textId="77777777" w:rsidR="00732211" w:rsidRPr="00732211" w:rsidRDefault="00732211" w:rsidP="00732211"/>
    <w:p w14:paraId="43765A8C" w14:textId="4CF8626A" w:rsidR="00553F24" w:rsidRPr="00732211" w:rsidRDefault="00553F24" w:rsidP="00A84F3E">
      <w:pPr>
        <w:ind w:firstLine="567"/>
      </w:pPr>
      <w:r w:rsidRPr="00732211">
        <w:t>By virtue</w:t>
      </w:r>
      <w:r w:rsidR="00A84F3E">
        <w:t xml:space="preserve"> </w:t>
      </w:r>
      <w:r w:rsidRPr="00732211">
        <w:t xml:space="preserve">of powers conferred by the provisions of Section 3 of Decree </w:t>
      </w:r>
      <w:r w:rsidR="00732211" w:rsidRPr="00732211">
        <w:t>No. </w:t>
      </w:r>
      <w:r w:rsidRPr="00732211">
        <w:t>36/1980./3.IX /MT on the promulgatio</w:t>
      </w:r>
      <w:r w:rsidR="00732211" w:rsidRPr="00732211">
        <w:t xml:space="preserve">n </w:t>
      </w:r>
      <w:r w:rsidRPr="00732211">
        <w:t>of the Internationa</w:t>
      </w:r>
      <w:r w:rsidR="00732211" w:rsidRPr="00732211">
        <w:t xml:space="preserve">l </w:t>
      </w:r>
      <w:r w:rsidRPr="00732211">
        <w:t>Dair</w:t>
      </w:r>
      <w:r w:rsidR="00732211" w:rsidRPr="00732211">
        <w:t xml:space="preserve">y </w:t>
      </w:r>
      <w:r w:rsidRPr="00732211">
        <w:t>Arrangemen</w:t>
      </w:r>
      <w:r w:rsidR="00732211" w:rsidRPr="00732211">
        <w:t xml:space="preserve">t </w:t>
      </w:r>
      <w:r w:rsidRPr="00732211">
        <w:t>(hereinafter:</w:t>
      </w:r>
      <w:r w:rsidR="00732211" w:rsidRPr="00732211">
        <w:t xml:space="preserve"> </w:t>
      </w:r>
      <w:r w:rsidRPr="00732211">
        <w:t>the Arrangement)</w:t>
      </w:r>
      <w:r w:rsidR="00EC1DAF">
        <w:t xml:space="preserve"> - </w:t>
      </w:r>
      <w:r w:rsidRPr="00732211">
        <w:t>the</w:t>
      </w:r>
    </w:p>
    <w:p w14:paraId="2E7C9576" w14:textId="77777777" w:rsidR="00553F24" w:rsidRPr="00732211" w:rsidRDefault="00553F24" w:rsidP="00732211">
      <w:r w:rsidRPr="00732211">
        <w:t>following are decreed:</w:t>
      </w:r>
    </w:p>
    <w:p w14:paraId="7C7E9938" w14:textId="0FBA2618" w:rsidR="00553F24" w:rsidRDefault="00553F24" w:rsidP="00732211"/>
    <w:p w14:paraId="735431CB" w14:textId="77777777" w:rsidR="00EC1DAF" w:rsidRPr="00732211" w:rsidRDefault="00EC1DAF" w:rsidP="00732211"/>
    <w:p w14:paraId="1FC8F2E1" w14:textId="77777777" w:rsidR="00553F24" w:rsidRPr="00732211" w:rsidRDefault="00553F24" w:rsidP="00A84F3E">
      <w:pPr>
        <w:jc w:val="center"/>
      </w:pPr>
      <w:r w:rsidRPr="00732211">
        <w:t>Section 1</w:t>
      </w:r>
    </w:p>
    <w:p w14:paraId="7B1A6D30" w14:textId="77777777" w:rsidR="00553F24" w:rsidRPr="00732211" w:rsidRDefault="00553F24" w:rsidP="00732211"/>
    <w:p w14:paraId="3FDBC745" w14:textId="603A0040" w:rsidR="00553F24" w:rsidRPr="00732211" w:rsidRDefault="00553F24" w:rsidP="00A84F3E">
      <w:pPr>
        <w:ind w:firstLine="567"/>
      </w:pPr>
      <w:r w:rsidRPr="00732211">
        <w:t xml:space="preserve">When importing or exporting products enumerated in </w:t>
      </w:r>
      <w:r w:rsidR="0006576A" w:rsidRPr="00732211">
        <w:t>Annexes</w:t>
      </w:r>
      <w:r w:rsidR="0006576A">
        <w:t> </w:t>
      </w:r>
      <w:r w:rsidR="00EC1DAF">
        <w:t>I-III</w:t>
      </w:r>
      <w:r w:rsidRPr="00732211">
        <w:t xml:space="preserve"> of the Arrangement</w:t>
      </w:r>
      <w:r w:rsidR="00732211" w:rsidRPr="00732211">
        <w:t xml:space="preserve">, </w:t>
      </w:r>
      <w:r w:rsidRPr="00732211">
        <w:t xml:space="preserve">the provisions for minimum prices contained in the Annexes </w:t>
      </w:r>
      <w:r w:rsidRPr="00EC1DAF">
        <w:t>s</w:t>
      </w:r>
      <w:r w:rsidR="002E6407" w:rsidRPr="00EC1DAF">
        <w:t>h</w:t>
      </w:r>
      <w:r w:rsidRPr="00EC1DAF">
        <w:t>ould</w:t>
      </w:r>
      <w:r w:rsidRPr="00732211">
        <w:t xml:space="preserve"> be applied by the company authorized to carry on foreign </w:t>
      </w:r>
      <w:r w:rsidRPr="00EC1DAF">
        <w:t>trade act</w:t>
      </w:r>
      <w:r w:rsidR="002E6407" w:rsidRPr="00EC1DAF">
        <w:t>ivit</w:t>
      </w:r>
      <w:r w:rsidR="00EC1DAF" w:rsidRPr="00EC1DAF">
        <w:t>y</w:t>
      </w:r>
      <w:r w:rsidR="00732211" w:rsidRPr="00EC1DAF">
        <w:t>,</w:t>
      </w:r>
      <w:r w:rsidR="00732211" w:rsidRPr="00732211">
        <w:t xml:space="preserve"> </w:t>
      </w:r>
      <w:r w:rsidRPr="00732211">
        <w:t>in determinin</w:t>
      </w:r>
      <w:r w:rsidR="00732211" w:rsidRPr="00732211">
        <w:t xml:space="preserve">g </w:t>
      </w:r>
      <w:r w:rsidRPr="00732211">
        <w:t>the contents of the foreign trade contract.</w:t>
      </w:r>
    </w:p>
    <w:p w14:paraId="6D786D38" w14:textId="0007391A" w:rsidR="00553F24" w:rsidRDefault="00553F24" w:rsidP="00732211"/>
    <w:p w14:paraId="302653C4" w14:textId="77777777" w:rsidR="00EC1DAF" w:rsidRPr="00732211" w:rsidRDefault="00EC1DAF" w:rsidP="00732211"/>
    <w:p w14:paraId="49170B9C" w14:textId="77777777" w:rsidR="00553F24" w:rsidRPr="00732211" w:rsidRDefault="00553F24" w:rsidP="00A84F3E">
      <w:pPr>
        <w:jc w:val="center"/>
      </w:pPr>
      <w:r w:rsidRPr="00732211">
        <w:t>Section 2</w:t>
      </w:r>
    </w:p>
    <w:p w14:paraId="14253F22" w14:textId="77777777" w:rsidR="00553F24" w:rsidRPr="00732211" w:rsidRDefault="00553F24" w:rsidP="00732211"/>
    <w:p w14:paraId="73F3BE8F" w14:textId="539543B0" w:rsidR="00553F24" w:rsidRPr="00732211" w:rsidRDefault="00553F24" w:rsidP="00A84F3E">
      <w:pPr>
        <w:ind w:firstLine="567"/>
      </w:pPr>
      <w:r w:rsidRPr="00732211">
        <w:t xml:space="preserve">The company authorized to carry on foreign trade activity will be directly </w:t>
      </w:r>
      <w:r w:rsidR="0006576A" w:rsidRPr="00732211">
        <w:t>infor</w:t>
      </w:r>
      <w:r w:rsidR="0006576A">
        <w:t>m</w:t>
      </w:r>
      <w:r w:rsidR="0006576A" w:rsidRPr="00732211">
        <w:t xml:space="preserve">ed </w:t>
      </w:r>
      <w:r w:rsidRPr="00732211">
        <w:t xml:space="preserve">of modifications effected in the minimum prices according to paragraph 3(a) of </w:t>
      </w:r>
      <w:r w:rsidR="0006576A" w:rsidRPr="00732211">
        <w:t>Article</w:t>
      </w:r>
      <w:r w:rsidR="0006576A">
        <w:t> </w:t>
      </w:r>
      <w:r w:rsidRPr="00732211">
        <w:t xml:space="preserve">3 of </w:t>
      </w:r>
      <w:r w:rsidR="0006576A" w:rsidRPr="00732211">
        <w:t>Annex</w:t>
      </w:r>
      <w:r w:rsidR="0006576A">
        <w:t> </w:t>
      </w:r>
      <w:r w:rsidRPr="00732211">
        <w:t>I of the Arrangement.</w:t>
      </w:r>
    </w:p>
    <w:p w14:paraId="68E27187" w14:textId="49685E52" w:rsidR="00732211" w:rsidRDefault="00732211" w:rsidP="00732211"/>
    <w:p w14:paraId="43F74848" w14:textId="77777777" w:rsidR="00EC1DAF" w:rsidRPr="00732211" w:rsidRDefault="00EC1DAF" w:rsidP="00732211"/>
    <w:p w14:paraId="522A325E" w14:textId="1D13A139" w:rsidR="00553F24" w:rsidRDefault="00553F24" w:rsidP="00A84F3E">
      <w:pPr>
        <w:jc w:val="center"/>
      </w:pPr>
      <w:r w:rsidRPr="00732211">
        <w:t>Section 3</w:t>
      </w:r>
    </w:p>
    <w:p w14:paraId="151CBEDB" w14:textId="77777777" w:rsidR="00A84F3E" w:rsidRPr="00732211" w:rsidRDefault="00A84F3E" w:rsidP="00732211"/>
    <w:p w14:paraId="37DB1053" w14:textId="77777777" w:rsidR="00553F24" w:rsidRPr="00732211" w:rsidRDefault="00553F24" w:rsidP="00A84F3E">
      <w:pPr>
        <w:ind w:firstLine="567"/>
      </w:pPr>
      <w:r w:rsidRPr="00732211">
        <w:t>Skimmed milk powder and buttermilk powder, denatured or otherwise made unfit for human consumption, for purposes of animal feed, may be imported also at prices below the minimum price.</w:t>
      </w:r>
    </w:p>
    <w:p w14:paraId="365361A0" w14:textId="009CB97E" w:rsidR="00553F24" w:rsidRDefault="00553F24" w:rsidP="00732211"/>
    <w:p w14:paraId="1784C741" w14:textId="77777777" w:rsidR="00EC1DAF" w:rsidRPr="00732211" w:rsidRDefault="00EC1DAF" w:rsidP="00732211"/>
    <w:p w14:paraId="37D4FB63" w14:textId="77777777" w:rsidR="00553F24" w:rsidRPr="00732211" w:rsidRDefault="00553F24" w:rsidP="00A84F3E">
      <w:pPr>
        <w:jc w:val="center"/>
      </w:pPr>
      <w:r w:rsidRPr="00732211">
        <w:t>Section 4</w:t>
      </w:r>
    </w:p>
    <w:p w14:paraId="00BCCAA7" w14:textId="77777777" w:rsidR="00553F24" w:rsidRPr="00732211" w:rsidRDefault="00553F24" w:rsidP="00732211"/>
    <w:p w14:paraId="65B7194B" w14:textId="47D41089" w:rsidR="00553F24" w:rsidRPr="00732211" w:rsidRDefault="00553F24" w:rsidP="00732211">
      <w:r w:rsidRPr="00732211">
        <w:t>1.</w:t>
      </w:r>
      <w:r w:rsidRPr="00732211">
        <w:tab/>
        <w:t>Skimmed milk powder and buttermilk powder, not denatured or otherwise made unfit for human consumption, can be imported at prices below the minimum price for purposes of animal feed only</w:t>
      </w:r>
      <w:r w:rsidR="00732211" w:rsidRPr="00732211">
        <w:t>. S</w:t>
      </w:r>
      <w:r w:rsidRPr="00732211">
        <w:t>kimmed milk powder imported at prices below the minimum price must be denatured or otherwise made unfit for human consumption after customs clearance, before consumption.</w:t>
      </w:r>
    </w:p>
    <w:p w14:paraId="3C524E08" w14:textId="77777777" w:rsidR="00553F24" w:rsidRPr="00732211" w:rsidRDefault="00553F24" w:rsidP="00732211"/>
    <w:p w14:paraId="3C884A8B" w14:textId="77777777" w:rsidR="00553F24" w:rsidRPr="00732211" w:rsidRDefault="00553F24" w:rsidP="00732211">
      <w:r w:rsidRPr="00732211">
        <w:t>2.</w:t>
      </w:r>
      <w:r w:rsidRPr="00732211">
        <w:tab/>
        <w:t xml:space="preserve">Denaturing or otherwise making unfit for human consumption can be effected by adding meat, bone, blood, fish, lucerne (alfalfa), soya or other fodder meals, or fats of animal and vegetable origin, or any other procedure which results in the forage falling under Tariff </w:t>
      </w:r>
      <w:r w:rsidR="00732211" w:rsidRPr="00732211">
        <w:t>No. </w:t>
      </w:r>
      <w:r w:rsidRPr="00732211">
        <w:t>23.09 of the Trade Customs Tariff.</w:t>
      </w:r>
    </w:p>
    <w:p w14:paraId="53A094D4" w14:textId="77777777" w:rsidR="00732211" w:rsidRPr="00732211" w:rsidRDefault="00732211" w:rsidP="00732211"/>
    <w:p w14:paraId="2DD80972" w14:textId="194D5167" w:rsidR="00553F24" w:rsidRDefault="00553F24" w:rsidP="00732211">
      <w:r w:rsidRPr="00732211">
        <w:t>3</w:t>
      </w:r>
      <w:r w:rsidR="00732211" w:rsidRPr="00732211">
        <w:t>.</w:t>
      </w:r>
      <w:r w:rsidR="0025215E">
        <w:tab/>
      </w:r>
      <w:r w:rsidR="00732211" w:rsidRPr="00732211">
        <w:t>C</w:t>
      </w:r>
      <w:r w:rsidRPr="00732211">
        <w:t>ustoms clearance for home use of the dutiable goods specified in paragraph 1 above can be initiated only at</w:t>
      </w:r>
      <w:r w:rsidR="0025215E">
        <w:t xml:space="preserve"> </w:t>
      </w:r>
      <w:r w:rsidRPr="00732211">
        <w:t>the</w:t>
      </w:r>
      <w:r w:rsidR="0025215E">
        <w:t xml:space="preserve"> </w:t>
      </w:r>
      <w:r w:rsidRPr="00732211">
        <w:t>customs</w:t>
      </w:r>
      <w:r w:rsidR="0025215E">
        <w:t xml:space="preserve"> </w:t>
      </w:r>
      <w:r w:rsidRPr="00732211">
        <w:t>office regionally competent according to the premises of the</w:t>
      </w:r>
      <w:r w:rsidR="0025215E">
        <w:t xml:space="preserve"> </w:t>
      </w:r>
      <w:r w:rsidRPr="00732211">
        <w:t>company which carries out denaturing, mixing, or preparation for purposes of animal feed.</w:t>
      </w:r>
      <w:r w:rsidR="00732211" w:rsidRPr="00732211">
        <w:t xml:space="preserve"> </w:t>
      </w:r>
      <w:r w:rsidRPr="00732211">
        <w:t>The person presenting the</w:t>
      </w:r>
      <w:r w:rsidR="0025215E">
        <w:t xml:space="preserve"> </w:t>
      </w:r>
      <w:r w:rsidRPr="00732211">
        <w:t>customs declaration should indicate that the</w:t>
      </w:r>
      <w:r w:rsidR="0025215E">
        <w:t xml:space="preserve"> </w:t>
      </w:r>
      <w:r w:rsidRPr="00732211">
        <w:t>purchase was effected below the minimum price, and</w:t>
      </w:r>
      <w:r w:rsidR="0025215E">
        <w:t xml:space="preserve"> </w:t>
      </w:r>
      <w:r w:rsidRPr="00732211">
        <w:t>should</w:t>
      </w:r>
      <w:r w:rsidR="0025215E">
        <w:t xml:space="preserve"> </w:t>
      </w:r>
      <w:r w:rsidRPr="00732211">
        <w:t>declare that the dutiable goods will be used for purposes of animal feed only.</w:t>
      </w:r>
    </w:p>
    <w:p w14:paraId="4638A613" w14:textId="77777777" w:rsidR="00BA3B0D" w:rsidRPr="00732211" w:rsidRDefault="00BA3B0D" w:rsidP="00732211"/>
    <w:p w14:paraId="2C63EC5E" w14:textId="624C10F6" w:rsidR="00553F24" w:rsidRPr="00732211" w:rsidRDefault="00553F24" w:rsidP="00732211">
      <w:r w:rsidRPr="00732211">
        <w:t>4.</w:t>
      </w:r>
      <w:r w:rsidRPr="00732211">
        <w:tab/>
        <w:t>In the case</w:t>
      </w:r>
      <w:r w:rsidR="0025215E">
        <w:t xml:space="preserve"> </w:t>
      </w:r>
      <w:r w:rsidRPr="00732211">
        <w:t>of a declaration according to paragraph 3 above, t</w:t>
      </w:r>
      <w:r w:rsidR="0025215E">
        <w:t>h</w:t>
      </w:r>
      <w:r w:rsidRPr="00732211">
        <w:t>e dutiable goods will be classified by the</w:t>
      </w:r>
      <w:r w:rsidR="0025215E">
        <w:t xml:space="preserve"> </w:t>
      </w:r>
      <w:r w:rsidRPr="00732211">
        <w:t xml:space="preserve">customs office in heading </w:t>
      </w:r>
      <w:r w:rsidR="00732211" w:rsidRPr="00732211">
        <w:t>No. </w:t>
      </w:r>
      <w:r w:rsidRPr="00732211">
        <w:t>04.02</w:t>
      </w:r>
      <w:r w:rsidR="00732211" w:rsidRPr="00732211">
        <w:noBreakHyphen/>
      </w:r>
      <w:r w:rsidRPr="00732211">
        <w:t>03 of the</w:t>
      </w:r>
      <w:r w:rsidR="0025215E">
        <w:t xml:space="preserve"> </w:t>
      </w:r>
      <w:r w:rsidRPr="00732211">
        <w:t>Trade Customs Tariff ("Powdered milk and cream, unfit for human consumption, whether or not denatured, not containing added sugar")</w:t>
      </w:r>
      <w:r w:rsidR="00732211" w:rsidRPr="00732211">
        <w:t>; a</w:t>
      </w:r>
      <w:r w:rsidRPr="00732211">
        <w:t>nd in a clause inserted on the declaration form, the customs office stipulates that in accordance with the provisions of the present Directive, it is prohibited to use the goods before carrying out denaturing or otherwise making the goods unfit for human consumption.</w:t>
      </w:r>
    </w:p>
    <w:p w14:paraId="106F8ED8" w14:textId="77777777" w:rsidR="00553F24" w:rsidRPr="00732211" w:rsidRDefault="00553F24" w:rsidP="00732211"/>
    <w:p w14:paraId="1D6B40B6" w14:textId="3F5B3B72" w:rsidR="00553F24" w:rsidRDefault="00553F24" w:rsidP="00732211">
      <w:r w:rsidRPr="00732211">
        <w:t>5.</w:t>
      </w:r>
      <w:r w:rsidRPr="00732211">
        <w:tab/>
        <w:t>Denaturing or otherwise making the dairy products specified in paragraph 1 unfit for human consumption must be reported to the regionally competent customs office not alter than 10 days before</w:t>
      </w:r>
      <w:r w:rsidR="0025215E">
        <w:t xml:space="preserve"> </w:t>
      </w:r>
      <w:r w:rsidRPr="00732211">
        <w:t>starting the procedure, indicating at the same time the proportion of materials to be used, the way, place and time of the procedure.</w:t>
      </w:r>
      <w:r w:rsidR="007B1AC4">
        <w:t xml:space="preserve"> </w:t>
      </w:r>
      <w:r w:rsidRPr="00732211">
        <w:t>On the basis of this notification, denaturing is checked by the customs</w:t>
      </w:r>
      <w:r w:rsidR="0025215E">
        <w:t xml:space="preserve"> </w:t>
      </w:r>
      <w:r w:rsidRPr="00732211">
        <w:t>office on the premises of the company.</w:t>
      </w:r>
    </w:p>
    <w:p w14:paraId="60C710FC" w14:textId="77777777" w:rsidR="0025215E" w:rsidRPr="00732211" w:rsidRDefault="0025215E" w:rsidP="00732211"/>
    <w:p w14:paraId="369E4FA0" w14:textId="3F00C439" w:rsidR="00553F24" w:rsidRPr="00732211" w:rsidRDefault="00553F24" w:rsidP="00732211">
      <w:r w:rsidRPr="00732211">
        <w:lastRenderedPageBreak/>
        <w:t>6.</w:t>
      </w:r>
      <w:r w:rsidRPr="00732211">
        <w:tab/>
        <w:t xml:space="preserve">If milk powder cleared at the customs with </w:t>
      </w:r>
      <w:r w:rsidR="0006576A" w:rsidRPr="00732211">
        <w:t>t</w:t>
      </w:r>
      <w:r w:rsidR="0006576A">
        <w:t>h</w:t>
      </w:r>
      <w:r w:rsidR="0006576A" w:rsidRPr="00732211">
        <w:t xml:space="preserve">e </w:t>
      </w:r>
      <w:r w:rsidRPr="00732211">
        <w:t>obligation of denaturing or otherwise making it unfit for human consumption is used without fulfilling this obligation, the person concerned will be held responsible under the law on minor offences, or the criminal law, according to the specific case.</w:t>
      </w:r>
    </w:p>
    <w:p w14:paraId="7261735E" w14:textId="3A53E2ED" w:rsidR="00553F24" w:rsidRDefault="00553F24" w:rsidP="00732211"/>
    <w:p w14:paraId="3F357457" w14:textId="77777777" w:rsidR="00EC1DAF" w:rsidRPr="00732211" w:rsidRDefault="00EC1DAF" w:rsidP="00EC1DAF"/>
    <w:p w14:paraId="0566459E" w14:textId="66241B64" w:rsidR="00553F24" w:rsidRDefault="00553F24" w:rsidP="00EC1DAF">
      <w:pPr>
        <w:jc w:val="center"/>
      </w:pPr>
      <w:r w:rsidRPr="00732211">
        <w:t>Section 5</w:t>
      </w:r>
    </w:p>
    <w:p w14:paraId="123BA71E" w14:textId="77777777" w:rsidR="0025215E" w:rsidRPr="00732211" w:rsidRDefault="0025215E" w:rsidP="00EC1DAF">
      <w:pPr>
        <w:jc w:val="center"/>
      </w:pPr>
    </w:p>
    <w:p w14:paraId="3F897433" w14:textId="250D3F87" w:rsidR="00553F24" w:rsidRDefault="0025215E" w:rsidP="00EC1DAF">
      <w:pPr>
        <w:ind w:firstLine="567"/>
      </w:pPr>
      <w:r>
        <w:t xml:space="preserve">This </w:t>
      </w:r>
      <w:r w:rsidR="00553F24" w:rsidRPr="00732211">
        <w:t>Directive comes into force on the day of it</w:t>
      </w:r>
      <w:r w:rsidR="00732211" w:rsidRPr="00732211">
        <w:t xml:space="preserve">s </w:t>
      </w:r>
      <w:r w:rsidR="00553F24" w:rsidRPr="00732211">
        <w:t>promulgation.</w:t>
      </w:r>
    </w:p>
    <w:p w14:paraId="5105292A" w14:textId="4E0901B4" w:rsidR="00C54970" w:rsidRDefault="00C54970" w:rsidP="00C54970"/>
    <w:p w14:paraId="7975DF60" w14:textId="77777777" w:rsidR="00C54970" w:rsidRDefault="00C54970" w:rsidP="00C54970">
      <w:pPr>
        <w:sectPr w:rsidR="00C54970" w:rsidSect="001E3E2E">
          <w:headerReference w:type="even" r:id="rId22"/>
          <w:headerReference w:type="default" r:id="rId23"/>
          <w:headerReference w:type="first" r:id="rId24"/>
          <w:footnotePr>
            <w:numRestart w:val="eachSect"/>
          </w:footnotePr>
          <w:pgSz w:w="11913" w:h="18042" w:code="9"/>
          <w:pgMar w:top="1701" w:right="1440" w:bottom="1440" w:left="1440" w:header="720" w:footer="720" w:gutter="0"/>
          <w:cols w:space="720"/>
          <w:docGrid w:linePitch="360"/>
        </w:sectPr>
      </w:pPr>
    </w:p>
    <w:p w14:paraId="2A83CBD6" w14:textId="77777777" w:rsidR="00553F24" w:rsidRPr="00732211" w:rsidRDefault="00553F24" w:rsidP="0025215E">
      <w:pPr>
        <w:jc w:val="center"/>
      </w:pPr>
      <w:r w:rsidRPr="00732211">
        <w:lastRenderedPageBreak/>
        <w:t>Appendix to the Hungarian Notification</w:t>
      </w:r>
    </w:p>
    <w:p w14:paraId="1D2F9B99" w14:textId="77777777" w:rsidR="00553F24" w:rsidRPr="00732211" w:rsidRDefault="00553F24" w:rsidP="00732211"/>
    <w:p w14:paraId="7859C2BA" w14:textId="2B037BB5" w:rsidR="00553F24" w:rsidRPr="00732211" w:rsidRDefault="00553F24" w:rsidP="0025215E">
      <w:pPr>
        <w:ind w:firstLine="567"/>
      </w:pPr>
      <w:r w:rsidRPr="00732211">
        <w:t>In Hungary, skimmed milk powder used for animal feeding is</w:t>
      </w:r>
      <w:r w:rsidR="0025215E">
        <w:t xml:space="preserve"> </w:t>
      </w:r>
      <w:r w:rsidRPr="00732211">
        <w:t>denatured or made unfit for human consumption not in two, but only in one step because</w:t>
      </w:r>
      <w:r w:rsidR="0025215E">
        <w:t xml:space="preserve"> </w:t>
      </w:r>
      <w:r w:rsidRPr="00732211">
        <w:t>of practical reasons</w:t>
      </w:r>
      <w:r w:rsidR="00732211" w:rsidRPr="00732211">
        <w:t>. T</w:t>
      </w:r>
      <w:r w:rsidRPr="00732211">
        <w:t>he denaturing takes place right when mixing or preparing the animal feedstuff, according to the standards and methods here attached.</w:t>
      </w:r>
    </w:p>
    <w:p w14:paraId="26904FF5" w14:textId="77777777" w:rsidR="00553F24" w:rsidRPr="00732211" w:rsidRDefault="00553F24" w:rsidP="00732211"/>
    <w:p w14:paraId="0958438C" w14:textId="3FADA453" w:rsidR="00553F24" w:rsidRDefault="00553F24" w:rsidP="0025215E">
      <w:pPr>
        <w:ind w:firstLine="567"/>
      </w:pPr>
      <w:r w:rsidRPr="00732211">
        <w:t>In Hungary the following methods should be applied to prepare animal feedstuff with the us</w:t>
      </w:r>
      <w:r w:rsidR="00732211" w:rsidRPr="00732211">
        <w:t xml:space="preserve">e </w:t>
      </w:r>
      <w:r w:rsidRPr="00732211">
        <w:t>of skimmed milk powder.</w:t>
      </w:r>
    </w:p>
    <w:p w14:paraId="0385C844" w14:textId="77777777" w:rsidR="0025215E" w:rsidRPr="00732211" w:rsidRDefault="0025215E" w:rsidP="0025215E">
      <w:pPr>
        <w:ind w:firstLine="567"/>
      </w:pPr>
    </w:p>
    <w:p w14:paraId="1A2407A9" w14:textId="17B86943" w:rsidR="00553F24" w:rsidRDefault="00553F24" w:rsidP="00BD04F7">
      <w:pPr>
        <w:ind w:firstLine="567"/>
      </w:pPr>
      <w:r w:rsidRPr="00732211">
        <w:t>Methods to prepare feedstuff for pigs with skimmed</w:t>
      </w:r>
      <w:r w:rsidR="0025215E">
        <w:t xml:space="preserve"> </w:t>
      </w:r>
      <w:r w:rsidRPr="00732211">
        <w:t>milk powder:</w:t>
      </w:r>
    </w:p>
    <w:p w14:paraId="59B6E7D4" w14:textId="58E89E3C" w:rsidR="0025215E" w:rsidRDefault="0025215E" w:rsidP="0073221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268"/>
        <w:gridCol w:w="851"/>
      </w:tblGrid>
      <w:tr w:rsidR="0025215E" w14:paraId="3926A0F2" w14:textId="77777777" w:rsidTr="00BD04F7">
        <w:tc>
          <w:tcPr>
            <w:tcW w:w="562" w:type="dxa"/>
          </w:tcPr>
          <w:p w14:paraId="6C8B7A1C" w14:textId="5F65D1D6" w:rsidR="0025215E" w:rsidRDefault="0025215E" w:rsidP="00732211">
            <w:r>
              <w:t>1.</w:t>
            </w:r>
          </w:p>
        </w:tc>
        <w:tc>
          <w:tcPr>
            <w:tcW w:w="2268" w:type="dxa"/>
          </w:tcPr>
          <w:p w14:paraId="3DD87790" w14:textId="50783C7D" w:rsidR="0025215E" w:rsidRPr="00A7621F" w:rsidRDefault="0025215E" w:rsidP="00CA4DBE">
            <w:pPr>
              <w:jc w:val="left"/>
              <w:rPr>
                <w:u w:val="single"/>
              </w:rPr>
            </w:pPr>
            <w:r w:rsidRPr="00A7621F">
              <w:rPr>
                <w:u w:val="single"/>
              </w:rPr>
              <w:t>No</w:t>
            </w:r>
            <w:r w:rsidR="00434014" w:rsidRPr="00A7621F">
              <w:rPr>
                <w:u w:val="single"/>
              </w:rPr>
              <w:t>.</w:t>
            </w:r>
            <w:r w:rsidRPr="00A7621F">
              <w:rPr>
                <w:u w:val="single"/>
              </w:rPr>
              <w:t xml:space="preserve"> 21 </w:t>
            </w:r>
            <w:r w:rsidRPr="00A7621F">
              <w:rPr>
                <w:u w:val="single"/>
              </w:rPr>
              <w:noBreakHyphen/>
              <w:t xml:space="preserve"> I </w:t>
            </w:r>
            <w:r w:rsidRPr="00A7621F">
              <w:rPr>
                <w:u w:val="single"/>
              </w:rPr>
              <w:noBreakHyphen/>
              <w:t xml:space="preserve"> 1</w:t>
            </w:r>
            <w:r w:rsidR="00BA3B0D" w:rsidRPr="00A7621F">
              <w:rPr>
                <w:u w:val="single"/>
              </w:rPr>
              <w:t>0</w:t>
            </w:r>
            <w:r w:rsidRPr="00A7621F">
              <w:rPr>
                <w:u w:val="single"/>
              </w:rPr>
              <w:t xml:space="preserve">1 </w:t>
            </w:r>
            <w:r w:rsidRPr="00A7621F">
              <w:rPr>
                <w:u w:val="single"/>
              </w:rPr>
              <w:noBreakHyphen/>
              <w:t xml:space="preserve"> 24</w:t>
            </w:r>
          </w:p>
        </w:tc>
        <w:tc>
          <w:tcPr>
            <w:tcW w:w="851" w:type="dxa"/>
          </w:tcPr>
          <w:p w14:paraId="346F9EAA" w14:textId="77777777" w:rsidR="0025215E" w:rsidRDefault="0025215E" w:rsidP="00732211"/>
        </w:tc>
      </w:tr>
      <w:tr w:rsidR="0025215E" w14:paraId="30899B36" w14:textId="77777777" w:rsidTr="00BD04F7">
        <w:tc>
          <w:tcPr>
            <w:tcW w:w="562" w:type="dxa"/>
          </w:tcPr>
          <w:p w14:paraId="19F93ECE" w14:textId="77777777" w:rsidR="0025215E" w:rsidRDefault="0025215E" w:rsidP="00732211"/>
        </w:tc>
        <w:tc>
          <w:tcPr>
            <w:tcW w:w="2268" w:type="dxa"/>
          </w:tcPr>
          <w:p w14:paraId="4899BE66" w14:textId="77777777" w:rsidR="00CD6479" w:rsidRDefault="00CD6479" w:rsidP="00CA4DBE">
            <w:pPr>
              <w:jc w:val="left"/>
            </w:pPr>
          </w:p>
          <w:p w14:paraId="64A1E5EF" w14:textId="74D91F7C" w:rsidR="00C54970" w:rsidRDefault="0025215E" w:rsidP="00CA4DBE">
            <w:pPr>
              <w:jc w:val="left"/>
            </w:pPr>
            <w:r w:rsidRPr="00732211">
              <w:t xml:space="preserve">Maize </w:t>
            </w:r>
          </w:p>
          <w:p w14:paraId="1CA7B31E" w14:textId="77777777" w:rsidR="00C54970" w:rsidRDefault="0025215E" w:rsidP="00CA4DBE">
            <w:pPr>
              <w:jc w:val="left"/>
            </w:pPr>
            <w:r w:rsidRPr="00732211">
              <w:t xml:space="preserve">Barley </w:t>
            </w:r>
          </w:p>
          <w:p w14:paraId="6746C0FB" w14:textId="31FEF271" w:rsidR="0025215E" w:rsidRPr="00732211" w:rsidRDefault="0025215E" w:rsidP="00CA4DBE">
            <w:pPr>
              <w:jc w:val="left"/>
            </w:pPr>
            <w:r w:rsidRPr="00732211">
              <w:t>Wheat</w:t>
            </w:r>
          </w:p>
          <w:p w14:paraId="11B37F09" w14:textId="77777777" w:rsidR="0025215E" w:rsidRDefault="0025215E" w:rsidP="00CA4DBE">
            <w:pPr>
              <w:jc w:val="left"/>
            </w:pPr>
            <w:r w:rsidRPr="00732211">
              <w:t>Soya</w:t>
            </w:r>
            <w:r>
              <w:t xml:space="preserve"> </w:t>
            </w:r>
            <w:r w:rsidRPr="00732211">
              <w:t>(48</w:t>
            </w:r>
            <w:r>
              <w:t>%</w:t>
            </w:r>
            <w:r w:rsidRPr="00732211">
              <w:t xml:space="preserve">) </w:t>
            </w:r>
          </w:p>
          <w:p w14:paraId="3216748A" w14:textId="77777777" w:rsidR="0025215E" w:rsidRDefault="0025215E" w:rsidP="00CA4DBE">
            <w:pPr>
              <w:jc w:val="left"/>
            </w:pPr>
            <w:r w:rsidRPr="00732211">
              <w:t xml:space="preserve">Fish meal </w:t>
            </w:r>
          </w:p>
          <w:p w14:paraId="206646D6" w14:textId="2E1D38BD" w:rsidR="0025215E" w:rsidRPr="00732211" w:rsidRDefault="0025215E" w:rsidP="00CA4DBE">
            <w:pPr>
              <w:jc w:val="left"/>
            </w:pPr>
            <w:r w:rsidRPr="00732211">
              <w:t>Wheat bud</w:t>
            </w:r>
          </w:p>
          <w:p w14:paraId="0EB83791" w14:textId="643EFAA9" w:rsidR="0025215E" w:rsidRPr="00732211" w:rsidRDefault="0025215E" w:rsidP="00CA4DBE">
            <w:pPr>
              <w:jc w:val="left"/>
            </w:pPr>
            <w:r w:rsidRPr="00732211">
              <w:t>Skimmed</w:t>
            </w:r>
            <w:r>
              <w:t xml:space="preserve"> </w:t>
            </w:r>
            <w:r w:rsidRPr="00732211">
              <w:t>milk powder</w:t>
            </w:r>
          </w:p>
          <w:p w14:paraId="4C387584" w14:textId="77777777" w:rsidR="0025215E" w:rsidRPr="00732211" w:rsidRDefault="0025215E" w:rsidP="00CA4DBE">
            <w:pPr>
              <w:jc w:val="left"/>
            </w:pPr>
            <w:r w:rsidRPr="00732211">
              <w:t>Mixture with 50</w:t>
            </w:r>
            <w:r>
              <w:t>%</w:t>
            </w:r>
            <w:r w:rsidRPr="00732211">
              <w:t xml:space="preserve"> of industrial fat content</w:t>
            </w:r>
          </w:p>
          <w:p w14:paraId="176CF470" w14:textId="486564B4" w:rsidR="0025215E" w:rsidRPr="00E0540A" w:rsidRDefault="0025215E" w:rsidP="00CA4DBE">
            <w:pPr>
              <w:jc w:val="left"/>
              <w:rPr>
                <w:lang w:val="fr-FR"/>
              </w:rPr>
            </w:pPr>
            <w:r w:rsidRPr="00E0540A">
              <w:rPr>
                <w:lang w:val="fr-FR"/>
              </w:rPr>
              <w:t>MCP</w:t>
            </w:r>
            <w:r w:rsidR="00C54970">
              <w:rPr>
                <w:rStyle w:val="FootnoteReference"/>
              </w:rPr>
              <w:footnoteReference w:id="19"/>
            </w:r>
          </w:p>
          <w:p w14:paraId="2D011981" w14:textId="0D99F1C7" w:rsidR="0025215E" w:rsidRPr="00E0540A" w:rsidRDefault="0025215E" w:rsidP="00CA4DBE">
            <w:pPr>
              <w:jc w:val="left"/>
              <w:rPr>
                <w:lang w:val="fr-FR"/>
              </w:rPr>
            </w:pPr>
            <w:r w:rsidRPr="00E0540A">
              <w:rPr>
                <w:lang w:val="fr-FR"/>
              </w:rPr>
              <w:t>CaC0</w:t>
            </w:r>
            <w:r w:rsidRPr="00E0540A">
              <w:rPr>
                <w:vertAlign w:val="subscript"/>
                <w:lang w:val="fr-FR"/>
              </w:rPr>
              <w:t>3</w:t>
            </w:r>
            <w:r w:rsidR="003C5E6E" w:rsidRPr="00E0540A">
              <w:rPr>
                <w:lang w:val="fr-FR"/>
              </w:rPr>
              <w:t>CaCO</w:t>
            </w:r>
            <w:r w:rsidR="003C5E6E" w:rsidRPr="00E0540A">
              <w:rPr>
                <w:vertAlign w:val="subscript"/>
                <w:lang w:val="fr-FR"/>
              </w:rPr>
              <w:t>3</w:t>
            </w:r>
          </w:p>
          <w:p w14:paraId="1E3C2775" w14:textId="77777777" w:rsidR="0025215E" w:rsidRPr="00E0540A" w:rsidRDefault="0025215E" w:rsidP="00CA4DBE">
            <w:pPr>
              <w:jc w:val="left"/>
              <w:rPr>
                <w:lang w:val="fr-FR"/>
              </w:rPr>
            </w:pPr>
            <w:r w:rsidRPr="00E0540A">
              <w:rPr>
                <w:lang w:val="fr-FR"/>
              </w:rPr>
              <w:t>Salt</w:t>
            </w:r>
          </w:p>
          <w:p w14:paraId="04C272D2" w14:textId="6BBD2EAB" w:rsidR="0025215E" w:rsidRPr="00E0540A" w:rsidRDefault="003C5E6E" w:rsidP="00CA4DBE">
            <w:pPr>
              <w:jc w:val="left"/>
              <w:rPr>
                <w:lang w:val="fr-FR"/>
              </w:rPr>
            </w:pPr>
            <w:r w:rsidRPr="00E0540A">
              <w:rPr>
                <w:lang w:val="fr-FR"/>
              </w:rPr>
              <w:t>Fermin</w:t>
            </w:r>
            <w:r w:rsidR="0025215E" w:rsidRPr="00E0540A">
              <w:rPr>
                <w:lang w:val="fr-FR"/>
              </w:rPr>
              <w:noBreakHyphen/>
              <w:t>6</w:t>
            </w:r>
          </w:p>
          <w:p w14:paraId="09EB24FA" w14:textId="3934E5FD" w:rsidR="0025215E" w:rsidRPr="00E0540A" w:rsidRDefault="0025215E" w:rsidP="00CA4DBE">
            <w:pPr>
              <w:jc w:val="left"/>
              <w:rPr>
                <w:lang w:val="fr-FR"/>
              </w:rPr>
            </w:pPr>
            <w:r w:rsidRPr="00E0540A">
              <w:rPr>
                <w:lang w:val="fr-FR"/>
              </w:rPr>
              <w:t>Premix</w:t>
            </w:r>
          </w:p>
        </w:tc>
        <w:tc>
          <w:tcPr>
            <w:tcW w:w="851" w:type="dxa"/>
          </w:tcPr>
          <w:p w14:paraId="6627A296" w14:textId="77777777" w:rsidR="00CD6479" w:rsidRPr="00E0540A" w:rsidRDefault="00CD6479" w:rsidP="004711E9">
            <w:pPr>
              <w:jc w:val="right"/>
              <w:rPr>
                <w:lang w:val="fr-FR"/>
              </w:rPr>
            </w:pPr>
          </w:p>
          <w:p w14:paraId="4897736E" w14:textId="4D2A2DB0" w:rsidR="00C54970" w:rsidRPr="00732211" w:rsidRDefault="00C54970" w:rsidP="004711E9">
            <w:pPr>
              <w:jc w:val="right"/>
            </w:pPr>
            <w:r w:rsidRPr="00732211">
              <w:t>21</w:t>
            </w:r>
            <w:r>
              <w:t>%</w:t>
            </w:r>
          </w:p>
          <w:p w14:paraId="7534215E" w14:textId="77777777" w:rsidR="00C54970" w:rsidRPr="00732211" w:rsidRDefault="00C54970" w:rsidP="004711E9">
            <w:pPr>
              <w:jc w:val="right"/>
            </w:pPr>
            <w:r w:rsidRPr="00732211">
              <w:t>15</w:t>
            </w:r>
            <w:r>
              <w:t>%</w:t>
            </w:r>
          </w:p>
          <w:p w14:paraId="6BF10E41" w14:textId="77777777" w:rsidR="00C54970" w:rsidRPr="00732211" w:rsidRDefault="00C54970" w:rsidP="004711E9">
            <w:pPr>
              <w:jc w:val="right"/>
            </w:pPr>
            <w:r w:rsidRPr="00732211">
              <w:t>10</w:t>
            </w:r>
            <w:r>
              <w:t>%</w:t>
            </w:r>
          </w:p>
          <w:p w14:paraId="19BCBE3D" w14:textId="77777777" w:rsidR="00C54970" w:rsidRPr="00732211" w:rsidRDefault="00C54970" w:rsidP="004711E9">
            <w:pPr>
              <w:jc w:val="right"/>
            </w:pPr>
            <w:r w:rsidRPr="00732211">
              <w:t>20</w:t>
            </w:r>
            <w:r>
              <w:t>%</w:t>
            </w:r>
          </w:p>
          <w:p w14:paraId="78DAEFEA" w14:textId="77777777" w:rsidR="00C54970" w:rsidRPr="00732211" w:rsidRDefault="00C54970" w:rsidP="004711E9">
            <w:pPr>
              <w:jc w:val="right"/>
            </w:pPr>
            <w:r w:rsidRPr="00732211">
              <w:t>5.3</w:t>
            </w:r>
            <w:r>
              <w:t>%</w:t>
            </w:r>
          </w:p>
          <w:p w14:paraId="0232E856" w14:textId="77777777" w:rsidR="00C54970" w:rsidRPr="00732211" w:rsidRDefault="00C54970" w:rsidP="004711E9">
            <w:pPr>
              <w:jc w:val="right"/>
            </w:pPr>
            <w:r w:rsidRPr="00732211">
              <w:t>4</w:t>
            </w:r>
            <w:r>
              <w:t>%</w:t>
            </w:r>
          </w:p>
          <w:p w14:paraId="7607D653" w14:textId="77777777" w:rsidR="00C54970" w:rsidRPr="00732211" w:rsidRDefault="00C54970" w:rsidP="004711E9">
            <w:pPr>
              <w:jc w:val="right"/>
            </w:pPr>
            <w:r w:rsidRPr="00732211">
              <w:t>12.2</w:t>
            </w:r>
            <w:r>
              <w:t>%</w:t>
            </w:r>
          </w:p>
          <w:p w14:paraId="09C4D88F" w14:textId="77777777" w:rsidR="00CA4DBE" w:rsidRDefault="00CA4DBE" w:rsidP="004711E9">
            <w:pPr>
              <w:jc w:val="right"/>
            </w:pPr>
          </w:p>
          <w:p w14:paraId="2ECDEB97" w14:textId="676ADD9E" w:rsidR="00C54970" w:rsidRPr="00732211" w:rsidRDefault="00C54970" w:rsidP="004711E9">
            <w:pPr>
              <w:jc w:val="right"/>
            </w:pPr>
            <w:r w:rsidRPr="00732211">
              <w:t>8</w:t>
            </w:r>
            <w:r>
              <w:t>%</w:t>
            </w:r>
          </w:p>
          <w:p w14:paraId="2CD3D580" w14:textId="77777777" w:rsidR="00C54970" w:rsidRPr="00732211" w:rsidRDefault="00C54970" w:rsidP="004711E9">
            <w:pPr>
              <w:jc w:val="right"/>
            </w:pPr>
            <w:r w:rsidRPr="00732211">
              <w:t>1.1</w:t>
            </w:r>
            <w:r>
              <w:t>%</w:t>
            </w:r>
          </w:p>
          <w:p w14:paraId="55B25A94" w14:textId="77777777" w:rsidR="00C54970" w:rsidRPr="00732211" w:rsidRDefault="00C54970" w:rsidP="004711E9">
            <w:pPr>
              <w:jc w:val="right"/>
            </w:pPr>
            <w:r w:rsidRPr="00732211">
              <w:t>1.3</w:t>
            </w:r>
            <w:r>
              <w:t>%</w:t>
            </w:r>
          </w:p>
          <w:p w14:paraId="3649B9C1" w14:textId="77777777" w:rsidR="00C54970" w:rsidRPr="00732211" w:rsidRDefault="00C54970" w:rsidP="004711E9">
            <w:pPr>
              <w:jc w:val="right"/>
            </w:pPr>
            <w:r w:rsidRPr="00732211">
              <w:t>0.4</w:t>
            </w:r>
            <w:r>
              <w:t>%</w:t>
            </w:r>
          </w:p>
          <w:p w14:paraId="456800B9" w14:textId="77777777" w:rsidR="00C54970" w:rsidRPr="00732211" w:rsidRDefault="00C54970" w:rsidP="004711E9">
            <w:pPr>
              <w:jc w:val="right"/>
            </w:pPr>
            <w:r w:rsidRPr="00732211">
              <w:t>1.2</w:t>
            </w:r>
            <w:r>
              <w:t>%</w:t>
            </w:r>
          </w:p>
          <w:p w14:paraId="41F08A5B" w14:textId="77777777" w:rsidR="00C54970" w:rsidRPr="00732211" w:rsidRDefault="00C54970" w:rsidP="004711E9">
            <w:pPr>
              <w:jc w:val="right"/>
            </w:pPr>
            <w:r w:rsidRPr="00732211">
              <w:t>0.5</w:t>
            </w:r>
            <w:r>
              <w:t>%</w:t>
            </w:r>
          </w:p>
          <w:p w14:paraId="1CF650E1" w14:textId="0E7D124D" w:rsidR="00C54970" w:rsidRDefault="00C54970" w:rsidP="00CA4DBE">
            <w:pPr>
              <w:jc w:val="right"/>
            </w:pPr>
          </w:p>
        </w:tc>
      </w:tr>
      <w:tr w:rsidR="0025215E" w14:paraId="49CC4229" w14:textId="77777777" w:rsidTr="00BD04F7">
        <w:tc>
          <w:tcPr>
            <w:tcW w:w="562" w:type="dxa"/>
          </w:tcPr>
          <w:p w14:paraId="2A14276F" w14:textId="23427B3C" w:rsidR="0025215E" w:rsidRDefault="0025215E" w:rsidP="00732211">
            <w:r w:rsidRPr="00732211">
              <w:t>2.</w:t>
            </w:r>
          </w:p>
        </w:tc>
        <w:tc>
          <w:tcPr>
            <w:tcW w:w="2268" w:type="dxa"/>
          </w:tcPr>
          <w:p w14:paraId="6239855E" w14:textId="20D71C9E" w:rsidR="0025215E" w:rsidRPr="00A7621F" w:rsidRDefault="0025215E" w:rsidP="00CA4DBE">
            <w:pPr>
              <w:jc w:val="left"/>
              <w:rPr>
                <w:u w:val="single"/>
              </w:rPr>
            </w:pPr>
            <w:r w:rsidRPr="00A7621F">
              <w:rPr>
                <w:u w:val="single"/>
              </w:rPr>
              <w:t>No</w:t>
            </w:r>
            <w:r w:rsidR="00434014" w:rsidRPr="00A7621F">
              <w:rPr>
                <w:u w:val="single"/>
              </w:rPr>
              <w:t>.</w:t>
            </w:r>
            <w:r w:rsidRPr="00A7621F">
              <w:rPr>
                <w:u w:val="single"/>
              </w:rPr>
              <w:t xml:space="preserve"> 21 </w:t>
            </w:r>
            <w:r w:rsidRPr="00A7621F">
              <w:rPr>
                <w:u w:val="single"/>
              </w:rPr>
              <w:noBreakHyphen/>
              <w:t xml:space="preserve"> </w:t>
            </w:r>
            <w:r w:rsidR="004711E9">
              <w:rPr>
                <w:u w:val="single"/>
              </w:rPr>
              <w:t>II</w:t>
            </w:r>
            <w:r w:rsidRPr="00A7621F">
              <w:rPr>
                <w:u w:val="single"/>
              </w:rPr>
              <w:t xml:space="preserve"> </w:t>
            </w:r>
            <w:r w:rsidRPr="00A7621F">
              <w:rPr>
                <w:u w:val="single"/>
              </w:rPr>
              <w:noBreakHyphen/>
              <w:t xml:space="preserve"> 106 </w:t>
            </w:r>
            <w:r w:rsidRPr="00A7621F">
              <w:rPr>
                <w:u w:val="single"/>
              </w:rPr>
              <w:noBreakHyphen/>
              <w:t xml:space="preserve"> 24</w:t>
            </w:r>
          </w:p>
        </w:tc>
        <w:tc>
          <w:tcPr>
            <w:tcW w:w="851" w:type="dxa"/>
          </w:tcPr>
          <w:p w14:paraId="53BE6241" w14:textId="77777777" w:rsidR="0025215E" w:rsidRDefault="0025215E" w:rsidP="00CA4DBE">
            <w:pPr>
              <w:jc w:val="right"/>
            </w:pPr>
          </w:p>
        </w:tc>
      </w:tr>
      <w:tr w:rsidR="0025215E" w14:paraId="1689F5B1" w14:textId="77777777" w:rsidTr="00BD04F7">
        <w:tc>
          <w:tcPr>
            <w:tcW w:w="562" w:type="dxa"/>
          </w:tcPr>
          <w:p w14:paraId="3C1303F9" w14:textId="77777777" w:rsidR="0025215E" w:rsidRDefault="0025215E" w:rsidP="00732211"/>
        </w:tc>
        <w:tc>
          <w:tcPr>
            <w:tcW w:w="2268" w:type="dxa"/>
          </w:tcPr>
          <w:p w14:paraId="0BC5FD0E" w14:textId="77777777" w:rsidR="00CD6479" w:rsidRDefault="00CD6479" w:rsidP="00CA4DBE">
            <w:pPr>
              <w:jc w:val="left"/>
            </w:pPr>
          </w:p>
          <w:p w14:paraId="147E134E" w14:textId="199532AE" w:rsidR="00C54970" w:rsidRDefault="00C54970" w:rsidP="00CA4DBE">
            <w:pPr>
              <w:jc w:val="left"/>
            </w:pPr>
            <w:r w:rsidRPr="00732211">
              <w:t xml:space="preserve">Maize </w:t>
            </w:r>
          </w:p>
          <w:p w14:paraId="43B76483" w14:textId="77777777" w:rsidR="00C54970" w:rsidRDefault="00C54970" w:rsidP="00CA4DBE">
            <w:pPr>
              <w:jc w:val="left"/>
            </w:pPr>
            <w:r w:rsidRPr="00732211">
              <w:t xml:space="preserve">Barley </w:t>
            </w:r>
          </w:p>
          <w:p w14:paraId="6D97D2E0" w14:textId="77777777" w:rsidR="00C54970" w:rsidRPr="00732211" w:rsidRDefault="00C54970" w:rsidP="00CA4DBE">
            <w:pPr>
              <w:jc w:val="left"/>
            </w:pPr>
            <w:r w:rsidRPr="00732211">
              <w:t>Wheat</w:t>
            </w:r>
          </w:p>
          <w:p w14:paraId="7481BAAE" w14:textId="77777777" w:rsidR="00C54970" w:rsidRPr="00732211" w:rsidRDefault="00C54970" w:rsidP="00CA4DBE">
            <w:pPr>
              <w:jc w:val="left"/>
            </w:pPr>
            <w:r w:rsidRPr="00732211">
              <w:t>Soya</w:t>
            </w:r>
            <w:r>
              <w:t xml:space="preserve"> </w:t>
            </w:r>
            <w:r w:rsidRPr="00732211">
              <w:t>(40</w:t>
            </w:r>
            <w:r>
              <w:t>%</w:t>
            </w:r>
            <w:r w:rsidRPr="00732211">
              <w:t>)</w:t>
            </w:r>
          </w:p>
          <w:p w14:paraId="2FE3A736" w14:textId="77777777" w:rsidR="00C54970" w:rsidRPr="00732211" w:rsidRDefault="00C54970" w:rsidP="00CA4DBE">
            <w:pPr>
              <w:jc w:val="left"/>
            </w:pPr>
            <w:r w:rsidRPr="00732211">
              <w:t>Fish meal</w:t>
            </w:r>
            <w:r>
              <w:t xml:space="preserve"> </w:t>
            </w:r>
            <w:r w:rsidRPr="00732211">
              <w:t>(70</w:t>
            </w:r>
            <w:r>
              <w:t>%</w:t>
            </w:r>
            <w:r w:rsidRPr="00732211">
              <w:t>)</w:t>
            </w:r>
          </w:p>
          <w:p w14:paraId="4B92A226" w14:textId="77777777" w:rsidR="00C54970" w:rsidRPr="00732211" w:rsidRDefault="00C54970" w:rsidP="00CA4DBE">
            <w:pPr>
              <w:jc w:val="left"/>
            </w:pPr>
            <w:r w:rsidRPr="00732211">
              <w:t>Wheat bud</w:t>
            </w:r>
          </w:p>
          <w:p w14:paraId="53637C59" w14:textId="77777777" w:rsidR="00C54970" w:rsidRPr="00732211" w:rsidRDefault="00C54970" w:rsidP="00CA4DBE">
            <w:pPr>
              <w:jc w:val="left"/>
            </w:pPr>
            <w:r w:rsidRPr="00732211">
              <w:t>Skimmed milk powder</w:t>
            </w:r>
          </w:p>
          <w:p w14:paraId="2AA6356E" w14:textId="77777777" w:rsidR="00C54970" w:rsidRPr="00732211" w:rsidRDefault="00C54970" w:rsidP="00CA4DBE">
            <w:pPr>
              <w:jc w:val="left"/>
            </w:pPr>
            <w:r w:rsidRPr="00732211">
              <w:t>Mixture with 50</w:t>
            </w:r>
            <w:r>
              <w:t>%</w:t>
            </w:r>
            <w:r w:rsidRPr="00732211">
              <w:t xml:space="preserve"> of industrial fat content</w:t>
            </w:r>
          </w:p>
          <w:p w14:paraId="455C814C" w14:textId="77777777" w:rsidR="00C54970" w:rsidRPr="00E0540A" w:rsidRDefault="00C54970" w:rsidP="00CA4DBE">
            <w:pPr>
              <w:jc w:val="left"/>
              <w:rPr>
                <w:lang w:val="fr-FR"/>
              </w:rPr>
            </w:pPr>
            <w:r w:rsidRPr="00E0540A">
              <w:rPr>
                <w:lang w:val="fr-FR"/>
              </w:rPr>
              <w:t>MCP</w:t>
            </w:r>
          </w:p>
          <w:p w14:paraId="08D90D44" w14:textId="7373CBF1" w:rsidR="00C54970" w:rsidRPr="00E0540A" w:rsidRDefault="003C5E6E" w:rsidP="00CA4DBE">
            <w:pPr>
              <w:jc w:val="left"/>
              <w:rPr>
                <w:lang w:val="fr-FR"/>
              </w:rPr>
            </w:pPr>
            <w:r w:rsidRPr="00E0540A">
              <w:rPr>
                <w:lang w:val="fr-FR"/>
              </w:rPr>
              <w:t>CaCO</w:t>
            </w:r>
            <w:r w:rsidRPr="00E0540A">
              <w:rPr>
                <w:vertAlign w:val="subscript"/>
                <w:lang w:val="fr-FR"/>
              </w:rPr>
              <w:t>3</w:t>
            </w:r>
          </w:p>
          <w:p w14:paraId="09DE9637" w14:textId="77777777" w:rsidR="00C54970" w:rsidRPr="00E0540A" w:rsidRDefault="00C54970" w:rsidP="00CA4DBE">
            <w:pPr>
              <w:jc w:val="left"/>
              <w:rPr>
                <w:lang w:val="fr-FR"/>
              </w:rPr>
            </w:pPr>
            <w:r w:rsidRPr="00E0540A">
              <w:rPr>
                <w:lang w:val="fr-FR"/>
              </w:rPr>
              <w:t xml:space="preserve">Salt </w:t>
            </w:r>
          </w:p>
          <w:p w14:paraId="3B356B69" w14:textId="77777777" w:rsidR="00C54970" w:rsidRPr="00E0540A" w:rsidRDefault="00C54970" w:rsidP="00CA4DBE">
            <w:pPr>
              <w:jc w:val="left"/>
              <w:rPr>
                <w:lang w:val="fr-FR"/>
              </w:rPr>
            </w:pPr>
            <w:r w:rsidRPr="00E0540A">
              <w:rPr>
                <w:lang w:val="fr-FR"/>
              </w:rPr>
              <w:t>Fermin</w:t>
            </w:r>
            <w:r w:rsidRPr="00E0540A">
              <w:rPr>
                <w:lang w:val="fr-FR"/>
              </w:rPr>
              <w:noBreakHyphen/>
              <w:t>6</w:t>
            </w:r>
          </w:p>
          <w:p w14:paraId="408C4292" w14:textId="31205684" w:rsidR="0025215E" w:rsidRPr="00E0540A" w:rsidRDefault="00C54970" w:rsidP="00CA4DBE">
            <w:pPr>
              <w:jc w:val="left"/>
              <w:rPr>
                <w:lang w:val="fr-FR"/>
              </w:rPr>
            </w:pPr>
            <w:r w:rsidRPr="00E0540A">
              <w:rPr>
                <w:lang w:val="fr-FR"/>
              </w:rPr>
              <w:t>Premix</w:t>
            </w:r>
          </w:p>
        </w:tc>
        <w:tc>
          <w:tcPr>
            <w:tcW w:w="851" w:type="dxa"/>
          </w:tcPr>
          <w:p w14:paraId="4DA2B705" w14:textId="77777777" w:rsidR="00CD6479" w:rsidRPr="00E0540A" w:rsidRDefault="00CD6479" w:rsidP="00CA4DBE">
            <w:pPr>
              <w:jc w:val="right"/>
              <w:rPr>
                <w:lang w:val="fr-FR"/>
              </w:rPr>
            </w:pPr>
          </w:p>
          <w:p w14:paraId="1807CB90" w14:textId="4589AC45" w:rsidR="00C54970" w:rsidRPr="00732211" w:rsidRDefault="00C54970" w:rsidP="00CA4DBE">
            <w:pPr>
              <w:jc w:val="right"/>
            </w:pPr>
            <w:r w:rsidRPr="00732211">
              <w:t>21</w:t>
            </w:r>
            <w:r>
              <w:t>%</w:t>
            </w:r>
          </w:p>
          <w:p w14:paraId="7E19134C" w14:textId="77777777" w:rsidR="00C54970" w:rsidRPr="00732211" w:rsidRDefault="00C54970" w:rsidP="00CA4DBE">
            <w:pPr>
              <w:jc w:val="right"/>
            </w:pPr>
            <w:r w:rsidRPr="00732211">
              <w:t>15</w:t>
            </w:r>
            <w:r>
              <w:t>%</w:t>
            </w:r>
          </w:p>
          <w:p w14:paraId="23064F76" w14:textId="77777777" w:rsidR="00C54970" w:rsidRPr="00732211" w:rsidRDefault="00C54970" w:rsidP="00CA4DBE">
            <w:pPr>
              <w:jc w:val="right"/>
            </w:pPr>
            <w:r w:rsidRPr="00732211">
              <w:t>10</w:t>
            </w:r>
            <w:r>
              <w:t>%</w:t>
            </w:r>
          </w:p>
          <w:p w14:paraId="4423174B" w14:textId="77777777" w:rsidR="00C54970" w:rsidRPr="00732211" w:rsidRDefault="00C54970" w:rsidP="00CA4DBE">
            <w:pPr>
              <w:jc w:val="right"/>
            </w:pPr>
            <w:r w:rsidRPr="00732211">
              <w:t>20</w:t>
            </w:r>
            <w:r>
              <w:t>%</w:t>
            </w:r>
          </w:p>
          <w:p w14:paraId="11415F48" w14:textId="77777777" w:rsidR="00C54970" w:rsidRPr="00732211" w:rsidRDefault="00C54970" w:rsidP="00CA4DBE">
            <w:pPr>
              <w:jc w:val="right"/>
            </w:pPr>
            <w:r w:rsidRPr="00732211">
              <w:t>5.3</w:t>
            </w:r>
            <w:r>
              <w:t>%</w:t>
            </w:r>
          </w:p>
          <w:p w14:paraId="13F10821" w14:textId="77777777" w:rsidR="00C54970" w:rsidRPr="00732211" w:rsidRDefault="00C54970" w:rsidP="00CA4DBE">
            <w:pPr>
              <w:jc w:val="right"/>
            </w:pPr>
            <w:r w:rsidRPr="00732211">
              <w:t>4</w:t>
            </w:r>
            <w:r>
              <w:t>%</w:t>
            </w:r>
          </w:p>
          <w:p w14:paraId="20D18B98" w14:textId="77777777" w:rsidR="00C54970" w:rsidRPr="00732211" w:rsidRDefault="00C54970" w:rsidP="00CA4DBE">
            <w:pPr>
              <w:jc w:val="right"/>
            </w:pPr>
            <w:r w:rsidRPr="00732211">
              <w:t>12.2</w:t>
            </w:r>
            <w:r>
              <w:t>%</w:t>
            </w:r>
          </w:p>
          <w:p w14:paraId="2E23FFA2" w14:textId="77777777" w:rsidR="00CA4DBE" w:rsidRDefault="00CA4DBE" w:rsidP="00CA4DBE">
            <w:pPr>
              <w:jc w:val="right"/>
            </w:pPr>
          </w:p>
          <w:p w14:paraId="69B6230A" w14:textId="5FB4977A" w:rsidR="00C54970" w:rsidRPr="00732211" w:rsidRDefault="00C54970" w:rsidP="00CA4DBE">
            <w:pPr>
              <w:jc w:val="right"/>
            </w:pPr>
            <w:r w:rsidRPr="00732211">
              <w:t>8</w:t>
            </w:r>
            <w:r>
              <w:t>%</w:t>
            </w:r>
          </w:p>
          <w:p w14:paraId="0B6B21DC" w14:textId="77777777" w:rsidR="00C54970" w:rsidRPr="00732211" w:rsidRDefault="00C54970" w:rsidP="00CA4DBE">
            <w:pPr>
              <w:jc w:val="right"/>
            </w:pPr>
            <w:r w:rsidRPr="00732211">
              <w:t>1.1</w:t>
            </w:r>
            <w:r>
              <w:t>%</w:t>
            </w:r>
          </w:p>
          <w:p w14:paraId="27FEA5A1" w14:textId="77777777" w:rsidR="00C54970" w:rsidRPr="00732211" w:rsidRDefault="00C54970" w:rsidP="00CA4DBE">
            <w:pPr>
              <w:jc w:val="right"/>
            </w:pPr>
            <w:r w:rsidRPr="00732211">
              <w:t>1.3</w:t>
            </w:r>
            <w:r>
              <w:t>%</w:t>
            </w:r>
          </w:p>
          <w:p w14:paraId="6F24C782" w14:textId="77777777" w:rsidR="00C54970" w:rsidRPr="00732211" w:rsidRDefault="00C54970" w:rsidP="00CA4DBE">
            <w:pPr>
              <w:jc w:val="right"/>
            </w:pPr>
            <w:r w:rsidRPr="00732211">
              <w:t>0.4</w:t>
            </w:r>
            <w:r>
              <w:t>%</w:t>
            </w:r>
          </w:p>
          <w:p w14:paraId="7106C501" w14:textId="77777777" w:rsidR="00C54970" w:rsidRPr="00732211" w:rsidRDefault="00C54970" w:rsidP="00CA4DBE">
            <w:pPr>
              <w:jc w:val="right"/>
            </w:pPr>
            <w:r w:rsidRPr="00732211">
              <w:t>1.2</w:t>
            </w:r>
            <w:r>
              <w:t>%</w:t>
            </w:r>
          </w:p>
          <w:p w14:paraId="50CE280F" w14:textId="77777777" w:rsidR="0025215E" w:rsidRDefault="00C54970" w:rsidP="00CA4DBE">
            <w:pPr>
              <w:jc w:val="right"/>
            </w:pPr>
            <w:r w:rsidRPr="00732211">
              <w:t>0.5</w:t>
            </w:r>
            <w:r>
              <w:t>%</w:t>
            </w:r>
          </w:p>
          <w:p w14:paraId="5FE2B015" w14:textId="6AA4D6B7" w:rsidR="00CD6479" w:rsidRDefault="00CD6479" w:rsidP="00CA4DBE">
            <w:pPr>
              <w:jc w:val="right"/>
            </w:pPr>
          </w:p>
        </w:tc>
      </w:tr>
      <w:tr w:rsidR="0025215E" w14:paraId="176FEB4C" w14:textId="77777777" w:rsidTr="00BD04F7">
        <w:tc>
          <w:tcPr>
            <w:tcW w:w="562" w:type="dxa"/>
          </w:tcPr>
          <w:p w14:paraId="45A33588" w14:textId="238AA092" w:rsidR="0025215E" w:rsidRDefault="00C54970" w:rsidP="00732211">
            <w:r w:rsidRPr="00732211">
              <w:t>3.</w:t>
            </w:r>
          </w:p>
        </w:tc>
        <w:tc>
          <w:tcPr>
            <w:tcW w:w="2268" w:type="dxa"/>
          </w:tcPr>
          <w:p w14:paraId="21497F05" w14:textId="46CD5475" w:rsidR="0025215E" w:rsidRPr="00A7621F" w:rsidRDefault="00C54970" w:rsidP="00CA4DBE">
            <w:pPr>
              <w:jc w:val="left"/>
              <w:rPr>
                <w:u w:val="single"/>
              </w:rPr>
            </w:pPr>
            <w:r w:rsidRPr="00A7621F">
              <w:rPr>
                <w:u w:val="single"/>
              </w:rPr>
              <w:t xml:space="preserve">No. 28 </w:t>
            </w:r>
            <w:r w:rsidRPr="00A7621F">
              <w:rPr>
                <w:u w:val="single"/>
              </w:rPr>
              <w:noBreakHyphen/>
              <w:t xml:space="preserve"> I </w:t>
            </w:r>
            <w:r w:rsidRPr="00A7621F">
              <w:rPr>
                <w:u w:val="single"/>
              </w:rPr>
              <w:noBreakHyphen/>
              <w:t xml:space="preserve"> 105 </w:t>
            </w:r>
            <w:r w:rsidRPr="00A7621F">
              <w:rPr>
                <w:u w:val="single"/>
              </w:rPr>
              <w:noBreakHyphen/>
              <w:t xml:space="preserve"> 24</w:t>
            </w:r>
          </w:p>
        </w:tc>
        <w:tc>
          <w:tcPr>
            <w:tcW w:w="851" w:type="dxa"/>
          </w:tcPr>
          <w:p w14:paraId="1B9AA9C7" w14:textId="77777777" w:rsidR="0025215E" w:rsidRDefault="0025215E" w:rsidP="00CA4DBE">
            <w:pPr>
              <w:jc w:val="right"/>
            </w:pPr>
          </w:p>
        </w:tc>
      </w:tr>
      <w:tr w:rsidR="0025215E" w14:paraId="2BAE201D" w14:textId="77777777" w:rsidTr="00BD04F7">
        <w:tc>
          <w:tcPr>
            <w:tcW w:w="562" w:type="dxa"/>
          </w:tcPr>
          <w:p w14:paraId="3BA27855" w14:textId="77777777" w:rsidR="0025215E" w:rsidRDefault="0025215E" w:rsidP="00732211"/>
        </w:tc>
        <w:tc>
          <w:tcPr>
            <w:tcW w:w="2268" w:type="dxa"/>
          </w:tcPr>
          <w:p w14:paraId="146F6E46" w14:textId="77777777" w:rsidR="00CD6479" w:rsidRDefault="00CD6479" w:rsidP="00CA4DBE">
            <w:pPr>
              <w:jc w:val="left"/>
            </w:pPr>
          </w:p>
          <w:p w14:paraId="36252C85" w14:textId="7654207E" w:rsidR="00C54970" w:rsidRDefault="00C54970" w:rsidP="00CA4DBE">
            <w:pPr>
              <w:jc w:val="left"/>
            </w:pPr>
            <w:r w:rsidRPr="00732211">
              <w:t xml:space="preserve">Maize </w:t>
            </w:r>
          </w:p>
          <w:p w14:paraId="4B29B612" w14:textId="77777777" w:rsidR="00C54970" w:rsidRDefault="00C54970" w:rsidP="00CA4DBE">
            <w:pPr>
              <w:jc w:val="left"/>
            </w:pPr>
            <w:r w:rsidRPr="00732211">
              <w:t xml:space="preserve">Barley </w:t>
            </w:r>
          </w:p>
          <w:p w14:paraId="1A3A9C85" w14:textId="77777777" w:rsidR="00C54970" w:rsidRDefault="00C54970" w:rsidP="00CA4DBE">
            <w:pPr>
              <w:jc w:val="left"/>
            </w:pPr>
            <w:r w:rsidRPr="00732211">
              <w:t xml:space="preserve">Wheat </w:t>
            </w:r>
          </w:p>
          <w:p w14:paraId="559354D6" w14:textId="77777777" w:rsidR="00C54970" w:rsidRPr="00732211" w:rsidRDefault="00C54970" w:rsidP="00CA4DBE">
            <w:pPr>
              <w:jc w:val="left"/>
            </w:pPr>
            <w:r w:rsidRPr="00732211">
              <w:t>Linseed</w:t>
            </w:r>
          </w:p>
          <w:p w14:paraId="102A6A44" w14:textId="77777777" w:rsidR="00C54970" w:rsidRPr="00732211" w:rsidRDefault="00C54970" w:rsidP="00CA4DBE">
            <w:pPr>
              <w:jc w:val="left"/>
            </w:pPr>
            <w:r w:rsidRPr="00732211">
              <w:t>Soya (40</w:t>
            </w:r>
            <w:r>
              <w:t>%</w:t>
            </w:r>
            <w:r w:rsidRPr="00732211">
              <w:t>)</w:t>
            </w:r>
          </w:p>
          <w:p w14:paraId="463B61FC" w14:textId="77777777" w:rsidR="00C54970" w:rsidRDefault="00C54970" w:rsidP="00CA4DBE">
            <w:pPr>
              <w:jc w:val="left"/>
            </w:pPr>
            <w:r w:rsidRPr="00732211">
              <w:t>Fish meal</w:t>
            </w:r>
            <w:r>
              <w:t xml:space="preserve"> </w:t>
            </w:r>
            <w:r w:rsidRPr="00732211">
              <w:t>(70</w:t>
            </w:r>
            <w:r>
              <w:t>%</w:t>
            </w:r>
            <w:r w:rsidRPr="00732211">
              <w:t xml:space="preserve">) </w:t>
            </w:r>
          </w:p>
          <w:p w14:paraId="6F2ACB9F" w14:textId="77777777" w:rsidR="00C54970" w:rsidRPr="00732211" w:rsidRDefault="00C54970" w:rsidP="00CA4DBE">
            <w:pPr>
              <w:jc w:val="left"/>
            </w:pPr>
            <w:r w:rsidRPr="00732211">
              <w:t>Wheat bud</w:t>
            </w:r>
          </w:p>
          <w:p w14:paraId="38838A7D" w14:textId="77777777" w:rsidR="00A7621F" w:rsidRDefault="00C54970" w:rsidP="00CA4DBE">
            <w:pPr>
              <w:jc w:val="left"/>
            </w:pPr>
            <w:r w:rsidRPr="00732211">
              <w:t xml:space="preserve">Skimmed milk powder </w:t>
            </w:r>
          </w:p>
          <w:p w14:paraId="078C1BF7" w14:textId="77777777" w:rsidR="00A7621F" w:rsidRDefault="00C54970" w:rsidP="00CA4DBE">
            <w:pPr>
              <w:jc w:val="left"/>
            </w:pPr>
            <w:r w:rsidRPr="00732211">
              <w:t>Mixture with 50</w:t>
            </w:r>
            <w:r>
              <w:t>%</w:t>
            </w:r>
            <w:r w:rsidRPr="00732211">
              <w:t xml:space="preserve"> of</w:t>
            </w:r>
            <w:r w:rsidR="00A7621F">
              <w:t xml:space="preserve"> </w:t>
            </w:r>
            <w:r w:rsidRPr="00732211">
              <w:t xml:space="preserve">industrial fat content </w:t>
            </w:r>
          </w:p>
          <w:p w14:paraId="44629F38" w14:textId="06550ACD" w:rsidR="00C54970" w:rsidRPr="00732211" w:rsidRDefault="00C54970" w:rsidP="00CA4DBE">
            <w:pPr>
              <w:jc w:val="left"/>
            </w:pPr>
            <w:r w:rsidRPr="00732211">
              <w:t>MCP</w:t>
            </w:r>
          </w:p>
          <w:p w14:paraId="1682FF76" w14:textId="5BA3261B" w:rsidR="00C54970" w:rsidRPr="00732211" w:rsidRDefault="003C5E6E" w:rsidP="00CA4DBE">
            <w:pPr>
              <w:jc w:val="left"/>
            </w:pPr>
            <w:r w:rsidRPr="00732211">
              <w:t>CaC</w:t>
            </w:r>
            <w:r>
              <w:t>O</w:t>
            </w:r>
            <w:r w:rsidRPr="00CD6479">
              <w:rPr>
                <w:vertAlign w:val="subscript"/>
              </w:rPr>
              <w:t>3</w:t>
            </w:r>
          </w:p>
          <w:p w14:paraId="3A8F1CB9" w14:textId="77777777" w:rsidR="00C54970" w:rsidRDefault="00C54970" w:rsidP="00CA4DBE">
            <w:pPr>
              <w:jc w:val="left"/>
            </w:pPr>
            <w:r w:rsidRPr="00732211">
              <w:t xml:space="preserve">Salt </w:t>
            </w:r>
          </w:p>
          <w:p w14:paraId="1F4DAA4B" w14:textId="77777777" w:rsidR="00C54970" w:rsidRPr="00732211" w:rsidRDefault="00C54970" w:rsidP="00CA4DBE">
            <w:pPr>
              <w:jc w:val="left"/>
            </w:pPr>
            <w:r w:rsidRPr="00732211">
              <w:t>Premix</w:t>
            </w:r>
          </w:p>
          <w:p w14:paraId="62EF37C8" w14:textId="77777777" w:rsidR="0025215E" w:rsidRDefault="0025215E" w:rsidP="00CA4DBE">
            <w:pPr>
              <w:jc w:val="left"/>
            </w:pPr>
          </w:p>
        </w:tc>
        <w:tc>
          <w:tcPr>
            <w:tcW w:w="851" w:type="dxa"/>
          </w:tcPr>
          <w:p w14:paraId="458662EB" w14:textId="77777777" w:rsidR="00CD6479" w:rsidRDefault="00CD6479" w:rsidP="00CA4DBE">
            <w:pPr>
              <w:jc w:val="right"/>
            </w:pPr>
          </w:p>
          <w:p w14:paraId="084AB58D" w14:textId="11E62782" w:rsidR="0081622F" w:rsidRPr="00732211" w:rsidRDefault="0081622F" w:rsidP="00CA4DBE">
            <w:pPr>
              <w:jc w:val="right"/>
            </w:pPr>
            <w:r w:rsidRPr="00732211">
              <w:t>28</w:t>
            </w:r>
            <w:r>
              <w:t>%</w:t>
            </w:r>
          </w:p>
          <w:p w14:paraId="35238EF5" w14:textId="77777777" w:rsidR="0081622F" w:rsidRPr="00732211" w:rsidRDefault="0081622F" w:rsidP="00CA4DBE">
            <w:pPr>
              <w:jc w:val="right"/>
            </w:pPr>
            <w:r w:rsidRPr="00732211">
              <w:t>15</w:t>
            </w:r>
            <w:r>
              <w:t>%</w:t>
            </w:r>
          </w:p>
          <w:p w14:paraId="30301157" w14:textId="77777777" w:rsidR="0081622F" w:rsidRPr="00732211" w:rsidRDefault="0081622F" w:rsidP="00CA4DBE">
            <w:pPr>
              <w:jc w:val="right"/>
            </w:pPr>
            <w:r w:rsidRPr="00732211">
              <w:t>10</w:t>
            </w:r>
            <w:r>
              <w:t>%</w:t>
            </w:r>
          </w:p>
          <w:p w14:paraId="3F160342" w14:textId="77777777" w:rsidR="0081622F" w:rsidRPr="00732211" w:rsidRDefault="0081622F" w:rsidP="00CA4DBE">
            <w:pPr>
              <w:jc w:val="right"/>
            </w:pPr>
            <w:r w:rsidRPr="00732211">
              <w:t>2</w:t>
            </w:r>
            <w:r>
              <w:t>%</w:t>
            </w:r>
          </w:p>
          <w:p w14:paraId="4A87CDD9" w14:textId="77777777" w:rsidR="0081622F" w:rsidRPr="00732211" w:rsidRDefault="0081622F" w:rsidP="00CA4DBE">
            <w:pPr>
              <w:jc w:val="right"/>
            </w:pPr>
            <w:r w:rsidRPr="00732211">
              <w:t>20.3</w:t>
            </w:r>
            <w:r>
              <w:t>%</w:t>
            </w:r>
          </w:p>
          <w:p w14:paraId="56F0D3A0" w14:textId="77777777" w:rsidR="0081622F" w:rsidRPr="00732211" w:rsidRDefault="0081622F" w:rsidP="00CA4DBE">
            <w:pPr>
              <w:jc w:val="right"/>
            </w:pPr>
            <w:r w:rsidRPr="00732211">
              <w:t>5</w:t>
            </w:r>
            <w:r>
              <w:t>%</w:t>
            </w:r>
          </w:p>
          <w:p w14:paraId="6FF37A23" w14:textId="77777777" w:rsidR="0081622F" w:rsidRPr="00732211" w:rsidRDefault="0081622F" w:rsidP="00CA4DBE">
            <w:pPr>
              <w:jc w:val="right"/>
            </w:pPr>
            <w:r w:rsidRPr="00732211">
              <w:t>2</w:t>
            </w:r>
            <w:r>
              <w:t>%</w:t>
            </w:r>
          </w:p>
          <w:p w14:paraId="6AA188D3" w14:textId="77777777" w:rsidR="0081622F" w:rsidRPr="00732211" w:rsidRDefault="0081622F" w:rsidP="00CA4DBE">
            <w:pPr>
              <w:jc w:val="right"/>
            </w:pPr>
            <w:r w:rsidRPr="00732211">
              <w:t>6.7</w:t>
            </w:r>
            <w:r>
              <w:t>%</w:t>
            </w:r>
          </w:p>
          <w:p w14:paraId="07A83D76" w14:textId="77777777" w:rsidR="00CA4DBE" w:rsidRDefault="00CA4DBE" w:rsidP="00CA4DBE">
            <w:pPr>
              <w:jc w:val="right"/>
            </w:pPr>
          </w:p>
          <w:p w14:paraId="07500812" w14:textId="3612BB4D" w:rsidR="0081622F" w:rsidRPr="00732211" w:rsidRDefault="0081622F" w:rsidP="00CA4DBE">
            <w:pPr>
              <w:jc w:val="right"/>
            </w:pPr>
            <w:r w:rsidRPr="00732211">
              <w:t>8</w:t>
            </w:r>
            <w:r>
              <w:t>%</w:t>
            </w:r>
          </w:p>
          <w:p w14:paraId="24523C2F" w14:textId="77777777" w:rsidR="0081622F" w:rsidRPr="00732211" w:rsidRDefault="0081622F" w:rsidP="00CA4DBE">
            <w:pPr>
              <w:jc w:val="right"/>
            </w:pPr>
            <w:r w:rsidRPr="00732211">
              <w:t>0.9</w:t>
            </w:r>
            <w:r>
              <w:t>%</w:t>
            </w:r>
          </w:p>
          <w:p w14:paraId="01DB9FE9" w14:textId="77777777" w:rsidR="0081622F" w:rsidRPr="00732211" w:rsidRDefault="0081622F" w:rsidP="00CA4DBE">
            <w:pPr>
              <w:jc w:val="right"/>
            </w:pPr>
            <w:r w:rsidRPr="00732211">
              <w:t>1.2</w:t>
            </w:r>
            <w:r>
              <w:t>%</w:t>
            </w:r>
          </w:p>
          <w:p w14:paraId="61925009" w14:textId="77777777" w:rsidR="0081622F" w:rsidRPr="00732211" w:rsidRDefault="0081622F" w:rsidP="00CA4DBE">
            <w:pPr>
              <w:jc w:val="right"/>
            </w:pPr>
            <w:r w:rsidRPr="00732211">
              <w:t>0.4</w:t>
            </w:r>
            <w:r>
              <w:t>%</w:t>
            </w:r>
          </w:p>
          <w:p w14:paraId="4515516C" w14:textId="77777777" w:rsidR="0081622F" w:rsidRPr="00732211" w:rsidRDefault="0081622F" w:rsidP="00CA4DBE">
            <w:pPr>
              <w:jc w:val="right"/>
            </w:pPr>
            <w:r w:rsidRPr="00732211">
              <w:t>0.5</w:t>
            </w:r>
            <w:r>
              <w:t>%</w:t>
            </w:r>
          </w:p>
          <w:p w14:paraId="0E3BEADF" w14:textId="77777777" w:rsidR="0025215E" w:rsidRDefault="0025215E" w:rsidP="00CA4DBE">
            <w:pPr>
              <w:jc w:val="right"/>
            </w:pPr>
          </w:p>
        </w:tc>
      </w:tr>
      <w:tr w:rsidR="0025215E" w14:paraId="3D8AEAE7" w14:textId="77777777" w:rsidTr="00BD04F7">
        <w:tc>
          <w:tcPr>
            <w:tcW w:w="562" w:type="dxa"/>
          </w:tcPr>
          <w:p w14:paraId="5212CDBA" w14:textId="25BCA697" w:rsidR="0025215E" w:rsidRDefault="00C54970" w:rsidP="00CD6479">
            <w:pPr>
              <w:keepNext/>
              <w:keepLines/>
            </w:pPr>
            <w:r w:rsidRPr="00732211">
              <w:lastRenderedPageBreak/>
              <w:t>4.</w:t>
            </w:r>
          </w:p>
        </w:tc>
        <w:tc>
          <w:tcPr>
            <w:tcW w:w="2268" w:type="dxa"/>
          </w:tcPr>
          <w:p w14:paraId="366B4691" w14:textId="2AA82E03" w:rsidR="0025215E" w:rsidRPr="00A7621F" w:rsidRDefault="00C54970" w:rsidP="00CA4DBE">
            <w:pPr>
              <w:keepNext/>
              <w:keepLines/>
              <w:jc w:val="left"/>
              <w:rPr>
                <w:u w:val="single"/>
              </w:rPr>
            </w:pPr>
            <w:r w:rsidRPr="00A7621F">
              <w:rPr>
                <w:u w:val="single"/>
              </w:rPr>
              <w:t xml:space="preserve">No. 28 </w:t>
            </w:r>
            <w:r w:rsidRPr="00A7621F">
              <w:rPr>
                <w:u w:val="single"/>
              </w:rPr>
              <w:noBreakHyphen/>
              <w:t xml:space="preserve"> II </w:t>
            </w:r>
            <w:r w:rsidRPr="00A7621F">
              <w:rPr>
                <w:u w:val="single"/>
              </w:rPr>
              <w:noBreakHyphen/>
              <w:t xml:space="preserve"> 107 </w:t>
            </w:r>
            <w:r w:rsidRPr="00A7621F">
              <w:rPr>
                <w:u w:val="single"/>
              </w:rPr>
              <w:noBreakHyphen/>
              <w:t xml:space="preserve"> 24</w:t>
            </w:r>
          </w:p>
        </w:tc>
        <w:tc>
          <w:tcPr>
            <w:tcW w:w="851" w:type="dxa"/>
          </w:tcPr>
          <w:p w14:paraId="4C7EF507" w14:textId="77777777" w:rsidR="0025215E" w:rsidRDefault="0025215E" w:rsidP="00CA4DBE">
            <w:pPr>
              <w:jc w:val="right"/>
            </w:pPr>
          </w:p>
        </w:tc>
      </w:tr>
      <w:tr w:rsidR="0025215E" w14:paraId="469B2E20" w14:textId="77777777" w:rsidTr="00BD04F7">
        <w:tc>
          <w:tcPr>
            <w:tcW w:w="562" w:type="dxa"/>
          </w:tcPr>
          <w:p w14:paraId="15628633" w14:textId="77777777" w:rsidR="0025215E" w:rsidRDefault="0025215E" w:rsidP="00CD6479">
            <w:pPr>
              <w:keepNext/>
              <w:keepLines/>
            </w:pPr>
          </w:p>
        </w:tc>
        <w:tc>
          <w:tcPr>
            <w:tcW w:w="2268" w:type="dxa"/>
          </w:tcPr>
          <w:p w14:paraId="5FB81DEE" w14:textId="77777777" w:rsidR="00CD6479" w:rsidRDefault="00CD6479" w:rsidP="00CA4DBE">
            <w:pPr>
              <w:keepNext/>
              <w:keepLines/>
              <w:jc w:val="left"/>
            </w:pPr>
          </w:p>
          <w:p w14:paraId="474A34B9" w14:textId="1F88D74B" w:rsidR="00C54970" w:rsidRDefault="00C54970" w:rsidP="00CA4DBE">
            <w:pPr>
              <w:keepNext/>
              <w:keepLines/>
              <w:jc w:val="left"/>
            </w:pPr>
            <w:r w:rsidRPr="00732211">
              <w:t xml:space="preserve">Maize </w:t>
            </w:r>
          </w:p>
          <w:p w14:paraId="04D57F4B" w14:textId="77777777" w:rsidR="00C54970" w:rsidRDefault="00C54970" w:rsidP="00CA4DBE">
            <w:pPr>
              <w:keepNext/>
              <w:keepLines/>
              <w:jc w:val="left"/>
            </w:pPr>
            <w:r w:rsidRPr="00732211">
              <w:t xml:space="preserve">Barley </w:t>
            </w:r>
          </w:p>
          <w:p w14:paraId="0D810ACF" w14:textId="77777777" w:rsidR="00C54970" w:rsidRDefault="00C54970" w:rsidP="00CA4DBE">
            <w:pPr>
              <w:keepNext/>
              <w:keepLines/>
              <w:jc w:val="left"/>
            </w:pPr>
            <w:r w:rsidRPr="00732211">
              <w:t xml:space="preserve">Wheat </w:t>
            </w:r>
          </w:p>
          <w:p w14:paraId="2A886145" w14:textId="77777777" w:rsidR="00C54970" w:rsidRPr="00732211" w:rsidRDefault="00C54970" w:rsidP="00CA4DBE">
            <w:pPr>
              <w:keepNext/>
              <w:keepLines/>
              <w:jc w:val="left"/>
            </w:pPr>
            <w:r w:rsidRPr="00732211">
              <w:t>Linseed</w:t>
            </w:r>
          </w:p>
          <w:p w14:paraId="4D086523" w14:textId="77777777" w:rsidR="00C54970" w:rsidRPr="00732211" w:rsidRDefault="00C54970" w:rsidP="00CA4DBE">
            <w:pPr>
              <w:keepNext/>
              <w:keepLines/>
              <w:jc w:val="left"/>
            </w:pPr>
            <w:r w:rsidRPr="00732211">
              <w:t>Soya (40</w:t>
            </w:r>
            <w:r>
              <w:t>%</w:t>
            </w:r>
            <w:r w:rsidRPr="00732211">
              <w:t>)</w:t>
            </w:r>
          </w:p>
          <w:p w14:paraId="561CDE15" w14:textId="77777777" w:rsidR="00C54970" w:rsidRDefault="00C54970" w:rsidP="00CA4DBE">
            <w:pPr>
              <w:keepNext/>
              <w:keepLines/>
              <w:jc w:val="left"/>
            </w:pPr>
            <w:r w:rsidRPr="00732211">
              <w:t>Fish meal</w:t>
            </w:r>
            <w:r>
              <w:t xml:space="preserve"> </w:t>
            </w:r>
            <w:r w:rsidRPr="00732211">
              <w:t>(70</w:t>
            </w:r>
            <w:r>
              <w:t>%</w:t>
            </w:r>
            <w:r w:rsidRPr="00732211">
              <w:t xml:space="preserve">) </w:t>
            </w:r>
          </w:p>
          <w:p w14:paraId="2C80BAD3" w14:textId="77777777" w:rsidR="00C54970" w:rsidRPr="00732211" w:rsidRDefault="00C54970" w:rsidP="00CA4DBE">
            <w:pPr>
              <w:keepNext/>
              <w:keepLines/>
              <w:jc w:val="left"/>
            </w:pPr>
            <w:r w:rsidRPr="00732211">
              <w:t>Wheat bud</w:t>
            </w:r>
          </w:p>
          <w:p w14:paraId="618BF968" w14:textId="77777777" w:rsidR="00C54970" w:rsidRPr="00732211" w:rsidRDefault="00C54970" w:rsidP="00CA4DBE">
            <w:pPr>
              <w:keepNext/>
              <w:keepLines/>
              <w:jc w:val="left"/>
            </w:pPr>
            <w:r w:rsidRPr="00732211">
              <w:t>Skimmed milk powder</w:t>
            </w:r>
          </w:p>
          <w:p w14:paraId="51EBF2EE" w14:textId="77777777" w:rsidR="00C54970" w:rsidRPr="00732211" w:rsidRDefault="00C54970" w:rsidP="00CA4DBE">
            <w:pPr>
              <w:keepNext/>
              <w:keepLines/>
              <w:jc w:val="left"/>
            </w:pPr>
            <w:r w:rsidRPr="00732211">
              <w:t>Mixture with 50</w:t>
            </w:r>
            <w:r>
              <w:t>%</w:t>
            </w:r>
            <w:r w:rsidRPr="00732211">
              <w:t xml:space="preserve"> of industrial fat content</w:t>
            </w:r>
          </w:p>
          <w:p w14:paraId="63D380BB" w14:textId="77777777" w:rsidR="00C54970" w:rsidRPr="00732211" w:rsidRDefault="00C54970" w:rsidP="00CA4DBE">
            <w:pPr>
              <w:keepNext/>
              <w:keepLines/>
              <w:jc w:val="left"/>
            </w:pPr>
            <w:r w:rsidRPr="00732211">
              <w:t>MCP</w:t>
            </w:r>
          </w:p>
          <w:p w14:paraId="43FE71D5" w14:textId="3561B6F7" w:rsidR="00C54970" w:rsidRPr="00732211" w:rsidRDefault="003C5E6E" w:rsidP="00CA4DBE">
            <w:pPr>
              <w:keepNext/>
              <w:keepLines/>
              <w:jc w:val="left"/>
            </w:pPr>
            <w:r w:rsidRPr="00732211">
              <w:t>CaC</w:t>
            </w:r>
            <w:r>
              <w:t>O</w:t>
            </w:r>
            <w:r w:rsidRPr="00CD6479">
              <w:rPr>
                <w:vertAlign w:val="subscript"/>
              </w:rPr>
              <w:t>3</w:t>
            </w:r>
          </w:p>
          <w:p w14:paraId="1361C170" w14:textId="77777777" w:rsidR="00C54970" w:rsidRPr="00732211" w:rsidRDefault="00C54970" w:rsidP="00CA4DBE">
            <w:pPr>
              <w:keepNext/>
              <w:keepLines/>
              <w:jc w:val="left"/>
            </w:pPr>
            <w:r w:rsidRPr="00732211">
              <w:t>Salt</w:t>
            </w:r>
          </w:p>
          <w:p w14:paraId="28469CFD" w14:textId="77777777" w:rsidR="00C54970" w:rsidRPr="00732211" w:rsidRDefault="00C54970" w:rsidP="00CA4DBE">
            <w:pPr>
              <w:keepNext/>
              <w:keepLines/>
              <w:jc w:val="left"/>
            </w:pPr>
            <w:r w:rsidRPr="00732211">
              <w:t>Premix</w:t>
            </w:r>
          </w:p>
          <w:p w14:paraId="7FC303AD" w14:textId="77777777" w:rsidR="0025215E" w:rsidRDefault="0025215E" w:rsidP="00CA4DBE">
            <w:pPr>
              <w:keepNext/>
              <w:keepLines/>
              <w:jc w:val="left"/>
            </w:pPr>
          </w:p>
        </w:tc>
        <w:tc>
          <w:tcPr>
            <w:tcW w:w="851" w:type="dxa"/>
          </w:tcPr>
          <w:p w14:paraId="66DAD98F" w14:textId="77777777" w:rsidR="00CD6479" w:rsidRDefault="00CD6479" w:rsidP="00CA4DBE">
            <w:pPr>
              <w:jc w:val="right"/>
            </w:pPr>
          </w:p>
          <w:p w14:paraId="0A76DCBC" w14:textId="35610A74" w:rsidR="0081622F" w:rsidRPr="00732211" w:rsidRDefault="0081622F" w:rsidP="00CA4DBE">
            <w:pPr>
              <w:jc w:val="right"/>
            </w:pPr>
            <w:r w:rsidRPr="00732211">
              <w:t>28</w:t>
            </w:r>
            <w:r>
              <w:t>%</w:t>
            </w:r>
          </w:p>
          <w:p w14:paraId="0CFED2AB" w14:textId="77777777" w:rsidR="0081622F" w:rsidRPr="00732211" w:rsidRDefault="0081622F" w:rsidP="00CA4DBE">
            <w:pPr>
              <w:jc w:val="right"/>
            </w:pPr>
            <w:r w:rsidRPr="00732211">
              <w:t>15</w:t>
            </w:r>
            <w:r>
              <w:t>%</w:t>
            </w:r>
          </w:p>
          <w:p w14:paraId="26E4B0B5" w14:textId="77777777" w:rsidR="0081622F" w:rsidRPr="00732211" w:rsidRDefault="0081622F" w:rsidP="00CA4DBE">
            <w:pPr>
              <w:jc w:val="right"/>
            </w:pPr>
            <w:r w:rsidRPr="00732211">
              <w:t>10</w:t>
            </w:r>
            <w:r>
              <w:t>%</w:t>
            </w:r>
          </w:p>
          <w:p w14:paraId="2E5BC747" w14:textId="77777777" w:rsidR="0081622F" w:rsidRPr="00732211" w:rsidRDefault="0081622F" w:rsidP="00CA4DBE">
            <w:pPr>
              <w:jc w:val="right"/>
            </w:pPr>
            <w:r w:rsidRPr="00732211">
              <w:t>2</w:t>
            </w:r>
            <w:r>
              <w:t>%</w:t>
            </w:r>
          </w:p>
          <w:p w14:paraId="11F8B920" w14:textId="77777777" w:rsidR="0081622F" w:rsidRPr="00732211" w:rsidRDefault="0081622F" w:rsidP="00CA4DBE">
            <w:pPr>
              <w:jc w:val="right"/>
            </w:pPr>
            <w:r w:rsidRPr="00732211">
              <w:t>20.3</w:t>
            </w:r>
            <w:r>
              <w:t>%</w:t>
            </w:r>
          </w:p>
          <w:p w14:paraId="0DE2BB4C" w14:textId="77777777" w:rsidR="0081622F" w:rsidRPr="00732211" w:rsidRDefault="0081622F" w:rsidP="00CA4DBE">
            <w:pPr>
              <w:jc w:val="right"/>
            </w:pPr>
            <w:r w:rsidRPr="00732211">
              <w:t>5</w:t>
            </w:r>
            <w:r>
              <w:t>%</w:t>
            </w:r>
          </w:p>
          <w:p w14:paraId="4E380EB4" w14:textId="77777777" w:rsidR="0081622F" w:rsidRPr="00732211" w:rsidRDefault="0081622F" w:rsidP="00CA4DBE">
            <w:pPr>
              <w:jc w:val="right"/>
            </w:pPr>
            <w:r w:rsidRPr="00732211">
              <w:t>2</w:t>
            </w:r>
            <w:r>
              <w:t>%</w:t>
            </w:r>
          </w:p>
          <w:p w14:paraId="5798DCCA" w14:textId="77777777" w:rsidR="0081622F" w:rsidRPr="00732211" w:rsidRDefault="0081622F" w:rsidP="00CA4DBE">
            <w:pPr>
              <w:jc w:val="right"/>
            </w:pPr>
            <w:r w:rsidRPr="00732211">
              <w:t>6.7</w:t>
            </w:r>
            <w:r>
              <w:t>%</w:t>
            </w:r>
          </w:p>
          <w:p w14:paraId="32ED3F59" w14:textId="77777777" w:rsidR="00CA4DBE" w:rsidRDefault="00CA4DBE" w:rsidP="00CA4DBE">
            <w:pPr>
              <w:jc w:val="right"/>
            </w:pPr>
          </w:p>
          <w:p w14:paraId="2970915A" w14:textId="5C4A8C17" w:rsidR="0081622F" w:rsidRPr="00732211" w:rsidRDefault="0081622F" w:rsidP="00CA4DBE">
            <w:pPr>
              <w:jc w:val="right"/>
            </w:pPr>
            <w:r w:rsidRPr="00732211">
              <w:t>8</w:t>
            </w:r>
            <w:r>
              <w:t>%</w:t>
            </w:r>
          </w:p>
          <w:p w14:paraId="5E84E017" w14:textId="77777777" w:rsidR="0081622F" w:rsidRPr="00732211" w:rsidRDefault="0081622F" w:rsidP="00CA4DBE">
            <w:pPr>
              <w:jc w:val="right"/>
            </w:pPr>
            <w:r w:rsidRPr="00732211">
              <w:t>0.9</w:t>
            </w:r>
            <w:r>
              <w:t>%</w:t>
            </w:r>
          </w:p>
          <w:p w14:paraId="2A95CD9D" w14:textId="77777777" w:rsidR="0081622F" w:rsidRPr="00732211" w:rsidRDefault="0081622F" w:rsidP="00CA4DBE">
            <w:pPr>
              <w:jc w:val="right"/>
            </w:pPr>
            <w:r w:rsidRPr="00732211">
              <w:t>1.2</w:t>
            </w:r>
            <w:r>
              <w:t>%</w:t>
            </w:r>
          </w:p>
          <w:p w14:paraId="4FFDD228" w14:textId="77777777" w:rsidR="0081622F" w:rsidRPr="00732211" w:rsidRDefault="0081622F" w:rsidP="00CA4DBE">
            <w:pPr>
              <w:jc w:val="right"/>
            </w:pPr>
            <w:r w:rsidRPr="00732211">
              <w:t>0.4</w:t>
            </w:r>
            <w:r>
              <w:t>%</w:t>
            </w:r>
          </w:p>
          <w:p w14:paraId="5774255E" w14:textId="77777777" w:rsidR="0081622F" w:rsidRPr="00732211" w:rsidRDefault="0081622F" w:rsidP="00CA4DBE">
            <w:pPr>
              <w:jc w:val="right"/>
            </w:pPr>
            <w:r w:rsidRPr="00732211">
              <w:t>0.5</w:t>
            </w:r>
            <w:r>
              <w:t>%</w:t>
            </w:r>
          </w:p>
          <w:p w14:paraId="77710A0B" w14:textId="77777777" w:rsidR="0025215E" w:rsidRDefault="0025215E" w:rsidP="00CA4DBE">
            <w:pPr>
              <w:jc w:val="right"/>
            </w:pPr>
          </w:p>
        </w:tc>
      </w:tr>
      <w:tr w:rsidR="00C54970" w14:paraId="341E26EE" w14:textId="77777777" w:rsidTr="00BD04F7">
        <w:tc>
          <w:tcPr>
            <w:tcW w:w="562" w:type="dxa"/>
          </w:tcPr>
          <w:p w14:paraId="65E227CE" w14:textId="60610C21" w:rsidR="00C54970" w:rsidRDefault="0081622F" w:rsidP="00732211">
            <w:r w:rsidRPr="00732211">
              <w:t>5.</w:t>
            </w:r>
          </w:p>
        </w:tc>
        <w:tc>
          <w:tcPr>
            <w:tcW w:w="2268" w:type="dxa"/>
          </w:tcPr>
          <w:p w14:paraId="301DED1E" w14:textId="67E2C26B" w:rsidR="00C54970" w:rsidRPr="00A7621F" w:rsidRDefault="0081622F" w:rsidP="00CA4DBE">
            <w:pPr>
              <w:jc w:val="left"/>
              <w:rPr>
                <w:u w:val="single"/>
              </w:rPr>
            </w:pPr>
            <w:r w:rsidRPr="00A7621F">
              <w:rPr>
                <w:u w:val="single"/>
              </w:rPr>
              <w:t xml:space="preserve">No. 21 </w:t>
            </w:r>
            <w:r w:rsidRPr="00A7621F">
              <w:rPr>
                <w:u w:val="single"/>
              </w:rPr>
              <w:noBreakHyphen/>
              <w:t xml:space="preserve"> I </w:t>
            </w:r>
            <w:r w:rsidRPr="00A7621F">
              <w:rPr>
                <w:u w:val="single"/>
              </w:rPr>
              <w:noBreakHyphen/>
              <w:t xml:space="preserve"> 103 </w:t>
            </w:r>
            <w:r w:rsidRPr="00A7621F">
              <w:rPr>
                <w:u w:val="single"/>
              </w:rPr>
              <w:noBreakHyphen/>
              <w:t xml:space="preserve"> 26</w:t>
            </w:r>
          </w:p>
        </w:tc>
        <w:tc>
          <w:tcPr>
            <w:tcW w:w="851" w:type="dxa"/>
          </w:tcPr>
          <w:p w14:paraId="071E653A" w14:textId="77777777" w:rsidR="00C54970" w:rsidRDefault="00C54970" w:rsidP="00CA4DBE">
            <w:pPr>
              <w:jc w:val="right"/>
            </w:pPr>
          </w:p>
        </w:tc>
      </w:tr>
      <w:tr w:rsidR="00C54970" w14:paraId="2142DC0E" w14:textId="77777777" w:rsidTr="00BD04F7">
        <w:tc>
          <w:tcPr>
            <w:tcW w:w="562" w:type="dxa"/>
          </w:tcPr>
          <w:p w14:paraId="60D2679A" w14:textId="77777777" w:rsidR="00C54970" w:rsidRDefault="00C54970" w:rsidP="00732211"/>
        </w:tc>
        <w:tc>
          <w:tcPr>
            <w:tcW w:w="2268" w:type="dxa"/>
          </w:tcPr>
          <w:p w14:paraId="09ABBFC2" w14:textId="77777777" w:rsidR="00CD6479" w:rsidRDefault="00CD6479" w:rsidP="00CA4DBE">
            <w:pPr>
              <w:jc w:val="left"/>
            </w:pPr>
          </w:p>
          <w:p w14:paraId="18FCF15B" w14:textId="4F8DB028" w:rsidR="0081622F" w:rsidRDefault="0081622F" w:rsidP="00CA4DBE">
            <w:pPr>
              <w:jc w:val="left"/>
            </w:pPr>
            <w:r w:rsidRPr="00732211">
              <w:t xml:space="preserve">Maize </w:t>
            </w:r>
          </w:p>
          <w:p w14:paraId="3AC3DDC4" w14:textId="77777777" w:rsidR="0081622F" w:rsidRDefault="0081622F" w:rsidP="00CA4DBE">
            <w:pPr>
              <w:jc w:val="left"/>
            </w:pPr>
            <w:r w:rsidRPr="00732211">
              <w:t xml:space="preserve">Wheat </w:t>
            </w:r>
          </w:p>
          <w:p w14:paraId="071F7A67" w14:textId="5988ABBF" w:rsidR="0081622F" w:rsidRDefault="0081622F" w:rsidP="00CA4DBE">
            <w:pPr>
              <w:jc w:val="left"/>
            </w:pPr>
            <w:r w:rsidRPr="00732211">
              <w:t>Barley</w:t>
            </w:r>
          </w:p>
          <w:p w14:paraId="08CDB9CA" w14:textId="38B1261E" w:rsidR="0081622F" w:rsidRPr="00732211" w:rsidRDefault="0081622F" w:rsidP="00CA4DBE">
            <w:pPr>
              <w:jc w:val="left"/>
            </w:pPr>
            <w:r w:rsidRPr="00732211">
              <w:t>Linse</w:t>
            </w:r>
            <w:r>
              <w:t>ed</w:t>
            </w:r>
          </w:p>
          <w:p w14:paraId="575D21A5" w14:textId="423DBE80" w:rsidR="0081622F" w:rsidRPr="00732211" w:rsidRDefault="0081622F" w:rsidP="00CA4DBE">
            <w:pPr>
              <w:jc w:val="left"/>
            </w:pPr>
            <w:r w:rsidRPr="00732211">
              <w:t>Soya</w:t>
            </w:r>
            <w:r>
              <w:t xml:space="preserve"> </w:t>
            </w:r>
            <w:r w:rsidRPr="00732211">
              <w:t>(48</w:t>
            </w:r>
            <w:r>
              <w:t>%</w:t>
            </w:r>
            <w:r w:rsidRPr="00732211">
              <w:t>)</w:t>
            </w:r>
          </w:p>
          <w:p w14:paraId="2AE097AD" w14:textId="47194F48" w:rsidR="0081622F" w:rsidRPr="00732211" w:rsidRDefault="0081622F" w:rsidP="00CA4DBE">
            <w:pPr>
              <w:jc w:val="left"/>
            </w:pPr>
            <w:r w:rsidRPr="00732211">
              <w:t>Meat</w:t>
            </w:r>
            <w:r w:rsidRPr="00732211">
              <w:noBreakHyphen/>
              <w:t>meal</w:t>
            </w:r>
            <w:r>
              <w:t xml:space="preserve"> </w:t>
            </w:r>
            <w:r w:rsidRPr="00732211">
              <w:t>(54</w:t>
            </w:r>
            <w:r>
              <w:t>%</w:t>
            </w:r>
            <w:r w:rsidRPr="00732211">
              <w:t>)</w:t>
            </w:r>
          </w:p>
          <w:p w14:paraId="05278E6F" w14:textId="3DFC83B3" w:rsidR="0081622F" w:rsidRPr="00732211" w:rsidRDefault="0081622F" w:rsidP="00CA4DBE">
            <w:pPr>
              <w:jc w:val="left"/>
            </w:pPr>
            <w:r w:rsidRPr="00732211">
              <w:t>Skimmed milk powde</w:t>
            </w:r>
            <w:r>
              <w:t>r</w:t>
            </w:r>
          </w:p>
          <w:p w14:paraId="598FEFD8" w14:textId="5D3B23C8" w:rsidR="0081622F" w:rsidRPr="00732211" w:rsidRDefault="0081622F" w:rsidP="00CA4DBE">
            <w:pPr>
              <w:jc w:val="left"/>
            </w:pPr>
            <w:r w:rsidRPr="00732211">
              <w:t>MCP</w:t>
            </w:r>
          </w:p>
          <w:p w14:paraId="01F1222A" w14:textId="389FD32C" w:rsidR="0081622F" w:rsidRPr="00732211" w:rsidRDefault="003C5E6E" w:rsidP="00CA4DBE">
            <w:pPr>
              <w:jc w:val="left"/>
            </w:pPr>
            <w:r w:rsidRPr="00732211">
              <w:t>CaC</w:t>
            </w:r>
            <w:r>
              <w:t>O</w:t>
            </w:r>
            <w:r w:rsidRPr="00CD6479">
              <w:rPr>
                <w:vertAlign w:val="subscript"/>
              </w:rPr>
              <w:t>3</w:t>
            </w:r>
          </w:p>
          <w:p w14:paraId="1AB85FEE" w14:textId="4B1042DB" w:rsidR="0081622F" w:rsidRPr="00732211" w:rsidRDefault="0081622F" w:rsidP="00CA4DBE">
            <w:pPr>
              <w:jc w:val="left"/>
            </w:pPr>
            <w:r w:rsidRPr="00732211">
              <w:t>Salt</w:t>
            </w:r>
          </w:p>
          <w:p w14:paraId="02DD59EA" w14:textId="40B161A1" w:rsidR="00C54970" w:rsidRPr="00732211" w:rsidRDefault="0081622F" w:rsidP="00CA4DBE">
            <w:pPr>
              <w:jc w:val="left"/>
            </w:pPr>
            <w:r w:rsidRPr="00732211">
              <w:t>Premix</w:t>
            </w:r>
          </w:p>
        </w:tc>
        <w:tc>
          <w:tcPr>
            <w:tcW w:w="851" w:type="dxa"/>
          </w:tcPr>
          <w:p w14:paraId="10E2710A" w14:textId="77777777" w:rsidR="00CD6479" w:rsidRDefault="00CD6479" w:rsidP="00CA4DBE">
            <w:pPr>
              <w:jc w:val="right"/>
            </w:pPr>
          </w:p>
          <w:p w14:paraId="5771F363" w14:textId="1CE8250F" w:rsidR="0081622F" w:rsidRPr="00732211" w:rsidRDefault="0081622F" w:rsidP="00CA4DBE">
            <w:pPr>
              <w:jc w:val="right"/>
            </w:pPr>
            <w:r w:rsidRPr="00732211">
              <w:t>29</w:t>
            </w:r>
            <w:r>
              <w:t>%</w:t>
            </w:r>
          </w:p>
          <w:p w14:paraId="499300FE" w14:textId="77777777" w:rsidR="0081622F" w:rsidRPr="00732211" w:rsidRDefault="0081622F" w:rsidP="00CA4DBE">
            <w:pPr>
              <w:jc w:val="right"/>
            </w:pPr>
            <w:r w:rsidRPr="00732211">
              <w:t>15</w:t>
            </w:r>
            <w:r>
              <w:t>%</w:t>
            </w:r>
          </w:p>
          <w:p w14:paraId="2799FCEC" w14:textId="77777777" w:rsidR="0081622F" w:rsidRPr="00732211" w:rsidRDefault="0081622F" w:rsidP="00CA4DBE">
            <w:pPr>
              <w:jc w:val="right"/>
            </w:pPr>
            <w:r w:rsidRPr="00732211">
              <w:t>25</w:t>
            </w:r>
            <w:r>
              <w:t>%</w:t>
            </w:r>
          </w:p>
          <w:p w14:paraId="141E630A" w14:textId="4E1063DE" w:rsidR="0081622F" w:rsidRPr="00732211" w:rsidRDefault="0081622F" w:rsidP="00CA4DBE">
            <w:pPr>
              <w:jc w:val="right"/>
            </w:pPr>
            <w:r w:rsidRPr="00732211">
              <w:t>4.7</w:t>
            </w:r>
            <w:r>
              <w:t>%</w:t>
            </w:r>
          </w:p>
          <w:p w14:paraId="6CCA2409" w14:textId="6EF4422D" w:rsidR="0081622F" w:rsidRPr="00732211" w:rsidRDefault="0081622F" w:rsidP="00CA4DBE">
            <w:pPr>
              <w:jc w:val="right"/>
            </w:pPr>
            <w:r w:rsidRPr="00732211">
              <w:t>18</w:t>
            </w:r>
            <w:r>
              <w:t>%</w:t>
            </w:r>
          </w:p>
          <w:p w14:paraId="21D57052" w14:textId="263229F1" w:rsidR="0081622F" w:rsidRPr="00732211" w:rsidRDefault="0081622F" w:rsidP="00CA4DBE">
            <w:pPr>
              <w:jc w:val="right"/>
            </w:pPr>
            <w:r w:rsidRPr="00732211">
              <w:t>2.4</w:t>
            </w:r>
            <w:r>
              <w:t>%</w:t>
            </w:r>
          </w:p>
          <w:p w14:paraId="031C5E63" w14:textId="77777777" w:rsidR="0081622F" w:rsidRDefault="0081622F" w:rsidP="00CA4DBE">
            <w:pPr>
              <w:jc w:val="right"/>
            </w:pPr>
            <w:r w:rsidRPr="00732211">
              <w:t>3</w:t>
            </w:r>
            <w:r>
              <w:t>%</w:t>
            </w:r>
          </w:p>
          <w:p w14:paraId="60F76D98" w14:textId="3F24D56C" w:rsidR="0081622F" w:rsidRPr="00732211" w:rsidRDefault="0081622F" w:rsidP="00CA4DBE">
            <w:pPr>
              <w:jc w:val="right"/>
            </w:pPr>
            <w:r w:rsidRPr="00732211">
              <w:t>1</w:t>
            </w:r>
            <w:r>
              <w:t>%</w:t>
            </w:r>
          </w:p>
          <w:p w14:paraId="0F343890" w14:textId="4386EA41" w:rsidR="0081622F" w:rsidRPr="00732211" w:rsidRDefault="0081622F" w:rsidP="00CA4DBE">
            <w:pPr>
              <w:jc w:val="right"/>
            </w:pPr>
            <w:r w:rsidRPr="00732211">
              <w:t>1.1</w:t>
            </w:r>
            <w:r>
              <w:t>%</w:t>
            </w:r>
          </w:p>
          <w:p w14:paraId="616AA5B5" w14:textId="3B6D6789" w:rsidR="0081622F" w:rsidRPr="00732211" w:rsidRDefault="0081622F" w:rsidP="00CA4DBE">
            <w:pPr>
              <w:jc w:val="right"/>
            </w:pPr>
            <w:r w:rsidRPr="00732211">
              <w:t>0.3</w:t>
            </w:r>
            <w:r>
              <w:t>%</w:t>
            </w:r>
          </w:p>
          <w:p w14:paraId="4C505DD2" w14:textId="77777777" w:rsidR="00C54970" w:rsidRDefault="0081622F" w:rsidP="00CA4DBE">
            <w:pPr>
              <w:jc w:val="right"/>
            </w:pPr>
            <w:r w:rsidRPr="00732211">
              <w:t>0.5</w:t>
            </w:r>
            <w:r>
              <w:t>%</w:t>
            </w:r>
          </w:p>
          <w:p w14:paraId="00CF06C1" w14:textId="5A175623" w:rsidR="00CD6479" w:rsidRDefault="00CD6479" w:rsidP="00CA4DBE">
            <w:pPr>
              <w:jc w:val="right"/>
            </w:pPr>
          </w:p>
        </w:tc>
      </w:tr>
      <w:tr w:rsidR="00C54970" w14:paraId="102102C8" w14:textId="77777777" w:rsidTr="00BD04F7">
        <w:tc>
          <w:tcPr>
            <w:tcW w:w="562" w:type="dxa"/>
          </w:tcPr>
          <w:p w14:paraId="26A1FD65" w14:textId="2C910289" w:rsidR="00C54970" w:rsidRDefault="0081622F" w:rsidP="00732211">
            <w:r w:rsidRPr="00732211">
              <w:t>6.</w:t>
            </w:r>
          </w:p>
        </w:tc>
        <w:tc>
          <w:tcPr>
            <w:tcW w:w="2268" w:type="dxa"/>
          </w:tcPr>
          <w:p w14:paraId="2F82E156" w14:textId="21B40C29" w:rsidR="00C54970" w:rsidRPr="00A7621F" w:rsidRDefault="0081622F" w:rsidP="00CA4DBE">
            <w:pPr>
              <w:jc w:val="left"/>
              <w:rPr>
                <w:u w:val="single"/>
              </w:rPr>
            </w:pPr>
            <w:r w:rsidRPr="00A7621F">
              <w:rPr>
                <w:u w:val="single"/>
              </w:rPr>
              <w:t xml:space="preserve">No. 21 </w:t>
            </w:r>
            <w:r w:rsidRPr="00A7621F">
              <w:rPr>
                <w:u w:val="single"/>
              </w:rPr>
              <w:noBreakHyphen/>
              <w:t xml:space="preserve"> II </w:t>
            </w:r>
            <w:r w:rsidRPr="00A7621F">
              <w:rPr>
                <w:u w:val="single"/>
              </w:rPr>
              <w:noBreakHyphen/>
              <w:t xml:space="preserve"> 109 </w:t>
            </w:r>
            <w:r w:rsidRPr="00A7621F">
              <w:rPr>
                <w:u w:val="single"/>
              </w:rPr>
              <w:noBreakHyphen/>
              <w:t xml:space="preserve"> 26</w:t>
            </w:r>
          </w:p>
        </w:tc>
        <w:tc>
          <w:tcPr>
            <w:tcW w:w="851" w:type="dxa"/>
          </w:tcPr>
          <w:p w14:paraId="4B0B6B52" w14:textId="77777777" w:rsidR="00C54970" w:rsidRDefault="00C54970" w:rsidP="00CA4DBE">
            <w:pPr>
              <w:jc w:val="right"/>
            </w:pPr>
          </w:p>
        </w:tc>
      </w:tr>
      <w:tr w:rsidR="00C54970" w14:paraId="0C146D76" w14:textId="77777777" w:rsidTr="00BD04F7">
        <w:tc>
          <w:tcPr>
            <w:tcW w:w="562" w:type="dxa"/>
          </w:tcPr>
          <w:p w14:paraId="5D37E9E0" w14:textId="77777777" w:rsidR="00C54970" w:rsidRDefault="00C54970" w:rsidP="00732211"/>
        </w:tc>
        <w:tc>
          <w:tcPr>
            <w:tcW w:w="2268" w:type="dxa"/>
          </w:tcPr>
          <w:p w14:paraId="336F77C3" w14:textId="77777777" w:rsidR="00CD6479" w:rsidRDefault="00CD6479" w:rsidP="00CA4DBE">
            <w:pPr>
              <w:jc w:val="left"/>
            </w:pPr>
          </w:p>
          <w:p w14:paraId="6C8E5A6B" w14:textId="422C2AB7" w:rsidR="00F6628C" w:rsidRPr="00732211" w:rsidRDefault="00F6628C" w:rsidP="00CA4DBE">
            <w:pPr>
              <w:jc w:val="left"/>
            </w:pPr>
            <w:r w:rsidRPr="00732211">
              <w:t>Maize</w:t>
            </w:r>
            <w:r w:rsidRPr="00732211">
              <w:tab/>
            </w:r>
          </w:p>
          <w:p w14:paraId="2C2FAF50" w14:textId="3644DF3A" w:rsidR="00F6628C" w:rsidRPr="00732211" w:rsidRDefault="00F6628C" w:rsidP="00CA4DBE">
            <w:pPr>
              <w:jc w:val="left"/>
            </w:pPr>
            <w:r w:rsidRPr="00732211">
              <w:t>Wheat</w:t>
            </w:r>
          </w:p>
          <w:p w14:paraId="3C654E07" w14:textId="7AFEAB3F" w:rsidR="00F6628C" w:rsidRPr="00732211" w:rsidRDefault="00F6628C" w:rsidP="00CA4DBE">
            <w:pPr>
              <w:jc w:val="left"/>
            </w:pPr>
            <w:r w:rsidRPr="00732211">
              <w:t>Barle</w:t>
            </w:r>
            <w:r>
              <w:t>y</w:t>
            </w:r>
          </w:p>
          <w:p w14:paraId="156F44B4" w14:textId="1B038EC3" w:rsidR="00F6628C" w:rsidRPr="00732211" w:rsidRDefault="00F6628C" w:rsidP="00CA4DBE">
            <w:pPr>
              <w:jc w:val="left"/>
            </w:pPr>
            <w:r w:rsidRPr="00732211">
              <w:t>Linsee</w:t>
            </w:r>
            <w:r>
              <w:t>d</w:t>
            </w:r>
          </w:p>
          <w:p w14:paraId="68AB5EEB" w14:textId="77777777" w:rsidR="00F6628C" w:rsidRPr="00732211" w:rsidRDefault="00F6628C" w:rsidP="00CA4DBE">
            <w:pPr>
              <w:jc w:val="left"/>
            </w:pPr>
            <w:r w:rsidRPr="00732211">
              <w:t>Soya</w:t>
            </w:r>
          </w:p>
          <w:p w14:paraId="5DD44138" w14:textId="77777777" w:rsidR="00A7621F" w:rsidRDefault="00F6628C" w:rsidP="00CA4DBE">
            <w:pPr>
              <w:jc w:val="left"/>
            </w:pPr>
            <w:r w:rsidRPr="00732211">
              <w:t>Meat</w:t>
            </w:r>
            <w:r w:rsidRPr="00732211">
              <w:noBreakHyphen/>
              <w:t>meal</w:t>
            </w:r>
            <w:r w:rsidR="00382893">
              <w:t xml:space="preserve"> </w:t>
            </w:r>
            <w:r w:rsidRPr="00732211">
              <w:t>(54</w:t>
            </w:r>
            <w:r>
              <w:t>%</w:t>
            </w:r>
            <w:r w:rsidRPr="00732211">
              <w:t xml:space="preserve">) </w:t>
            </w:r>
          </w:p>
          <w:p w14:paraId="116539B0" w14:textId="25197CC4" w:rsidR="00F6628C" w:rsidRPr="00732211" w:rsidRDefault="00F6628C" w:rsidP="00CA4DBE">
            <w:pPr>
              <w:jc w:val="left"/>
            </w:pPr>
            <w:r w:rsidRPr="00732211">
              <w:t>Skimmed milk p</w:t>
            </w:r>
            <w:r>
              <w:t>owder</w:t>
            </w:r>
          </w:p>
          <w:p w14:paraId="7362C005" w14:textId="77777777" w:rsidR="00F6628C" w:rsidRDefault="00F6628C" w:rsidP="00CA4DBE">
            <w:pPr>
              <w:jc w:val="left"/>
            </w:pPr>
            <w:r w:rsidRPr="00732211">
              <w:t xml:space="preserve">MCP </w:t>
            </w:r>
          </w:p>
          <w:p w14:paraId="2E6D6AAA" w14:textId="3257F58B" w:rsidR="00F6628C" w:rsidRPr="00732211" w:rsidRDefault="003913C4" w:rsidP="00CA4DBE">
            <w:pPr>
              <w:jc w:val="left"/>
            </w:pPr>
            <w:r w:rsidRPr="00732211">
              <w:t>CaC</w:t>
            </w:r>
            <w:r>
              <w:t>O</w:t>
            </w:r>
            <w:r w:rsidRPr="00382893">
              <w:rPr>
                <w:vertAlign w:val="subscript"/>
              </w:rPr>
              <w:t>3</w:t>
            </w:r>
          </w:p>
          <w:p w14:paraId="36A1D67F" w14:textId="77777777" w:rsidR="00F6628C" w:rsidRDefault="00F6628C" w:rsidP="00CA4DBE">
            <w:pPr>
              <w:jc w:val="left"/>
            </w:pPr>
            <w:r w:rsidRPr="00732211">
              <w:t xml:space="preserve">Salt </w:t>
            </w:r>
          </w:p>
          <w:p w14:paraId="79AE9EB3" w14:textId="77777777" w:rsidR="00F6628C" w:rsidRPr="00732211" w:rsidRDefault="00F6628C" w:rsidP="00CA4DBE">
            <w:pPr>
              <w:jc w:val="left"/>
            </w:pPr>
            <w:r w:rsidRPr="00732211">
              <w:t>Premix</w:t>
            </w:r>
          </w:p>
          <w:p w14:paraId="451425DE" w14:textId="06016ED8" w:rsidR="00F6628C" w:rsidRPr="00732211" w:rsidRDefault="00F6628C" w:rsidP="00CA4DBE">
            <w:pPr>
              <w:jc w:val="left"/>
            </w:pPr>
          </w:p>
        </w:tc>
        <w:tc>
          <w:tcPr>
            <w:tcW w:w="851" w:type="dxa"/>
          </w:tcPr>
          <w:p w14:paraId="2C6FB56C" w14:textId="77777777" w:rsidR="00CD6479" w:rsidRDefault="00CD6479" w:rsidP="00CA4DBE">
            <w:pPr>
              <w:jc w:val="right"/>
            </w:pPr>
          </w:p>
          <w:p w14:paraId="46561CFF" w14:textId="5652400A" w:rsidR="00F6628C" w:rsidRDefault="00F6628C" w:rsidP="00CA4DBE">
            <w:pPr>
              <w:jc w:val="right"/>
            </w:pPr>
            <w:r>
              <w:t>2</w:t>
            </w:r>
            <w:r w:rsidRPr="00732211">
              <w:t>9</w:t>
            </w:r>
            <w:r>
              <w:t>%</w:t>
            </w:r>
          </w:p>
          <w:p w14:paraId="36E4B219" w14:textId="189279C4" w:rsidR="00F6628C" w:rsidRPr="00732211" w:rsidRDefault="00F6628C" w:rsidP="00CA4DBE">
            <w:pPr>
              <w:jc w:val="right"/>
            </w:pPr>
            <w:r w:rsidRPr="00732211">
              <w:t>15</w:t>
            </w:r>
            <w:r>
              <w:t>%</w:t>
            </w:r>
          </w:p>
          <w:p w14:paraId="7E9137E7" w14:textId="3CBDFD7E" w:rsidR="00F6628C" w:rsidRPr="00732211" w:rsidRDefault="00F6628C" w:rsidP="00CA4DBE">
            <w:pPr>
              <w:jc w:val="right"/>
            </w:pPr>
            <w:r w:rsidRPr="00732211">
              <w:t>25</w:t>
            </w:r>
            <w:r>
              <w:t>%</w:t>
            </w:r>
          </w:p>
          <w:p w14:paraId="241A9C6B" w14:textId="3A61D45E" w:rsidR="00F6628C" w:rsidRPr="00732211" w:rsidRDefault="00F6628C" w:rsidP="00CA4DBE">
            <w:pPr>
              <w:jc w:val="right"/>
            </w:pPr>
            <w:r w:rsidRPr="00732211">
              <w:t>4.7</w:t>
            </w:r>
            <w:r>
              <w:t>%</w:t>
            </w:r>
          </w:p>
          <w:p w14:paraId="7D217B34" w14:textId="77777777" w:rsidR="00C54970" w:rsidRDefault="00382893" w:rsidP="00CA4DBE">
            <w:pPr>
              <w:jc w:val="right"/>
            </w:pPr>
            <w:r>
              <w:t>18%</w:t>
            </w:r>
          </w:p>
          <w:p w14:paraId="7DC60091" w14:textId="77777777" w:rsidR="00382893" w:rsidRDefault="00382893" w:rsidP="00CA4DBE">
            <w:pPr>
              <w:jc w:val="right"/>
            </w:pPr>
            <w:r>
              <w:t>2.4%</w:t>
            </w:r>
          </w:p>
          <w:p w14:paraId="4D63AF1F" w14:textId="77777777" w:rsidR="00382893" w:rsidRDefault="00382893" w:rsidP="00CA4DBE">
            <w:pPr>
              <w:jc w:val="right"/>
            </w:pPr>
            <w:r>
              <w:t>3%</w:t>
            </w:r>
          </w:p>
          <w:p w14:paraId="4AB8B815" w14:textId="77777777" w:rsidR="00382893" w:rsidRDefault="00382893" w:rsidP="00CA4DBE">
            <w:pPr>
              <w:jc w:val="right"/>
            </w:pPr>
            <w:r>
              <w:t>1%</w:t>
            </w:r>
          </w:p>
          <w:p w14:paraId="5AA24C1B" w14:textId="77777777" w:rsidR="00382893" w:rsidRDefault="00382893" w:rsidP="00CA4DBE">
            <w:pPr>
              <w:jc w:val="right"/>
            </w:pPr>
            <w:r>
              <w:t>1.1%</w:t>
            </w:r>
          </w:p>
          <w:p w14:paraId="5FA8429B" w14:textId="77777777" w:rsidR="00382893" w:rsidRDefault="00382893" w:rsidP="00CA4DBE">
            <w:pPr>
              <w:jc w:val="right"/>
            </w:pPr>
            <w:r>
              <w:t>0.3%</w:t>
            </w:r>
          </w:p>
          <w:p w14:paraId="30FD9A47" w14:textId="5B824839" w:rsidR="00382893" w:rsidRDefault="00382893" w:rsidP="00CA4DBE">
            <w:pPr>
              <w:jc w:val="right"/>
            </w:pPr>
            <w:r>
              <w:t>0.5%</w:t>
            </w:r>
          </w:p>
        </w:tc>
      </w:tr>
      <w:tr w:rsidR="00A7621F" w14:paraId="68632B07" w14:textId="77777777" w:rsidTr="00BD04F7">
        <w:tc>
          <w:tcPr>
            <w:tcW w:w="562" w:type="dxa"/>
          </w:tcPr>
          <w:p w14:paraId="247525C8" w14:textId="571E463D" w:rsidR="00A7621F" w:rsidRPr="00732211" w:rsidRDefault="00A7621F" w:rsidP="00732211">
            <w:r w:rsidRPr="00732211">
              <w:t>7.</w:t>
            </w:r>
          </w:p>
        </w:tc>
        <w:tc>
          <w:tcPr>
            <w:tcW w:w="2268" w:type="dxa"/>
          </w:tcPr>
          <w:p w14:paraId="3D372D78" w14:textId="3F797956" w:rsidR="00A7621F" w:rsidRPr="00732211" w:rsidRDefault="00A7621F" w:rsidP="00CA4DBE">
            <w:pPr>
              <w:jc w:val="left"/>
            </w:pPr>
            <w:r w:rsidRPr="00A7621F">
              <w:rPr>
                <w:u w:val="single"/>
              </w:rPr>
              <w:t xml:space="preserve">No. I </w:t>
            </w:r>
            <w:r w:rsidRPr="00A7621F">
              <w:rPr>
                <w:u w:val="single"/>
              </w:rPr>
              <w:noBreakHyphen/>
              <w:t xml:space="preserve"> 102 – 22</w:t>
            </w:r>
          </w:p>
        </w:tc>
        <w:tc>
          <w:tcPr>
            <w:tcW w:w="851" w:type="dxa"/>
          </w:tcPr>
          <w:p w14:paraId="08D82DD6" w14:textId="77777777" w:rsidR="00A7621F" w:rsidRDefault="00A7621F" w:rsidP="00CA4DBE">
            <w:pPr>
              <w:jc w:val="right"/>
            </w:pPr>
          </w:p>
        </w:tc>
      </w:tr>
      <w:tr w:rsidR="00C54970" w14:paraId="684C9CCB" w14:textId="77777777" w:rsidTr="00BD04F7">
        <w:tc>
          <w:tcPr>
            <w:tcW w:w="562" w:type="dxa"/>
          </w:tcPr>
          <w:p w14:paraId="6AF53A41" w14:textId="4AEBE789" w:rsidR="00C54970" w:rsidRDefault="00C54970" w:rsidP="00732211"/>
        </w:tc>
        <w:tc>
          <w:tcPr>
            <w:tcW w:w="2268" w:type="dxa"/>
          </w:tcPr>
          <w:p w14:paraId="11DBF96A" w14:textId="77777777" w:rsidR="00A7621F" w:rsidRDefault="00A7621F" w:rsidP="00CA4DBE">
            <w:pPr>
              <w:jc w:val="left"/>
            </w:pPr>
          </w:p>
          <w:p w14:paraId="46B830F9" w14:textId="3230B6A7" w:rsidR="00BA3B0D" w:rsidRDefault="00382893" w:rsidP="00CA4DBE">
            <w:pPr>
              <w:jc w:val="left"/>
            </w:pPr>
            <w:r>
              <w:t>Soya (47%)</w:t>
            </w:r>
          </w:p>
          <w:p w14:paraId="7BE96F6C" w14:textId="1025FF21" w:rsidR="00382893" w:rsidRDefault="00382893" w:rsidP="00CA4DBE">
            <w:pPr>
              <w:jc w:val="left"/>
            </w:pPr>
            <w:r>
              <w:t>Meat-meal (62%)</w:t>
            </w:r>
          </w:p>
          <w:p w14:paraId="1CB94DA3" w14:textId="02DAAF0C" w:rsidR="00382893" w:rsidRDefault="00382893" w:rsidP="00CA4DBE">
            <w:pPr>
              <w:jc w:val="left"/>
            </w:pPr>
            <w:r>
              <w:t>Skimmed milk powder</w:t>
            </w:r>
          </w:p>
          <w:p w14:paraId="1A7A1011" w14:textId="5113AA93" w:rsidR="00382893" w:rsidRDefault="00382893" w:rsidP="00CA4DBE">
            <w:pPr>
              <w:jc w:val="left"/>
            </w:pPr>
            <w:r>
              <w:t>MCP</w:t>
            </w:r>
          </w:p>
          <w:p w14:paraId="5BE29102" w14:textId="370C1412" w:rsidR="00D86763" w:rsidRPr="00732211" w:rsidRDefault="003913C4" w:rsidP="00CA4DBE">
            <w:pPr>
              <w:jc w:val="left"/>
            </w:pPr>
            <w:r w:rsidRPr="00732211">
              <w:t>CaC</w:t>
            </w:r>
            <w:r>
              <w:t>O</w:t>
            </w:r>
            <w:r w:rsidRPr="00382893">
              <w:rPr>
                <w:vertAlign w:val="subscript"/>
              </w:rPr>
              <w:t>3</w:t>
            </w:r>
          </w:p>
          <w:p w14:paraId="27650FD6" w14:textId="77777777" w:rsidR="00382893" w:rsidRDefault="00D86763" w:rsidP="00CA4DBE">
            <w:pPr>
              <w:jc w:val="left"/>
            </w:pPr>
            <w:r w:rsidRPr="00732211">
              <w:t xml:space="preserve">Salt </w:t>
            </w:r>
          </w:p>
          <w:p w14:paraId="1DE1D691" w14:textId="7A83A530" w:rsidR="00D86763" w:rsidRPr="00732211" w:rsidRDefault="00D86763" w:rsidP="00CA4DBE">
            <w:pPr>
              <w:jc w:val="left"/>
            </w:pPr>
            <w:r w:rsidRPr="00732211">
              <w:t>Premix</w:t>
            </w:r>
          </w:p>
          <w:p w14:paraId="0379DC8D" w14:textId="2B2EB119" w:rsidR="00D86763" w:rsidRDefault="00D86763" w:rsidP="00CA4DBE">
            <w:pPr>
              <w:jc w:val="left"/>
            </w:pPr>
            <w:r w:rsidRPr="00732211">
              <w:t>Premixture</w:t>
            </w:r>
            <w:r w:rsidR="00382893">
              <w:t xml:space="preserve"> </w:t>
            </w:r>
            <w:r w:rsidRPr="00732211">
              <w:t>with methonian</w:t>
            </w:r>
            <w:r w:rsidR="00382893">
              <w:t xml:space="preserve"> </w:t>
            </w:r>
            <w:r w:rsidRPr="00732211">
              <w:t>content</w:t>
            </w:r>
          </w:p>
          <w:p w14:paraId="5CC8B1B1" w14:textId="0EE85E64" w:rsidR="00D86763" w:rsidRPr="00732211" w:rsidRDefault="00D86763" w:rsidP="00CA4DBE">
            <w:pPr>
              <w:jc w:val="left"/>
            </w:pPr>
          </w:p>
        </w:tc>
        <w:tc>
          <w:tcPr>
            <w:tcW w:w="851" w:type="dxa"/>
          </w:tcPr>
          <w:p w14:paraId="265B2861" w14:textId="412D951D" w:rsidR="00BA3B0D" w:rsidRDefault="00BA3B0D" w:rsidP="00CA4DBE">
            <w:pPr>
              <w:jc w:val="right"/>
            </w:pPr>
          </w:p>
          <w:p w14:paraId="22EB8A83" w14:textId="6C26CA69" w:rsidR="00382893" w:rsidRDefault="00382893" w:rsidP="00CA4DBE">
            <w:pPr>
              <w:jc w:val="right"/>
            </w:pPr>
            <w:r>
              <w:t>60.4%</w:t>
            </w:r>
          </w:p>
          <w:p w14:paraId="086FF2F9" w14:textId="62891F2D" w:rsidR="00D86763" w:rsidRPr="00732211" w:rsidRDefault="00382893" w:rsidP="00CA4DBE">
            <w:pPr>
              <w:jc w:val="right"/>
            </w:pPr>
            <w:r>
              <w:t>18%</w:t>
            </w:r>
          </w:p>
          <w:p w14:paraId="2C093C04" w14:textId="2B8AB1FB" w:rsidR="00382893" w:rsidRDefault="00382893" w:rsidP="00CA4DBE">
            <w:pPr>
              <w:jc w:val="right"/>
            </w:pPr>
            <w:r>
              <w:t>16%</w:t>
            </w:r>
          </w:p>
          <w:p w14:paraId="31D91886" w14:textId="77777777" w:rsidR="00D86763" w:rsidRPr="00732211" w:rsidRDefault="00D86763" w:rsidP="00CA4DBE">
            <w:pPr>
              <w:jc w:val="right"/>
            </w:pPr>
            <w:r w:rsidRPr="00732211">
              <w:t>1</w:t>
            </w:r>
            <w:r>
              <w:t>%</w:t>
            </w:r>
          </w:p>
          <w:p w14:paraId="708E8A0B" w14:textId="77777777" w:rsidR="00D86763" w:rsidRPr="00732211" w:rsidRDefault="00D86763" w:rsidP="00CA4DBE">
            <w:pPr>
              <w:jc w:val="right"/>
            </w:pPr>
            <w:r w:rsidRPr="00732211">
              <w:t>0.6</w:t>
            </w:r>
            <w:r>
              <w:t>%</w:t>
            </w:r>
          </w:p>
          <w:p w14:paraId="2752BF22" w14:textId="77777777" w:rsidR="00D86763" w:rsidRPr="00732211" w:rsidRDefault="00D86763" w:rsidP="00CA4DBE">
            <w:pPr>
              <w:jc w:val="right"/>
            </w:pPr>
            <w:r w:rsidRPr="00732211">
              <w:t>1.6</w:t>
            </w:r>
            <w:r>
              <w:t>%</w:t>
            </w:r>
          </w:p>
          <w:p w14:paraId="2C7B4E00" w14:textId="77777777" w:rsidR="00D86763" w:rsidRPr="00732211" w:rsidRDefault="00D86763" w:rsidP="00CA4DBE">
            <w:pPr>
              <w:jc w:val="right"/>
            </w:pPr>
            <w:r w:rsidRPr="00732211">
              <w:t>1.6</w:t>
            </w:r>
            <w:r>
              <w:t>%</w:t>
            </w:r>
          </w:p>
          <w:p w14:paraId="19340948" w14:textId="77777777" w:rsidR="00925F0A" w:rsidRDefault="00925F0A" w:rsidP="00CA4DBE">
            <w:pPr>
              <w:jc w:val="right"/>
            </w:pPr>
          </w:p>
          <w:p w14:paraId="7AB6E7D7" w14:textId="17AB143C" w:rsidR="00D86763" w:rsidRPr="00732211" w:rsidRDefault="00D86763" w:rsidP="00CA4DBE">
            <w:pPr>
              <w:jc w:val="right"/>
            </w:pPr>
            <w:r w:rsidRPr="00732211">
              <w:t>0.8</w:t>
            </w:r>
            <w:r>
              <w:t>%</w:t>
            </w:r>
          </w:p>
          <w:p w14:paraId="1A55CAAA" w14:textId="77777777" w:rsidR="00C54970" w:rsidRDefault="00C54970" w:rsidP="00CA4DBE">
            <w:pPr>
              <w:jc w:val="right"/>
            </w:pPr>
          </w:p>
        </w:tc>
      </w:tr>
      <w:tr w:rsidR="00BA3B0D" w14:paraId="1203C4FD" w14:textId="77777777" w:rsidTr="00BD04F7">
        <w:tc>
          <w:tcPr>
            <w:tcW w:w="562" w:type="dxa"/>
          </w:tcPr>
          <w:p w14:paraId="469EC5EB" w14:textId="5BD561C1" w:rsidR="00BA3B0D" w:rsidRDefault="00382893" w:rsidP="00732211">
            <w:r>
              <w:t>8.</w:t>
            </w:r>
          </w:p>
        </w:tc>
        <w:tc>
          <w:tcPr>
            <w:tcW w:w="2268" w:type="dxa"/>
          </w:tcPr>
          <w:p w14:paraId="541B9612" w14:textId="3EFC1BB1" w:rsidR="00BA3B0D" w:rsidRPr="00A7621F" w:rsidRDefault="00382893" w:rsidP="00CA4DBE">
            <w:pPr>
              <w:jc w:val="left"/>
              <w:rPr>
                <w:u w:val="single"/>
              </w:rPr>
            </w:pPr>
            <w:r w:rsidRPr="00A7621F">
              <w:rPr>
                <w:u w:val="single"/>
              </w:rPr>
              <w:t xml:space="preserve">No. II </w:t>
            </w:r>
            <w:r w:rsidRPr="00A7621F">
              <w:rPr>
                <w:u w:val="single"/>
              </w:rPr>
              <w:noBreakHyphen/>
              <w:t xml:space="preserve"> 104 – 22</w:t>
            </w:r>
          </w:p>
        </w:tc>
        <w:tc>
          <w:tcPr>
            <w:tcW w:w="851" w:type="dxa"/>
          </w:tcPr>
          <w:p w14:paraId="4159183D" w14:textId="77777777" w:rsidR="00BA3B0D" w:rsidRDefault="00BA3B0D" w:rsidP="00CA4DBE">
            <w:pPr>
              <w:jc w:val="right"/>
            </w:pPr>
          </w:p>
        </w:tc>
      </w:tr>
      <w:tr w:rsidR="00F6628C" w14:paraId="220EED54" w14:textId="77777777" w:rsidTr="00BD04F7">
        <w:tc>
          <w:tcPr>
            <w:tcW w:w="562" w:type="dxa"/>
          </w:tcPr>
          <w:p w14:paraId="33BCC4E3" w14:textId="552732D1" w:rsidR="00F6628C" w:rsidRPr="00732211" w:rsidRDefault="00F6628C" w:rsidP="00732211"/>
        </w:tc>
        <w:tc>
          <w:tcPr>
            <w:tcW w:w="2268" w:type="dxa"/>
          </w:tcPr>
          <w:p w14:paraId="289C389E" w14:textId="03C505E6" w:rsidR="00382893" w:rsidRDefault="00382893" w:rsidP="00CA4DBE">
            <w:pPr>
              <w:jc w:val="left"/>
            </w:pPr>
            <w:r>
              <w:t>Soya (47%)</w:t>
            </w:r>
          </w:p>
          <w:p w14:paraId="0C34D38D" w14:textId="77777777" w:rsidR="00382893" w:rsidRDefault="00382893" w:rsidP="00CA4DBE">
            <w:pPr>
              <w:jc w:val="left"/>
            </w:pPr>
            <w:r>
              <w:t>Meat-meal (62%)</w:t>
            </w:r>
          </w:p>
          <w:p w14:paraId="61A48D01" w14:textId="77777777" w:rsidR="00382893" w:rsidRDefault="00382893" w:rsidP="00CA4DBE">
            <w:pPr>
              <w:jc w:val="left"/>
            </w:pPr>
            <w:r>
              <w:t>Skimmed milk powder</w:t>
            </w:r>
          </w:p>
          <w:p w14:paraId="00C255D4" w14:textId="77777777" w:rsidR="00382893" w:rsidRDefault="00382893" w:rsidP="00CA4DBE">
            <w:pPr>
              <w:jc w:val="left"/>
            </w:pPr>
            <w:r>
              <w:t>MCP</w:t>
            </w:r>
          </w:p>
          <w:p w14:paraId="3A636029" w14:textId="4E476538" w:rsidR="00382893" w:rsidRPr="00732211" w:rsidRDefault="003913C4" w:rsidP="00CA4DBE">
            <w:pPr>
              <w:jc w:val="left"/>
            </w:pPr>
            <w:r w:rsidRPr="00732211">
              <w:t>CaC</w:t>
            </w:r>
            <w:r>
              <w:t>O</w:t>
            </w:r>
            <w:r w:rsidRPr="00382893">
              <w:rPr>
                <w:vertAlign w:val="subscript"/>
              </w:rPr>
              <w:t>3</w:t>
            </w:r>
          </w:p>
          <w:p w14:paraId="116CDCF1" w14:textId="77777777" w:rsidR="00382893" w:rsidRDefault="00382893" w:rsidP="00CA4DBE">
            <w:pPr>
              <w:jc w:val="left"/>
            </w:pPr>
            <w:r w:rsidRPr="00732211">
              <w:t xml:space="preserve">Salt </w:t>
            </w:r>
          </w:p>
          <w:p w14:paraId="1864B28A" w14:textId="77777777" w:rsidR="00382893" w:rsidRPr="00732211" w:rsidRDefault="00382893" w:rsidP="00CA4DBE">
            <w:pPr>
              <w:jc w:val="left"/>
            </w:pPr>
            <w:r w:rsidRPr="00732211">
              <w:t>Premix</w:t>
            </w:r>
          </w:p>
          <w:p w14:paraId="6BDA1034" w14:textId="1F6E66D7" w:rsidR="00BA3B0D" w:rsidRPr="00732211" w:rsidRDefault="00382893" w:rsidP="00CA4DBE">
            <w:pPr>
              <w:jc w:val="left"/>
            </w:pPr>
            <w:r w:rsidRPr="00732211">
              <w:t>Premixture</w:t>
            </w:r>
            <w:r>
              <w:t xml:space="preserve"> </w:t>
            </w:r>
            <w:r w:rsidRPr="00732211">
              <w:t>with methonian</w:t>
            </w:r>
            <w:r>
              <w:t xml:space="preserve"> </w:t>
            </w:r>
            <w:r w:rsidRPr="00732211">
              <w:t>content</w:t>
            </w:r>
          </w:p>
        </w:tc>
        <w:tc>
          <w:tcPr>
            <w:tcW w:w="851" w:type="dxa"/>
          </w:tcPr>
          <w:p w14:paraId="2ACBE22B" w14:textId="1EE0C881" w:rsidR="00382893" w:rsidRDefault="00382893" w:rsidP="00CA4DBE">
            <w:pPr>
              <w:jc w:val="right"/>
            </w:pPr>
            <w:r>
              <w:t>60.4%</w:t>
            </w:r>
          </w:p>
          <w:p w14:paraId="6AB042C4" w14:textId="5C98873D" w:rsidR="00382893" w:rsidRPr="00732211" w:rsidRDefault="00382893" w:rsidP="00CA4DBE">
            <w:pPr>
              <w:jc w:val="right"/>
            </w:pPr>
            <w:r>
              <w:t>18%</w:t>
            </w:r>
          </w:p>
          <w:p w14:paraId="06FE4D6C" w14:textId="77777777" w:rsidR="00382893" w:rsidRDefault="00382893" w:rsidP="00CA4DBE">
            <w:pPr>
              <w:jc w:val="right"/>
            </w:pPr>
            <w:r>
              <w:t>16%</w:t>
            </w:r>
          </w:p>
          <w:p w14:paraId="64ECD125" w14:textId="77777777" w:rsidR="00382893" w:rsidRPr="00732211" w:rsidRDefault="00382893" w:rsidP="00CA4DBE">
            <w:pPr>
              <w:jc w:val="right"/>
            </w:pPr>
            <w:r w:rsidRPr="00732211">
              <w:t>1</w:t>
            </w:r>
            <w:r>
              <w:t>%</w:t>
            </w:r>
          </w:p>
          <w:p w14:paraId="6C205906" w14:textId="77777777" w:rsidR="00382893" w:rsidRPr="00732211" w:rsidRDefault="00382893" w:rsidP="00CA4DBE">
            <w:pPr>
              <w:jc w:val="right"/>
            </w:pPr>
            <w:r w:rsidRPr="00732211">
              <w:t>0.6</w:t>
            </w:r>
            <w:r>
              <w:t>%</w:t>
            </w:r>
          </w:p>
          <w:p w14:paraId="30041A31" w14:textId="77777777" w:rsidR="00382893" w:rsidRPr="00732211" w:rsidRDefault="00382893" w:rsidP="00CA4DBE">
            <w:pPr>
              <w:jc w:val="right"/>
            </w:pPr>
            <w:r w:rsidRPr="00732211">
              <w:t>1.6</w:t>
            </w:r>
            <w:r>
              <w:t>%</w:t>
            </w:r>
          </w:p>
          <w:p w14:paraId="286D8991" w14:textId="77777777" w:rsidR="00382893" w:rsidRPr="00732211" w:rsidRDefault="00382893" w:rsidP="00CA4DBE">
            <w:pPr>
              <w:jc w:val="right"/>
            </w:pPr>
            <w:r w:rsidRPr="00732211">
              <w:t>1.6</w:t>
            </w:r>
            <w:r>
              <w:t>%</w:t>
            </w:r>
          </w:p>
          <w:p w14:paraId="0824B875" w14:textId="77777777" w:rsidR="00BD04F7" w:rsidRDefault="00BD04F7" w:rsidP="00CA4DBE">
            <w:pPr>
              <w:jc w:val="right"/>
            </w:pPr>
          </w:p>
          <w:p w14:paraId="79BEA2D0" w14:textId="38113B82" w:rsidR="00382893" w:rsidRDefault="00382893" w:rsidP="00CA4DBE">
            <w:pPr>
              <w:jc w:val="right"/>
            </w:pPr>
            <w:r w:rsidRPr="00732211">
              <w:t>0.8</w:t>
            </w:r>
            <w:r>
              <w:t>%</w:t>
            </w:r>
          </w:p>
          <w:p w14:paraId="27AC8FA1" w14:textId="1893D0D1" w:rsidR="00CA4DBE" w:rsidRDefault="00CA4DBE" w:rsidP="00CA4DBE">
            <w:pPr>
              <w:jc w:val="right"/>
            </w:pPr>
          </w:p>
        </w:tc>
      </w:tr>
    </w:tbl>
    <w:p w14:paraId="61D40FC8" w14:textId="4AFB8BC1" w:rsidR="00CA4DBE" w:rsidRPr="00732211" w:rsidRDefault="00CA4DBE" w:rsidP="00BD04F7">
      <w:pPr>
        <w:keepNext/>
        <w:keepLines/>
        <w:ind w:firstLine="567"/>
        <w:jc w:val="left"/>
      </w:pPr>
      <w:r w:rsidRPr="00732211">
        <w:lastRenderedPageBreak/>
        <w:t>Methods to prepare feedstuff for calves with skimmed milk powder:</w:t>
      </w:r>
    </w:p>
    <w:p w14:paraId="5DA88B2F" w14:textId="588870A5" w:rsidR="00CA4DBE" w:rsidRDefault="00CA4DBE" w:rsidP="00BD04F7">
      <w:pPr>
        <w:keepNext/>
        <w:keepLines/>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
        <w:gridCol w:w="2273"/>
        <w:gridCol w:w="856"/>
      </w:tblGrid>
      <w:tr w:rsidR="00F6628C" w14:paraId="5E66915F" w14:textId="77777777" w:rsidTr="00847D18">
        <w:tc>
          <w:tcPr>
            <w:tcW w:w="562" w:type="dxa"/>
          </w:tcPr>
          <w:p w14:paraId="2480DC47" w14:textId="182C52EB" w:rsidR="00F6628C" w:rsidRPr="00732211" w:rsidRDefault="00D86763" w:rsidP="00BD04F7">
            <w:pPr>
              <w:keepNext/>
              <w:keepLines/>
            </w:pPr>
            <w:r>
              <w:t>9.</w:t>
            </w:r>
          </w:p>
        </w:tc>
        <w:tc>
          <w:tcPr>
            <w:tcW w:w="2273" w:type="dxa"/>
          </w:tcPr>
          <w:p w14:paraId="7E8F5BC4" w14:textId="20B0573C" w:rsidR="00BA3B0D" w:rsidRPr="00A7621F" w:rsidRDefault="00BA3B0D" w:rsidP="00BD04F7">
            <w:pPr>
              <w:keepNext/>
              <w:keepLines/>
              <w:rPr>
                <w:u w:val="single"/>
              </w:rPr>
            </w:pPr>
            <w:r w:rsidRPr="00A7621F">
              <w:rPr>
                <w:u w:val="single"/>
              </w:rPr>
              <w:t xml:space="preserve">No. 11 </w:t>
            </w:r>
            <w:r w:rsidRPr="00A7621F">
              <w:rPr>
                <w:u w:val="single"/>
              </w:rPr>
              <w:noBreakHyphen/>
              <w:t xml:space="preserve"> 102 – 22</w:t>
            </w:r>
          </w:p>
        </w:tc>
        <w:tc>
          <w:tcPr>
            <w:tcW w:w="856" w:type="dxa"/>
          </w:tcPr>
          <w:p w14:paraId="5CC07572" w14:textId="77777777" w:rsidR="00F6628C" w:rsidRDefault="00F6628C" w:rsidP="00BD04F7">
            <w:pPr>
              <w:keepNext/>
              <w:keepLines/>
              <w:jc w:val="right"/>
            </w:pPr>
          </w:p>
        </w:tc>
      </w:tr>
      <w:tr w:rsidR="00382893" w14:paraId="31D3AD69" w14:textId="77777777" w:rsidTr="00847D18">
        <w:tc>
          <w:tcPr>
            <w:tcW w:w="562" w:type="dxa"/>
          </w:tcPr>
          <w:p w14:paraId="27FC0CAE" w14:textId="77777777" w:rsidR="00382893" w:rsidRDefault="00382893" w:rsidP="00BD04F7">
            <w:pPr>
              <w:keepNext/>
              <w:keepLines/>
            </w:pPr>
          </w:p>
        </w:tc>
        <w:tc>
          <w:tcPr>
            <w:tcW w:w="2273" w:type="dxa"/>
          </w:tcPr>
          <w:p w14:paraId="6F1E9D64" w14:textId="77777777" w:rsidR="00382893" w:rsidRDefault="00382893" w:rsidP="00BD04F7">
            <w:pPr>
              <w:keepNext/>
              <w:keepLines/>
            </w:pPr>
          </w:p>
          <w:p w14:paraId="0F3795ED" w14:textId="4419611D" w:rsidR="00382893" w:rsidRPr="00732211" w:rsidRDefault="00382893" w:rsidP="00BD04F7">
            <w:pPr>
              <w:keepNext/>
              <w:keepLines/>
            </w:pPr>
            <w:r w:rsidRPr="00732211">
              <w:t>Maize</w:t>
            </w:r>
          </w:p>
          <w:p w14:paraId="627F5AD2" w14:textId="072CDC73" w:rsidR="00382893" w:rsidRPr="00732211" w:rsidRDefault="00DA7530" w:rsidP="00BD04F7">
            <w:pPr>
              <w:keepNext/>
              <w:keepLines/>
            </w:pPr>
            <w:r>
              <w:t>Soya (48%)</w:t>
            </w:r>
          </w:p>
          <w:p w14:paraId="4ACC0D32" w14:textId="7C29BECE" w:rsidR="00382893" w:rsidRPr="00732211" w:rsidRDefault="00DA7530" w:rsidP="00BD04F7">
            <w:pPr>
              <w:keepNext/>
              <w:keepLines/>
            </w:pPr>
            <w:r>
              <w:t>Sunflower-groats</w:t>
            </w:r>
          </w:p>
          <w:p w14:paraId="11230804" w14:textId="2C465A0D" w:rsidR="00382893" w:rsidRPr="00732211" w:rsidRDefault="00DA7530" w:rsidP="00BD04F7">
            <w:pPr>
              <w:keepNext/>
              <w:keepLines/>
            </w:pPr>
            <w:r>
              <w:t>Alfalfa-meal</w:t>
            </w:r>
          </w:p>
          <w:p w14:paraId="31A800C8" w14:textId="7AC41421" w:rsidR="00382893" w:rsidRDefault="00382893" w:rsidP="00BD04F7">
            <w:pPr>
              <w:keepNext/>
              <w:keepLines/>
              <w:jc w:val="left"/>
            </w:pPr>
            <w:r w:rsidRPr="00732211">
              <w:t>Skimmed milk p</w:t>
            </w:r>
            <w:r>
              <w:t>owder</w:t>
            </w:r>
          </w:p>
          <w:p w14:paraId="4F452CD3" w14:textId="50BCD59C" w:rsidR="00DA7530" w:rsidRDefault="00DA7530" w:rsidP="00BD04F7">
            <w:pPr>
              <w:keepNext/>
              <w:keepLines/>
              <w:jc w:val="left"/>
            </w:pPr>
            <w:r>
              <w:t>Yeast</w:t>
            </w:r>
          </w:p>
          <w:p w14:paraId="775BAF37" w14:textId="79B8AFDF" w:rsidR="00DA7530" w:rsidRPr="00732211" w:rsidRDefault="00DA7530" w:rsidP="00BD04F7">
            <w:pPr>
              <w:keepNext/>
              <w:keepLines/>
              <w:jc w:val="left"/>
            </w:pPr>
            <w:r>
              <w:t>Linseed</w:t>
            </w:r>
          </w:p>
          <w:p w14:paraId="1532C04A" w14:textId="77777777" w:rsidR="00382893" w:rsidRDefault="00382893" w:rsidP="00BD04F7">
            <w:pPr>
              <w:keepNext/>
              <w:keepLines/>
            </w:pPr>
            <w:r w:rsidRPr="00732211">
              <w:t xml:space="preserve">MCP </w:t>
            </w:r>
          </w:p>
          <w:p w14:paraId="5707A33C" w14:textId="211FDE6B" w:rsidR="00382893" w:rsidRPr="00732211" w:rsidRDefault="003913C4" w:rsidP="00BD04F7">
            <w:pPr>
              <w:keepNext/>
              <w:keepLines/>
            </w:pPr>
            <w:r w:rsidRPr="00732211">
              <w:t>CaC</w:t>
            </w:r>
            <w:r>
              <w:t>O</w:t>
            </w:r>
            <w:r w:rsidRPr="00382893">
              <w:rPr>
                <w:vertAlign w:val="subscript"/>
              </w:rPr>
              <w:t>3</w:t>
            </w:r>
          </w:p>
          <w:p w14:paraId="5B0E1228" w14:textId="77777777" w:rsidR="00382893" w:rsidRDefault="00382893" w:rsidP="00BD04F7">
            <w:pPr>
              <w:keepNext/>
              <w:keepLines/>
            </w:pPr>
            <w:r w:rsidRPr="00732211">
              <w:t xml:space="preserve">Salt </w:t>
            </w:r>
          </w:p>
          <w:p w14:paraId="7A05BE0F" w14:textId="32D6EF44" w:rsidR="00382893" w:rsidRDefault="00382893" w:rsidP="00BD04F7">
            <w:pPr>
              <w:keepNext/>
              <w:keepLines/>
            </w:pPr>
            <w:r w:rsidRPr="00732211">
              <w:t>Premix</w:t>
            </w:r>
          </w:p>
          <w:p w14:paraId="0B7F27EF" w14:textId="76D59017" w:rsidR="00382893" w:rsidRPr="00732211" w:rsidRDefault="00382893" w:rsidP="00BD04F7">
            <w:pPr>
              <w:keepNext/>
              <w:keepLines/>
            </w:pPr>
          </w:p>
        </w:tc>
        <w:tc>
          <w:tcPr>
            <w:tcW w:w="856" w:type="dxa"/>
          </w:tcPr>
          <w:p w14:paraId="683E9650" w14:textId="77777777" w:rsidR="00382893" w:rsidRDefault="00382893" w:rsidP="00BD04F7">
            <w:pPr>
              <w:keepNext/>
              <w:keepLines/>
              <w:jc w:val="right"/>
            </w:pPr>
          </w:p>
          <w:p w14:paraId="59B7BD9E" w14:textId="7AA5C915" w:rsidR="00382893" w:rsidRDefault="00DE625B" w:rsidP="00BD04F7">
            <w:pPr>
              <w:keepNext/>
              <w:keepLines/>
              <w:jc w:val="right"/>
            </w:pPr>
            <w:r>
              <w:t>57</w:t>
            </w:r>
            <w:r w:rsidR="00A7621F">
              <w:t>%</w:t>
            </w:r>
          </w:p>
          <w:p w14:paraId="29225CAC" w14:textId="7F3D31EE" w:rsidR="00DE625B" w:rsidRDefault="00DE625B" w:rsidP="00BD04F7">
            <w:pPr>
              <w:keepNext/>
              <w:keepLines/>
              <w:jc w:val="right"/>
            </w:pPr>
            <w:r>
              <w:t>14.5</w:t>
            </w:r>
            <w:r w:rsidR="00A7621F">
              <w:t>%</w:t>
            </w:r>
          </w:p>
          <w:p w14:paraId="0184C808" w14:textId="69B17FD4" w:rsidR="00DE625B" w:rsidRDefault="00DE625B" w:rsidP="00BD04F7">
            <w:pPr>
              <w:keepNext/>
              <w:keepLines/>
              <w:jc w:val="right"/>
            </w:pPr>
            <w:r>
              <w:t>5</w:t>
            </w:r>
            <w:r w:rsidR="00A7621F">
              <w:t>%</w:t>
            </w:r>
          </w:p>
          <w:p w14:paraId="1C3A3684" w14:textId="5981D855" w:rsidR="00DE625B" w:rsidRDefault="00DE625B" w:rsidP="00BD04F7">
            <w:pPr>
              <w:keepNext/>
              <w:keepLines/>
              <w:jc w:val="right"/>
            </w:pPr>
            <w:r>
              <w:t>6</w:t>
            </w:r>
            <w:r w:rsidR="00A7621F">
              <w:t>%</w:t>
            </w:r>
          </w:p>
          <w:p w14:paraId="771DDD18" w14:textId="5E1819B5" w:rsidR="00DE625B" w:rsidRDefault="00DE625B" w:rsidP="00BD04F7">
            <w:pPr>
              <w:keepNext/>
              <w:keepLines/>
              <w:jc w:val="right"/>
            </w:pPr>
            <w:r>
              <w:t>7</w:t>
            </w:r>
            <w:r w:rsidR="00A7621F">
              <w:t>%</w:t>
            </w:r>
          </w:p>
          <w:p w14:paraId="041B8F13" w14:textId="5D9F1230" w:rsidR="00DE625B" w:rsidRDefault="00DE625B" w:rsidP="00BD04F7">
            <w:pPr>
              <w:keepNext/>
              <w:keepLines/>
              <w:jc w:val="right"/>
            </w:pPr>
            <w:r>
              <w:t>2</w:t>
            </w:r>
            <w:r w:rsidR="00A7621F">
              <w:t>%</w:t>
            </w:r>
          </w:p>
          <w:p w14:paraId="068862E9" w14:textId="3A89A8AF" w:rsidR="00DE625B" w:rsidRDefault="00DE625B" w:rsidP="00BD04F7">
            <w:pPr>
              <w:keepNext/>
              <w:keepLines/>
              <w:jc w:val="right"/>
            </w:pPr>
            <w:r>
              <w:t>4.4</w:t>
            </w:r>
            <w:r w:rsidR="00A7621F">
              <w:t>%</w:t>
            </w:r>
          </w:p>
          <w:p w14:paraId="5E37FCB3" w14:textId="2B36C281" w:rsidR="00DE625B" w:rsidRDefault="00DE625B" w:rsidP="00BD04F7">
            <w:pPr>
              <w:keepNext/>
              <w:keepLines/>
              <w:jc w:val="right"/>
            </w:pPr>
            <w:r>
              <w:t>1.2</w:t>
            </w:r>
            <w:r w:rsidR="00A7621F">
              <w:t>%</w:t>
            </w:r>
          </w:p>
          <w:p w14:paraId="2A3B80D8" w14:textId="6ED0A33B" w:rsidR="00DE625B" w:rsidRDefault="00DE625B" w:rsidP="00BD04F7">
            <w:pPr>
              <w:keepNext/>
              <w:keepLines/>
              <w:jc w:val="right"/>
            </w:pPr>
            <w:r>
              <w:t>1.3</w:t>
            </w:r>
            <w:r w:rsidR="00A7621F">
              <w:t>%</w:t>
            </w:r>
          </w:p>
          <w:p w14:paraId="1DC02585" w14:textId="5512FC81" w:rsidR="00DE625B" w:rsidRDefault="00DE625B" w:rsidP="00BD04F7">
            <w:pPr>
              <w:keepNext/>
              <w:keepLines/>
              <w:jc w:val="right"/>
            </w:pPr>
            <w:r>
              <w:t>0.5</w:t>
            </w:r>
            <w:r w:rsidR="00A7621F">
              <w:t>%</w:t>
            </w:r>
          </w:p>
          <w:p w14:paraId="282BC28F" w14:textId="546DB442" w:rsidR="00DE625B" w:rsidRDefault="00DE625B" w:rsidP="00BD04F7">
            <w:pPr>
              <w:keepNext/>
              <w:keepLines/>
              <w:jc w:val="right"/>
            </w:pPr>
            <w:r>
              <w:t>0.5</w:t>
            </w:r>
            <w:r w:rsidR="00A7621F">
              <w:t>%</w:t>
            </w:r>
          </w:p>
        </w:tc>
      </w:tr>
      <w:tr w:rsidR="00BA3B0D" w14:paraId="1DA73407" w14:textId="77777777" w:rsidTr="00847D18">
        <w:tc>
          <w:tcPr>
            <w:tcW w:w="562" w:type="dxa"/>
          </w:tcPr>
          <w:p w14:paraId="413E267F" w14:textId="01E91102" w:rsidR="00BA3B0D" w:rsidRDefault="00A7621F" w:rsidP="00732211">
            <w:r w:rsidRPr="00732211">
              <w:t>10.</w:t>
            </w:r>
          </w:p>
        </w:tc>
        <w:tc>
          <w:tcPr>
            <w:tcW w:w="2273" w:type="dxa"/>
          </w:tcPr>
          <w:p w14:paraId="0857B84C" w14:textId="653E1D04" w:rsidR="00BA3B0D" w:rsidRPr="00CA4DBE" w:rsidRDefault="00A7621F" w:rsidP="00BA3B0D">
            <w:pPr>
              <w:rPr>
                <w:u w:val="single"/>
              </w:rPr>
            </w:pPr>
            <w:r w:rsidRPr="00CA4DBE">
              <w:rPr>
                <w:u w:val="single"/>
              </w:rPr>
              <w:t xml:space="preserve">No. 11 </w:t>
            </w:r>
            <w:r w:rsidRPr="00CA4DBE">
              <w:rPr>
                <w:u w:val="single"/>
              </w:rPr>
              <w:noBreakHyphen/>
              <w:t xml:space="preserve"> 502 – 22</w:t>
            </w:r>
          </w:p>
        </w:tc>
        <w:tc>
          <w:tcPr>
            <w:tcW w:w="856" w:type="dxa"/>
          </w:tcPr>
          <w:p w14:paraId="2845ED24" w14:textId="77777777" w:rsidR="00BA3B0D" w:rsidRDefault="00BA3B0D" w:rsidP="00CA4DBE">
            <w:pPr>
              <w:jc w:val="right"/>
            </w:pPr>
          </w:p>
        </w:tc>
      </w:tr>
      <w:tr w:rsidR="00847D18" w14:paraId="3DED89E6" w14:textId="77777777" w:rsidTr="00847D18">
        <w:tc>
          <w:tcPr>
            <w:tcW w:w="567" w:type="dxa"/>
          </w:tcPr>
          <w:p w14:paraId="1E1D01D5" w14:textId="07A8741B" w:rsidR="00847D18" w:rsidRPr="00732211" w:rsidRDefault="00847D18" w:rsidP="00DE625B"/>
        </w:tc>
        <w:tc>
          <w:tcPr>
            <w:tcW w:w="2268" w:type="dxa"/>
          </w:tcPr>
          <w:p w14:paraId="6A481079" w14:textId="77777777" w:rsidR="00847D18" w:rsidRDefault="00847D18" w:rsidP="00DE625B"/>
          <w:p w14:paraId="647AF304" w14:textId="77777777" w:rsidR="00847D18" w:rsidRDefault="00847D18" w:rsidP="00847D18">
            <w:r>
              <w:t>Soya (48%)</w:t>
            </w:r>
          </w:p>
          <w:p w14:paraId="5BC9DE08" w14:textId="77777777" w:rsidR="00847D18" w:rsidRDefault="00847D18" w:rsidP="00847D18">
            <w:r>
              <w:t>Linseed</w:t>
            </w:r>
          </w:p>
          <w:p w14:paraId="6A57C33A" w14:textId="77777777" w:rsidR="00847D18" w:rsidRDefault="00847D18" w:rsidP="00847D18">
            <w:r w:rsidRPr="00732211">
              <w:t>Skimmed milk p</w:t>
            </w:r>
            <w:r>
              <w:t>owder</w:t>
            </w:r>
          </w:p>
          <w:p w14:paraId="2A8B03CD" w14:textId="43E97E9B" w:rsidR="00847D18" w:rsidRDefault="00847D18" w:rsidP="00847D18">
            <w:r>
              <w:t>Alfalfa-meal</w:t>
            </w:r>
          </w:p>
          <w:p w14:paraId="3531D15E" w14:textId="78BE3A63" w:rsidR="00847D18" w:rsidRDefault="00847D18" w:rsidP="00DE625B">
            <w:r w:rsidRPr="00732211">
              <w:t>MCP</w:t>
            </w:r>
          </w:p>
          <w:p w14:paraId="5339DA97" w14:textId="66C79AB0" w:rsidR="00847D18" w:rsidRPr="00732211" w:rsidRDefault="003913C4" w:rsidP="00DE625B">
            <w:r w:rsidRPr="00732211">
              <w:t>CaC</w:t>
            </w:r>
            <w:r>
              <w:t>O</w:t>
            </w:r>
            <w:r w:rsidRPr="00382893">
              <w:rPr>
                <w:vertAlign w:val="subscript"/>
              </w:rPr>
              <w:t>3</w:t>
            </w:r>
          </w:p>
          <w:p w14:paraId="6D83ABB8" w14:textId="77777777" w:rsidR="00847D18" w:rsidRDefault="00847D18" w:rsidP="00DE625B">
            <w:r w:rsidRPr="00732211">
              <w:t xml:space="preserve">Salt </w:t>
            </w:r>
          </w:p>
          <w:p w14:paraId="6F5F9C04" w14:textId="77777777" w:rsidR="00847D18" w:rsidRPr="00732211" w:rsidRDefault="00847D18" w:rsidP="00DE625B">
            <w:r w:rsidRPr="00732211">
              <w:t>Premix</w:t>
            </w:r>
          </w:p>
          <w:p w14:paraId="4A5F304A" w14:textId="77777777" w:rsidR="00847D18" w:rsidRPr="00732211" w:rsidRDefault="00847D18" w:rsidP="00C54970"/>
        </w:tc>
        <w:tc>
          <w:tcPr>
            <w:tcW w:w="856" w:type="dxa"/>
          </w:tcPr>
          <w:p w14:paraId="252CB33B" w14:textId="77777777" w:rsidR="00847D18" w:rsidRDefault="00847D18" w:rsidP="00CA4DBE">
            <w:pPr>
              <w:jc w:val="right"/>
            </w:pPr>
          </w:p>
          <w:p w14:paraId="47811F11" w14:textId="0FA92830" w:rsidR="00847D18" w:rsidRDefault="00847D18" w:rsidP="00CA4DBE">
            <w:pPr>
              <w:jc w:val="right"/>
            </w:pPr>
            <w:r>
              <w:t>33.7%</w:t>
            </w:r>
          </w:p>
          <w:p w14:paraId="338D25F6" w14:textId="6777759A" w:rsidR="00847D18" w:rsidRDefault="00847D18" w:rsidP="00CA4DBE">
            <w:pPr>
              <w:jc w:val="right"/>
            </w:pPr>
            <w:r>
              <w:t>10.7%</w:t>
            </w:r>
          </w:p>
          <w:p w14:paraId="7037E8B8" w14:textId="6CE78FAD" w:rsidR="00847D18" w:rsidRDefault="00847D18" w:rsidP="00CA4DBE">
            <w:pPr>
              <w:jc w:val="right"/>
            </w:pPr>
            <w:r>
              <w:t>12.5%</w:t>
            </w:r>
          </w:p>
          <w:p w14:paraId="446EA128" w14:textId="0A7FCDEC" w:rsidR="00847D18" w:rsidRDefault="00847D18" w:rsidP="00CA4DBE">
            <w:pPr>
              <w:jc w:val="right"/>
            </w:pPr>
            <w:r>
              <w:t>15.3%</w:t>
            </w:r>
          </w:p>
          <w:p w14:paraId="08905CAE" w14:textId="49E4170B" w:rsidR="00847D18" w:rsidRDefault="00847D18" w:rsidP="00CA4DBE">
            <w:pPr>
              <w:jc w:val="right"/>
            </w:pPr>
            <w:r>
              <w:t>2.8%</w:t>
            </w:r>
          </w:p>
          <w:p w14:paraId="5AACDFAF" w14:textId="4E54DA3C" w:rsidR="00847D18" w:rsidRDefault="00847D18" w:rsidP="00CA4DBE">
            <w:pPr>
              <w:jc w:val="right"/>
            </w:pPr>
            <w:r>
              <w:t>3%</w:t>
            </w:r>
          </w:p>
          <w:p w14:paraId="6D8CACAE" w14:textId="28451673" w:rsidR="00847D18" w:rsidRDefault="00847D18" w:rsidP="00CA4DBE">
            <w:pPr>
              <w:jc w:val="right"/>
            </w:pPr>
            <w:r>
              <w:t>1.2%</w:t>
            </w:r>
          </w:p>
          <w:p w14:paraId="40CC59E7" w14:textId="7D7B0DC5" w:rsidR="00847D18" w:rsidRDefault="00847D18" w:rsidP="00CA4DBE">
            <w:pPr>
              <w:jc w:val="right"/>
            </w:pPr>
            <w:r>
              <w:t>1.2%</w:t>
            </w:r>
          </w:p>
        </w:tc>
      </w:tr>
    </w:tbl>
    <w:p w14:paraId="25F07633" w14:textId="14F33A21" w:rsidR="00CA4DBE" w:rsidRDefault="00CA4DBE"/>
    <w:p w14:paraId="5AAE2812" w14:textId="77777777" w:rsidR="00CA4DBE" w:rsidRPr="00732211" w:rsidRDefault="00CA4DBE" w:rsidP="008E34CE">
      <w:pPr>
        <w:ind w:firstLine="567"/>
        <w:jc w:val="left"/>
      </w:pPr>
      <w:r w:rsidRPr="00732211">
        <w:t>Methods to prepare feedstuff for sheep with skimmed milk powder:</w:t>
      </w:r>
    </w:p>
    <w:p w14:paraId="39011F65" w14:textId="77777777" w:rsidR="00CA4DBE" w:rsidRDefault="00CA4DBE"/>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2268"/>
        <w:gridCol w:w="882"/>
      </w:tblGrid>
      <w:tr w:rsidR="00D86763" w14:paraId="3D4476DD" w14:textId="77777777" w:rsidTr="00BD1551">
        <w:tc>
          <w:tcPr>
            <w:tcW w:w="562" w:type="dxa"/>
          </w:tcPr>
          <w:p w14:paraId="0525D14C" w14:textId="0F165D3A" w:rsidR="00D86763" w:rsidRPr="00732211" w:rsidRDefault="00D86763" w:rsidP="00D86763">
            <w:r>
              <w:t>11,</w:t>
            </w:r>
          </w:p>
        </w:tc>
        <w:tc>
          <w:tcPr>
            <w:tcW w:w="2268" w:type="dxa"/>
          </w:tcPr>
          <w:p w14:paraId="16DAFCBF" w14:textId="201A5B63" w:rsidR="00D86763" w:rsidRPr="00CA4DBE" w:rsidRDefault="00D86763" w:rsidP="00D86763">
            <w:pPr>
              <w:rPr>
                <w:u w:val="single"/>
              </w:rPr>
            </w:pPr>
            <w:r w:rsidRPr="00CA4DBE">
              <w:rPr>
                <w:u w:val="single"/>
              </w:rPr>
              <w:t>No.</w:t>
            </w:r>
            <w:r w:rsidR="00DE625B" w:rsidRPr="00CA4DBE">
              <w:rPr>
                <w:u w:val="single"/>
              </w:rPr>
              <w:t xml:space="preserve"> 1</w:t>
            </w:r>
            <w:r w:rsidRPr="00CA4DBE">
              <w:rPr>
                <w:u w:val="single"/>
              </w:rPr>
              <w:t xml:space="preserve">02 </w:t>
            </w:r>
            <w:r w:rsidRPr="00CA4DBE">
              <w:rPr>
                <w:u w:val="single"/>
              </w:rPr>
              <w:noBreakHyphen/>
              <w:t xml:space="preserve"> 22</w:t>
            </w:r>
          </w:p>
        </w:tc>
        <w:tc>
          <w:tcPr>
            <w:tcW w:w="882" w:type="dxa"/>
          </w:tcPr>
          <w:p w14:paraId="6A1EDE56" w14:textId="77777777" w:rsidR="00D86763" w:rsidRDefault="00D86763" w:rsidP="00CA4DBE">
            <w:pPr>
              <w:jc w:val="right"/>
            </w:pPr>
          </w:p>
        </w:tc>
      </w:tr>
      <w:tr w:rsidR="00D86763" w14:paraId="4E3C9520" w14:textId="77777777" w:rsidTr="00BD1551">
        <w:tc>
          <w:tcPr>
            <w:tcW w:w="562" w:type="dxa"/>
          </w:tcPr>
          <w:p w14:paraId="6404BF41" w14:textId="77777777" w:rsidR="00D86763" w:rsidRPr="00732211" w:rsidRDefault="00D86763" w:rsidP="00D86763"/>
        </w:tc>
        <w:tc>
          <w:tcPr>
            <w:tcW w:w="2268" w:type="dxa"/>
          </w:tcPr>
          <w:p w14:paraId="5550234F" w14:textId="77777777" w:rsidR="00DE625B" w:rsidRDefault="00DE625B" w:rsidP="00D86763"/>
          <w:p w14:paraId="505C712C" w14:textId="1A96949E" w:rsidR="00D86763" w:rsidRDefault="00D86763" w:rsidP="00D86763">
            <w:r w:rsidRPr="00732211">
              <w:t>Maize</w:t>
            </w:r>
          </w:p>
          <w:p w14:paraId="1DD02208" w14:textId="27EFB301" w:rsidR="00DE625B" w:rsidRDefault="00DE625B" w:rsidP="00D86763">
            <w:r>
              <w:t>Barley</w:t>
            </w:r>
          </w:p>
          <w:p w14:paraId="31B2EEED" w14:textId="0ED1543C" w:rsidR="00DE625B" w:rsidRPr="00732211" w:rsidRDefault="00DE625B" w:rsidP="00D86763">
            <w:r>
              <w:t>Wheat</w:t>
            </w:r>
          </w:p>
          <w:p w14:paraId="056E7C5B" w14:textId="2CD4861D" w:rsidR="00D86763" w:rsidRDefault="00D86763" w:rsidP="00D86763">
            <w:r w:rsidRPr="00732211">
              <w:t>Soya</w:t>
            </w:r>
            <w:r w:rsidR="00DE625B">
              <w:t xml:space="preserve"> </w:t>
            </w:r>
            <w:r w:rsidRPr="00732211">
              <w:t>(4</w:t>
            </w:r>
            <w:r w:rsidR="00DE625B">
              <w:t>7</w:t>
            </w:r>
            <w:r>
              <w:t>%</w:t>
            </w:r>
            <w:r w:rsidRPr="00732211">
              <w:t xml:space="preserve">) </w:t>
            </w:r>
          </w:p>
          <w:p w14:paraId="34914127" w14:textId="77777777" w:rsidR="00D86763" w:rsidRPr="00732211" w:rsidRDefault="00D86763" w:rsidP="00D86763">
            <w:r w:rsidRPr="00732211">
              <w:t>Alfalfa</w:t>
            </w:r>
            <w:r w:rsidRPr="00732211">
              <w:noBreakHyphen/>
              <w:t>meal</w:t>
            </w:r>
          </w:p>
          <w:p w14:paraId="437D3708" w14:textId="77777777" w:rsidR="00D86763" w:rsidRPr="00732211" w:rsidRDefault="00D86763" w:rsidP="00D86763">
            <w:r w:rsidRPr="00732211">
              <w:t>Skimmed milk powder</w:t>
            </w:r>
          </w:p>
          <w:p w14:paraId="7B05B26E" w14:textId="77777777" w:rsidR="00D86763" w:rsidRDefault="00D86763" w:rsidP="00D86763">
            <w:r w:rsidRPr="00732211">
              <w:t xml:space="preserve">Linseed </w:t>
            </w:r>
          </w:p>
          <w:p w14:paraId="249B15C2" w14:textId="0F99411D" w:rsidR="00D86763" w:rsidRDefault="00D86763" w:rsidP="00D86763">
            <w:r w:rsidRPr="00732211">
              <w:t>MCP</w:t>
            </w:r>
          </w:p>
          <w:p w14:paraId="6C9E6740" w14:textId="12863884" w:rsidR="00D86763" w:rsidRPr="00732211" w:rsidRDefault="003913C4" w:rsidP="00D86763">
            <w:r w:rsidRPr="00732211">
              <w:t>CaC</w:t>
            </w:r>
            <w:r>
              <w:t>O</w:t>
            </w:r>
            <w:r w:rsidRPr="00732211">
              <w:t>3</w:t>
            </w:r>
          </w:p>
          <w:p w14:paraId="13EBEFCC" w14:textId="77777777" w:rsidR="00D86763" w:rsidRPr="00732211" w:rsidRDefault="00D86763" w:rsidP="00D86763">
            <w:r w:rsidRPr="00732211">
              <w:t>Salt</w:t>
            </w:r>
          </w:p>
          <w:p w14:paraId="5D5B2E2A" w14:textId="77777777" w:rsidR="00D86763" w:rsidRPr="00732211" w:rsidRDefault="00D86763" w:rsidP="00D86763">
            <w:r w:rsidRPr="00732211">
              <w:t>Premix</w:t>
            </w:r>
          </w:p>
          <w:p w14:paraId="252A1AC0" w14:textId="77777777" w:rsidR="00D86763" w:rsidRPr="00732211" w:rsidRDefault="00D86763" w:rsidP="00D86763"/>
        </w:tc>
        <w:tc>
          <w:tcPr>
            <w:tcW w:w="882" w:type="dxa"/>
          </w:tcPr>
          <w:p w14:paraId="5FA2CED0" w14:textId="77777777" w:rsidR="00DE625B" w:rsidRDefault="00DE625B" w:rsidP="00CA4DBE">
            <w:pPr>
              <w:jc w:val="right"/>
            </w:pPr>
          </w:p>
          <w:p w14:paraId="715F5105" w14:textId="7E676536" w:rsidR="00D86763" w:rsidRPr="00732211" w:rsidRDefault="00D86763" w:rsidP="00CA4DBE">
            <w:pPr>
              <w:jc w:val="right"/>
            </w:pPr>
            <w:r w:rsidRPr="00732211">
              <w:t>20</w:t>
            </w:r>
            <w:r>
              <w:t>%</w:t>
            </w:r>
          </w:p>
          <w:p w14:paraId="70B42646" w14:textId="77777777" w:rsidR="00D86763" w:rsidRPr="00732211" w:rsidRDefault="00D86763" w:rsidP="00CA4DBE">
            <w:pPr>
              <w:jc w:val="right"/>
            </w:pPr>
            <w:r w:rsidRPr="00732211">
              <w:t>20</w:t>
            </w:r>
            <w:r>
              <w:t>%</w:t>
            </w:r>
          </w:p>
          <w:p w14:paraId="4A2D3634" w14:textId="77777777" w:rsidR="00D86763" w:rsidRPr="00732211" w:rsidRDefault="00D86763" w:rsidP="00CA4DBE">
            <w:pPr>
              <w:jc w:val="right"/>
            </w:pPr>
            <w:r w:rsidRPr="00732211">
              <w:t>32</w:t>
            </w:r>
            <w:r>
              <w:t>%</w:t>
            </w:r>
          </w:p>
          <w:p w14:paraId="43853C96" w14:textId="77777777" w:rsidR="00D86763" w:rsidRPr="00732211" w:rsidRDefault="00D86763" w:rsidP="00CA4DBE">
            <w:pPr>
              <w:jc w:val="right"/>
            </w:pPr>
            <w:r w:rsidRPr="00732211">
              <w:t>9</w:t>
            </w:r>
            <w:r>
              <w:t>%</w:t>
            </w:r>
          </w:p>
          <w:p w14:paraId="69721C35" w14:textId="77777777" w:rsidR="00D86763" w:rsidRPr="00732211" w:rsidRDefault="00D86763" w:rsidP="00CA4DBE">
            <w:pPr>
              <w:jc w:val="right"/>
            </w:pPr>
            <w:r w:rsidRPr="00732211">
              <w:t>9.9</w:t>
            </w:r>
            <w:r>
              <w:t>%</w:t>
            </w:r>
          </w:p>
          <w:p w14:paraId="59B115AA" w14:textId="77777777" w:rsidR="00D86763" w:rsidRPr="00732211" w:rsidRDefault="00D86763" w:rsidP="00CA4DBE">
            <w:pPr>
              <w:jc w:val="right"/>
            </w:pPr>
            <w:r w:rsidRPr="00732211">
              <w:t>3.5</w:t>
            </w:r>
            <w:r>
              <w:t>%</w:t>
            </w:r>
          </w:p>
          <w:p w14:paraId="7998F09F" w14:textId="77777777" w:rsidR="00D86763" w:rsidRPr="00732211" w:rsidRDefault="00D86763" w:rsidP="00CA4DBE">
            <w:pPr>
              <w:jc w:val="right"/>
            </w:pPr>
            <w:r w:rsidRPr="00732211">
              <w:t>3</w:t>
            </w:r>
            <w:r>
              <w:t>%</w:t>
            </w:r>
          </w:p>
          <w:p w14:paraId="7B540A1B" w14:textId="77777777" w:rsidR="00D86763" w:rsidRPr="00732211" w:rsidRDefault="00D86763" w:rsidP="00CA4DBE">
            <w:pPr>
              <w:jc w:val="right"/>
            </w:pPr>
            <w:r w:rsidRPr="00732211">
              <w:t>0.8</w:t>
            </w:r>
            <w:r>
              <w:t>%</w:t>
            </w:r>
          </w:p>
          <w:p w14:paraId="6214A1DF" w14:textId="77777777" w:rsidR="00D86763" w:rsidRPr="00732211" w:rsidRDefault="00D86763" w:rsidP="00CA4DBE">
            <w:pPr>
              <w:jc w:val="right"/>
            </w:pPr>
            <w:r w:rsidRPr="00732211">
              <w:t>0.8</w:t>
            </w:r>
            <w:r>
              <w:t>%</w:t>
            </w:r>
          </w:p>
          <w:p w14:paraId="4C92CFC9" w14:textId="77777777" w:rsidR="00D86763" w:rsidRPr="00732211" w:rsidRDefault="00D86763" w:rsidP="00CA4DBE">
            <w:pPr>
              <w:jc w:val="right"/>
            </w:pPr>
            <w:r w:rsidRPr="00732211">
              <w:t>0.5</w:t>
            </w:r>
            <w:r>
              <w:t>%</w:t>
            </w:r>
          </w:p>
          <w:p w14:paraId="373A41D0" w14:textId="77777777" w:rsidR="00D86763" w:rsidRPr="00732211" w:rsidRDefault="00D86763" w:rsidP="00CA4DBE">
            <w:pPr>
              <w:jc w:val="right"/>
            </w:pPr>
            <w:r w:rsidRPr="00732211">
              <w:t>0.5</w:t>
            </w:r>
            <w:r>
              <w:t>%</w:t>
            </w:r>
          </w:p>
          <w:p w14:paraId="5B510513" w14:textId="77777777" w:rsidR="00D86763" w:rsidRDefault="00D86763" w:rsidP="00CA4DBE">
            <w:pPr>
              <w:jc w:val="right"/>
            </w:pPr>
          </w:p>
        </w:tc>
      </w:tr>
      <w:tr w:rsidR="00D86763" w14:paraId="61A205A3" w14:textId="77777777" w:rsidTr="00BD1551">
        <w:tc>
          <w:tcPr>
            <w:tcW w:w="562" w:type="dxa"/>
          </w:tcPr>
          <w:p w14:paraId="614A056E" w14:textId="2E33CABD" w:rsidR="00D86763" w:rsidRPr="00732211" w:rsidRDefault="00D86763" w:rsidP="00D86763">
            <w:r>
              <w:t>12.</w:t>
            </w:r>
          </w:p>
        </w:tc>
        <w:tc>
          <w:tcPr>
            <w:tcW w:w="2268" w:type="dxa"/>
          </w:tcPr>
          <w:p w14:paraId="6FBF24ED" w14:textId="4D7B42A0" w:rsidR="00D86763" w:rsidRPr="00CA4DBE" w:rsidRDefault="00D86763" w:rsidP="00D86763">
            <w:pPr>
              <w:rPr>
                <w:u w:val="single"/>
              </w:rPr>
            </w:pPr>
            <w:r w:rsidRPr="00CA4DBE">
              <w:rPr>
                <w:u w:val="single"/>
              </w:rPr>
              <w:t xml:space="preserve">No. 41 </w:t>
            </w:r>
            <w:r w:rsidRPr="00CA4DBE">
              <w:rPr>
                <w:u w:val="single"/>
              </w:rPr>
              <w:noBreakHyphen/>
              <w:t xml:space="preserve"> 502 </w:t>
            </w:r>
            <w:r w:rsidRPr="00CA4DBE">
              <w:rPr>
                <w:u w:val="single"/>
              </w:rPr>
              <w:noBreakHyphen/>
              <w:t xml:space="preserve"> 22</w:t>
            </w:r>
          </w:p>
        </w:tc>
        <w:tc>
          <w:tcPr>
            <w:tcW w:w="882" w:type="dxa"/>
          </w:tcPr>
          <w:p w14:paraId="12F87B61" w14:textId="77777777" w:rsidR="00D86763" w:rsidRDefault="00D86763" w:rsidP="00CA4DBE">
            <w:pPr>
              <w:jc w:val="right"/>
            </w:pPr>
          </w:p>
        </w:tc>
      </w:tr>
      <w:tr w:rsidR="00D86763" w14:paraId="71A5B3CF" w14:textId="77777777" w:rsidTr="00BD1551">
        <w:tc>
          <w:tcPr>
            <w:tcW w:w="562" w:type="dxa"/>
          </w:tcPr>
          <w:p w14:paraId="6B1F75C5" w14:textId="77777777" w:rsidR="00D86763" w:rsidRPr="00732211" w:rsidRDefault="00D86763" w:rsidP="00D86763"/>
        </w:tc>
        <w:tc>
          <w:tcPr>
            <w:tcW w:w="2268" w:type="dxa"/>
          </w:tcPr>
          <w:p w14:paraId="1BECFADA" w14:textId="77777777" w:rsidR="00CA4DBE" w:rsidRDefault="00CA4DBE" w:rsidP="00D86763"/>
          <w:p w14:paraId="7C02FA06" w14:textId="2E30A9C0" w:rsidR="00DE625B" w:rsidRDefault="00D86763" w:rsidP="00D86763">
            <w:r w:rsidRPr="00732211">
              <w:t>Soya</w:t>
            </w:r>
            <w:r w:rsidR="00DE625B">
              <w:t xml:space="preserve"> </w:t>
            </w:r>
            <w:r w:rsidRPr="00732211">
              <w:t>(47</w:t>
            </w:r>
            <w:r>
              <w:t>%</w:t>
            </w:r>
            <w:r w:rsidRPr="00732211">
              <w:t xml:space="preserve">) </w:t>
            </w:r>
          </w:p>
          <w:p w14:paraId="577A8628" w14:textId="73DCE325" w:rsidR="00D86763" w:rsidRPr="00732211" w:rsidRDefault="00D86763" w:rsidP="00D86763">
            <w:r w:rsidRPr="00732211">
              <w:t>Linseed</w:t>
            </w:r>
          </w:p>
          <w:p w14:paraId="1279889F" w14:textId="159EE014" w:rsidR="00D86763" w:rsidRPr="00732211" w:rsidRDefault="00D86763" w:rsidP="00D86763">
            <w:r w:rsidRPr="00732211">
              <w:t>Skimmed</w:t>
            </w:r>
            <w:r w:rsidR="00DE625B">
              <w:t xml:space="preserve"> </w:t>
            </w:r>
            <w:r w:rsidRPr="00732211">
              <w:t>milk powder</w:t>
            </w:r>
          </w:p>
          <w:p w14:paraId="27FF84DD" w14:textId="77777777" w:rsidR="00DE625B" w:rsidRDefault="00D86763" w:rsidP="00D86763">
            <w:r w:rsidRPr="00732211">
              <w:t>Alfalfa</w:t>
            </w:r>
            <w:r w:rsidRPr="00732211">
              <w:noBreakHyphen/>
              <w:t xml:space="preserve">meal </w:t>
            </w:r>
          </w:p>
          <w:p w14:paraId="524BDFF7" w14:textId="43DBE4B1" w:rsidR="00DE625B" w:rsidRDefault="00D86763" w:rsidP="00D86763">
            <w:r w:rsidRPr="00732211">
              <w:t>MCP</w:t>
            </w:r>
          </w:p>
          <w:p w14:paraId="5B7AF84D" w14:textId="36BA2889" w:rsidR="00D86763" w:rsidRPr="00732211" w:rsidRDefault="003913C4" w:rsidP="00D86763">
            <w:r w:rsidRPr="00732211">
              <w:t>CaC</w:t>
            </w:r>
            <w:r>
              <w:t>O</w:t>
            </w:r>
            <w:r w:rsidRPr="00DE625B">
              <w:rPr>
                <w:vertAlign w:val="subscript"/>
              </w:rPr>
              <w:t>3</w:t>
            </w:r>
          </w:p>
          <w:p w14:paraId="17949930" w14:textId="0563BBAC" w:rsidR="00D86763" w:rsidRPr="00732211" w:rsidRDefault="00D86763" w:rsidP="00D86763">
            <w:r w:rsidRPr="00732211">
              <w:t>Salt</w:t>
            </w:r>
          </w:p>
          <w:p w14:paraId="3AC5798A" w14:textId="77777777" w:rsidR="00D86763" w:rsidRPr="00732211" w:rsidRDefault="00D86763" w:rsidP="00D86763">
            <w:r w:rsidRPr="00732211">
              <w:t>Premix</w:t>
            </w:r>
          </w:p>
          <w:p w14:paraId="30F5FF0D" w14:textId="77777777" w:rsidR="00D86763" w:rsidRPr="00732211" w:rsidRDefault="00D86763" w:rsidP="00D86763"/>
        </w:tc>
        <w:tc>
          <w:tcPr>
            <w:tcW w:w="882" w:type="dxa"/>
          </w:tcPr>
          <w:p w14:paraId="1F37DCA6" w14:textId="77777777" w:rsidR="00CA4DBE" w:rsidRDefault="00CA4DBE" w:rsidP="00CA4DBE">
            <w:pPr>
              <w:jc w:val="right"/>
            </w:pPr>
          </w:p>
          <w:p w14:paraId="3430CD8F" w14:textId="6D603756" w:rsidR="00D86763" w:rsidRPr="00732211" w:rsidRDefault="00D86763" w:rsidP="00CA4DBE">
            <w:pPr>
              <w:jc w:val="right"/>
            </w:pPr>
            <w:r w:rsidRPr="00732211">
              <w:t>32.1</w:t>
            </w:r>
            <w:r>
              <w:t> %</w:t>
            </w:r>
          </w:p>
          <w:p w14:paraId="4F4AACC8" w14:textId="77777777" w:rsidR="00D86763" w:rsidRPr="00732211" w:rsidRDefault="00D86763" w:rsidP="00CA4DBE">
            <w:pPr>
              <w:jc w:val="right"/>
            </w:pPr>
            <w:r w:rsidRPr="00732211">
              <w:t>10.7</w:t>
            </w:r>
            <w:r>
              <w:t>%</w:t>
            </w:r>
          </w:p>
          <w:p w14:paraId="7ED35995" w14:textId="77777777" w:rsidR="00D86763" w:rsidRPr="00732211" w:rsidRDefault="00D86763" w:rsidP="00CA4DBE">
            <w:pPr>
              <w:jc w:val="right"/>
            </w:pPr>
            <w:r w:rsidRPr="00732211">
              <w:t>12.5</w:t>
            </w:r>
            <w:r>
              <w:t>%</w:t>
            </w:r>
          </w:p>
          <w:p w14:paraId="0D209CAC" w14:textId="77777777" w:rsidR="00D86763" w:rsidRPr="00732211" w:rsidRDefault="00D86763" w:rsidP="00CA4DBE">
            <w:pPr>
              <w:jc w:val="right"/>
            </w:pPr>
            <w:r w:rsidRPr="00732211">
              <w:t>35.3</w:t>
            </w:r>
            <w:r>
              <w:t>%</w:t>
            </w:r>
          </w:p>
          <w:p w14:paraId="3727298F" w14:textId="77777777" w:rsidR="00D86763" w:rsidRPr="00732211" w:rsidRDefault="00D86763" w:rsidP="00CA4DBE">
            <w:pPr>
              <w:jc w:val="right"/>
            </w:pPr>
            <w:r w:rsidRPr="00732211">
              <w:t>2.9</w:t>
            </w:r>
            <w:r>
              <w:t>%</w:t>
            </w:r>
          </w:p>
          <w:p w14:paraId="747219D4" w14:textId="77777777" w:rsidR="00D86763" w:rsidRPr="00732211" w:rsidRDefault="00D86763" w:rsidP="00CA4DBE">
            <w:pPr>
              <w:jc w:val="right"/>
            </w:pPr>
            <w:r w:rsidRPr="00732211">
              <w:t>2.9</w:t>
            </w:r>
            <w:r>
              <w:t>%</w:t>
            </w:r>
          </w:p>
          <w:p w14:paraId="5855D3C6" w14:textId="77777777" w:rsidR="00D86763" w:rsidRPr="00732211" w:rsidRDefault="00D86763" w:rsidP="00CA4DBE">
            <w:pPr>
              <w:jc w:val="right"/>
            </w:pPr>
            <w:r w:rsidRPr="00732211">
              <w:t>1.8</w:t>
            </w:r>
            <w:r>
              <w:t>%</w:t>
            </w:r>
          </w:p>
          <w:p w14:paraId="6FAA3336" w14:textId="77777777" w:rsidR="00D86763" w:rsidRPr="00732211" w:rsidRDefault="00D86763" w:rsidP="00CA4DBE">
            <w:pPr>
              <w:jc w:val="right"/>
            </w:pPr>
            <w:r w:rsidRPr="00732211">
              <w:t>1.8</w:t>
            </w:r>
            <w:r>
              <w:t>%</w:t>
            </w:r>
          </w:p>
          <w:p w14:paraId="6846728F" w14:textId="77777777" w:rsidR="00D86763" w:rsidRDefault="00D86763" w:rsidP="00CA4DBE">
            <w:pPr>
              <w:jc w:val="right"/>
            </w:pPr>
          </w:p>
        </w:tc>
      </w:tr>
    </w:tbl>
    <w:p w14:paraId="4C2FFDFC" w14:textId="77777777" w:rsidR="00D86763" w:rsidRDefault="00D86763" w:rsidP="00732211"/>
    <w:p w14:paraId="0470FC8D" w14:textId="7D956664" w:rsidR="00D86763" w:rsidRDefault="00D86763">
      <w:pPr>
        <w:spacing w:after="200" w:line="276" w:lineRule="auto"/>
        <w:jc w:val="left"/>
      </w:pPr>
      <w:r>
        <w:br w:type="page"/>
      </w:r>
    </w:p>
    <w:p w14:paraId="15309257" w14:textId="682F94EB" w:rsidR="00553F24" w:rsidRPr="00732211" w:rsidRDefault="00553F24" w:rsidP="00D86763">
      <w:pPr>
        <w:jc w:val="center"/>
      </w:pPr>
      <w:r w:rsidRPr="00732211">
        <w:lastRenderedPageBreak/>
        <w:t>JAPAN</w:t>
      </w:r>
    </w:p>
    <w:p w14:paraId="3264424D" w14:textId="77777777" w:rsidR="00553F24" w:rsidRPr="00732211" w:rsidRDefault="00553F24" w:rsidP="00732211"/>
    <w:p w14:paraId="4B505D5D" w14:textId="55E4DE21" w:rsidR="00553F24" w:rsidRPr="00732211" w:rsidRDefault="00553F24" w:rsidP="00451570">
      <w:pPr>
        <w:ind w:firstLine="567"/>
      </w:pPr>
      <w:r w:rsidRPr="00732211">
        <w:t xml:space="preserve">Based on the provisions of Article 13 of the Customs Tariff Law, </w:t>
      </w:r>
      <w:r w:rsidRPr="006B4267">
        <w:t>he</w:t>
      </w:r>
      <w:r w:rsidRPr="00732211">
        <w:t xml:space="preserve"> who wants to import. with customs duty exempted, skimmed milk powder so as to produce animal feed through mixing the powder concerned with other materials shall take the following steps so that the powder concerned</w:t>
      </w:r>
      <w:r w:rsidR="00BD1551">
        <w:t xml:space="preserve"> </w:t>
      </w:r>
      <w:r w:rsidR="007B1AC4">
        <w:t>will</w:t>
      </w:r>
      <w:r w:rsidRPr="00732211">
        <w:t xml:space="preserve"> not be diverted to uses other than animal feed:</w:t>
      </w:r>
    </w:p>
    <w:p w14:paraId="651A8702" w14:textId="77777777" w:rsidR="00553F24" w:rsidRPr="00732211" w:rsidRDefault="00553F24" w:rsidP="00732211"/>
    <w:p w14:paraId="45BA49D8" w14:textId="77777777" w:rsidR="00553F24" w:rsidRPr="00732211" w:rsidRDefault="00553F24" w:rsidP="00451570">
      <w:pPr>
        <w:ind w:left="1134" w:hanging="567"/>
      </w:pPr>
      <w:r w:rsidRPr="00732211">
        <w:t>1.</w:t>
      </w:r>
      <w:r w:rsidRPr="00732211">
        <w:tab/>
        <w:t xml:space="preserve">He shall in advance make an application to the Director of Customs Office so that </w:t>
      </w:r>
      <w:r w:rsidRPr="006B4267">
        <w:t>his</w:t>
      </w:r>
      <w:r w:rsidRPr="00732211">
        <w:t xml:space="preserve"> factory be authorized to produce mixed feed with the duty</w:t>
      </w:r>
      <w:r w:rsidR="00732211" w:rsidRPr="00732211">
        <w:noBreakHyphen/>
      </w:r>
      <w:r w:rsidRPr="00732211">
        <w:t>exempted skimmed milk powder.</w:t>
      </w:r>
    </w:p>
    <w:p w14:paraId="16AFAF73" w14:textId="77777777" w:rsidR="00553F24" w:rsidRPr="00732211" w:rsidRDefault="00553F24" w:rsidP="00732211"/>
    <w:p w14:paraId="6CEA894B" w14:textId="77777777" w:rsidR="00553F24" w:rsidRPr="00732211" w:rsidRDefault="00553F24" w:rsidP="00451570">
      <w:pPr>
        <w:ind w:left="1134" w:hanging="567"/>
      </w:pPr>
      <w:r w:rsidRPr="00732211">
        <w:t>2.</w:t>
      </w:r>
      <w:r w:rsidRPr="00732211">
        <w:tab/>
        <w:t xml:space="preserve">When </w:t>
      </w:r>
      <w:r w:rsidRPr="006B4267">
        <w:t>he</w:t>
      </w:r>
      <w:r w:rsidRPr="00732211">
        <w:t xml:space="preserve"> (himself or through </w:t>
      </w:r>
      <w:r w:rsidRPr="006B4267">
        <w:t>his</w:t>
      </w:r>
      <w:r w:rsidRPr="00732211">
        <w:t xml:space="preserve"> agent) imports skimmed milk powder for purposes of animal feed, he shall go through necessary importation formalities and customs officers at a port of entry shall keep a record on the quantity of the skimme</w:t>
      </w:r>
      <w:r w:rsidR="00732211" w:rsidRPr="00732211">
        <w:t xml:space="preserve">d </w:t>
      </w:r>
      <w:r w:rsidRPr="00732211">
        <w:t>milk powder thu</w:t>
      </w:r>
      <w:r w:rsidR="00732211" w:rsidRPr="00732211">
        <w:t xml:space="preserve">s </w:t>
      </w:r>
      <w:r w:rsidRPr="00732211">
        <w:t>imported.</w:t>
      </w:r>
    </w:p>
    <w:p w14:paraId="7CA1FD20" w14:textId="77777777" w:rsidR="00553F24" w:rsidRPr="00732211" w:rsidRDefault="00553F24" w:rsidP="00732211"/>
    <w:p w14:paraId="6D78B0A1" w14:textId="0D7DEE00" w:rsidR="00553F24" w:rsidRPr="00732211" w:rsidRDefault="00553F24" w:rsidP="00451570">
      <w:pPr>
        <w:ind w:left="1134" w:hanging="567"/>
      </w:pPr>
      <w:r w:rsidRPr="00732211">
        <w:t>3.</w:t>
      </w:r>
      <w:r w:rsidRPr="00732211">
        <w:tab/>
      </w:r>
      <w:r w:rsidRPr="006B4267">
        <w:t>He</w:t>
      </w:r>
      <w:r w:rsidRPr="00732211">
        <w:t xml:space="preserve"> shall deliver the skimmed milk powder to his factory authorized under paragraph</w:t>
      </w:r>
      <w:r w:rsidR="00A43299">
        <w:t> </w:t>
      </w:r>
      <w:r w:rsidRPr="00732211">
        <w:t>1 above and mix it with fish meal, chrysalis meal or fis</w:t>
      </w:r>
      <w:r w:rsidR="00732211" w:rsidRPr="00732211">
        <w:t xml:space="preserve">h </w:t>
      </w:r>
      <w:r w:rsidRPr="00732211">
        <w:t>soluble.</w:t>
      </w:r>
    </w:p>
    <w:p w14:paraId="4A1D0201" w14:textId="77777777" w:rsidR="00553F24" w:rsidRPr="00732211" w:rsidRDefault="00553F24" w:rsidP="00732211"/>
    <w:p w14:paraId="55E2C165" w14:textId="77777777" w:rsidR="00553F24" w:rsidRPr="00732211" w:rsidRDefault="00553F24" w:rsidP="00451570">
      <w:pPr>
        <w:ind w:left="1134" w:hanging="567"/>
      </w:pPr>
      <w:r w:rsidRPr="00732211">
        <w:t>4.</w:t>
      </w:r>
      <w:r w:rsidRPr="00732211">
        <w:tab/>
        <w:t xml:space="preserve">After producing mixed feed, </w:t>
      </w:r>
      <w:r w:rsidRPr="006B4267">
        <w:t>he</w:t>
      </w:r>
      <w:r w:rsidRPr="00732211">
        <w:t xml:space="preserve"> shall submit, for inspection by the Customs Office, a report which contains, among others, information on the quantities of the skimmed milk powder used in the production and of other materials mixed therewith</w:t>
      </w:r>
      <w:r w:rsidR="00732211" w:rsidRPr="00732211">
        <w:t>. T</w:t>
      </w:r>
      <w:r w:rsidRPr="00732211">
        <w:t>he customs officers shall check how much of the quantity recorded at the time of entry has been used in the production and inspect the product concerned before its delivery from th</w:t>
      </w:r>
      <w:r w:rsidR="00732211" w:rsidRPr="00732211">
        <w:t xml:space="preserve">e </w:t>
      </w:r>
      <w:r w:rsidRPr="00732211">
        <w:t>factory.</w:t>
      </w:r>
    </w:p>
    <w:p w14:paraId="77222225" w14:textId="77777777" w:rsidR="00553F24" w:rsidRPr="00732211" w:rsidRDefault="00553F24" w:rsidP="00732211"/>
    <w:p w14:paraId="7384D934" w14:textId="0C5E1A67" w:rsidR="00553F24" w:rsidRPr="00732211" w:rsidRDefault="00553F24" w:rsidP="00451570">
      <w:pPr>
        <w:ind w:firstLine="567"/>
      </w:pPr>
      <w:r w:rsidRPr="00732211">
        <w:t xml:space="preserve">In cases where he violates the control measures mentioned above, the authorization under paragraph </w:t>
      </w:r>
      <w:r w:rsidR="00A43299">
        <w:t> </w:t>
      </w:r>
      <w:r w:rsidRPr="00732211">
        <w:t>1 above shall be cancelled and the exempted customs duty shall be collected according to the provisions of the Customs Tariff Law</w:t>
      </w:r>
      <w:r w:rsidR="00732211" w:rsidRPr="00732211">
        <w:t>. I</w:t>
      </w:r>
      <w:r w:rsidRPr="00732211">
        <w:t xml:space="preserve">n addition to the above, </w:t>
      </w:r>
      <w:r w:rsidRPr="006B4267">
        <w:t>he</w:t>
      </w:r>
      <w:r w:rsidRPr="00732211">
        <w:t xml:space="preserve"> shall be fined or imprisoned, as the case may be, on the ground of the evasion of customs duty as provided for by the Customs Law.</w:t>
      </w:r>
    </w:p>
    <w:p w14:paraId="0F73D9CD" w14:textId="77777777" w:rsidR="00451570" w:rsidRDefault="00451570" w:rsidP="00732211">
      <w:pPr>
        <w:sectPr w:rsidR="00451570" w:rsidSect="001E3E2E">
          <w:headerReference w:type="even" r:id="rId25"/>
          <w:headerReference w:type="default" r:id="rId26"/>
          <w:headerReference w:type="first" r:id="rId27"/>
          <w:footnotePr>
            <w:numRestart w:val="eachSect"/>
          </w:footnotePr>
          <w:pgSz w:w="11913" w:h="18042" w:code="9"/>
          <w:pgMar w:top="1701" w:right="1440" w:bottom="1440" w:left="1440" w:header="720" w:footer="720" w:gutter="0"/>
          <w:cols w:space="720"/>
          <w:docGrid w:linePitch="360"/>
        </w:sectPr>
      </w:pPr>
    </w:p>
    <w:p w14:paraId="43752AC3" w14:textId="7BBEAB2F" w:rsidR="00553F24" w:rsidRPr="00732211" w:rsidRDefault="00553F24" w:rsidP="00451570">
      <w:pPr>
        <w:jc w:val="center"/>
      </w:pPr>
      <w:r w:rsidRPr="00732211">
        <w:lastRenderedPageBreak/>
        <w:t>NEW ZEALAND</w:t>
      </w:r>
      <w:r w:rsidR="00451570">
        <w:rPr>
          <w:rStyle w:val="FootnoteReference"/>
        </w:rPr>
        <w:footnoteReference w:id="20"/>
      </w:r>
    </w:p>
    <w:p w14:paraId="06ADD6C8" w14:textId="77777777" w:rsidR="00553F24" w:rsidRPr="00732211" w:rsidRDefault="00553F24" w:rsidP="00732211"/>
    <w:p w14:paraId="5615682F" w14:textId="2544D26A" w:rsidR="00553F24" w:rsidRPr="00732211" w:rsidRDefault="00553F24" w:rsidP="00732211">
      <w:r w:rsidRPr="00732211">
        <w:t>1.</w:t>
      </w:r>
      <w:r w:rsidRPr="00732211">
        <w:tab/>
        <w:t>By the addition of finely milled alfalfa flour (98</w:t>
      </w:r>
      <w:r w:rsidR="00F3492C">
        <w:t xml:space="preserve"> per cent</w:t>
      </w:r>
      <w:r w:rsidRPr="00732211">
        <w:t xml:space="preserve"> to pass mesh 60, equivalent to </w:t>
      </w:r>
      <w:r w:rsidR="00B80337" w:rsidRPr="00732211">
        <w:t>50</w:t>
      </w:r>
      <w:r w:rsidR="00B80337">
        <w:t> </w:t>
      </w:r>
      <w:r w:rsidRPr="00732211">
        <w:t>United States standard), in a proportion of 2 to 4 parts per 100 and of phenolphthalein in a proportion o</w:t>
      </w:r>
      <w:r w:rsidR="00732211" w:rsidRPr="00732211">
        <w:t xml:space="preserve">f </w:t>
      </w:r>
      <w:r w:rsidRPr="00732211">
        <w:t xml:space="preserve">1:20,000 (1 </w:t>
      </w:r>
      <w:r w:rsidR="00732211" w:rsidRPr="00732211">
        <w:t>gr. </w:t>
      </w:r>
      <w:r w:rsidRPr="00732211">
        <w:t>pe</w:t>
      </w:r>
      <w:r w:rsidR="00732211" w:rsidRPr="00732211">
        <w:t xml:space="preserve">r </w:t>
      </w:r>
      <w:r w:rsidRPr="00732211">
        <w:t>20 kgs. of milk).</w:t>
      </w:r>
    </w:p>
    <w:p w14:paraId="0E4ABAE4" w14:textId="77777777" w:rsidR="00553F24" w:rsidRPr="00732211" w:rsidRDefault="00553F24" w:rsidP="00732211"/>
    <w:p w14:paraId="1AFFC747" w14:textId="41E050DB" w:rsidR="00553F24" w:rsidRPr="00732211" w:rsidRDefault="00553F24" w:rsidP="00732211">
      <w:r w:rsidRPr="00732211">
        <w:t>2.</w:t>
      </w:r>
      <w:r w:rsidRPr="00732211">
        <w:tab/>
        <w:t>By the addition, in the proportion of 20 per 100 by weight of the product treated (80 per 100 by weight of milk powder and 20 per 100 of the denaturing agent) of a mixture composed of 80</w:t>
      </w:r>
      <w:r w:rsidR="00F3492C">
        <w:t xml:space="preserve"> per cent </w:t>
      </w:r>
      <w:r w:rsidRPr="00732211">
        <w:t>bran and 20</w:t>
      </w:r>
      <w:r w:rsidR="00F3492C">
        <w:t xml:space="preserve"> per cent</w:t>
      </w:r>
      <w:r w:rsidRPr="00732211">
        <w:t xml:space="preserve"> potato flour, rice flour or other common starch (at least 10</w:t>
      </w:r>
      <w:r w:rsidR="00F3492C">
        <w:t xml:space="preserve"> per cent</w:t>
      </w:r>
      <w:r w:rsidRPr="00732211">
        <w:t xml:space="preserve"> to pass mesh 60, equivalen</w:t>
      </w:r>
      <w:r w:rsidR="00732211" w:rsidRPr="00732211">
        <w:t xml:space="preserve">t </w:t>
      </w:r>
      <w:r w:rsidRPr="00732211">
        <w:t>to 50 Unite</w:t>
      </w:r>
      <w:r w:rsidR="00732211" w:rsidRPr="00732211">
        <w:t xml:space="preserve">d </w:t>
      </w:r>
      <w:r w:rsidRPr="00732211">
        <w:t>States standard)</w:t>
      </w:r>
      <w:r w:rsidR="00732211" w:rsidRPr="00732211">
        <w:t xml:space="preserve">, </w:t>
      </w:r>
      <w:r w:rsidRPr="00732211">
        <w:t>wit</w:t>
      </w:r>
      <w:r w:rsidR="00732211" w:rsidRPr="00732211">
        <w:t xml:space="preserve">h </w:t>
      </w:r>
      <w:r w:rsidRPr="00732211">
        <w:t>phenolphthalei</w:t>
      </w:r>
      <w:r w:rsidR="00732211" w:rsidRPr="00732211">
        <w:t xml:space="preserve">n </w:t>
      </w:r>
      <w:r w:rsidRPr="00732211">
        <w:t>in the proportion of 1:20,000.</w:t>
      </w:r>
    </w:p>
    <w:p w14:paraId="618CA50A" w14:textId="77777777" w:rsidR="00553F24" w:rsidRPr="00732211" w:rsidRDefault="00553F24" w:rsidP="00732211"/>
    <w:p w14:paraId="6BA45DF3" w14:textId="0EF9DDFC" w:rsidR="00553F24" w:rsidRPr="00732211" w:rsidRDefault="00553F24" w:rsidP="00732211">
      <w:r w:rsidRPr="00732211">
        <w:t>3.</w:t>
      </w:r>
      <w:r w:rsidRPr="00732211">
        <w:tab/>
        <w:t>By the addition of, for each 100 kgs. of skimmed milk powder, a minimum of 35</w:t>
      </w:r>
      <w:r w:rsidR="00A43299">
        <w:t> </w:t>
      </w:r>
      <w:r w:rsidRPr="00732211">
        <w:t>kgs. of undeodorized fish mea</w:t>
      </w:r>
      <w:r w:rsidR="00732211" w:rsidRPr="00732211">
        <w:t xml:space="preserve">l </w:t>
      </w:r>
      <w:r w:rsidRPr="00732211">
        <w:t>and 200 grs. of carbonate of iron or sulphate o</w:t>
      </w:r>
      <w:r w:rsidR="00732211" w:rsidRPr="00732211">
        <w:t xml:space="preserve">f </w:t>
      </w:r>
      <w:r w:rsidRPr="00732211">
        <w:t>iron and</w:t>
      </w:r>
    </w:p>
    <w:p w14:paraId="1BB53402" w14:textId="77777777" w:rsidR="00553F24" w:rsidRPr="00732211" w:rsidRDefault="00553F24" w:rsidP="00732211"/>
    <w:p w14:paraId="1198E69A" w14:textId="77777777" w:rsidR="00553F24" w:rsidRPr="00732211" w:rsidRDefault="00553F24" w:rsidP="00451570">
      <w:pPr>
        <w:ind w:firstLine="567"/>
      </w:pPr>
      <w:r w:rsidRPr="00732211">
        <w:t>(a)</w:t>
      </w:r>
      <w:r w:rsidRPr="00732211">
        <w:tab/>
        <w:t>1.</w:t>
      </w:r>
      <w:r w:rsidR="00732211" w:rsidRPr="00732211">
        <w:t xml:space="preserve">5 </w:t>
      </w:r>
      <w:r w:rsidRPr="00732211">
        <w:t>kgs. of activate</w:t>
      </w:r>
      <w:r w:rsidR="00732211" w:rsidRPr="00732211">
        <w:t xml:space="preserve">d </w:t>
      </w:r>
      <w:r w:rsidRPr="00732211">
        <w:t>carbon;</w:t>
      </w:r>
    </w:p>
    <w:p w14:paraId="31D36C6D" w14:textId="77777777" w:rsidR="00553F24" w:rsidRPr="00732211" w:rsidRDefault="00553F24" w:rsidP="00732211"/>
    <w:p w14:paraId="16F35A35" w14:textId="77777777" w:rsidR="00553F24" w:rsidRPr="00732211" w:rsidRDefault="00553F24" w:rsidP="00451570">
      <w:pPr>
        <w:ind w:left="1134" w:hanging="567"/>
      </w:pPr>
      <w:r w:rsidRPr="00732211">
        <w:t>(b)</w:t>
      </w:r>
      <w:r w:rsidRPr="00732211">
        <w:tab/>
        <w:t>or 100 grs. of mixture composed of four fifths of yellow tartrazine (E 102) and one fifth of paten</w:t>
      </w:r>
      <w:r w:rsidR="00732211" w:rsidRPr="00732211">
        <w:t xml:space="preserve">t </w:t>
      </w:r>
      <w:r w:rsidRPr="00732211">
        <w:t>blue V (</w:t>
      </w:r>
      <w:r w:rsidR="00732211" w:rsidRPr="00732211">
        <w:t xml:space="preserve">E </w:t>
      </w:r>
      <w:r w:rsidRPr="00732211">
        <w:t>131);</w:t>
      </w:r>
    </w:p>
    <w:p w14:paraId="10D8571C" w14:textId="77777777" w:rsidR="00553F24" w:rsidRPr="00732211" w:rsidRDefault="00553F24" w:rsidP="00732211"/>
    <w:p w14:paraId="569274F5" w14:textId="77777777" w:rsidR="00553F24" w:rsidRPr="00732211" w:rsidRDefault="00553F24" w:rsidP="00451570">
      <w:pPr>
        <w:ind w:firstLine="567"/>
      </w:pPr>
      <w:r w:rsidRPr="00732211">
        <w:t>(c)</w:t>
      </w:r>
      <w:r w:rsidRPr="00732211">
        <w:tab/>
        <w:t>or 20 grs. of cochinea</w:t>
      </w:r>
      <w:r w:rsidR="00732211" w:rsidRPr="00732211">
        <w:t xml:space="preserve">l </w:t>
      </w:r>
      <w:r w:rsidRPr="00732211">
        <w:t>re</w:t>
      </w:r>
      <w:r w:rsidR="00732211" w:rsidRPr="00732211">
        <w:t xml:space="preserve">d </w:t>
      </w:r>
      <w:r w:rsidRPr="00732211">
        <w:t>A (</w:t>
      </w:r>
      <w:r w:rsidR="00732211" w:rsidRPr="00732211">
        <w:t xml:space="preserve">E </w:t>
      </w:r>
      <w:r w:rsidRPr="00732211">
        <w:t>124);</w:t>
      </w:r>
    </w:p>
    <w:p w14:paraId="4B9DC627" w14:textId="77777777" w:rsidR="00553F24" w:rsidRPr="00732211" w:rsidRDefault="00553F24" w:rsidP="00732211"/>
    <w:p w14:paraId="7EC79643" w14:textId="77777777" w:rsidR="00553F24" w:rsidRPr="00732211" w:rsidRDefault="00553F24" w:rsidP="00451570">
      <w:pPr>
        <w:ind w:left="567"/>
      </w:pPr>
      <w:r w:rsidRPr="00732211">
        <w:t>(d)</w:t>
      </w:r>
      <w:r w:rsidRPr="00732211">
        <w:tab/>
        <w:t>o</w:t>
      </w:r>
      <w:r w:rsidR="00732211" w:rsidRPr="00732211">
        <w:t xml:space="preserve">r </w:t>
      </w:r>
      <w:r w:rsidRPr="00732211">
        <w:t>40 grs. o</w:t>
      </w:r>
      <w:r w:rsidR="00732211" w:rsidRPr="00732211">
        <w:t xml:space="preserve">f </w:t>
      </w:r>
      <w:r w:rsidRPr="00732211">
        <w:t>paten</w:t>
      </w:r>
      <w:r w:rsidR="00732211" w:rsidRPr="00732211">
        <w:t xml:space="preserve">t </w:t>
      </w:r>
      <w:r w:rsidRPr="00732211">
        <w:t>blue V (E 131);</w:t>
      </w:r>
    </w:p>
    <w:p w14:paraId="49DC8F36" w14:textId="77777777" w:rsidR="00553F24" w:rsidRPr="00732211" w:rsidRDefault="00553F24" w:rsidP="00732211"/>
    <w:p w14:paraId="2D6EE2A9" w14:textId="05705166" w:rsidR="00553F24" w:rsidRPr="00732211" w:rsidRDefault="00553F24" w:rsidP="00786C13">
      <w:pPr>
        <w:ind w:firstLine="567"/>
      </w:pPr>
      <w:r w:rsidRPr="00732211">
        <w:t>(e)</w:t>
      </w:r>
      <w:r w:rsidRPr="00732211">
        <w:tab/>
        <w:t>or 20 grs. of edicol lime.</w:t>
      </w:r>
    </w:p>
    <w:p w14:paraId="11FA3148" w14:textId="77777777" w:rsidR="00553F24" w:rsidRPr="00732211" w:rsidRDefault="00553F24" w:rsidP="00732211"/>
    <w:p w14:paraId="4641605C" w14:textId="600746DE" w:rsidR="00553F24" w:rsidRPr="00732211" w:rsidRDefault="00553F24" w:rsidP="00732211">
      <w:r w:rsidRPr="00732211">
        <w:t>4.</w:t>
      </w:r>
      <w:r w:rsidRPr="00732211">
        <w:tab/>
        <w:t>By the addition of, for each 100 kgs. of skimmed milk powder, a minimum of 40</w:t>
      </w:r>
      <w:r w:rsidR="00FD3884">
        <w:t> </w:t>
      </w:r>
      <w:r w:rsidRPr="00732211">
        <w:t>kgs. of undeodorize</w:t>
      </w:r>
      <w:r w:rsidR="00732211" w:rsidRPr="00732211">
        <w:t xml:space="preserve">d </w:t>
      </w:r>
      <w:r w:rsidRPr="00732211">
        <w:t>fish mea</w:t>
      </w:r>
      <w:r w:rsidR="00732211" w:rsidRPr="00732211">
        <w:t xml:space="preserve">l </w:t>
      </w:r>
      <w:r w:rsidRPr="00732211">
        <w:t>and 300 grs. of carbonate of iron or sulphate o</w:t>
      </w:r>
      <w:r w:rsidR="00732211" w:rsidRPr="00732211">
        <w:t xml:space="preserve">f </w:t>
      </w:r>
      <w:r w:rsidRPr="00732211">
        <w:t>iron.</w:t>
      </w:r>
    </w:p>
    <w:p w14:paraId="551A9505" w14:textId="77777777" w:rsidR="00553F24" w:rsidRPr="00732211" w:rsidRDefault="00553F24" w:rsidP="00732211"/>
    <w:p w14:paraId="77D3B45C" w14:textId="14C84F0B" w:rsidR="00553F24" w:rsidRPr="00732211" w:rsidRDefault="00553F24" w:rsidP="00732211">
      <w:r w:rsidRPr="00732211">
        <w:t>5.</w:t>
      </w:r>
      <w:r w:rsidRPr="00732211">
        <w:tab/>
        <w:t>By the addition of, for each 100 kgs. of skimmed milk powder, a minimum of 4.5</w:t>
      </w:r>
      <w:r w:rsidR="00FD3884">
        <w:t> </w:t>
      </w:r>
      <w:r w:rsidRPr="00732211">
        <w:t>kgs. of fish oil or fish liver oil and 300 grs. o</w:t>
      </w:r>
      <w:r w:rsidR="00732211" w:rsidRPr="00732211">
        <w:t xml:space="preserve">f </w:t>
      </w:r>
      <w:r w:rsidRPr="00732211">
        <w:t>carbonate o</w:t>
      </w:r>
      <w:r w:rsidR="00732211" w:rsidRPr="00732211">
        <w:t xml:space="preserve">f </w:t>
      </w:r>
      <w:r w:rsidRPr="00732211">
        <w:t>iron or sulphate o</w:t>
      </w:r>
      <w:r w:rsidR="00732211" w:rsidRPr="00732211">
        <w:t xml:space="preserve">f </w:t>
      </w:r>
      <w:r w:rsidRPr="00732211">
        <w:t>iron.</w:t>
      </w:r>
    </w:p>
    <w:p w14:paraId="0FBB1B92" w14:textId="77777777" w:rsidR="00553F24" w:rsidRPr="00732211" w:rsidRDefault="00553F24" w:rsidP="00732211"/>
    <w:p w14:paraId="181D641E" w14:textId="2227EA9A" w:rsidR="00553F24" w:rsidRPr="00732211" w:rsidRDefault="00553F24" w:rsidP="00451570">
      <w:pPr>
        <w:ind w:firstLine="567"/>
      </w:pPr>
      <w:r w:rsidRPr="00732211">
        <w:t>The fish meal noted in processes 3 and 4 must contain at least 25</w:t>
      </w:r>
      <w:r w:rsidR="00F3492C">
        <w:t xml:space="preserve"> per cent</w:t>
      </w:r>
      <w:r w:rsidRPr="00732211">
        <w:t xml:space="preserve"> of particles with dimension below 80 microns</w:t>
      </w:r>
      <w:r w:rsidR="00732211" w:rsidRPr="00732211">
        <w:t>. I</w:t>
      </w:r>
      <w:r w:rsidRPr="00732211">
        <w:t>n processes 3, 4 and 5, the iron salts have to contain at least 30</w:t>
      </w:r>
      <w:r w:rsidR="00FD3884">
        <w:t> </w:t>
      </w:r>
      <w:r w:rsidR="00F3492C">
        <w:t>per cent</w:t>
      </w:r>
      <w:r w:rsidRPr="00732211">
        <w:t xml:space="preserve"> of particles of a size lower than 80 microns</w:t>
      </w:r>
      <w:r w:rsidR="00732211" w:rsidRPr="00732211">
        <w:t>. T</w:t>
      </w:r>
      <w:r w:rsidRPr="00732211">
        <w:t>he colouring matters have to contain the following percentage</w:t>
      </w:r>
      <w:r w:rsidR="00732211" w:rsidRPr="00732211">
        <w:t xml:space="preserve">s </w:t>
      </w:r>
      <w:r w:rsidRPr="00732211">
        <w:t>of the pure product:</w:t>
      </w:r>
    </w:p>
    <w:p w14:paraId="3A968F97" w14:textId="77777777" w:rsidR="00553F24" w:rsidRPr="00732211" w:rsidRDefault="00553F24" w:rsidP="00732211"/>
    <w:p w14:paraId="3D0F72A4" w14:textId="7430664A" w:rsidR="00553F24" w:rsidRPr="00732211" w:rsidRDefault="008F0A2A" w:rsidP="008F0A2A">
      <w:pPr>
        <w:ind w:firstLine="567"/>
      </w:pPr>
      <w:r>
        <w:t>-</w:t>
      </w:r>
      <w:r>
        <w:tab/>
      </w:r>
      <w:r w:rsidR="00553F24" w:rsidRPr="00732211">
        <w:t>at least 30</w:t>
      </w:r>
      <w:r w:rsidR="00F3492C">
        <w:t xml:space="preserve"> per cent</w:t>
      </w:r>
      <w:r w:rsidR="00553F24" w:rsidRPr="00732211">
        <w:t xml:space="preserve"> for cochinea</w:t>
      </w:r>
      <w:r w:rsidR="00732211" w:rsidRPr="00732211">
        <w:t xml:space="preserve">l </w:t>
      </w:r>
      <w:r w:rsidR="00553F24" w:rsidRPr="00732211">
        <w:t>re</w:t>
      </w:r>
      <w:r w:rsidR="00732211" w:rsidRPr="00732211">
        <w:t xml:space="preserve">d </w:t>
      </w:r>
      <w:r w:rsidR="00553F24" w:rsidRPr="00732211">
        <w:t>A (</w:t>
      </w:r>
      <w:r w:rsidR="00732211" w:rsidRPr="00732211">
        <w:t xml:space="preserve">E </w:t>
      </w:r>
      <w:r w:rsidR="00553F24" w:rsidRPr="00732211">
        <w:t>124);</w:t>
      </w:r>
    </w:p>
    <w:p w14:paraId="14ADCECE" w14:textId="77777777" w:rsidR="00553F24" w:rsidRPr="00732211" w:rsidRDefault="00553F24" w:rsidP="008F0A2A"/>
    <w:p w14:paraId="6AE3646A" w14:textId="4C2C974F" w:rsidR="00553F24" w:rsidRPr="00732211" w:rsidRDefault="008F0A2A" w:rsidP="008F0A2A">
      <w:pPr>
        <w:ind w:left="1134" w:hanging="567"/>
      </w:pPr>
      <w:r>
        <w:t>-</w:t>
      </w:r>
      <w:r>
        <w:tab/>
      </w:r>
      <w:r w:rsidR="00553F24" w:rsidRPr="00732211">
        <w:t>at least 25</w:t>
      </w:r>
      <w:r w:rsidR="00F3492C">
        <w:t xml:space="preserve"> per cent</w:t>
      </w:r>
      <w:r w:rsidR="00553F24" w:rsidRPr="00732211">
        <w:t xml:space="preserve"> for the other colouring matters</w:t>
      </w:r>
      <w:r w:rsidR="00732211" w:rsidRPr="00732211">
        <w:t>: c</w:t>
      </w:r>
      <w:r w:rsidR="00553F24" w:rsidRPr="00732211">
        <w:t>olouring matters have to contain at least 30</w:t>
      </w:r>
      <w:r w:rsidR="00F3492C">
        <w:t xml:space="preserve"> per cent</w:t>
      </w:r>
      <w:r w:rsidR="00553F24" w:rsidRPr="00732211">
        <w:t xml:space="preserve"> of particles having a size lower than 80 microns</w:t>
      </w:r>
      <w:r w:rsidR="00732211" w:rsidRPr="00732211">
        <w:t>; t</w:t>
      </w:r>
      <w:r w:rsidR="00553F24" w:rsidRPr="00732211">
        <w:t>he acidity of fish oil calculate</w:t>
      </w:r>
      <w:r w:rsidR="00732211" w:rsidRPr="00732211">
        <w:t xml:space="preserve">d </w:t>
      </w:r>
      <w:r w:rsidR="00553F24" w:rsidRPr="00732211">
        <w:t>in oleic acid has to be equal to at least 10 pe</w:t>
      </w:r>
      <w:r w:rsidR="00732211" w:rsidRPr="00732211">
        <w:t xml:space="preserve">r </w:t>
      </w:r>
      <w:r w:rsidR="00553F24" w:rsidRPr="00732211">
        <w:t>cent.</w:t>
      </w:r>
    </w:p>
    <w:p w14:paraId="30901D76" w14:textId="77777777" w:rsidR="00553F24" w:rsidRPr="00732211" w:rsidRDefault="00553F24" w:rsidP="00732211"/>
    <w:p w14:paraId="24923A5D" w14:textId="68B2BE51" w:rsidR="00553F24" w:rsidRPr="00732211" w:rsidRDefault="00553F24" w:rsidP="00451570">
      <w:pPr>
        <w:ind w:firstLine="567"/>
      </w:pPr>
      <w:r w:rsidRPr="00732211">
        <w:t>The products added to skimmed milk powder, according to processes 3, 4 and 5, have to be uniformly distributed as regards in particular the activated carbon, the iron salts and the colouring matters</w:t>
      </w:r>
      <w:r w:rsidR="00732211" w:rsidRPr="00732211">
        <w:t>; t</w:t>
      </w:r>
      <w:r w:rsidRPr="00732211">
        <w:t>wo samples of 50 grs. each, taken at random in a lot of 25 kgs., must give by chemica</w:t>
      </w:r>
      <w:r w:rsidR="00732211" w:rsidRPr="00732211">
        <w:t xml:space="preserve">l </w:t>
      </w:r>
      <w:r w:rsidRPr="00732211">
        <w:t>determination</w:t>
      </w:r>
      <w:r w:rsidR="00451570">
        <w:t xml:space="preserve"> </w:t>
      </w:r>
      <w:r w:rsidRPr="00732211">
        <w:t>the same results within the limits of errors admitte</w:t>
      </w:r>
      <w:r w:rsidR="00732211" w:rsidRPr="00732211">
        <w:t xml:space="preserve">d </w:t>
      </w:r>
      <w:r w:rsidRPr="00732211">
        <w:t>by the analysis metho</w:t>
      </w:r>
      <w:r w:rsidR="00732211" w:rsidRPr="00732211">
        <w:t xml:space="preserve">d </w:t>
      </w:r>
      <w:r w:rsidRPr="00732211">
        <w:t>used.</w:t>
      </w:r>
    </w:p>
    <w:p w14:paraId="0DCE6481" w14:textId="77777777" w:rsidR="00553F24" w:rsidRPr="00732211" w:rsidRDefault="00553F24" w:rsidP="00732211"/>
    <w:p w14:paraId="76B102FB" w14:textId="77777777" w:rsidR="00553F24" w:rsidRPr="00732211" w:rsidRDefault="00553F24" w:rsidP="00732211">
      <w:r w:rsidRPr="00732211">
        <w:t>6.</w:t>
      </w:r>
      <w:r w:rsidRPr="00732211">
        <w:tab/>
        <w:t>By the addition of dye to liquid skimme</w:t>
      </w:r>
      <w:r w:rsidR="00732211" w:rsidRPr="00732211">
        <w:t xml:space="preserve">d </w:t>
      </w:r>
      <w:r w:rsidRPr="00732211">
        <w:t>milk before drying at the rate of 2 to 3 ounce</w:t>
      </w:r>
      <w:r w:rsidR="00732211" w:rsidRPr="00732211">
        <w:t xml:space="preserve">s </w:t>
      </w:r>
      <w:r w:rsidRPr="00732211">
        <w:t>per</w:t>
      </w:r>
    </w:p>
    <w:p w14:paraId="7FCC53C9" w14:textId="570D4E62" w:rsidR="00553F24" w:rsidRPr="00732211" w:rsidRDefault="00553F24" w:rsidP="00732211">
      <w:r w:rsidRPr="00732211">
        <w:t>100</w:t>
      </w:r>
      <w:r w:rsidR="00FD3884">
        <w:t> </w:t>
      </w:r>
      <w:r w:rsidRPr="00732211">
        <w:t>gallons of milk (12.5 to 18.7 grs. pe</w:t>
      </w:r>
      <w:r w:rsidR="00732211" w:rsidRPr="00732211">
        <w:t xml:space="preserve">r </w:t>
      </w:r>
      <w:r w:rsidRPr="00732211">
        <w:t>hectolitre).</w:t>
      </w:r>
    </w:p>
    <w:p w14:paraId="5CB748EB" w14:textId="77777777" w:rsidR="00553F24" w:rsidRPr="00732211" w:rsidRDefault="00553F24" w:rsidP="00732211"/>
    <w:p w14:paraId="7E7545CB" w14:textId="77777777" w:rsidR="00553F24" w:rsidRPr="00732211" w:rsidRDefault="00553F24" w:rsidP="00451570">
      <w:pPr>
        <w:ind w:firstLine="567"/>
      </w:pPr>
      <w:r w:rsidRPr="00732211">
        <w:t>Dye to be one of the following colours:</w:t>
      </w:r>
    </w:p>
    <w:p w14:paraId="16948694" w14:textId="7860B967" w:rsidR="00553F24" w:rsidRDefault="00553F24" w:rsidP="00732211"/>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12"/>
        <w:gridCol w:w="3124"/>
        <w:gridCol w:w="2977"/>
      </w:tblGrid>
      <w:tr w:rsidR="00451570" w14:paraId="4C393A06" w14:textId="77777777" w:rsidTr="00E7556E">
        <w:tc>
          <w:tcPr>
            <w:tcW w:w="4536" w:type="dxa"/>
            <w:gridSpan w:val="2"/>
          </w:tcPr>
          <w:p w14:paraId="66107F27" w14:textId="77777777" w:rsidR="00451570" w:rsidRDefault="00451570" w:rsidP="004422B4"/>
        </w:tc>
        <w:tc>
          <w:tcPr>
            <w:tcW w:w="2977" w:type="dxa"/>
          </w:tcPr>
          <w:p w14:paraId="21EAEAAA" w14:textId="77777777" w:rsidR="00451570" w:rsidRPr="002C51F2" w:rsidRDefault="00451570" w:rsidP="004422B4">
            <w:pPr>
              <w:jc w:val="center"/>
              <w:rPr>
                <w:i/>
                <w:iCs/>
              </w:rPr>
            </w:pPr>
            <w:r w:rsidRPr="002C51F2">
              <w:rPr>
                <w:i/>
                <w:iCs/>
              </w:rPr>
              <w:t>English Standard Index Nos.</w:t>
            </w:r>
          </w:p>
        </w:tc>
      </w:tr>
      <w:tr w:rsidR="00451570" w14:paraId="199324F9" w14:textId="77777777" w:rsidTr="00E7556E">
        <w:tc>
          <w:tcPr>
            <w:tcW w:w="4536" w:type="dxa"/>
            <w:gridSpan w:val="2"/>
          </w:tcPr>
          <w:p w14:paraId="4A73CFD8" w14:textId="77777777" w:rsidR="00451570" w:rsidRDefault="00451570" w:rsidP="004422B4">
            <w:r w:rsidRPr="00732211">
              <w:t xml:space="preserve">Lissamine green </w:t>
            </w:r>
          </w:p>
        </w:tc>
        <w:tc>
          <w:tcPr>
            <w:tcW w:w="2977" w:type="dxa"/>
          </w:tcPr>
          <w:p w14:paraId="57F97F3D" w14:textId="77777777" w:rsidR="00451570" w:rsidRDefault="00451570" w:rsidP="004422B4">
            <w:pPr>
              <w:jc w:val="center"/>
            </w:pPr>
            <w:r w:rsidRPr="00732211">
              <w:t>44.090, 42.095, 44.025</w:t>
            </w:r>
          </w:p>
        </w:tc>
      </w:tr>
      <w:tr w:rsidR="00451570" w14:paraId="3305D655" w14:textId="77777777" w:rsidTr="00E7556E">
        <w:tc>
          <w:tcPr>
            <w:tcW w:w="4536" w:type="dxa"/>
            <w:gridSpan w:val="2"/>
          </w:tcPr>
          <w:p w14:paraId="3CFE27D1" w14:textId="77777777" w:rsidR="00451570" w:rsidRDefault="00451570" w:rsidP="004422B4">
            <w:r w:rsidRPr="00732211">
              <w:t>Tartrazine</w:t>
            </w:r>
          </w:p>
        </w:tc>
        <w:tc>
          <w:tcPr>
            <w:tcW w:w="2977" w:type="dxa"/>
          </w:tcPr>
          <w:p w14:paraId="7D4A6213" w14:textId="77777777" w:rsidR="00451570" w:rsidRPr="00732211" w:rsidRDefault="00451570" w:rsidP="004422B4">
            <w:pPr>
              <w:jc w:val="center"/>
            </w:pPr>
            <w:r w:rsidRPr="00732211">
              <w:t>19.140</w:t>
            </w:r>
          </w:p>
          <w:p w14:paraId="29A17B59" w14:textId="77777777" w:rsidR="00451570" w:rsidRDefault="00451570" w:rsidP="004422B4">
            <w:pPr>
              <w:jc w:val="center"/>
            </w:pPr>
          </w:p>
        </w:tc>
      </w:tr>
      <w:tr w:rsidR="00451570" w14:paraId="69E78213" w14:textId="77777777" w:rsidTr="00E7556E">
        <w:tc>
          <w:tcPr>
            <w:tcW w:w="1412" w:type="dxa"/>
          </w:tcPr>
          <w:p w14:paraId="01FC3BEC" w14:textId="77777777" w:rsidR="00451570" w:rsidRDefault="00451570" w:rsidP="004422B4"/>
        </w:tc>
        <w:tc>
          <w:tcPr>
            <w:tcW w:w="3124" w:type="dxa"/>
          </w:tcPr>
          <w:p w14:paraId="44937353" w14:textId="77777777" w:rsidR="00451570" w:rsidRPr="00732211" w:rsidRDefault="00451570" w:rsidP="004422B4">
            <w:r w:rsidRPr="00732211">
              <w:t>Combined with</w:t>
            </w:r>
          </w:p>
          <w:p w14:paraId="67BBFF89" w14:textId="77777777" w:rsidR="00451570" w:rsidRDefault="00451570" w:rsidP="004422B4"/>
        </w:tc>
        <w:tc>
          <w:tcPr>
            <w:tcW w:w="2977" w:type="dxa"/>
          </w:tcPr>
          <w:p w14:paraId="32470715" w14:textId="77777777" w:rsidR="00451570" w:rsidRDefault="00451570" w:rsidP="004422B4">
            <w:pPr>
              <w:jc w:val="center"/>
            </w:pPr>
          </w:p>
        </w:tc>
      </w:tr>
      <w:tr w:rsidR="00451570" w14:paraId="23B74936" w14:textId="77777777" w:rsidTr="00E7556E">
        <w:tc>
          <w:tcPr>
            <w:tcW w:w="1412" w:type="dxa"/>
          </w:tcPr>
          <w:p w14:paraId="7175FDBF" w14:textId="77777777" w:rsidR="00451570" w:rsidRDefault="00451570" w:rsidP="004422B4"/>
        </w:tc>
        <w:tc>
          <w:tcPr>
            <w:tcW w:w="3124" w:type="dxa"/>
          </w:tcPr>
          <w:p w14:paraId="56948956" w14:textId="47018381" w:rsidR="00451570" w:rsidRDefault="00451570" w:rsidP="004422B4">
            <w:r w:rsidRPr="00732211">
              <w:t xml:space="preserve">(a) </w:t>
            </w:r>
            <w:r>
              <w:tab/>
            </w:r>
            <w:r w:rsidRPr="00732211">
              <w:t>Brilliant blue F.C.F.</w:t>
            </w:r>
          </w:p>
        </w:tc>
        <w:tc>
          <w:tcPr>
            <w:tcW w:w="2977" w:type="dxa"/>
          </w:tcPr>
          <w:p w14:paraId="1B659950" w14:textId="77777777" w:rsidR="00451570" w:rsidRDefault="00451570" w:rsidP="004422B4">
            <w:pPr>
              <w:jc w:val="center"/>
            </w:pPr>
            <w:r w:rsidRPr="00732211">
              <w:t>42.090</w:t>
            </w:r>
          </w:p>
        </w:tc>
      </w:tr>
      <w:tr w:rsidR="00451570" w14:paraId="30F7D372" w14:textId="77777777" w:rsidTr="00E7556E">
        <w:tc>
          <w:tcPr>
            <w:tcW w:w="1412" w:type="dxa"/>
          </w:tcPr>
          <w:p w14:paraId="49806A78" w14:textId="77777777" w:rsidR="00451570" w:rsidRDefault="00451570" w:rsidP="004422B4"/>
        </w:tc>
        <w:tc>
          <w:tcPr>
            <w:tcW w:w="3124" w:type="dxa"/>
          </w:tcPr>
          <w:p w14:paraId="5E814CDE" w14:textId="77777777" w:rsidR="00451570" w:rsidRDefault="00451570" w:rsidP="004422B4">
            <w:r>
              <w:tab/>
              <w:t>or</w:t>
            </w:r>
          </w:p>
        </w:tc>
        <w:tc>
          <w:tcPr>
            <w:tcW w:w="2977" w:type="dxa"/>
          </w:tcPr>
          <w:p w14:paraId="216EC13C" w14:textId="77777777" w:rsidR="00451570" w:rsidRDefault="00451570" w:rsidP="004422B4">
            <w:pPr>
              <w:jc w:val="center"/>
            </w:pPr>
          </w:p>
        </w:tc>
      </w:tr>
      <w:tr w:rsidR="00451570" w14:paraId="13BBEC4F" w14:textId="77777777" w:rsidTr="00E7556E">
        <w:tc>
          <w:tcPr>
            <w:tcW w:w="1412" w:type="dxa"/>
          </w:tcPr>
          <w:p w14:paraId="2E777C2E" w14:textId="77777777" w:rsidR="00451570" w:rsidRDefault="00451570" w:rsidP="004422B4"/>
        </w:tc>
        <w:tc>
          <w:tcPr>
            <w:tcW w:w="3124" w:type="dxa"/>
          </w:tcPr>
          <w:p w14:paraId="38E3BA4B" w14:textId="201ED8BD" w:rsidR="00451570" w:rsidRDefault="00451570" w:rsidP="004422B4">
            <w:r w:rsidRPr="00732211">
              <w:t xml:space="preserve">(b) </w:t>
            </w:r>
            <w:r>
              <w:tab/>
            </w:r>
            <w:r w:rsidRPr="00732211">
              <w:t>Green B.S.</w:t>
            </w:r>
          </w:p>
        </w:tc>
        <w:tc>
          <w:tcPr>
            <w:tcW w:w="2977" w:type="dxa"/>
          </w:tcPr>
          <w:p w14:paraId="136E90F6" w14:textId="77777777" w:rsidR="00451570" w:rsidRDefault="00451570" w:rsidP="004422B4">
            <w:pPr>
              <w:jc w:val="center"/>
            </w:pPr>
            <w:r w:rsidRPr="00732211">
              <w:t>44.090</w:t>
            </w:r>
          </w:p>
        </w:tc>
      </w:tr>
      <w:tr w:rsidR="00451570" w14:paraId="114E7E80" w14:textId="77777777" w:rsidTr="00E7556E">
        <w:tc>
          <w:tcPr>
            <w:tcW w:w="1412" w:type="dxa"/>
          </w:tcPr>
          <w:p w14:paraId="2B655C5B" w14:textId="77777777" w:rsidR="00451570" w:rsidRDefault="00451570" w:rsidP="004422B4"/>
        </w:tc>
        <w:tc>
          <w:tcPr>
            <w:tcW w:w="3124" w:type="dxa"/>
          </w:tcPr>
          <w:p w14:paraId="6A94D7BD" w14:textId="77777777" w:rsidR="00451570" w:rsidRPr="00732211" w:rsidRDefault="00451570" w:rsidP="004422B4"/>
        </w:tc>
        <w:tc>
          <w:tcPr>
            <w:tcW w:w="2977" w:type="dxa"/>
          </w:tcPr>
          <w:p w14:paraId="6B254ED7" w14:textId="77777777" w:rsidR="00451570" w:rsidRPr="00732211" w:rsidRDefault="00451570" w:rsidP="004422B4">
            <w:pPr>
              <w:jc w:val="center"/>
            </w:pPr>
          </w:p>
        </w:tc>
      </w:tr>
      <w:tr w:rsidR="00451570" w14:paraId="531AA05C" w14:textId="77777777" w:rsidTr="00E7556E">
        <w:tc>
          <w:tcPr>
            <w:tcW w:w="4536" w:type="dxa"/>
            <w:gridSpan w:val="2"/>
          </w:tcPr>
          <w:p w14:paraId="0B57B9AA" w14:textId="77777777" w:rsidR="00451570" w:rsidRDefault="00451570" w:rsidP="004422B4">
            <w:r w:rsidRPr="00732211">
              <w:t>Cochineal</w:t>
            </w:r>
          </w:p>
        </w:tc>
        <w:tc>
          <w:tcPr>
            <w:tcW w:w="2977" w:type="dxa"/>
          </w:tcPr>
          <w:p w14:paraId="3F7A54F9" w14:textId="77777777" w:rsidR="00451570" w:rsidRDefault="00451570" w:rsidP="004422B4">
            <w:pPr>
              <w:jc w:val="center"/>
            </w:pPr>
            <w:r w:rsidRPr="00732211">
              <w:t>77.289</w:t>
            </w:r>
          </w:p>
        </w:tc>
      </w:tr>
      <w:tr w:rsidR="00451570" w14:paraId="210FBD5F" w14:textId="77777777" w:rsidTr="00E7556E">
        <w:tc>
          <w:tcPr>
            <w:tcW w:w="4536" w:type="dxa"/>
            <w:gridSpan w:val="2"/>
          </w:tcPr>
          <w:p w14:paraId="3F86C356" w14:textId="77777777" w:rsidR="00451570" w:rsidRDefault="00451570" w:rsidP="004422B4">
            <w:r w:rsidRPr="00732211">
              <w:t>Brilliant blue</w:t>
            </w:r>
            <w:r>
              <w:t>/</w:t>
            </w:r>
            <w:r w:rsidRPr="00732211">
              <w:t>F.C.F.</w:t>
            </w:r>
          </w:p>
        </w:tc>
        <w:tc>
          <w:tcPr>
            <w:tcW w:w="2977" w:type="dxa"/>
          </w:tcPr>
          <w:p w14:paraId="300092E2" w14:textId="77777777" w:rsidR="00451570" w:rsidRDefault="00451570" w:rsidP="004422B4">
            <w:pPr>
              <w:jc w:val="center"/>
            </w:pPr>
            <w:r w:rsidRPr="00732211">
              <w:t>42.090</w:t>
            </w:r>
          </w:p>
        </w:tc>
      </w:tr>
    </w:tbl>
    <w:p w14:paraId="206BFD27" w14:textId="77777777" w:rsidR="00553F24" w:rsidRPr="00732211" w:rsidRDefault="00553F24" w:rsidP="00732211">
      <w:r w:rsidRPr="00732211">
        <w:lastRenderedPageBreak/>
        <w:t>7.</w:t>
      </w:r>
      <w:r w:rsidRPr="00732211">
        <w:tab/>
        <w:t>By the addition of meat and bone meal in a proportion of 2:4 parts of skimmed milk powder.</w:t>
      </w:r>
    </w:p>
    <w:p w14:paraId="69DB9130" w14:textId="77777777" w:rsidR="00553F24" w:rsidRPr="00732211" w:rsidRDefault="00553F24" w:rsidP="00732211"/>
    <w:p w14:paraId="275DDE58" w14:textId="04A7E6E0" w:rsidR="00553F24" w:rsidRPr="00732211" w:rsidRDefault="00553F24" w:rsidP="00732211">
      <w:r w:rsidRPr="00732211">
        <w:t>8.</w:t>
      </w:r>
      <w:r w:rsidRPr="00732211">
        <w:tab/>
        <w:t>By the addition, per 100 kgs. of skimmed milk powder, of 2.5</w:t>
      </w:r>
      <w:r w:rsidR="00FD3884">
        <w:t> </w:t>
      </w:r>
      <w:r w:rsidRPr="00732211">
        <w:t>kgs. of lucerne meal or grass meal, containing not less than 70</w:t>
      </w:r>
      <w:r w:rsidR="00F3492C">
        <w:t xml:space="preserve"> per cent</w:t>
      </w:r>
      <w:r w:rsidRPr="00732211">
        <w:t xml:space="preserve"> of particles not exceeding 300</w:t>
      </w:r>
      <w:r w:rsidR="00FD3884">
        <w:t> </w:t>
      </w:r>
      <w:r w:rsidRPr="00732211">
        <w:t>microns, uniformly distributed throughout the mixture.</w:t>
      </w:r>
    </w:p>
    <w:p w14:paraId="57278BC4" w14:textId="77777777" w:rsidR="00553F24" w:rsidRPr="00732211" w:rsidRDefault="00553F24" w:rsidP="00732211"/>
    <w:p w14:paraId="2329C814" w14:textId="59790B24" w:rsidR="00732211" w:rsidRDefault="00553F24" w:rsidP="00C677E8">
      <w:pPr>
        <w:ind w:firstLine="567"/>
      </w:pPr>
      <w:r w:rsidRPr="00732211">
        <w:t>The bags or containers in which the denatured powder is packed will be labelled "For Animal Feed only".</w:t>
      </w:r>
    </w:p>
    <w:p w14:paraId="13AD4CC2" w14:textId="77777777" w:rsidR="00C677E8" w:rsidRPr="00732211" w:rsidRDefault="00C677E8" w:rsidP="00C677E8">
      <w:pPr>
        <w:ind w:firstLine="567"/>
      </w:pPr>
    </w:p>
    <w:p w14:paraId="621FC3A2" w14:textId="77777777" w:rsidR="008F70B9" w:rsidRDefault="00C677E8" w:rsidP="00C677E8">
      <w:r>
        <w:t>9.</w:t>
      </w:r>
      <w:r>
        <w:tab/>
      </w:r>
      <w:r w:rsidR="00553F24" w:rsidRPr="00732211">
        <w:t>Incorporation of skimmed milk powder in compound or mixed stockfoods of a</w:t>
      </w:r>
      <w:r>
        <w:t xml:space="preserve"> </w:t>
      </w:r>
      <w:r w:rsidR="00553F24" w:rsidRPr="00732211">
        <w:t>kind falling within item 23.09 of the Harmonized System.</w:t>
      </w:r>
    </w:p>
    <w:p w14:paraId="14FF2133" w14:textId="77777777" w:rsidR="00BA3B0D" w:rsidRDefault="00BA3B0D" w:rsidP="00C677E8"/>
    <w:p w14:paraId="6D3A5884" w14:textId="77777777" w:rsidR="00BA3B0D" w:rsidRDefault="00BA3B0D" w:rsidP="00C677E8"/>
    <w:p w14:paraId="504BC697" w14:textId="1AA9554E" w:rsidR="00BA3B0D" w:rsidRDefault="00BA3B0D" w:rsidP="00C677E8">
      <w:pPr>
        <w:sectPr w:rsidR="00BA3B0D" w:rsidSect="001E3E2E">
          <w:headerReference w:type="even" r:id="rId28"/>
          <w:headerReference w:type="default" r:id="rId29"/>
          <w:headerReference w:type="first" r:id="rId30"/>
          <w:footnotePr>
            <w:numRestart w:val="eachSect"/>
          </w:footnotePr>
          <w:pgSz w:w="11913" w:h="18042" w:code="9"/>
          <w:pgMar w:top="1701" w:right="1440" w:bottom="1440" w:left="1440" w:header="720" w:footer="720" w:gutter="0"/>
          <w:cols w:space="720"/>
          <w:docGrid w:linePitch="360"/>
        </w:sectPr>
      </w:pPr>
    </w:p>
    <w:p w14:paraId="3CDF8227" w14:textId="77777777" w:rsidR="00553F24" w:rsidRPr="00732211" w:rsidRDefault="00553F24" w:rsidP="00C677E8">
      <w:pPr>
        <w:jc w:val="center"/>
      </w:pPr>
      <w:r w:rsidRPr="00732211">
        <w:lastRenderedPageBreak/>
        <w:t>NORWAY</w:t>
      </w:r>
    </w:p>
    <w:p w14:paraId="6590E869" w14:textId="77777777" w:rsidR="00553F24" w:rsidRPr="00732211" w:rsidRDefault="00553F24" w:rsidP="00732211"/>
    <w:p w14:paraId="4DB17F9D" w14:textId="4BDAB53B" w:rsidR="00553F24" w:rsidRPr="00732211" w:rsidRDefault="00553F24" w:rsidP="00C677E8">
      <w:pPr>
        <w:ind w:firstLine="567"/>
      </w:pPr>
      <w:r w:rsidRPr="00732211">
        <w:t>Skimmed milk powder</w:t>
      </w:r>
      <w:r w:rsidR="008F70B9">
        <w:rPr>
          <w:rStyle w:val="FootnoteReference"/>
        </w:rPr>
        <w:footnoteReference w:id="21"/>
      </w:r>
      <w:r w:rsidR="008F70B9">
        <w:t xml:space="preserve"> </w:t>
      </w:r>
      <w:r w:rsidRPr="00732211">
        <w:t>may be exported from the customs territory of Norway to third countries:</w:t>
      </w:r>
    </w:p>
    <w:p w14:paraId="2D797BA9" w14:textId="77777777" w:rsidR="00553F24" w:rsidRPr="00732211" w:rsidRDefault="00553F24" w:rsidP="00732211"/>
    <w:p w14:paraId="2889DC3C" w14:textId="77777777" w:rsidR="00553F24" w:rsidRPr="00732211" w:rsidRDefault="00553F24" w:rsidP="00C677E8">
      <w:pPr>
        <w:ind w:left="567" w:hanging="567"/>
      </w:pPr>
      <w:r w:rsidRPr="00732211">
        <w:t>A.</w:t>
      </w:r>
      <w:r w:rsidRPr="00732211">
        <w:tab/>
        <w:t>Either, after the competent Norwegian authorities have ensured that the skimmed milk powder has been denatured according to any one of the following processes:</w:t>
      </w:r>
    </w:p>
    <w:p w14:paraId="4BD2BB78" w14:textId="77777777" w:rsidR="00553F24" w:rsidRPr="00732211" w:rsidRDefault="00553F24" w:rsidP="00732211"/>
    <w:p w14:paraId="2A6168C6" w14:textId="4B86BD45" w:rsidR="00553F24" w:rsidRPr="00732211" w:rsidRDefault="00553F24" w:rsidP="00E63447">
      <w:pPr>
        <w:ind w:left="1134" w:hanging="567"/>
      </w:pPr>
      <w:r w:rsidRPr="00732211">
        <w:t>1.</w:t>
      </w:r>
      <w:r w:rsidRPr="00732211">
        <w:tab/>
        <w:t>By the addition, per 100 kgs. of skimmed milk powder, of 2.5 kgs. of lucerne mea</w:t>
      </w:r>
      <w:r w:rsidR="00732211" w:rsidRPr="00732211">
        <w:t xml:space="preserve">l </w:t>
      </w:r>
      <w:r w:rsidR="00C677E8">
        <w:t xml:space="preserve">or </w:t>
      </w:r>
      <w:r w:rsidRPr="00732211">
        <w:t>grass</w:t>
      </w:r>
      <w:r w:rsidR="00E63447">
        <w:t xml:space="preserve"> </w:t>
      </w:r>
      <w:r w:rsidRPr="00732211">
        <w:t>meal,</w:t>
      </w:r>
      <w:r w:rsidR="00E63447">
        <w:t xml:space="preserve"> </w:t>
      </w:r>
      <w:r w:rsidRPr="00732211">
        <w:t>containing</w:t>
      </w:r>
      <w:r w:rsidR="00E63447">
        <w:t xml:space="preserve"> </w:t>
      </w:r>
      <w:r w:rsidRPr="00732211">
        <w:t>not</w:t>
      </w:r>
      <w:r w:rsidR="00E63447">
        <w:t xml:space="preserve"> </w:t>
      </w:r>
      <w:r w:rsidRPr="00732211">
        <w:t>less</w:t>
      </w:r>
      <w:r w:rsidR="006B4267">
        <w:t xml:space="preserve"> </w:t>
      </w:r>
      <w:r w:rsidR="00E63447">
        <w:t>t</w:t>
      </w:r>
      <w:r w:rsidRPr="00732211">
        <w:t>han</w:t>
      </w:r>
      <w:r w:rsidR="006B4267">
        <w:t xml:space="preserve"> </w:t>
      </w:r>
      <w:r w:rsidRPr="00732211">
        <w:t>70</w:t>
      </w:r>
      <w:r w:rsidR="00E63447">
        <w:t xml:space="preserve"> </w:t>
      </w:r>
      <w:r w:rsidRPr="00732211">
        <w:t>per</w:t>
      </w:r>
      <w:r w:rsidR="00E63447">
        <w:t xml:space="preserve"> </w:t>
      </w:r>
      <w:r w:rsidRPr="00732211">
        <w:t>cent</w:t>
      </w:r>
      <w:r w:rsidR="00E63447">
        <w:t xml:space="preserve"> </w:t>
      </w:r>
      <w:r w:rsidRPr="00732211">
        <w:t>of</w:t>
      </w:r>
      <w:r w:rsidR="00E63447">
        <w:t xml:space="preserve"> </w:t>
      </w:r>
      <w:r w:rsidRPr="00732211">
        <w:t>particles</w:t>
      </w:r>
      <w:r w:rsidR="00E63447">
        <w:t xml:space="preserve"> </w:t>
      </w:r>
      <w:r w:rsidRPr="00732211">
        <w:t>not</w:t>
      </w:r>
      <w:r w:rsidR="00E63447">
        <w:t xml:space="preserve"> </w:t>
      </w:r>
      <w:r w:rsidRPr="00732211">
        <w:t>exceeding</w:t>
      </w:r>
      <w:r w:rsidR="00E63447">
        <w:t xml:space="preserve"> </w:t>
      </w:r>
      <w:r w:rsidRPr="00732211">
        <w:t>300</w:t>
      </w:r>
      <w:r w:rsidR="00FD3884">
        <w:t> </w:t>
      </w:r>
      <w:r w:rsidRPr="00732211">
        <w:t>microns, uniformly distributed throughout th</w:t>
      </w:r>
      <w:r w:rsidR="00732211" w:rsidRPr="00732211">
        <w:t xml:space="preserve">e </w:t>
      </w:r>
      <w:r w:rsidRPr="00732211">
        <w:t>mixture.</w:t>
      </w:r>
    </w:p>
    <w:p w14:paraId="75FD3FAE" w14:textId="77777777" w:rsidR="00553F24" w:rsidRPr="00732211" w:rsidRDefault="00553F24" w:rsidP="00732211"/>
    <w:p w14:paraId="0F80E88E" w14:textId="0597641F" w:rsidR="00553F24" w:rsidRPr="00732211" w:rsidRDefault="00553F24" w:rsidP="008F70B9">
      <w:pPr>
        <w:ind w:left="1134" w:hanging="567"/>
      </w:pPr>
      <w:r w:rsidRPr="00732211">
        <w:t>2.</w:t>
      </w:r>
      <w:r w:rsidRPr="00732211">
        <w:tab/>
        <w:t>By the addition of finely milled alfalfa flour (98</w:t>
      </w:r>
      <w:r w:rsidR="00F3492C">
        <w:t xml:space="preserve"> per cent</w:t>
      </w:r>
      <w:r w:rsidRPr="00732211">
        <w:t xml:space="preserve"> to pass mesh 60, equivalent to 50 United States standard), in a proportion of 2 to 4 parts per 100 and of phenolphthalein in a proportion of 1:20,000 (1 gr. per 20 kgs. o</w:t>
      </w:r>
      <w:r w:rsidR="00732211" w:rsidRPr="00732211">
        <w:t xml:space="preserve">f </w:t>
      </w:r>
      <w:r w:rsidRPr="00732211">
        <w:t>milk).</w:t>
      </w:r>
    </w:p>
    <w:p w14:paraId="5F664A41" w14:textId="77777777" w:rsidR="00553F24" w:rsidRPr="00732211" w:rsidRDefault="00553F24" w:rsidP="00732211"/>
    <w:p w14:paraId="723B8211" w14:textId="3B50D549" w:rsidR="00553F24" w:rsidRPr="00732211" w:rsidRDefault="00553F24" w:rsidP="008F70B9">
      <w:pPr>
        <w:ind w:left="1134" w:hanging="567"/>
      </w:pPr>
      <w:r w:rsidRPr="00732211">
        <w:t>3.</w:t>
      </w:r>
      <w:r w:rsidRPr="00732211">
        <w:tab/>
        <w:t>By the</w:t>
      </w:r>
      <w:r w:rsidR="008F70B9">
        <w:t xml:space="preserve"> </w:t>
      </w:r>
      <w:r w:rsidRPr="00732211">
        <w:t>addition, in the proportion of</w:t>
      </w:r>
      <w:r w:rsidR="00FD3884">
        <w:t xml:space="preserve"> </w:t>
      </w:r>
      <w:r w:rsidRPr="00732211">
        <w:t>20 per 100 by weight of the product treated (80</w:t>
      </w:r>
      <w:r w:rsidR="00FD3884">
        <w:t> </w:t>
      </w:r>
      <w:r w:rsidRPr="00732211">
        <w:t>per 100 by weight of milk powder and 20</w:t>
      </w:r>
      <w:r w:rsidR="00F3492C">
        <w:t xml:space="preserve"> per cent</w:t>
      </w:r>
      <w:r w:rsidRPr="00732211">
        <w:t xml:space="preserve"> of the denaturing agent) of a mixture composed of 80</w:t>
      </w:r>
      <w:r w:rsidR="00F3492C">
        <w:t xml:space="preserve"> per cent</w:t>
      </w:r>
      <w:r w:rsidRPr="00732211">
        <w:t xml:space="preserve"> bran and 20</w:t>
      </w:r>
      <w:r w:rsidR="00F3492C">
        <w:t xml:space="preserve"> per cent</w:t>
      </w:r>
      <w:r w:rsidRPr="00732211">
        <w:t xml:space="preserve"> potato flour, rice flour or other common starch (at least 10</w:t>
      </w:r>
      <w:r w:rsidR="00F3492C">
        <w:t xml:space="preserve"> per cent</w:t>
      </w:r>
      <w:r w:rsidRPr="00732211">
        <w:t xml:space="preserve"> to pass mesh 60, equivalent to 50 United States standard), with phenolphthalein in the proportion o</w:t>
      </w:r>
      <w:r w:rsidR="00732211" w:rsidRPr="00732211">
        <w:t xml:space="preserve">f </w:t>
      </w:r>
      <w:r w:rsidRPr="00732211">
        <w:t>1:20,000.</w:t>
      </w:r>
    </w:p>
    <w:p w14:paraId="6FF9B9F0" w14:textId="77777777" w:rsidR="00553F24" w:rsidRPr="00732211" w:rsidRDefault="00553F24" w:rsidP="00732211"/>
    <w:p w14:paraId="5A5F1E74" w14:textId="1E939FC9" w:rsidR="00553F24" w:rsidRPr="00732211" w:rsidRDefault="00553F24" w:rsidP="008F70B9">
      <w:pPr>
        <w:ind w:left="1134" w:hanging="567"/>
      </w:pPr>
      <w:r w:rsidRPr="00732211">
        <w:t>4.</w:t>
      </w:r>
      <w:r w:rsidRPr="00732211">
        <w:tab/>
        <w:t>By the addition of, for each 100 kgs. of skimmed milk powder, a minimum of 35</w:t>
      </w:r>
      <w:r w:rsidR="00FD3884">
        <w:t> </w:t>
      </w:r>
      <w:r w:rsidRPr="00732211">
        <w:t>kgs. of undeodorized fish meal and 200 grs. of carbonate of iron or sulphate of iro</w:t>
      </w:r>
      <w:r w:rsidR="00732211" w:rsidRPr="00732211">
        <w:t xml:space="preserve">n </w:t>
      </w:r>
      <w:r w:rsidRPr="00732211">
        <w:t>and:</w:t>
      </w:r>
    </w:p>
    <w:p w14:paraId="0E202222" w14:textId="77777777" w:rsidR="00553F24" w:rsidRPr="00732211" w:rsidRDefault="00553F24" w:rsidP="00732211"/>
    <w:p w14:paraId="01CA2B9A" w14:textId="77777777" w:rsidR="00553F24" w:rsidRPr="00732211" w:rsidRDefault="00553F24" w:rsidP="008F70B9">
      <w:pPr>
        <w:ind w:left="567" w:firstLine="567"/>
      </w:pPr>
      <w:r w:rsidRPr="00732211">
        <w:t>(a)</w:t>
      </w:r>
      <w:r w:rsidRPr="00732211">
        <w:tab/>
        <w:t>1.5 kgs. of activated carbon;</w:t>
      </w:r>
    </w:p>
    <w:p w14:paraId="43F75DBB" w14:textId="77777777" w:rsidR="00553F24" w:rsidRPr="00732211" w:rsidRDefault="00553F24" w:rsidP="00732211"/>
    <w:p w14:paraId="03D39DEA" w14:textId="77777777" w:rsidR="00553F24" w:rsidRDefault="00553F24" w:rsidP="008F70B9">
      <w:pPr>
        <w:ind w:left="1689" w:hanging="555"/>
      </w:pPr>
      <w:r w:rsidRPr="00732211">
        <w:t>(b)</w:t>
      </w:r>
      <w:r w:rsidRPr="00732211">
        <w:tab/>
        <w:t>or 100 grs. of mixture composed of four fifths of yellow tartrazine (E 102</w:t>
      </w:r>
      <w:r w:rsidR="00732211" w:rsidRPr="00732211">
        <w:t xml:space="preserve">) </w:t>
      </w:r>
      <w:r w:rsidRPr="00732211">
        <w:t>and one fifth of patent blue V (</w:t>
      </w:r>
      <w:r w:rsidR="00732211" w:rsidRPr="00732211">
        <w:t xml:space="preserve">E </w:t>
      </w:r>
      <w:r w:rsidRPr="00732211">
        <w:t>131);</w:t>
      </w:r>
    </w:p>
    <w:p w14:paraId="3A963BBE" w14:textId="77777777" w:rsidR="00FD3884" w:rsidRPr="00732211" w:rsidRDefault="00FD3884" w:rsidP="008F70B9">
      <w:pPr>
        <w:ind w:left="1689" w:hanging="555"/>
      </w:pPr>
    </w:p>
    <w:p w14:paraId="685DCF5B" w14:textId="77777777" w:rsidR="00553F24" w:rsidRPr="00732211" w:rsidRDefault="00553F24" w:rsidP="008F70B9">
      <w:pPr>
        <w:ind w:left="567" w:firstLine="567"/>
      </w:pPr>
      <w:r w:rsidRPr="00732211">
        <w:t>(c)</w:t>
      </w:r>
      <w:r w:rsidRPr="00732211">
        <w:tab/>
        <w:t>or 20 grs. of cochinea</w:t>
      </w:r>
      <w:r w:rsidR="00732211" w:rsidRPr="00732211">
        <w:t xml:space="preserve">l </w:t>
      </w:r>
      <w:r w:rsidRPr="00732211">
        <w:t>re</w:t>
      </w:r>
      <w:r w:rsidR="00732211" w:rsidRPr="00732211">
        <w:t xml:space="preserve">d </w:t>
      </w:r>
      <w:r w:rsidRPr="00732211">
        <w:t>A (E 124);</w:t>
      </w:r>
    </w:p>
    <w:p w14:paraId="71E8BC7C" w14:textId="77777777" w:rsidR="00553F24" w:rsidRPr="00732211" w:rsidRDefault="00553F24" w:rsidP="00732211"/>
    <w:p w14:paraId="0893C681" w14:textId="77777777" w:rsidR="00553F24" w:rsidRPr="00732211" w:rsidRDefault="00553F24" w:rsidP="008F70B9">
      <w:pPr>
        <w:ind w:left="567" w:firstLine="567"/>
      </w:pPr>
      <w:r w:rsidRPr="00732211">
        <w:t>(d)</w:t>
      </w:r>
      <w:r w:rsidRPr="00732211">
        <w:tab/>
        <w:t>or 40 grs. of patent blue V (</w:t>
      </w:r>
      <w:r w:rsidR="00732211" w:rsidRPr="00732211">
        <w:t xml:space="preserve">E </w:t>
      </w:r>
      <w:r w:rsidRPr="00732211">
        <w:t>131).</w:t>
      </w:r>
    </w:p>
    <w:p w14:paraId="2832F43E" w14:textId="77777777" w:rsidR="00553F24" w:rsidRPr="00732211" w:rsidRDefault="00553F24" w:rsidP="00732211"/>
    <w:p w14:paraId="45D0BCE6" w14:textId="60CDDA87" w:rsidR="00553F24" w:rsidRPr="00732211" w:rsidRDefault="00553F24" w:rsidP="008F70B9">
      <w:pPr>
        <w:ind w:firstLine="567"/>
      </w:pPr>
      <w:r w:rsidRPr="00732211">
        <w:t>5.</w:t>
      </w:r>
      <w:r w:rsidRPr="00732211">
        <w:tab/>
        <w:t>By the addition of, for each 100 kgs. of skimmed milk powder, a minimum of 40</w:t>
      </w:r>
      <w:r w:rsidR="00FD3884">
        <w:t> </w:t>
      </w:r>
      <w:r w:rsidRPr="00732211">
        <w:t>kgs.</w:t>
      </w:r>
    </w:p>
    <w:p w14:paraId="73EB9D3E" w14:textId="77777777" w:rsidR="00553F24" w:rsidRPr="00732211" w:rsidRDefault="00553F24" w:rsidP="008F70B9">
      <w:pPr>
        <w:ind w:left="567" w:firstLine="567"/>
      </w:pPr>
      <w:r w:rsidRPr="00732211">
        <w:t>of undeodorized fish meal and 300 grs. of carbonate of iron or sulphate o</w:t>
      </w:r>
      <w:r w:rsidR="00732211" w:rsidRPr="00732211">
        <w:t xml:space="preserve">f </w:t>
      </w:r>
      <w:r w:rsidRPr="00732211">
        <w:t>iron.</w:t>
      </w:r>
    </w:p>
    <w:p w14:paraId="30FC3DA0" w14:textId="77777777" w:rsidR="00553F24" w:rsidRPr="00732211" w:rsidRDefault="00553F24" w:rsidP="00732211"/>
    <w:p w14:paraId="57D4DE64" w14:textId="628FFCAF" w:rsidR="00553F24" w:rsidRPr="00732211" w:rsidRDefault="00553F24" w:rsidP="008F70B9">
      <w:pPr>
        <w:ind w:left="1134" w:hanging="567"/>
      </w:pPr>
      <w:r w:rsidRPr="00732211">
        <w:t>6.</w:t>
      </w:r>
      <w:r w:rsidRPr="00732211">
        <w:tab/>
        <w:t>By the addition of, for each 100 kgs. of skimmed milk powder, a minimum of 4.5</w:t>
      </w:r>
      <w:r w:rsidR="00FD3884">
        <w:t> </w:t>
      </w:r>
      <w:r w:rsidRPr="00732211">
        <w:t>kgs. of fish oil or fish liver oil and 300 grs. of carbonate of iron or sulphate of iron.</w:t>
      </w:r>
    </w:p>
    <w:p w14:paraId="1C64962B" w14:textId="77777777" w:rsidR="00553F24" w:rsidRPr="00732211" w:rsidRDefault="00553F24" w:rsidP="00732211"/>
    <w:p w14:paraId="59E1C26A" w14:textId="23F3FEE6" w:rsidR="00553F24" w:rsidRPr="00732211" w:rsidRDefault="00553F24" w:rsidP="008F70B9">
      <w:pPr>
        <w:ind w:left="1134"/>
      </w:pPr>
      <w:r w:rsidRPr="00732211">
        <w:t>The fish meal noted in processes 4 and 5 must contain at least 25</w:t>
      </w:r>
      <w:r w:rsidR="00F3492C">
        <w:t xml:space="preserve"> per cent</w:t>
      </w:r>
      <w:r w:rsidRPr="00732211">
        <w:t xml:space="preserve"> of particles with dimension below 80 microns</w:t>
      </w:r>
      <w:r w:rsidR="00732211" w:rsidRPr="00732211">
        <w:t>. I</w:t>
      </w:r>
      <w:r w:rsidRPr="00732211">
        <w:t>n processes 4, 5 and 6, the iron salts have to contain at least 30</w:t>
      </w:r>
      <w:r w:rsidR="00F3492C">
        <w:t xml:space="preserve"> per cent</w:t>
      </w:r>
      <w:r w:rsidRPr="00732211">
        <w:t xml:space="preserve"> of particles of a size lower than 80</w:t>
      </w:r>
      <w:r w:rsidR="00FD3884">
        <w:t> </w:t>
      </w:r>
      <w:r w:rsidRPr="00732211">
        <w:t>microns</w:t>
      </w:r>
      <w:r w:rsidR="00732211" w:rsidRPr="00732211">
        <w:t>. T</w:t>
      </w:r>
      <w:r w:rsidRPr="00732211">
        <w:t>he colouring matters have to contain the following percentages of the pure product:</w:t>
      </w:r>
    </w:p>
    <w:p w14:paraId="44EC51B2" w14:textId="77777777" w:rsidR="00553F24" w:rsidRPr="00732211" w:rsidRDefault="00553F24" w:rsidP="00732211"/>
    <w:p w14:paraId="3906F6CD" w14:textId="4E659C6A" w:rsidR="00553F24" w:rsidRPr="00732211" w:rsidRDefault="008F70B9" w:rsidP="008F70B9">
      <w:pPr>
        <w:pStyle w:val="ListParagraph"/>
        <w:ind w:left="1134"/>
      </w:pPr>
      <w:r>
        <w:t>-</w:t>
      </w:r>
      <w:r>
        <w:tab/>
      </w:r>
      <w:r w:rsidR="00553F24" w:rsidRPr="00732211">
        <w:t>at least 30</w:t>
      </w:r>
      <w:r w:rsidR="00F3492C">
        <w:t xml:space="preserve"> per cent</w:t>
      </w:r>
      <w:r w:rsidR="00553F24" w:rsidRPr="00732211">
        <w:t xml:space="preserve"> for cochineal red A (</w:t>
      </w:r>
      <w:r w:rsidR="00732211" w:rsidRPr="00732211">
        <w:t xml:space="preserve">E </w:t>
      </w:r>
      <w:r w:rsidR="00553F24" w:rsidRPr="00732211">
        <w:t>124);</w:t>
      </w:r>
    </w:p>
    <w:p w14:paraId="5B36E7D8" w14:textId="77777777" w:rsidR="00553F24" w:rsidRPr="00732211" w:rsidRDefault="00553F24" w:rsidP="00732211"/>
    <w:p w14:paraId="209578C6" w14:textId="6017B6A4" w:rsidR="00553F24" w:rsidRPr="00732211" w:rsidRDefault="00732211" w:rsidP="00BA3B0D">
      <w:pPr>
        <w:ind w:left="1689" w:hanging="555"/>
      </w:pPr>
      <w:r w:rsidRPr="00732211">
        <w:noBreakHyphen/>
      </w:r>
      <w:r w:rsidR="00553F24" w:rsidRPr="00732211">
        <w:tab/>
        <w:t>at least 25</w:t>
      </w:r>
      <w:r w:rsidR="00F3492C">
        <w:t xml:space="preserve"> per cent</w:t>
      </w:r>
      <w:r w:rsidR="00553F24" w:rsidRPr="00732211">
        <w:t xml:space="preserve"> for the other colouring matters</w:t>
      </w:r>
      <w:r w:rsidRPr="00732211">
        <w:t>: c</w:t>
      </w:r>
      <w:r w:rsidR="00553F24" w:rsidRPr="00732211">
        <w:t>olouring matters have to contai</w:t>
      </w:r>
      <w:r w:rsidRPr="00732211">
        <w:t xml:space="preserve">n </w:t>
      </w:r>
      <w:r w:rsidR="00553F24" w:rsidRPr="00732211">
        <w:t>a</w:t>
      </w:r>
      <w:r w:rsidRPr="00732211">
        <w:t xml:space="preserve">t </w:t>
      </w:r>
      <w:r w:rsidR="00553F24" w:rsidRPr="00732211">
        <w:t>leas</w:t>
      </w:r>
      <w:r w:rsidRPr="00732211">
        <w:t xml:space="preserve">t </w:t>
      </w:r>
      <w:r w:rsidR="00553F24" w:rsidRPr="00732211">
        <w:t>3</w:t>
      </w:r>
      <w:r w:rsidRPr="00732211">
        <w:t xml:space="preserve">0 </w:t>
      </w:r>
      <w:r w:rsidR="00553F24" w:rsidRPr="00732211">
        <w:t>pe</w:t>
      </w:r>
      <w:r w:rsidRPr="00732211">
        <w:t xml:space="preserve">r </w:t>
      </w:r>
      <w:r w:rsidR="00553F24" w:rsidRPr="00732211">
        <w:t>cen</w:t>
      </w:r>
      <w:r w:rsidRPr="00732211">
        <w:t xml:space="preserve">t </w:t>
      </w:r>
      <w:r w:rsidR="00553F24" w:rsidRPr="00732211">
        <w:t>o</w:t>
      </w:r>
      <w:r w:rsidRPr="00732211">
        <w:t xml:space="preserve">f </w:t>
      </w:r>
      <w:r w:rsidR="00553F24" w:rsidRPr="00732211">
        <w:t>particle</w:t>
      </w:r>
      <w:r w:rsidRPr="00732211">
        <w:t xml:space="preserve">s </w:t>
      </w:r>
      <w:r w:rsidR="00553F24" w:rsidRPr="00732211">
        <w:t>havin</w:t>
      </w:r>
      <w:r w:rsidRPr="00732211">
        <w:t xml:space="preserve">g a </w:t>
      </w:r>
      <w:r w:rsidR="00553F24" w:rsidRPr="00732211">
        <w:t>siz</w:t>
      </w:r>
      <w:r w:rsidRPr="00732211">
        <w:t xml:space="preserve">e </w:t>
      </w:r>
      <w:r w:rsidR="00553F24" w:rsidRPr="00732211">
        <w:t>lowe</w:t>
      </w:r>
      <w:r w:rsidRPr="00732211">
        <w:t xml:space="preserve">r </w:t>
      </w:r>
      <w:r w:rsidR="00553F24" w:rsidRPr="00732211">
        <w:t>tha</w:t>
      </w:r>
      <w:r w:rsidRPr="00732211">
        <w:t xml:space="preserve">n </w:t>
      </w:r>
      <w:r w:rsidR="00553F24" w:rsidRPr="00732211">
        <w:t>80</w:t>
      </w:r>
      <w:r w:rsidR="00FD3884">
        <w:t> </w:t>
      </w:r>
      <w:r w:rsidR="00553F24" w:rsidRPr="00732211">
        <w:t>microns</w:t>
      </w:r>
      <w:r w:rsidRPr="00732211">
        <w:t>; t</w:t>
      </w:r>
      <w:r w:rsidR="00553F24" w:rsidRPr="00732211">
        <w:t>he acidity of fish oil calculated in oleic acid has to be equal t</w:t>
      </w:r>
      <w:r w:rsidRPr="00732211">
        <w:t xml:space="preserve">o </w:t>
      </w:r>
      <w:r w:rsidR="00553F24" w:rsidRPr="00732211">
        <w:t>at least 10</w:t>
      </w:r>
      <w:r w:rsidR="00FD3884">
        <w:t> </w:t>
      </w:r>
      <w:r w:rsidR="00F3492C">
        <w:t>per cent</w:t>
      </w:r>
      <w:r w:rsidR="00553F24" w:rsidRPr="00732211">
        <w:t>.</w:t>
      </w:r>
    </w:p>
    <w:p w14:paraId="2146F802" w14:textId="77777777" w:rsidR="00553F24" w:rsidRPr="00732211" w:rsidRDefault="00553F24" w:rsidP="00732211"/>
    <w:p w14:paraId="6BFFE4A7" w14:textId="28D1C2EF" w:rsidR="00553F24" w:rsidRDefault="00553F24" w:rsidP="008F70B9">
      <w:pPr>
        <w:ind w:left="1134"/>
      </w:pPr>
      <w:r w:rsidRPr="00732211">
        <w:t>The products added to skimmed milk powder, according to processes 4, 5 and 6 have to be uniformly distributed as regards in particular the activated carbon, the iron salts and the colouring matters</w:t>
      </w:r>
      <w:r w:rsidR="00732211" w:rsidRPr="00732211">
        <w:t>; t</w:t>
      </w:r>
      <w:r w:rsidRPr="00732211">
        <w:t>wo samples of 50 grs. each, taken at random in a lot of 25</w:t>
      </w:r>
      <w:r w:rsidR="00FD3884">
        <w:t> </w:t>
      </w:r>
      <w:r w:rsidRPr="00732211">
        <w:t>kgs., must give by chemical determination the</w:t>
      </w:r>
      <w:r w:rsidR="008F70B9">
        <w:t xml:space="preserve"> </w:t>
      </w:r>
      <w:r w:rsidRPr="00732211">
        <w:t>same results within the</w:t>
      </w:r>
      <w:r w:rsidR="008F70B9">
        <w:t xml:space="preserve"> </w:t>
      </w:r>
      <w:r w:rsidRPr="00732211">
        <w:t>limits of errors</w:t>
      </w:r>
      <w:r w:rsidR="008F70B9">
        <w:t xml:space="preserve"> </w:t>
      </w:r>
      <w:r w:rsidRPr="00732211">
        <w:t>admitted by the analysis method used.</w:t>
      </w:r>
    </w:p>
    <w:p w14:paraId="52F3D241" w14:textId="75DD4D41" w:rsidR="00553F24" w:rsidRDefault="00553F24" w:rsidP="00BA3B0D">
      <w:pPr>
        <w:keepNext/>
        <w:keepLines/>
        <w:ind w:left="1134" w:hanging="567"/>
      </w:pPr>
      <w:r w:rsidRPr="00732211">
        <w:lastRenderedPageBreak/>
        <w:t>7.</w:t>
      </w:r>
      <w:r w:rsidRPr="00732211">
        <w:tab/>
        <w:t>Dye to be added to liquid skimmed milk before drying at the rate of 2 to 3 ozs. per 100</w:t>
      </w:r>
      <w:r w:rsidR="00E53628">
        <w:t> </w:t>
      </w:r>
      <w:r w:rsidRPr="00732211">
        <w:t>gallons of milk (12.5 to 18.7 grs. per hectolitre)</w:t>
      </w:r>
      <w:r w:rsidR="00732211" w:rsidRPr="00732211">
        <w:t>. T</w:t>
      </w:r>
      <w:r w:rsidRPr="00732211">
        <w:t>he</w:t>
      </w:r>
      <w:r w:rsidR="008F70B9">
        <w:t xml:space="preserve"> </w:t>
      </w:r>
      <w:r w:rsidRPr="00732211">
        <w:t>dye to be</w:t>
      </w:r>
      <w:r w:rsidR="008F70B9">
        <w:t xml:space="preserve"> </w:t>
      </w:r>
      <w:r w:rsidRPr="00732211">
        <w:t>one</w:t>
      </w:r>
      <w:r w:rsidR="008F70B9">
        <w:t xml:space="preserve"> </w:t>
      </w:r>
      <w:r w:rsidRPr="00732211">
        <w:t>of the</w:t>
      </w:r>
      <w:r w:rsidR="008F70B9">
        <w:t xml:space="preserve"> </w:t>
      </w:r>
      <w:r w:rsidRPr="00732211">
        <w:t>following colours:</w:t>
      </w:r>
    </w:p>
    <w:p w14:paraId="4F17E6B1" w14:textId="62F9F747" w:rsidR="008F70B9" w:rsidRDefault="008F70B9" w:rsidP="00BA3B0D">
      <w:pPr>
        <w:keepNext/>
        <w:keepLines/>
        <w:ind w:left="567" w:hanging="567"/>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3124"/>
        <w:gridCol w:w="2977"/>
      </w:tblGrid>
      <w:tr w:rsidR="008F70B9" w14:paraId="2439E5C6" w14:textId="77777777" w:rsidTr="00E7556E">
        <w:tc>
          <w:tcPr>
            <w:tcW w:w="3969" w:type="dxa"/>
            <w:gridSpan w:val="2"/>
          </w:tcPr>
          <w:p w14:paraId="56FF104E" w14:textId="77777777" w:rsidR="008F70B9" w:rsidRDefault="008F70B9" w:rsidP="00BA3B0D">
            <w:pPr>
              <w:keepNext/>
              <w:keepLines/>
            </w:pPr>
          </w:p>
        </w:tc>
        <w:tc>
          <w:tcPr>
            <w:tcW w:w="2977" w:type="dxa"/>
          </w:tcPr>
          <w:p w14:paraId="12215801" w14:textId="77777777" w:rsidR="008F70B9" w:rsidRPr="002C51F2" w:rsidRDefault="008F70B9" w:rsidP="00BA3B0D">
            <w:pPr>
              <w:keepNext/>
              <w:keepLines/>
              <w:jc w:val="center"/>
              <w:rPr>
                <w:i/>
                <w:iCs/>
              </w:rPr>
            </w:pPr>
            <w:r w:rsidRPr="002C51F2">
              <w:rPr>
                <w:i/>
                <w:iCs/>
              </w:rPr>
              <w:t>English Standard Index Nos.</w:t>
            </w:r>
          </w:p>
        </w:tc>
      </w:tr>
      <w:tr w:rsidR="008F70B9" w14:paraId="2CBEA2BD" w14:textId="77777777" w:rsidTr="00E7556E">
        <w:tc>
          <w:tcPr>
            <w:tcW w:w="3969" w:type="dxa"/>
            <w:gridSpan w:val="2"/>
          </w:tcPr>
          <w:p w14:paraId="5C309460" w14:textId="77777777" w:rsidR="008F70B9" w:rsidRDefault="008F70B9" w:rsidP="00BA3B0D">
            <w:pPr>
              <w:keepNext/>
              <w:keepLines/>
            </w:pPr>
            <w:r w:rsidRPr="00732211">
              <w:t xml:space="preserve">Lissamine green </w:t>
            </w:r>
          </w:p>
        </w:tc>
        <w:tc>
          <w:tcPr>
            <w:tcW w:w="2977" w:type="dxa"/>
          </w:tcPr>
          <w:p w14:paraId="4EB91099" w14:textId="77777777" w:rsidR="008F70B9" w:rsidRDefault="008F70B9" w:rsidP="00BA3B0D">
            <w:pPr>
              <w:keepNext/>
              <w:keepLines/>
              <w:jc w:val="center"/>
            </w:pPr>
            <w:r w:rsidRPr="00732211">
              <w:t>44.090, 42.095, 44.025</w:t>
            </w:r>
          </w:p>
        </w:tc>
      </w:tr>
      <w:tr w:rsidR="008F70B9" w14:paraId="03396A98" w14:textId="77777777" w:rsidTr="00E7556E">
        <w:tc>
          <w:tcPr>
            <w:tcW w:w="3969" w:type="dxa"/>
            <w:gridSpan w:val="2"/>
          </w:tcPr>
          <w:p w14:paraId="2875E861" w14:textId="77777777" w:rsidR="008F70B9" w:rsidRDefault="008F70B9" w:rsidP="00BA3B0D">
            <w:pPr>
              <w:keepNext/>
              <w:keepLines/>
            </w:pPr>
            <w:r w:rsidRPr="00732211">
              <w:t>Tartrazine</w:t>
            </w:r>
          </w:p>
        </w:tc>
        <w:tc>
          <w:tcPr>
            <w:tcW w:w="2977" w:type="dxa"/>
          </w:tcPr>
          <w:p w14:paraId="4E60A229" w14:textId="77777777" w:rsidR="008F70B9" w:rsidRPr="00732211" w:rsidRDefault="008F70B9" w:rsidP="00BA3B0D">
            <w:pPr>
              <w:keepNext/>
              <w:keepLines/>
              <w:jc w:val="center"/>
            </w:pPr>
            <w:r w:rsidRPr="00732211">
              <w:t>19.140</w:t>
            </w:r>
          </w:p>
          <w:p w14:paraId="6C39DF53" w14:textId="77777777" w:rsidR="008F70B9" w:rsidRDefault="008F70B9" w:rsidP="00BA3B0D">
            <w:pPr>
              <w:keepNext/>
              <w:keepLines/>
              <w:jc w:val="center"/>
            </w:pPr>
          </w:p>
        </w:tc>
      </w:tr>
      <w:tr w:rsidR="008F70B9" w14:paraId="4212AB72" w14:textId="77777777" w:rsidTr="00E7556E">
        <w:tc>
          <w:tcPr>
            <w:tcW w:w="845" w:type="dxa"/>
          </w:tcPr>
          <w:p w14:paraId="4CBAEB03" w14:textId="77777777" w:rsidR="008F70B9" w:rsidRDefault="008F70B9" w:rsidP="00BA3B0D">
            <w:pPr>
              <w:keepNext/>
              <w:keepLines/>
            </w:pPr>
          </w:p>
        </w:tc>
        <w:tc>
          <w:tcPr>
            <w:tcW w:w="3124" w:type="dxa"/>
          </w:tcPr>
          <w:p w14:paraId="39D6A8DC" w14:textId="64749D76" w:rsidR="008F70B9" w:rsidRPr="00732211" w:rsidRDefault="008F70B9" w:rsidP="00BA3B0D">
            <w:pPr>
              <w:keepNext/>
              <w:keepLines/>
            </w:pPr>
            <w:r w:rsidRPr="00732211">
              <w:t>Combined with</w:t>
            </w:r>
            <w:r w:rsidR="00E53628">
              <w:t>:</w:t>
            </w:r>
          </w:p>
          <w:p w14:paraId="7B18D76F" w14:textId="77777777" w:rsidR="008F70B9" w:rsidRDefault="008F70B9" w:rsidP="00BA3B0D">
            <w:pPr>
              <w:keepNext/>
              <w:keepLines/>
            </w:pPr>
          </w:p>
        </w:tc>
        <w:tc>
          <w:tcPr>
            <w:tcW w:w="2977" w:type="dxa"/>
          </w:tcPr>
          <w:p w14:paraId="030DC386" w14:textId="77777777" w:rsidR="008F70B9" w:rsidRDefault="008F70B9" w:rsidP="00BA3B0D">
            <w:pPr>
              <w:keepNext/>
              <w:keepLines/>
              <w:jc w:val="center"/>
            </w:pPr>
          </w:p>
        </w:tc>
      </w:tr>
      <w:tr w:rsidR="008F70B9" w14:paraId="460C4B4E" w14:textId="77777777" w:rsidTr="00E7556E">
        <w:tc>
          <w:tcPr>
            <w:tcW w:w="845" w:type="dxa"/>
          </w:tcPr>
          <w:p w14:paraId="6147FDFF" w14:textId="77777777" w:rsidR="008F70B9" w:rsidRDefault="008F70B9" w:rsidP="004422B4"/>
        </w:tc>
        <w:tc>
          <w:tcPr>
            <w:tcW w:w="3124" w:type="dxa"/>
          </w:tcPr>
          <w:p w14:paraId="21E7F85B" w14:textId="056340FA" w:rsidR="008F70B9" w:rsidRDefault="008F70B9" w:rsidP="004422B4">
            <w:r w:rsidRPr="00732211">
              <w:t xml:space="preserve">(a) </w:t>
            </w:r>
            <w:r>
              <w:tab/>
            </w:r>
            <w:r w:rsidRPr="00732211">
              <w:t>Brilliant blue F.C.F.</w:t>
            </w:r>
          </w:p>
        </w:tc>
        <w:tc>
          <w:tcPr>
            <w:tcW w:w="2977" w:type="dxa"/>
          </w:tcPr>
          <w:p w14:paraId="5B2F70EE" w14:textId="77777777" w:rsidR="008F70B9" w:rsidRDefault="008F70B9" w:rsidP="004422B4">
            <w:pPr>
              <w:jc w:val="center"/>
            </w:pPr>
            <w:r w:rsidRPr="00732211">
              <w:t>42.090</w:t>
            </w:r>
          </w:p>
        </w:tc>
      </w:tr>
      <w:tr w:rsidR="008F70B9" w14:paraId="145842D9" w14:textId="77777777" w:rsidTr="00E7556E">
        <w:tc>
          <w:tcPr>
            <w:tcW w:w="845" w:type="dxa"/>
          </w:tcPr>
          <w:p w14:paraId="60B1B7F1" w14:textId="77777777" w:rsidR="008F70B9" w:rsidRDefault="008F70B9" w:rsidP="004422B4"/>
        </w:tc>
        <w:tc>
          <w:tcPr>
            <w:tcW w:w="3124" w:type="dxa"/>
          </w:tcPr>
          <w:p w14:paraId="1CEA72C4" w14:textId="77777777" w:rsidR="008F70B9" w:rsidRDefault="008F70B9" w:rsidP="004422B4">
            <w:r>
              <w:tab/>
              <w:t>or</w:t>
            </w:r>
          </w:p>
        </w:tc>
        <w:tc>
          <w:tcPr>
            <w:tcW w:w="2977" w:type="dxa"/>
          </w:tcPr>
          <w:p w14:paraId="6941975A" w14:textId="77777777" w:rsidR="008F70B9" w:rsidRDefault="008F70B9" w:rsidP="004422B4">
            <w:pPr>
              <w:jc w:val="center"/>
            </w:pPr>
          </w:p>
        </w:tc>
      </w:tr>
      <w:tr w:rsidR="008F70B9" w14:paraId="010534CA" w14:textId="77777777" w:rsidTr="00E7556E">
        <w:tc>
          <w:tcPr>
            <w:tcW w:w="845" w:type="dxa"/>
          </w:tcPr>
          <w:p w14:paraId="19092892" w14:textId="77777777" w:rsidR="008F70B9" w:rsidRDefault="008F70B9" w:rsidP="004422B4"/>
        </w:tc>
        <w:tc>
          <w:tcPr>
            <w:tcW w:w="3124" w:type="dxa"/>
          </w:tcPr>
          <w:p w14:paraId="0F662330" w14:textId="4BC0772F" w:rsidR="008F70B9" w:rsidRDefault="008F70B9" w:rsidP="004422B4">
            <w:r w:rsidRPr="00732211">
              <w:t xml:space="preserve">(b) </w:t>
            </w:r>
            <w:r>
              <w:tab/>
            </w:r>
            <w:r w:rsidRPr="00732211">
              <w:t>Green B.S.</w:t>
            </w:r>
          </w:p>
        </w:tc>
        <w:tc>
          <w:tcPr>
            <w:tcW w:w="2977" w:type="dxa"/>
          </w:tcPr>
          <w:p w14:paraId="5C609A1D" w14:textId="77777777" w:rsidR="008F70B9" w:rsidRDefault="008F70B9" w:rsidP="004422B4">
            <w:pPr>
              <w:jc w:val="center"/>
            </w:pPr>
            <w:r w:rsidRPr="00732211">
              <w:t>44.090</w:t>
            </w:r>
          </w:p>
        </w:tc>
      </w:tr>
      <w:tr w:rsidR="008F70B9" w14:paraId="7079AB18" w14:textId="77777777" w:rsidTr="00E7556E">
        <w:tc>
          <w:tcPr>
            <w:tcW w:w="845" w:type="dxa"/>
          </w:tcPr>
          <w:p w14:paraId="3FC6CC3A" w14:textId="77777777" w:rsidR="008F70B9" w:rsidRDefault="008F70B9" w:rsidP="004422B4"/>
        </w:tc>
        <w:tc>
          <w:tcPr>
            <w:tcW w:w="3124" w:type="dxa"/>
          </w:tcPr>
          <w:p w14:paraId="4895924E" w14:textId="77777777" w:rsidR="008F70B9" w:rsidRPr="00732211" w:rsidRDefault="008F70B9" w:rsidP="004422B4"/>
        </w:tc>
        <w:tc>
          <w:tcPr>
            <w:tcW w:w="2977" w:type="dxa"/>
          </w:tcPr>
          <w:p w14:paraId="2D1A9959" w14:textId="77777777" w:rsidR="008F70B9" w:rsidRPr="00732211" w:rsidRDefault="008F70B9" w:rsidP="004422B4">
            <w:pPr>
              <w:jc w:val="center"/>
            </w:pPr>
          </w:p>
        </w:tc>
      </w:tr>
      <w:tr w:rsidR="008F70B9" w14:paraId="42252EA3" w14:textId="77777777" w:rsidTr="00E7556E">
        <w:tc>
          <w:tcPr>
            <w:tcW w:w="3969" w:type="dxa"/>
            <w:gridSpan w:val="2"/>
          </w:tcPr>
          <w:p w14:paraId="06A5A7AA" w14:textId="77777777" w:rsidR="008F70B9" w:rsidRDefault="008F70B9" w:rsidP="004422B4">
            <w:r w:rsidRPr="00732211">
              <w:t>Cochineal</w:t>
            </w:r>
          </w:p>
        </w:tc>
        <w:tc>
          <w:tcPr>
            <w:tcW w:w="2977" w:type="dxa"/>
          </w:tcPr>
          <w:p w14:paraId="1C1DE69F" w14:textId="77777777" w:rsidR="008F70B9" w:rsidRDefault="008F70B9" w:rsidP="004422B4">
            <w:pPr>
              <w:jc w:val="center"/>
            </w:pPr>
            <w:r w:rsidRPr="00732211">
              <w:t>77.289</w:t>
            </w:r>
          </w:p>
        </w:tc>
      </w:tr>
      <w:tr w:rsidR="008F70B9" w14:paraId="54D38287" w14:textId="77777777" w:rsidTr="00E7556E">
        <w:tc>
          <w:tcPr>
            <w:tcW w:w="3969" w:type="dxa"/>
            <w:gridSpan w:val="2"/>
          </w:tcPr>
          <w:p w14:paraId="277B0AFE" w14:textId="77777777" w:rsidR="008F70B9" w:rsidRDefault="008F70B9" w:rsidP="004422B4">
            <w:r w:rsidRPr="00732211">
              <w:t>Brilliant blue</w:t>
            </w:r>
            <w:r>
              <w:t>/</w:t>
            </w:r>
            <w:r w:rsidRPr="00732211">
              <w:t>F.C.F.</w:t>
            </w:r>
          </w:p>
        </w:tc>
        <w:tc>
          <w:tcPr>
            <w:tcW w:w="2977" w:type="dxa"/>
          </w:tcPr>
          <w:p w14:paraId="36617BB4" w14:textId="77777777" w:rsidR="008F70B9" w:rsidRDefault="008F70B9" w:rsidP="004422B4">
            <w:pPr>
              <w:jc w:val="center"/>
            </w:pPr>
            <w:r w:rsidRPr="00732211">
              <w:t>42.090</w:t>
            </w:r>
          </w:p>
        </w:tc>
      </w:tr>
    </w:tbl>
    <w:p w14:paraId="2A905CF9" w14:textId="7F4B91CC" w:rsidR="008F70B9" w:rsidRDefault="008F70B9" w:rsidP="008F70B9">
      <w:pPr>
        <w:ind w:left="567" w:hanging="567"/>
      </w:pPr>
    </w:p>
    <w:p w14:paraId="5CF34466" w14:textId="77777777" w:rsidR="00553F24" w:rsidRPr="00732211" w:rsidRDefault="00553F24" w:rsidP="008F70B9">
      <w:pPr>
        <w:ind w:left="1134" w:hanging="567"/>
      </w:pPr>
      <w:r w:rsidRPr="00732211">
        <w:t>8.</w:t>
      </w:r>
      <w:r w:rsidRPr="00732211">
        <w:tab/>
        <w:t>By the addition of meat and bone meal in a proportion of 2 to 4 parts of skimmed milk powder.</w:t>
      </w:r>
    </w:p>
    <w:p w14:paraId="7B93F11E" w14:textId="77777777" w:rsidR="00553F24" w:rsidRPr="00732211" w:rsidRDefault="00553F24" w:rsidP="00732211"/>
    <w:p w14:paraId="7595F399" w14:textId="77777777" w:rsidR="00553F24" w:rsidRPr="00732211" w:rsidRDefault="00553F24" w:rsidP="008F70B9">
      <w:pPr>
        <w:ind w:left="1134"/>
      </w:pPr>
      <w:r w:rsidRPr="00732211">
        <w:t>The bags or containers in which the denatured powder is packed will be labelled "For Animal Feed Only".</w:t>
      </w:r>
    </w:p>
    <w:p w14:paraId="14AF1D69" w14:textId="77777777" w:rsidR="00553F24" w:rsidRPr="00732211" w:rsidRDefault="00553F24" w:rsidP="00732211"/>
    <w:p w14:paraId="1D07FD1E" w14:textId="77777777" w:rsidR="00553F24" w:rsidRPr="00732211" w:rsidRDefault="00553F24" w:rsidP="008F70B9">
      <w:pPr>
        <w:ind w:left="567" w:hanging="567"/>
      </w:pPr>
      <w:r w:rsidRPr="00732211">
        <w:t>B.</w:t>
      </w:r>
      <w:r w:rsidRPr="00732211">
        <w:tab/>
        <w:t>Or, after its incorporation in compound or mixed stockfoods of a kind falling within item 23.09 of the Harmonized System.</w:t>
      </w:r>
    </w:p>
    <w:p w14:paraId="568635AC" w14:textId="77777777" w:rsidR="00553F24" w:rsidRPr="00732211" w:rsidRDefault="00553F24" w:rsidP="00732211"/>
    <w:p w14:paraId="75C5F627" w14:textId="51436296" w:rsidR="008F70B9" w:rsidRDefault="008F70B9">
      <w:pPr>
        <w:spacing w:after="200" w:line="276" w:lineRule="auto"/>
        <w:jc w:val="left"/>
      </w:pPr>
      <w:r>
        <w:br w:type="page"/>
      </w:r>
    </w:p>
    <w:p w14:paraId="59C11DAC" w14:textId="77777777" w:rsidR="00553F24" w:rsidRPr="00732211" w:rsidRDefault="00553F24" w:rsidP="008F70B9">
      <w:pPr>
        <w:jc w:val="center"/>
      </w:pPr>
      <w:r w:rsidRPr="00732211">
        <w:lastRenderedPageBreak/>
        <w:t>POLAND</w:t>
      </w:r>
    </w:p>
    <w:p w14:paraId="63573666" w14:textId="77777777" w:rsidR="00553F24" w:rsidRPr="00732211" w:rsidRDefault="00553F24" w:rsidP="00732211"/>
    <w:p w14:paraId="23CECE28" w14:textId="63DF1F90" w:rsidR="00553F24" w:rsidRPr="00732211" w:rsidRDefault="00553F24" w:rsidP="008F70B9">
      <w:pPr>
        <w:ind w:left="567"/>
      </w:pPr>
      <w:r w:rsidRPr="00732211">
        <w:t>Skimmed milk powder may be</w:t>
      </w:r>
      <w:r w:rsidR="008F70B9">
        <w:t xml:space="preserve"> </w:t>
      </w:r>
      <w:r w:rsidRPr="00732211">
        <w:t>exported from the customs territory of Poland to third countries:</w:t>
      </w:r>
    </w:p>
    <w:p w14:paraId="4FC7ABF9" w14:textId="77777777" w:rsidR="00553F24" w:rsidRPr="00732211" w:rsidRDefault="00553F24" w:rsidP="00732211"/>
    <w:p w14:paraId="3A1D4853" w14:textId="31A9210A" w:rsidR="00553F24" w:rsidRDefault="00553F24" w:rsidP="008F70B9">
      <w:pPr>
        <w:ind w:left="567" w:hanging="567"/>
      </w:pPr>
      <w:r w:rsidRPr="00732211">
        <w:t>A.</w:t>
      </w:r>
      <w:r w:rsidRPr="00732211">
        <w:tab/>
        <w:t>Either, after the competent Polish authorities have ensured that the skimmed milk powder</w:t>
      </w:r>
      <w:r w:rsidR="00E7556E">
        <w:t xml:space="preserve"> </w:t>
      </w:r>
      <w:r w:rsidRPr="00732211">
        <w:t>has been denatured according to any one of the following processes:</w:t>
      </w:r>
    </w:p>
    <w:p w14:paraId="5981E540" w14:textId="77777777" w:rsidR="008F70B9" w:rsidRPr="00732211" w:rsidRDefault="008F70B9" w:rsidP="00732211"/>
    <w:p w14:paraId="2810D4F8" w14:textId="01516813" w:rsidR="00553F24" w:rsidRPr="00732211" w:rsidRDefault="00553F24" w:rsidP="008F70B9">
      <w:pPr>
        <w:ind w:left="1134" w:hanging="567"/>
      </w:pPr>
      <w:r w:rsidRPr="00732211">
        <w:t>1.</w:t>
      </w:r>
      <w:r w:rsidRPr="00732211">
        <w:tab/>
        <w:t>By the addition, per 100 kgs. of skimmed milk powder, of 2.5 kgs. of lucerne mea</w:t>
      </w:r>
      <w:r w:rsidR="00732211" w:rsidRPr="00732211">
        <w:t xml:space="preserve">l </w:t>
      </w:r>
      <w:r w:rsidRPr="00732211">
        <w:t>or gras</w:t>
      </w:r>
      <w:r w:rsidR="00732211" w:rsidRPr="00732211">
        <w:t xml:space="preserve">s </w:t>
      </w:r>
      <w:r w:rsidRPr="00732211">
        <w:t>meal, containin</w:t>
      </w:r>
      <w:r w:rsidR="00732211" w:rsidRPr="00732211">
        <w:t xml:space="preserve">g </w:t>
      </w:r>
      <w:r w:rsidRPr="00732211">
        <w:t>not less than 70</w:t>
      </w:r>
      <w:r w:rsidR="00F3492C">
        <w:t xml:space="preserve"> per cent</w:t>
      </w:r>
      <w:r w:rsidRPr="00732211">
        <w:t xml:space="preserve"> of particle</w:t>
      </w:r>
      <w:r w:rsidR="00732211" w:rsidRPr="00732211">
        <w:t xml:space="preserve">s </w:t>
      </w:r>
      <w:r w:rsidRPr="00732211">
        <w:t>not exceedin</w:t>
      </w:r>
      <w:r w:rsidR="00732211" w:rsidRPr="00732211">
        <w:t xml:space="preserve">g </w:t>
      </w:r>
      <w:r w:rsidRPr="00732211">
        <w:t>300</w:t>
      </w:r>
      <w:r w:rsidR="006F2C19">
        <w:t> </w:t>
      </w:r>
      <w:r w:rsidRPr="00732211">
        <w:t xml:space="preserve">microns, uniformly distributed </w:t>
      </w:r>
      <w:r w:rsidR="00E53628" w:rsidRPr="00732211">
        <w:t>thro</w:t>
      </w:r>
      <w:r w:rsidR="00E53628">
        <w:t>u</w:t>
      </w:r>
      <w:r w:rsidR="00E53628" w:rsidRPr="00732211">
        <w:t xml:space="preserve">ghout </w:t>
      </w:r>
      <w:r w:rsidRPr="00732211">
        <w:t>the mixture.</w:t>
      </w:r>
    </w:p>
    <w:p w14:paraId="28C6F773" w14:textId="77777777" w:rsidR="00553F24" w:rsidRPr="00732211" w:rsidRDefault="00553F24" w:rsidP="00732211"/>
    <w:p w14:paraId="740FC9F2" w14:textId="57AF1433" w:rsidR="00553F24" w:rsidRPr="00732211" w:rsidRDefault="00553F24" w:rsidP="008F70B9">
      <w:pPr>
        <w:ind w:left="1134" w:hanging="567"/>
      </w:pPr>
      <w:r w:rsidRPr="00732211">
        <w:t>2.</w:t>
      </w:r>
      <w:r w:rsidRPr="00732211">
        <w:tab/>
        <w:t>By the addition of finely milled alfalfa flour (98</w:t>
      </w:r>
      <w:r w:rsidR="00F3492C">
        <w:t xml:space="preserve"> per cent</w:t>
      </w:r>
      <w:r w:rsidRPr="00732211">
        <w:t xml:space="preserve"> to pass mesh 60, equivalent to 50 United States standard), in a proposition of 2 to 4 parts per 100 and of phenolophtalein in a proportion of 1:20,000 (1 gr. per 20 kgs. o</w:t>
      </w:r>
      <w:r w:rsidR="00732211" w:rsidRPr="00732211">
        <w:t xml:space="preserve">f </w:t>
      </w:r>
      <w:r w:rsidRPr="00732211">
        <w:t>milk).</w:t>
      </w:r>
    </w:p>
    <w:p w14:paraId="1CC33A95" w14:textId="77777777" w:rsidR="00553F24" w:rsidRPr="00732211" w:rsidRDefault="00553F24" w:rsidP="00732211"/>
    <w:p w14:paraId="08AB2EBD" w14:textId="6AAA7CE7" w:rsidR="00553F24" w:rsidRPr="00732211" w:rsidRDefault="00553F24" w:rsidP="008F70B9">
      <w:pPr>
        <w:ind w:left="1134" w:hanging="567"/>
      </w:pPr>
      <w:r w:rsidRPr="00732211">
        <w:t>3.</w:t>
      </w:r>
      <w:r w:rsidRPr="00732211">
        <w:tab/>
        <w:t>By the addition, in the proportion of 20 per 100 by weight of the product treated (80 per 100 by weight of milk powder and 20</w:t>
      </w:r>
      <w:r w:rsidR="00F3492C">
        <w:t xml:space="preserve"> per cent</w:t>
      </w:r>
      <w:r w:rsidRPr="00732211">
        <w:t xml:space="preserve"> of the</w:t>
      </w:r>
      <w:r w:rsidR="008F70B9">
        <w:t xml:space="preserve"> </w:t>
      </w:r>
      <w:r w:rsidRPr="00732211">
        <w:t>denaturing agent) of a mixture composed of 80</w:t>
      </w:r>
      <w:r w:rsidR="00F3492C">
        <w:t xml:space="preserve"> per cent</w:t>
      </w:r>
      <w:r w:rsidRPr="00732211">
        <w:t xml:space="preserve"> bran and 20</w:t>
      </w:r>
      <w:r w:rsidR="00F3492C">
        <w:t xml:space="preserve"> per cent</w:t>
      </w:r>
      <w:r w:rsidRPr="00732211">
        <w:t xml:space="preserve"> potato flour, rice flour or other common starch (at least 10</w:t>
      </w:r>
      <w:r w:rsidR="00F3492C">
        <w:t xml:space="preserve"> per cent</w:t>
      </w:r>
      <w:r w:rsidRPr="00732211">
        <w:t xml:space="preserve"> to pass mesh 60, equivalent to 50 United States standard), with </w:t>
      </w:r>
      <w:r w:rsidRPr="00C11BBD">
        <w:rPr>
          <w:highlight w:val="yellow"/>
        </w:rPr>
        <w:t>phenolophtalein</w:t>
      </w:r>
      <w:r w:rsidRPr="00732211">
        <w:t xml:space="preserve"> in the proportion of 1:20,000.</w:t>
      </w:r>
    </w:p>
    <w:p w14:paraId="2A2CBC83" w14:textId="77777777" w:rsidR="00553F24" w:rsidRPr="00732211" w:rsidRDefault="00553F24" w:rsidP="00732211"/>
    <w:p w14:paraId="1148BBBE" w14:textId="77777777" w:rsidR="00553F24" w:rsidRPr="00732211" w:rsidRDefault="00553F24" w:rsidP="008F70B9">
      <w:pPr>
        <w:ind w:firstLine="567"/>
      </w:pPr>
      <w:r w:rsidRPr="00732211">
        <w:t>4.</w:t>
      </w:r>
      <w:r w:rsidRPr="00732211">
        <w:tab/>
        <w:t>By the production of feed milk surrogate MS</w:t>
      </w:r>
      <w:r w:rsidR="00732211" w:rsidRPr="00732211">
        <w:noBreakHyphen/>
      </w:r>
      <w:r w:rsidRPr="00732211">
        <w:t>93:</w:t>
      </w:r>
    </w:p>
    <w:p w14:paraId="2E572CCF" w14:textId="77777777" w:rsidR="00553F24" w:rsidRPr="00732211" w:rsidRDefault="00553F24" w:rsidP="00732211"/>
    <w:p w14:paraId="615ED14C" w14:textId="77777777" w:rsidR="00553F24" w:rsidRPr="00732211" w:rsidRDefault="00553F24" w:rsidP="008F70B9">
      <w:pPr>
        <w:jc w:val="center"/>
      </w:pPr>
    </w:p>
    <w:p w14:paraId="0D90311F" w14:textId="77777777" w:rsidR="00553F24" w:rsidRPr="00732211" w:rsidRDefault="00553F24" w:rsidP="008F70B9">
      <w:pPr>
        <w:jc w:val="center"/>
      </w:pPr>
      <w:r w:rsidRPr="00732211">
        <w:t>INFORMATION</w:t>
      </w:r>
    </w:p>
    <w:p w14:paraId="6FB923F0" w14:textId="646121D1" w:rsidR="00732211" w:rsidRDefault="00553F24" w:rsidP="008F70B9">
      <w:pPr>
        <w:jc w:val="center"/>
      </w:pPr>
      <w:r w:rsidRPr="00732211">
        <w:t>ON THE PRODUCTION OF FEED MILK SURROGATE MS</w:t>
      </w:r>
      <w:r w:rsidR="00732211" w:rsidRPr="00732211">
        <w:noBreakHyphen/>
      </w:r>
      <w:r w:rsidRPr="00732211">
        <w:t>93</w:t>
      </w:r>
    </w:p>
    <w:p w14:paraId="7D5B484E" w14:textId="77777777" w:rsidR="008F70B9" w:rsidRPr="00732211" w:rsidRDefault="008F70B9" w:rsidP="008F70B9">
      <w:pPr>
        <w:jc w:val="center"/>
      </w:pPr>
    </w:p>
    <w:p w14:paraId="2CA49870" w14:textId="278866CF" w:rsidR="00553F24" w:rsidRDefault="00553F24" w:rsidP="008F70B9">
      <w:pPr>
        <w:ind w:firstLine="567"/>
      </w:pPr>
      <w:r w:rsidRPr="00732211">
        <w:t>(a)</w:t>
      </w:r>
      <w:r w:rsidRPr="00732211">
        <w:tab/>
        <w:t>Product description:</w:t>
      </w:r>
    </w:p>
    <w:p w14:paraId="36DCECAA" w14:textId="77777777" w:rsidR="008F70B9" w:rsidRPr="00732211" w:rsidRDefault="008F70B9" w:rsidP="00732211"/>
    <w:p w14:paraId="4178CA0B" w14:textId="7CEB2145" w:rsidR="00553F24" w:rsidRPr="00732211" w:rsidRDefault="00553F24" w:rsidP="008F70B9">
      <w:pPr>
        <w:ind w:left="567"/>
      </w:pPr>
      <w:r w:rsidRPr="00732211">
        <w:t>Feed milk surrogate MS</w:t>
      </w:r>
      <w:r w:rsidR="00732211" w:rsidRPr="00732211">
        <w:noBreakHyphen/>
      </w:r>
      <w:r w:rsidRPr="00732211">
        <w:t>93 is produced from skimmed milk and whey in the proportion 1+1, butte</w:t>
      </w:r>
      <w:r w:rsidR="008F70B9">
        <w:t>rm</w:t>
      </w:r>
      <w:r w:rsidRPr="00732211">
        <w:t>ilk powder, animal fat or fat used for feed milk surrogates, rape</w:t>
      </w:r>
      <w:r w:rsidR="00732211" w:rsidRPr="00732211">
        <w:noBreakHyphen/>
      </w:r>
      <w:r w:rsidRPr="00732211">
        <w:t>seed or soybean lecithin, vitamins, mineral salts and antibiotics in the</w:t>
      </w:r>
      <w:r w:rsidR="008F70B9">
        <w:t xml:space="preserve"> </w:t>
      </w:r>
      <w:r w:rsidRPr="00732211">
        <w:t xml:space="preserve">form of Polfamix </w:t>
      </w:r>
      <w:r w:rsidR="00E7556E">
        <w:t>1</w:t>
      </w:r>
      <w:r w:rsidRPr="00732211">
        <w:t>C.</w:t>
      </w:r>
    </w:p>
    <w:p w14:paraId="51EBDB2A" w14:textId="77777777" w:rsidR="00553F24" w:rsidRPr="00732211" w:rsidRDefault="00553F24" w:rsidP="008F70B9">
      <w:pPr>
        <w:ind w:firstLine="567"/>
      </w:pPr>
      <w:r w:rsidRPr="00732211">
        <w:t>Skimmed milk can be substituted by buttermilk up to 20 pe</w:t>
      </w:r>
      <w:r w:rsidR="00732211" w:rsidRPr="00732211">
        <w:t xml:space="preserve">r </w:t>
      </w:r>
      <w:r w:rsidRPr="00732211">
        <w:t>cent.</w:t>
      </w:r>
    </w:p>
    <w:p w14:paraId="6043CBEC" w14:textId="77777777" w:rsidR="00553F24" w:rsidRPr="00732211" w:rsidRDefault="00553F24" w:rsidP="00732211"/>
    <w:p w14:paraId="23F30BA1" w14:textId="4A4E9665" w:rsidR="00553F24" w:rsidRDefault="00553F24" w:rsidP="008F70B9">
      <w:pPr>
        <w:ind w:firstLine="567"/>
      </w:pPr>
      <w:r w:rsidRPr="00732211">
        <w:t>(b)</w:t>
      </w:r>
      <w:r w:rsidRPr="00732211">
        <w:tab/>
        <w:t>Quantity composition of ready product:</w:t>
      </w:r>
    </w:p>
    <w:p w14:paraId="43EC8F83" w14:textId="654A60DD" w:rsidR="00BD1551" w:rsidRDefault="00BD1551" w:rsidP="008F70B9">
      <w:pPr>
        <w:ind w:firstLine="567"/>
      </w:pPr>
    </w:p>
    <w:tbl>
      <w:tblPr>
        <w:tblStyle w:val="TableGrid"/>
        <w:tblW w:w="0" w:type="auto"/>
        <w:tblInd w:w="112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426"/>
        <w:gridCol w:w="992"/>
        <w:gridCol w:w="430"/>
      </w:tblGrid>
      <w:tr w:rsidR="00F3492C" w14:paraId="3D01E810" w14:textId="3E20F40B" w:rsidTr="00F3492C">
        <w:tc>
          <w:tcPr>
            <w:tcW w:w="3402" w:type="dxa"/>
          </w:tcPr>
          <w:p w14:paraId="69BD91AD" w14:textId="4E80CA82" w:rsidR="00F3492C" w:rsidRDefault="00F3492C" w:rsidP="008F70B9">
            <w:r>
              <w:t>- dry fatless matter</w:t>
            </w:r>
          </w:p>
        </w:tc>
        <w:tc>
          <w:tcPr>
            <w:tcW w:w="426" w:type="dxa"/>
          </w:tcPr>
          <w:p w14:paraId="288A9495" w14:textId="3107B9A1" w:rsidR="00F3492C" w:rsidRDefault="00F3492C" w:rsidP="008F70B9">
            <w:r>
              <w:t>-</w:t>
            </w:r>
          </w:p>
        </w:tc>
        <w:tc>
          <w:tcPr>
            <w:tcW w:w="992" w:type="dxa"/>
          </w:tcPr>
          <w:p w14:paraId="6772DFD5" w14:textId="4786880D" w:rsidR="00F3492C" w:rsidRDefault="00F3492C" w:rsidP="00BD1551">
            <w:pPr>
              <w:jc w:val="right"/>
            </w:pPr>
            <w:r>
              <w:t>82.0</w:t>
            </w:r>
          </w:p>
        </w:tc>
        <w:tc>
          <w:tcPr>
            <w:tcW w:w="430" w:type="dxa"/>
          </w:tcPr>
          <w:p w14:paraId="113F293C" w14:textId="0F1E25BB" w:rsidR="00F3492C" w:rsidRDefault="00F3492C" w:rsidP="00BD1551">
            <w:pPr>
              <w:jc w:val="right"/>
            </w:pPr>
            <w:r>
              <w:t>%</w:t>
            </w:r>
          </w:p>
        </w:tc>
      </w:tr>
      <w:tr w:rsidR="00F3492C" w14:paraId="0A5CD83E" w14:textId="3F1D911A" w:rsidTr="00F3492C">
        <w:tc>
          <w:tcPr>
            <w:tcW w:w="3402" w:type="dxa"/>
          </w:tcPr>
          <w:p w14:paraId="0D30870E" w14:textId="3FD86B06" w:rsidR="00F3492C" w:rsidRDefault="00F3492C" w:rsidP="008F70B9">
            <w:r>
              <w:t>- water not more than</w:t>
            </w:r>
          </w:p>
        </w:tc>
        <w:tc>
          <w:tcPr>
            <w:tcW w:w="426" w:type="dxa"/>
          </w:tcPr>
          <w:p w14:paraId="19B9E461" w14:textId="10691C73" w:rsidR="00F3492C" w:rsidRDefault="00F3492C" w:rsidP="008F70B9">
            <w:r>
              <w:t>-</w:t>
            </w:r>
          </w:p>
        </w:tc>
        <w:tc>
          <w:tcPr>
            <w:tcW w:w="992" w:type="dxa"/>
          </w:tcPr>
          <w:p w14:paraId="0B7B0AE0" w14:textId="4896E520" w:rsidR="00F3492C" w:rsidRDefault="00F3492C" w:rsidP="00BD1551">
            <w:pPr>
              <w:jc w:val="right"/>
            </w:pPr>
            <w:r>
              <w:t>5.0</w:t>
            </w:r>
          </w:p>
        </w:tc>
        <w:tc>
          <w:tcPr>
            <w:tcW w:w="430" w:type="dxa"/>
          </w:tcPr>
          <w:p w14:paraId="6C547606" w14:textId="129A3A99" w:rsidR="00F3492C" w:rsidRDefault="00F3492C" w:rsidP="00BD1551">
            <w:pPr>
              <w:jc w:val="right"/>
            </w:pPr>
            <w:r>
              <w:t>%</w:t>
            </w:r>
          </w:p>
        </w:tc>
      </w:tr>
      <w:tr w:rsidR="00F3492C" w14:paraId="22CA6FB9" w14:textId="7F40AD60" w:rsidTr="00F3492C">
        <w:tc>
          <w:tcPr>
            <w:tcW w:w="3402" w:type="dxa"/>
          </w:tcPr>
          <w:p w14:paraId="26E08416" w14:textId="00A724C6" w:rsidR="00F3492C" w:rsidRDefault="00F3492C" w:rsidP="008F70B9">
            <w:r>
              <w:t>- fat not less than</w:t>
            </w:r>
          </w:p>
        </w:tc>
        <w:tc>
          <w:tcPr>
            <w:tcW w:w="426" w:type="dxa"/>
          </w:tcPr>
          <w:p w14:paraId="0E38175D" w14:textId="2B751BC7" w:rsidR="00F3492C" w:rsidRDefault="00F3492C" w:rsidP="008F70B9">
            <w:r>
              <w:t>-</w:t>
            </w:r>
          </w:p>
        </w:tc>
        <w:tc>
          <w:tcPr>
            <w:tcW w:w="992" w:type="dxa"/>
          </w:tcPr>
          <w:p w14:paraId="18E4F652" w14:textId="5FE0C800" w:rsidR="00F3492C" w:rsidRDefault="00F3492C" w:rsidP="00BD1551">
            <w:pPr>
              <w:jc w:val="right"/>
            </w:pPr>
            <w:r>
              <w:t>12.0</w:t>
            </w:r>
          </w:p>
        </w:tc>
        <w:tc>
          <w:tcPr>
            <w:tcW w:w="430" w:type="dxa"/>
          </w:tcPr>
          <w:p w14:paraId="6F483CF9" w14:textId="41C6B3E2" w:rsidR="00F3492C" w:rsidRDefault="00F3492C" w:rsidP="00BD1551">
            <w:pPr>
              <w:jc w:val="right"/>
            </w:pPr>
            <w:r>
              <w:t>%</w:t>
            </w:r>
          </w:p>
        </w:tc>
      </w:tr>
      <w:tr w:rsidR="00F3492C" w14:paraId="6E46D8F2" w14:textId="41581B76" w:rsidTr="00F3492C">
        <w:tc>
          <w:tcPr>
            <w:tcW w:w="3402" w:type="dxa"/>
          </w:tcPr>
          <w:p w14:paraId="4B2CCE12" w14:textId="7D34ADA0" w:rsidR="00F3492C" w:rsidRDefault="00F3492C" w:rsidP="008F70B9">
            <w:r>
              <w:t>- Polfamix 1C</w:t>
            </w:r>
          </w:p>
        </w:tc>
        <w:tc>
          <w:tcPr>
            <w:tcW w:w="426" w:type="dxa"/>
          </w:tcPr>
          <w:p w14:paraId="10EA556B" w14:textId="46B77D61" w:rsidR="00F3492C" w:rsidRDefault="00F3492C" w:rsidP="008F70B9">
            <w:r>
              <w:t>-</w:t>
            </w:r>
          </w:p>
        </w:tc>
        <w:tc>
          <w:tcPr>
            <w:tcW w:w="992" w:type="dxa"/>
          </w:tcPr>
          <w:p w14:paraId="08DBAB4A" w14:textId="2C36CC0F" w:rsidR="00F3492C" w:rsidRDefault="00F3492C" w:rsidP="00BD1551">
            <w:pPr>
              <w:jc w:val="right"/>
            </w:pPr>
            <w:r>
              <w:t>1.0</w:t>
            </w:r>
          </w:p>
        </w:tc>
        <w:tc>
          <w:tcPr>
            <w:tcW w:w="430" w:type="dxa"/>
          </w:tcPr>
          <w:p w14:paraId="6C225335" w14:textId="7EEFB6B2" w:rsidR="00F3492C" w:rsidRDefault="00F3492C" w:rsidP="00BD1551">
            <w:pPr>
              <w:jc w:val="right"/>
            </w:pPr>
            <w:r>
              <w:t>%</w:t>
            </w:r>
          </w:p>
        </w:tc>
      </w:tr>
      <w:tr w:rsidR="00F3492C" w14:paraId="6C4B02E3" w14:textId="7BDF142F" w:rsidTr="00F3492C">
        <w:tc>
          <w:tcPr>
            <w:tcW w:w="3402" w:type="dxa"/>
          </w:tcPr>
          <w:p w14:paraId="2EFDBC6B" w14:textId="2C0C340A" w:rsidR="00F3492C" w:rsidRDefault="00F3492C" w:rsidP="008F70B9">
            <w:r>
              <w:t>- rape-seed or soybean lecithin</w:t>
            </w:r>
          </w:p>
        </w:tc>
        <w:tc>
          <w:tcPr>
            <w:tcW w:w="426" w:type="dxa"/>
          </w:tcPr>
          <w:p w14:paraId="57321C20" w14:textId="0851D526" w:rsidR="00F3492C" w:rsidRDefault="00F3492C" w:rsidP="008F70B9">
            <w:r>
              <w:t>-</w:t>
            </w:r>
          </w:p>
        </w:tc>
        <w:tc>
          <w:tcPr>
            <w:tcW w:w="992" w:type="dxa"/>
          </w:tcPr>
          <w:p w14:paraId="386DEDDD" w14:textId="4E65F669" w:rsidR="00F3492C" w:rsidRDefault="00F3492C" w:rsidP="00BD1551">
            <w:pPr>
              <w:jc w:val="right"/>
            </w:pPr>
            <w:r>
              <w:t>ca 0.5</w:t>
            </w:r>
          </w:p>
        </w:tc>
        <w:tc>
          <w:tcPr>
            <w:tcW w:w="430" w:type="dxa"/>
          </w:tcPr>
          <w:p w14:paraId="381639B3" w14:textId="4D40C373" w:rsidR="00F3492C" w:rsidRDefault="00F3492C" w:rsidP="00BD1551">
            <w:pPr>
              <w:jc w:val="right"/>
            </w:pPr>
            <w:r>
              <w:t>%</w:t>
            </w:r>
          </w:p>
        </w:tc>
      </w:tr>
    </w:tbl>
    <w:p w14:paraId="7172FB0A" w14:textId="77777777" w:rsidR="00BD1551" w:rsidRDefault="00BD1551" w:rsidP="008F70B9">
      <w:pPr>
        <w:ind w:firstLine="567"/>
      </w:pPr>
    </w:p>
    <w:p w14:paraId="3A75080C" w14:textId="0AE1DA89" w:rsidR="00553F24" w:rsidRPr="00732211" w:rsidRDefault="00553F24" w:rsidP="00EE6680">
      <w:pPr>
        <w:ind w:firstLine="567"/>
      </w:pPr>
      <w:r w:rsidRPr="00732211">
        <w:t>(c)</w:t>
      </w:r>
      <w:r w:rsidR="00EE6680">
        <w:tab/>
        <w:t>Quality composition of ready product:</w:t>
      </w:r>
    </w:p>
    <w:p w14:paraId="36C28FD9" w14:textId="77777777" w:rsidR="00553F24" w:rsidRPr="00732211" w:rsidRDefault="00553F24" w:rsidP="00732211"/>
    <w:p w14:paraId="6115495A" w14:textId="320E887D" w:rsidR="00732211" w:rsidRPr="00732211" w:rsidRDefault="00EE6680" w:rsidP="00EE6680">
      <w:pPr>
        <w:ind w:left="1134"/>
      </w:pPr>
      <w:r>
        <w:t>-</w:t>
      </w:r>
      <w:r w:rsidR="00E7556E">
        <w:t xml:space="preserve"> </w:t>
      </w:r>
      <w:r w:rsidR="00553F24" w:rsidRPr="00732211">
        <w:t>acidity not more than 9</w:t>
      </w:r>
      <w:r w:rsidRPr="00EE6680">
        <w:rPr>
          <w:vertAlign w:val="superscript"/>
        </w:rPr>
        <w:t>o</w:t>
      </w:r>
      <w:r>
        <w:t xml:space="preserve"> </w:t>
      </w:r>
      <w:r w:rsidR="00553F24" w:rsidRPr="00732211">
        <w:t>SH</w:t>
      </w:r>
    </w:p>
    <w:p w14:paraId="08ABF384" w14:textId="26672773" w:rsidR="00553F24" w:rsidRPr="00732211" w:rsidRDefault="00EE6680" w:rsidP="00EE6680">
      <w:pPr>
        <w:ind w:left="1134"/>
      </w:pPr>
      <w:r>
        <w:t>-</w:t>
      </w:r>
      <w:r w:rsidR="00E7556E">
        <w:t xml:space="preserve"> </w:t>
      </w:r>
      <w:r w:rsidR="00553F24" w:rsidRPr="00732211">
        <w:t>Coli group bacteria absent in 0.0</w:t>
      </w:r>
      <w:r w:rsidR="00732211" w:rsidRPr="00732211">
        <w:t xml:space="preserve">1 </w:t>
      </w:r>
      <w:r w:rsidR="00553F24" w:rsidRPr="00732211">
        <w:t>gr.</w:t>
      </w:r>
    </w:p>
    <w:p w14:paraId="47A9BF0F" w14:textId="4FE26E25" w:rsidR="00553F24" w:rsidRPr="00732211" w:rsidRDefault="00EE6680" w:rsidP="00EE6680">
      <w:pPr>
        <w:ind w:left="1134"/>
      </w:pPr>
      <w:r>
        <w:t>-</w:t>
      </w:r>
      <w:r w:rsidR="00E7556E">
        <w:t xml:space="preserve"> </w:t>
      </w:r>
      <w:r w:rsidR="00553F24" w:rsidRPr="00732211">
        <w:t>total number of microorganisms in 1 gr. not more tha</w:t>
      </w:r>
      <w:r w:rsidR="00732211" w:rsidRPr="00732211">
        <w:t xml:space="preserve">n </w:t>
      </w:r>
      <w:r w:rsidR="00553F24" w:rsidRPr="00732211">
        <w:t>250,000</w:t>
      </w:r>
    </w:p>
    <w:p w14:paraId="56136D74" w14:textId="77777777" w:rsidR="00553F24" w:rsidRPr="00732211" w:rsidRDefault="00553F24" w:rsidP="00732211"/>
    <w:p w14:paraId="3C72978B" w14:textId="77777777" w:rsidR="00553F24" w:rsidRPr="00732211" w:rsidRDefault="00553F24" w:rsidP="00EE6680">
      <w:pPr>
        <w:ind w:firstLine="567"/>
      </w:pPr>
      <w:r w:rsidRPr="00732211">
        <w:t>(d)</w:t>
      </w:r>
      <w:r w:rsidRPr="00732211">
        <w:tab/>
        <w:t>Technological operations:</w:t>
      </w:r>
    </w:p>
    <w:p w14:paraId="132C873E" w14:textId="77777777" w:rsidR="00553F24" w:rsidRPr="00732211" w:rsidRDefault="00553F24" w:rsidP="00732211"/>
    <w:p w14:paraId="2E4D148A" w14:textId="77777777" w:rsidR="00553F24" w:rsidRPr="00732211" w:rsidRDefault="00553F24" w:rsidP="00EE6680">
      <w:pPr>
        <w:ind w:firstLine="567"/>
      </w:pPr>
      <w:r w:rsidRPr="00732211">
        <w:t>Production o</w:t>
      </w:r>
      <w:r w:rsidR="00732211" w:rsidRPr="00732211">
        <w:t xml:space="preserve">f </w:t>
      </w:r>
      <w:r w:rsidRPr="00732211">
        <w:t>"MS</w:t>
      </w:r>
      <w:r w:rsidR="00732211" w:rsidRPr="00732211">
        <w:noBreakHyphen/>
      </w:r>
      <w:r w:rsidRPr="00732211">
        <w:t>93</w:t>
      </w:r>
      <w:r w:rsidR="00732211" w:rsidRPr="00732211">
        <w:t xml:space="preserve">" </w:t>
      </w:r>
      <w:r w:rsidRPr="00732211">
        <w:t>preparatio</w:t>
      </w:r>
      <w:r w:rsidR="00732211" w:rsidRPr="00732211">
        <w:t xml:space="preserve">n </w:t>
      </w:r>
      <w:r w:rsidRPr="00732211">
        <w:t>includes following operations:</w:t>
      </w:r>
    </w:p>
    <w:p w14:paraId="5E19C2C1" w14:textId="77777777" w:rsidR="00553F24" w:rsidRPr="00732211" w:rsidRDefault="00553F24" w:rsidP="00732211"/>
    <w:p w14:paraId="1D51510A" w14:textId="0723C19F" w:rsidR="00553F24" w:rsidRPr="00732211" w:rsidRDefault="0077111E" w:rsidP="006B4267">
      <w:pPr>
        <w:ind w:left="1134"/>
      </w:pPr>
      <w:r>
        <w:t>-</w:t>
      </w:r>
      <w:r w:rsidR="008F0A2A">
        <w:t xml:space="preserve"> </w:t>
      </w:r>
      <w:r w:rsidR="00553F24" w:rsidRPr="00732211">
        <w:t>consolidation of skimmed</w:t>
      </w:r>
      <w:r w:rsidR="00EE6680">
        <w:t xml:space="preserve"> </w:t>
      </w:r>
      <w:r w:rsidR="00553F24" w:rsidRPr="00732211">
        <w:t>milk, whey and buttermil</w:t>
      </w:r>
      <w:r w:rsidR="00732211" w:rsidRPr="00732211">
        <w:t xml:space="preserve">k </w:t>
      </w:r>
      <w:r w:rsidR="00553F24" w:rsidRPr="00732211">
        <w:t>up to 45</w:t>
      </w:r>
      <w:r w:rsidR="00732211" w:rsidRPr="00732211">
        <w:noBreakHyphen/>
      </w:r>
      <w:r w:rsidR="00553F24" w:rsidRPr="00732211">
        <w:t>4</w:t>
      </w:r>
      <w:r w:rsidR="00732211" w:rsidRPr="00732211">
        <w:t>8</w:t>
      </w:r>
      <w:r w:rsidR="00F3492C">
        <w:t xml:space="preserve"> per cent</w:t>
      </w:r>
      <w:r w:rsidR="00553F24" w:rsidRPr="00732211">
        <w:t xml:space="preserve"> o</w:t>
      </w:r>
      <w:r w:rsidR="00732211" w:rsidRPr="00732211">
        <w:t xml:space="preserve">f </w:t>
      </w:r>
      <w:r w:rsidR="00553F24" w:rsidRPr="00732211">
        <w:t>dry matter,</w:t>
      </w:r>
    </w:p>
    <w:p w14:paraId="539EA7D3" w14:textId="33ED6393" w:rsidR="00553F24" w:rsidRPr="00732211" w:rsidRDefault="0077111E" w:rsidP="00B41B19">
      <w:pPr>
        <w:ind w:left="1134"/>
      </w:pPr>
      <w:r>
        <w:t>-</w:t>
      </w:r>
      <w:r w:rsidR="008F0A2A">
        <w:t xml:space="preserve"> </w:t>
      </w:r>
      <w:r w:rsidR="00553F24" w:rsidRPr="00732211">
        <w:t>dissolution of lecithin and Polfamix at the temperature of ca 40</w:t>
      </w:r>
      <w:r w:rsidR="00EE6680" w:rsidRPr="00EE6680">
        <w:rPr>
          <w:vertAlign w:val="superscript"/>
        </w:rPr>
        <w:t>o</w:t>
      </w:r>
      <w:r w:rsidR="00732211" w:rsidRPr="00732211">
        <w:t xml:space="preserve"> </w:t>
      </w:r>
      <w:r w:rsidR="00553F24" w:rsidRPr="00732211">
        <w:t>C,</w:t>
      </w:r>
    </w:p>
    <w:p w14:paraId="08993687" w14:textId="68093525" w:rsidR="00553F24" w:rsidRPr="00732211" w:rsidRDefault="008F0A2A" w:rsidP="00B41B19">
      <w:pPr>
        <w:ind w:left="1134"/>
      </w:pPr>
      <w:r>
        <w:t xml:space="preserve">- </w:t>
      </w:r>
      <w:r w:rsidR="00553F24" w:rsidRPr="00732211">
        <w:t>binding</w:t>
      </w:r>
      <w:r w:rsidR="00EE6680">
        <w:t xml:space="preserve"> </w:t>
      </w:r>
      <w:r w:rsidR="00553F24" w:rsidRPr="00732211">
        <w:t>of the mixture</w:t>
      </w:r>
      <w:r w:rsidR="00732211" w:rsidRPr="00732211">
        <w:t xml:space="preserve">, </w:t>
      </w:r>
      <w:r w:rsidR="00EE6680">
        <w:t>with</w:t>
      </w:r>
      <w:r w:rsidR="00553F24" w:rsidRPr="00732211">
        <w:t xml:space="preserve"> fat components and Polfamix at the temperature of</w:t>
      </w:r>
      <w:r>
        <w:t xml:space="preserve"> </w:t>
      </w:r>
      <w:r w:rsidR="00553F24" w:rsidRPr="00732211">
        <w:t>70</w:t>
      </w:r>
      <w:r w:rsidR="00732211" w:rsidRPr="00732211">
        <w:noBreakHyphen/>
      </w:r>
      <w:r w:rsidR="00553F24" w:rsidRPr="00732211">
        <w:t>75</w:t>
      </w:r>
      <w:r w:rsidR="00EE6680" w:rsidRPr="00EE6680">
        <w:rPr>
          <w:vertAlign w:val="superscript"/>
        </w:rPr>
        <w:t>o</w:t>
      </w:r>
      <w:r w:rsidR="00732211" w:rsidRPr="00732211">
        <w:t>C</w:t>
      </w:r>
      <w:r w:rsidR="00EE6680">
        <w:t xml:space="preserve"> </w:t>
      </w:r>
      <w:r w:rsidR="00553F24" w:rsidRPr="00732211">
        <w:t>by intensive mixin</w:t>
      </w:r>
      <w:r w:rsidR="00732211" w:rsidRPr="00732211">
        <w:t xml:space="preserve">g </w:t>
      </w:r>
      <w:r w:rsidR="00553F24" w:rsidRPr="00732211">
        <w:t>in flow,</w:t>
      </w:r>
    </w:p>
    <w:p w14:paraId="78CD8998" w14:textId="75D978C8" w:rsidR="00553F24" w:rsidRPr="00732211" w:rsidRDefault="0077111E" w:rsidP="00B41B19">
      <w:pPr>
        <w:ind w:left="1134"/>
      </w:pPr>
      <w:r>
        <w:t>-</w:t>
      </w:r>
      <w:r w:rsidR="008F0A2A">
        <w:t xml:space="preserve"> </w:t>
      </w:r>
      <w:r w:rsidR="00553F24" w:rsidRPr="00732211">
        <w:t>drying and packaging.</w:t>
      </w:r>
    </w:p>
    <w:p w14:paraId="54FA8A29" w14:textId="77777777" w:rsidR="00553F24" w:rsidRPr="00732211" w:rsidRDefault="00553F24" w:rsidP="00B41B19">
      <w:pPr>
        <w:ind w:left="1134"/>
      </w:pPr>
    </w:p>
    <w:p w14:paraId="2A933326" w14:textId="77777777" w:rsidR="00553F24" w:rsidRPr="00732211" w:rsidRDefault="00553F24" w:rsidP="0077111E">
      <w:pPr>
        <w:ind w:left="567" w:hanging="567"/>
      </w:pPr>
      <w:r w:rsidRPr="00732211">
        <w:t>B.</w:t>
      </w:r>
      <w:r w:rsidRPr="00732211">
        <w:tab/>
        <w:t>Or, after its incorporation in compound or mixed stockfoods of a kind falling within item 23.09 of the Harmonize</w:t>
      </w:r>
      <w:r w:rsidR="00732211" w:rsidRPr="00732211">
        <w:t xml:space="preserve">d </w:t>
      </w:r>
      <w:r w:rsidRPr="00732211">
        <w:t>System.</w:t>
      </w:r>
    </w:p>
    <w:p w14:paraId="4F6E82E2" w14:textId="315FEF1C" w:rsidR="00553F24" w:rsidRPr="00732211" w:rsidRDefault="00553F24" w:rsidP="00732211"/>
    <w:p w14:paraId="5D9FF623" w14:textId="2ABB50D4" w:rsidR="00BA3B0D" w:rsidRDefault="00BA3B0D">
      <w:pPr>
        <w:spacing w:after="200" w:line="276" w:lineRule="auto"/>
        <w:jc w:val="left"/>
      </w:pPr>
      <w:r>
        <w:br w:type="page"/>
      </w:r>
    </w:p>
    <w:p w14:paraId="5CB274FB" w14:textId="7E89CED3" w:rsidR="00553F24" w:rsidRPr="00732211" w:rsidRDefault="00553F24" w:rsidP="0077111E">
      <w:pPr>
        <w:jc w:val="center"/>
      </w:pPr>
      <w:r w:rsidRPr="00732211">
        <w:lastRenderedPageBreak/>
        <w:t>SWITZERLAND</w:t>
      </w:r>
    </w:p>
    <w:p w14:paraId="453E99F9" w14:textId="77777777" w:rsidR="00553F24" w:rsidRPr="00732211" w:rsidRDefault="00553F24" w:rsidP="00732211"/>
    <w:p w14:paraId="0DA5C8AA" w14:textId="65801160" w:rsidR="00553F24" w:rsidRDefault="00553F24" w:rsidP="00F3492C">
      <w:pPr>
        <w:ind w:firstLine="567"/>
      </w:pPr>
      <w:r w:rsidRPr="00732211">
        <w:t>Skimmed</w:t>
      </w:r>
      <w:r w:rsidR="00883AC7">
        <w:t xml:space="preserve"> </w:t>
      </w:r>
      <w:r w:rsidRPr="00732211">
        <w:t>milk powder may be exported from the customs territory of S</w:t>
      </w:r>
      <w:r w:rsidR="0077111E">
        <w:t>w</w:t>
      </w:r>
      <w:r w:rsidRPr="00732211">
        <w:t>itzerlan</w:t>
      </w:r>
      <w:r w:rsidR="00732211" w:rsidRPr="00732211">
        <w:t xml:space="preserve">d </w:t>
      </w:r>
      <w:r w:rsidRPr="00732211">
        <w:t>to third countries:</w:t>
      </w:r>
    </w:p>
    <w:p w14:paraId="3738817A" w14:textId="77777777" w:rsidR="0077111E" w:rsidRPr="00732211" w:rsidRDefault="0077111E" w:rsidP="00732211"/>
    <w:p w14:paraId="2C0FE81E" w14:textId="77777777" w:rsidR="00553F24" w:rsidRPr="00732211" w:rsidRDefault="00553F24" w:rsidP="00732211">
      <w:r w:rsidRPr="00732211">
        <w:t>A.</w:t>
      </w:r>
      <w:r w:rsidRPr="00732211">
        <w:tab/>
        <w:t>Either, after the competent Swiss authorities have ensured that the skimmed milk powder has been denatured according to any one of the following processes:</w:t>
      </w:r>
    </w:p>
    <w:p w14:paraId="79488FE0" w14:textId="77777777" w:rsidR="00732211" w:rsidRPr="00732211" w:rsidRDefault="00732211" w:rsidP="00732211"/>
    <w:p w14:paraId="60A638F1" w14:textId="1EEC7D91" w:rsidR="00553F24" w:rsidRPr="00732211" w:rsidRDefault="00553F24" w:rsidP="0077111E">
      <w:pPr>
        <w:ind w:left="1134" w:hanging="567"/>
      </w:pPr>
      <w:r w:rsidRPr="00732211">
        <w:t>1.</w:t>
      </w:r>
      <w:r w:rsidRPr="00732211">
        <w:tab/>
        <w:t>By the addition</w:t>
      </w:r>
      <w:r w:rsidR="00732211" w:rsidRPr="00732211">
        <w:t xml:space="preserve">, </w:t>
      </w:r>
      <w:r w:rsidRPr="00732211">
        <w:t>per 100 kgs. of skimmed milk powder, of 2.5 kgs. o</w:t>
      </w:r>
      <w:r w:rsidR="00732211" w:rsidRPr="00732211">
        <w:t xml:space="preserve">f </w:t>
      </w:r>
      <w:r w:rsidRPr="00732211">
        <w:t>lucerne meal or</w:t>
      </w:r>
      <w:r w:rsidR="0077111E">
        <w:t xml:space="preserve"> </w:t>
      </w:r>
      <w:r w:rsidRPr="00732211">
        <w:t>grass</w:t>
      </w:r>
      <w:r w:rsidR="0077111E">
        <w:t xml:space="preserve"> </w:t>
      </w:r>
      <w:r w:rsidRPr="00732211">
        <w:t>meal,</w:t>
      </w:r>
      <w:r w:rsidR="0077111E">
        <w:t xml:space="preserve"> </w:t>
      </w:r>
      <w:r w:rsidRPr="00732211">
        <w:t>containing</w:t>
      </w:r>
      <w:r w:rsidR="0077111E">
        <w:t xml:space="preserve"> </w:t>
      </w:r>
      <w:r w:rsidRPr="00732211">
        <w:t>not</w:t>
      </w:r>
      <w:r w:rsidR="0077111E">
        <w:t xml:space="preserve"> </w:t>
      </w:r>
      <w:r w:rsidRPr="00732211">
        <w:t>less</w:t>
      </w:r>
      <w:r w:rsidR="0077111E">
        <w:t xml:space="preserve"> </w:t>
      </w:r>
      <w:r w:rsidRPr="00732211">
        <w:t>than</w:t>
      </w:r>
      <w:r w:rsidR="0077111E">
        <w:t xml:space="preserve"> </w:t>
      </w:r>
      <w:r w:rsidRPr="00732211">
        <w:t>70</w:t>
      </w:r>
      <w:r w:rsidR="0077111E">
        <w:t xml:space="preserve"> </w:t>
      </w:r>
      <w:r w:rsidRPr="00732211">
        <w:t>per</w:t>
      </w:r>
      <w:r w:rsidR="0077111E">
        <w:t xml:space="preserve"> </w:t>
      </w:r>
      <w:r w:rsidRPr="00732211">
        <w:t>cent</w:t>
      </w:r>
      <w:r w:rsidR="0077111E">
        <w:t xml:space="preserve"> </w:t>
      </w:r>
      <w:r w:rsidRPr="00732211">
        <w:t>of</w:t>
      </w:r>
      <w:r w:rsidR="0077111E">
        <w:t xml:space="preserve"> </w:t>
      </w:r>
      <w:r w:rsidRPr="00732211">
        <w:t>particles</w:t>
      </w:r>
      <w:r w:rsidR="0077111E">
        <w:t xml:space="preserve"> </w:t>
      </w:r>
      <w:r w:rsidRPr="00732211">
        <w:t>not</w:t>
      </w:r>
      <w:r w:rsidR="0077111E">
        <w:t xml:space="preserve"> </w:t>
      </w:r>
      <w:r w:rsidRPr="00732211">
        <w:t>exceeding</w:t>
      </w:r>
      <w:r w:rsidR="0077111E">
        <w:t xml:space="preserve"> </w:t>
      </w:r>
      <w:r w:rsidRPr="00732211">
        <w:t>300</w:t>
      </w:r>
      <w:r w:rsidR="00883AC7">
        <w:t> </w:t>
      </w:r>
      <w:r w:rsidRPr="00732211">
        <w:t>microns, uniformly distributed throug</w:t>
      </w:r>
      <w:r w:rsidR="0077111E">
        <w:t>h</w:t>
      </w:r>
      <w:r w:rsidRPr="00732211">
        <w:t>out the mixture.</w:t>
      </w:r>
    </w:p>
    <w:p w14:paraId="63E3699D" w14:textId="77777777" w:rsidR="00553F24" w:rsidRPr="00732211" w:rsidRDefault="00553F24" w:rsidP="00732211"/>
    <w:p w14:paraId="265793BD" w14:textId="755F0EAC" w:rsidR="00553F24" w:rsidRPr="00732211" w:rsidRDefault="00553F24" w:rsidP="0077111E">
      <w:pPr>
        <w:ind w:left="1134" w:hanging="567"/>
      </w:pPr>
      <w:r w:rsidRPr="00732211">
        <w:t>2.</w:t>
      </w:r>
      <w:r w:rsidRPr="00732211">
        <w:tab/>
        <w:t>By the addition of finely milled alfalfa flour (98</w:t>
      </w:r>
      <w:r w:rsidR="00F3492C">
        <w:t xml:space="preserve"> per cent</w:t>
      </w:r>
      <w:r w:rsidRPr="00732211">
        <w:t xml:space="preserve"> to pass mesh 60, equivalent to 50 United</w:t>
      </w:r>
      <w:r w:rsidR="0077111E">
        <w:t> </w:t>
      </w:r>
      <w:r w:rsidRPr="00732211">
        <w:t xml:space="preserve">States standard), in a proportion of 2 to 4 parts per 100 and of phenolphthalein in a proportion of 1:20,000 (1 </w:t>
      </w:r>
      <w:r w:rsidR="00732211" w:rsidRPr="00732211">
        <w:t>gr. </w:t>
      </w:r>
      <w:r w:rsidRPr="00732211">
        <w:t>per 20 kgs. o</w:t>
      </w:r>
      <w:r w:rsidR="00732211" w:rsidRPr="00732211">
        <w:t xml:space="preserve">f </w:t>
      </w:r>
      <w:r w:rsidRPr="00732211">
        <w:t>milk).</w:t>
      </w:r>
    </w:p>
    <w:p w14:paraId="08CB7C20" w14:textId="77777777" w:rsidR="00553F24" w:rsidRPr="00732211" w:rsidRDefault="00553F24" w:rsidP="00732211"/>
    <w:p w14:paraId="01658F87" w14:textId="69080365" w:rsidR="00553F24" w:rsidRPr="00732211" w:rsidRDefault="00553F24" w:rsidP="0077111E">
      <w:pPr>
        <w:ind w:left="1134" w:hanging="567"/>
      </w:pPr>
      <w:r w:rsidRPr="00732211">
        <w:t>3.</w:t>
      </w:r>
      <w:r w:rsidRPr="00732211">
        <w:tab/>
        <w:t>By the addition, in the proportion of 20 per 100 by weight of the product treated (80</w:t>
      </w:r>
      <w:r w:rsidR="00883AC7">
        <w:t> </w:t>
      </w:r>
      <w:r w:rsidRPr="00732211">
        <w:t>per 100 by weight of milk powder and 20</w:t>
      </w:r>
      <w:r w:rsidR="00F3492C">
        <w:t xml:space="preserve"> per cent</w:t>
      </w:r>
      <w:r w:rsidRPr="00732211">
        <w:t xml:space="preserve"> of the denaturing agent) of a mixture composed of 80</w:t>
      </w:r>
      <w:r w:rsidR="00F3492C">
        <w:t xml:space="preserve"> per cent</w:t>
      </w:r>
      <w:r w:rsidRPr="00732211">
        <w:t xml:space="preserve"> bran and 20</w:t>
      </w:r>
      <w:r w:rsidR="00F3492C">
        <w:t xml:space="preserve"> per cent</w:t>
      </w:r>
      <w:r w:rsidRPr="00732211">
        <w:t xml:space="preserve"> potato flour, rice flour or other common starch (at least 10</w:t>
      </w:r>
      <w:r w:rsidR="00F3492C">
        <w:t xml:space="preserve"> per cent</w:t>
      </w:r>
      <w:r w:rsidRPr="00732211">
        <w:t xml:space="preserve"> to pass mesh 60, equivalent to</w:t>
      </w:r>
      <w:r w:rsidR="00F3492C">
        <w:t xml:space="preserve"> </w:t>
      </w:r>
      <w:r w:rsidRPr="00732211">
        <w:t>50 United States standard), with phenolphthalein in the proportion o</w:t>
      </w:r>
      <w:r w:rsidR="00732211" w:rsidRPr="00732211">
        <w:t xml:space="preserve">f </w:t>
      </w:r>
      <w:r w:rsidRPr="00732211">
        <w:t>1:20,000.</w:t>
      </w:r>
    </w:p>
    <w:p w14:paraId="303FCE7D" w14:textId="77777777" w:rsidR="00553F24" w:rsidRPr="00732211" w:rsidRDefault="00553F24" w:rsidP="00732211"/>
    <w:p w14:paraId="1AE15DD7" w14:textId="38AF2DB0" w:rsidR="00553F24" w:rsidRPr="00732211" w:rsidRDefault="00553F24" w:rsidP="0077111E">
      <w:pPr>
        <w:ind w:left="1134" w:hanging="567"/>
      </w:pPr>
      <w:r w:rsidRPr="00732211">
        <w:t>4.</w:t>
      </w:r>
      <w:r w:rsidRPr="00732211">
        <w:tab/>
        <w:t>By the addition of, for each 100 kgs. of skimmed milk powder, a minimum of 35</w:t>
      </w:r>
      <w:r w:rsidR="00883AC7">
        <w:t> </w:t>
      </w:r>
      <w:r w:rsidRPr="00732211">
        <w:t>kgs. of undeodorized fish meal and 200 grs. of carbonate of iron or sulphate of iro</w:t>
      </w:r>
      <w:r w:rsidR="00732211" w:rsidRPr="00732211">
        <w:t xml:space="preserve">n </w:t>
      </w:r>
      <w:r w:rsidRPr="00732211">
        <w:t>and:</w:t>
      </w:r>
    </w:p>
    <w:p w14:paraId="52D9CA92" w14:textId="77777777" w:rsidR="00553F24" w:rsidRPr="00732211" w:rsidRDefault="00553F24" w:rsidP="00732211"/>
    <w:p w14:paraId="083D33D9" w14:textId="77777777" w:rsidR="00553F24" w:rsidRPr="00732211" w:rsidRDefault="00553F24" w:rsidP="0077111E">
      <w:pPr>
        <w:ind w:left="567" w:firstLine="567"/>
      </w:pPr>
      <w:r w:rsidRPr="00732211">
        <w:t>(a)</w:t>
      </w:r>
      <w:r w:rsidRPr="00732211">
        <w:tab/>
        <w:t>1.5 kgs. of activated carbon;</w:t>
      </w:r>
    </w:p>
    <w:p w14:paraId="2EFABDBC" w14:textId="77777777" w:rsidR="00553F24" w:rsidRPr="00732211" w:rsidRDefault="00553F24" w:rsidP="00732211"/>
    <w:p w14:paraId="644DAE16" w14:textId="77777777" w:rsidR="00553F24" w:rsidRPr="00732211" w:rsidRDefault="00553F24" w:rsidP="0077111E">
      <w:pPr>
        <w:ind w:left="1689" w:hanging="555"/>
      </w:pPr>
      <w:r w:rsidRPr="00732211">
        <w:t>(b)</w:t>
      </w:r>
      <w:r w:rsidRPr="00732211">
        <w:tab/>
        <w:t>or 100 grs. of mixture composed of four fifths of yellow tartrazine (E 102) and one fifth of patent blue V (</w:t>
      </w:r>
      <w:r w:rsidR="00732211" w:rsidRPr="00732211">
        <w:t xml:space="preserve">E </w:t>
      </w:r>
      <w:r w:rsidRPr="00732211">
        <w:t>131);</w:t>
      </w:r>
    </w:p>
    <w:p w14:paraId="131C6533" w14:textId="77777777" w:rsidR="00553F24" w:rsidRPr="00732211" w:rsidRDefault="00553F24" w:rsidP="00732211"/>
    <w:p w14:paraId="43631BE3" w14:textId="77777777" w:rsidR="00553F24" w:rsidRPr="00732211" w:rsidRDefault="00553F24" w:rsidP="0077111E">
      <w:pPr>
        <w:ind w:left="567" w:firstLine="567"/>
      </w:pPr>
      <w:r w:rsidRPr="00732211">
        <w:t>(c)</w:t>
      </w:r>
      <w:r w:rsidRPr="00732211">
        <w:tab/>
        <w:t>or 20 grs. of cochinea</w:t>
      </w:r>
      <w:r w:rsidR="00732211" w:rsidRPr="00732211">
        <w:t xml:space="preserve">l </w:t>
      </w:r>
      <w:r w:rsidRPr="00732211">
        <w:t>red A (E 124);</w:t>
      </w:r>
    </w:p>
    <w:p w14:paraId="264B981C" w14:textId="77777777" w:rsidR="00553F24" w:rsidRPr="00732211" w:rsidRDefault="00553F24" w:rsidP="00732211"/>
    <w:p w14:paraId="3D1723B8" w14:textId="2CA40DDF" w:rsidR="00553F24" w:rsidRPr="00732211" w:rsidRDefault="0077111E" w:rsidP="0077111E">
      <w:pPr>
        <w:ind w:left="567" w:firstLine="567"/>
      </w:pPr>
      <w:r>
        <w:t>(</w:t>
      </w:r>
      <w:r w:rsidR="00553F24" w:rsidRPr="00732211">
        <w:t>d)</w:t>
      </w:r>
      <w:r w:rsidR="00553F24" w:rsidRPr="00732211">
        <w:tab/>
        <w:t>or 40 grs. of patent blue V (</w:t>
      </w:r>
      <w:r w:rsidR="00732211" w:rsidRPr="00732211">
        <w:t xml:space="preserve">E </w:t>
      </w:r>
      <w:r w:rsidR="00553F24" w:rsidRPr="00732211">
        <w:t>131).</w:t>
      </w:r>
    </w:p>
    <w:p w14:paraId="3BC21080" w14:textId="1E271D1A" w:rsidR="00553F24" w:rsidRPr="00732211" w:rsidRDefault="00553F24" w:rsidP="00732211"/>
    <w:p w14:paraId="59C1E044" w14:textId="4F70CCC4" w:rsidR="00553F24" w:rsidRPr="00732211" w:rsidRDefault="00553F24" w:rsidP="0077111E">
      <w:pPr>
        <w:ind w:left="1134" w:hanging="567"/>
      </w:pPr>
      <w:r w:rsidRPr="00732211">
        <w:t>5.</w:t>
      </w:r>
      <w:r w:rsidRPr="00732211">
        <w:tab/>
        <w:t>By the addition of, for each 100 kgs. of skimmed milk powder, a minimum of 40</w:t>
      </w:r>
      <w:r w:rsidR="00883AC7">
        <w:t> </w:t>
      </w:r>
      <w:r w:rsidRPr="00732211">
        <w:t>kgs</w:t>
      </w:r>
      <w:r w:rsidR="0077111E">
        <w:t xml:space="preserve"> </w:t>
      </w:r>
      <w:r w:rsidRPr="00732211">
        <w:t>of undeodorized fish meal and 300 grs.</w:t>
      </w:r>
      <w:r w:rsidR="0077111E">
        <w:t xml:space="preserve"> </w:t>
      </w:r>
      <w:r w:rsidRPr="00732211">
        <w:t>of carbonate of iron or sulphate o</w:t>
      </w:r>
      <w:r w:rsidR="00732211" w:rsidRPr="00732211">
        <w:t xml:space="preserve">f </w:t>
      </w:r>
      <w:r w:rsidRPr="00732211">
        <w:t>iron.</w:t>
      </w:r>
    </w:p>
    <w:p w14:paraId="1AB77B1C" w14:textId="3A715F15" w:rsidR="00553F24" w:rsidRPr="00732211" w:rsidRDefault="00553F24" w:rsidP="00732211"/>
    <w:p w14:paraId="27F46CAB" w14:textId="264ED3FF" w:rsidR="00553F24" w:rsidRPr="00732211" w:rsidRDefault="00553F24" w:rsidP="0077111E">
      <w:pPr>
        <w:ind w:left="1134" w:hanging="567"/>
      </w:pPr>
      <w:r w:rsidRPr="00732211">
        <w:t>6.</w:t>
      </w:r>
      <w:r w:rsidRPr="00732211">
        <w:tab/>
        <w:t>By the addition of, for each 100 kgs. of skimmed milk powder, a minimum of 4.5</w:t>
      </w:r>
      <w:r w:rsidR="00883AC7">
        <w:t> </w:t>
      </w:r>
      <w:r w:rsidRPr="00732211">
        <w:t>kgs</w:t>
      </w:r>
      <w:r w:rsidR="0077111E">
        <w:t xml:space="preserve">. </w:t>
      </w:r>
      <w:r w:rsidRPr="00732211">
        <w:t>of fish oil or fish liver oil and 300 grs. of carbonate o</w:t>
      </w:r>
      <w:r w:rsidR="00732211" w:rsidRPr="00732211">
        <w:t xml:space="preserve">f </w:t>
      </w:r>
      <w:r w:rsidRPr="00732211">
        <w:t>iron or sulphate of iron.</w:t>
      </w:r>
    </w:p>
    <w:p w14:paraId="66F99956" w14:textId="77777777" w:rsidR="00553F24" w:rsidRPr="00732211" w:rsidRDefault="00553F24" w:rsidP="00732211"/>
    <w:p w14:paraId="05184BF4" w14:textId="0AE572D0" w:rsidR="00553F24" w:rsidRPr="00732211" w:rsidRDefault="00553F24" w:rsidP="0077111E">
      <w:pPr>
        <w:ind w:left="1134"/>
      </w:pPr>
      <w:r w:rsidRPr="00732211">
        <w:t>The fish meal noted in processes 4 and 5 must contain at least 25</w:t>
      </w:r>
      <w:r w:rsidR="00F3492C">
        <w:t xml:space="preserve"> per cent</w:t>
      </w:r>
      <w:r w:rsidRPr="00732211">
        <w:t xml:space="preserve"> of particles</w:t>
      </w:r>
      <w:r w:rsidR="0077111E">
        <w:t xml:space="preserve"> </w:t>
      </w:r>
      <w:r w:rsidRPr="00732211">
        <w:t>with dimension below 80 microns.</w:t>
      </w:r>
      <w:r w:rsidR="00732211" w:rsidRPr="00732211">
        <w:t xml:space="preserve"> </w:t>
      </w:r>
      <w:r w:rsidRPr="00732211">
        <w:t>In processes 4, 5 and 6, the</w:t>
      </w:r>
      <w:r w:rsidR="0077111E">
        <w:t xml:space="preserve"> </w:t>
      </w:r>
      <w:r w:rsidRPr="00732211">
        <w:t>iron salts have</w:t>
      </w:r>
      <w:r w:rsidR="0077111E">
        <w:t xml:space="preserve"> </w:t>
      </w:r>
      <w:r w:rsidRPr="00732211">
        <w:t>to contain</w:t>
      </w:r>
      <w:r w:rsidR="0077111E">
        <w:t xml:space="preserve"> </w:t>
      </w:r>
      <w:r w:rsidRPr="00732211">
        <w:t>at least 30</w:t>
      </w:r>
      <w:r w:rsidR="00F3492C">
        <w:t xml:space="preserve"> per cent</w:t>
      </w:r>
      <w:r w:rsidRPr="00732211">
        <w:t xml:space="preserve"> of particles of a size lower than 80 microns</w:t>
      </w:r>
      <w:r w:rsidR="00732211" w:rsidRPr="00732211">
        <w:t>. T</w:t>
      </w:r>
      <w:r w:rsidRPr="00732211">
        <w:t>he colouring matters have to contain the following percentages of the pure product:</w:t>
      </w:r>
    </w:p>
    <w:p w14:paraId="10267795" w14:textId="77777777" w:rsidR="00553F24" w:rsidRPr="00732211" w:rsidRDefault="00553F24" w:rsidP="00732211"/>
    <w:p w14:paraId="2EC63B7D" w14:textId="7E68D64D" w:rsidR="00553F24" w:rsidRDefault="0077111E" w:rsidP="008F0A2A">
      <w:pPr>
        <w:ind w:left="567" w:firstLine="567"/>
      </w:pPr>
      <w:r>
        <w:t>-</w:t>
      </w:r>
      <w:r w:rsidR="00553F24" w:rsidRPr="00732211">
        <w:tab/>
        <w:t>at least 30</w:t>
      </w:r>
      <w:r w:rsidR="00F3492C">
        <w:t xml:space="preserve"> per cent</w:t>
      </w:r>
      <w:r w:rsidR="00553F24" w:rsidRPr="00732211">
        <w:t xml:space="preserve"> for cochinea</w:t>
      </w:r>
      <w:r w:rsidR="00732211" w:rsidRPr="00732211">
        <w:t xml:space="preserve">l </w:t>
      </w:r>
      <w:r w:rsidR="00553F24" w:rsidRPr="00732211">
        <w:t>red A (E 124);</w:t>
      </w:r>
    </w:p>
    <w:p w14:paraId="73085161" w14:textId="77777777" w:rsidR="0077111E" w:rsidRPr="00732211" w:rsidRDefault="0077111E" w:rsidP="00732211"/>
    <w:p w14:paraId="1484DD5E" w14:textId="0C8B11F3" w:rsidR="00553F24" w:rsidRPr="00732211" w:rsidRDefault="008F0A2A" w:rsidP="008F0A2A">
      <w:pPr>
        <w:ind w:left="1689" w:hanging="555"/>
      </w:pPr>
      <w:r>
        <w:t>-</w:t>
      </w:r>
      <w:r>
        <w:tab/>
      </w:r>
      <w:r w:rsidR="00553F24" w:rsidRPr="00732211">
        <w:t>at least 25</w:t>
      </w:r>
      <w:r w:rsidR="00F3492C">
        <w:t xml:space="preserve"> per cent</w:t>
      </w:r>
      <w:r w:rsidR="00553F24" w:rsidRPr="00732211">
        <w:t xml:space="preserve"> for the othe</w:t>
      </w:r>
      <w:r w:rsidR="00732211" w:rsidRPr="00732211">
        <w:t xml:space="preserve">r </w:t>
      </w:r>
      <w:r w:rsidR="00553F24" w:rsidRPr="00732211">
        <w:t>colouring matters:</w:t>
      </w:r>
      <w:r>
        <w:t xml:space="preserve"> </w:t>
      </w:r>
      <w:r w:rsidR="00553F24" w:rsidRPr="00732211">
        <w:t>colouring matters have to contain at least</w:t>
      </w:r>
      <w:r w:rsidR="0077111E">
        <w:t xml:space="preserve"> </w:t>
      </w:r>
      <w:r w:rsidR="00553F24" w:rsidRPr="00732211">
        <w:t>30</w:t>
      </w:r>
      <w:r w:rsidR="00F3492C">
        <w:t xml:space="preserve"> per cent</w:t>
      </w:r>
      <w:r w:rsidR="00553F24" w:rsidRPr="00732211">
        <w:t xml:space="preserve"> of particles having a size lower than 80</w:t>
      </w:r>
      <w:r w:rsidR="00883AC7">
        <w:t> </w:t>
      </w:r>
      <w:r w:rsidR="00553F24" w:rsidRPr="00732211">
        <w:t>microns;</w:t>
      </w:r>
      <w:r w:rsidR="0077111E">
        <w:t xml:space="preserve"> </w:t>
      </w:r>
      <w:r w:rsidR="00553F24" w:rsidRPr="00732211">
        <w:t>the acidity</w:t>
      </w:r>
      <w:r w:rsidR="0077111E">
        <w:t xml:space="preserve"> </w:t>
      </w:r>
      <w:r w:rsidR="00553F24" w:rsidRPr="00732211">
        <w:t>of fish oil</w:t>
      </w:r>
      <w:r w:rsidR="0077111E">
        <w:t xml:space="preserve"> </w:t>
      </w:r>
      <w:r w:rsidR="00553F24" w:rsidRPr="00732211">
        <w:t>calculated</w:t>
      </w:r>
      <w:r w:rsidR="0077111E">
        <w:t xml:space="preserve"> </w:t>
      </w:r>
      <w:r w:rsidR="00553F24" w:rsidRPr="00732211">
        <w:t>in olei</w:t>
      </w:r>
      <w:r w:rsidR="00732211" w:rsidRPr="00732211">
        <w:t xml:space="preserve">c </w:t>
      </w:r>
      <w:r w:rsidR="00553F24" w:rsidRPr="00732211">
        <w:t>aci</w:t>
      </w:r>
      <w:r w:rsidR="00732211" w:rsidRPr="00732211">
        <w:t xml:space="preserve">d </w:t>
      </w:r>
      <w:r w:rsidR="00553F24" w:rsidRPr="00732211">
        <w:t>has to be equal to a</w:t>
      </w:r>
      <w:r w:rsidR="00732211" w:rsidRPr="00732211">
        <w:t xml:space="preserve">t </w:t>
      </w:r>
      <w:r w:rsidR="00553F24" w:rsidRPr="00732211">
        <w:t>least</w:t>
      </w:r>
      <w:r w:rsidR="0077111E">
        <w:t xml:space="preserve"> </w:t>
      </w:r>
      <w:r w:rsidR="00553F24" w:rsidRPr="00732211">
        <w:t>10</w:t>
      </w:r>
      <w:r w:rsidR="00F3492C">
        <w:t xml:space="preserve"> per cent</w:t>
      </w:r>
      <w:r w:rsidR="00553F24" w:rsidRPr="00732211">
        <w:t>.</w:t>
      </w:r>
    </w:p>
    <w:p w14:paraId="342BAEBA" w14:textId="77777777" w:rsidR="00BA3B0D" w:rsidRDefault="00BA3B0D" w:rsidP="0077111E">
      <w:pPr>
        <w:ind w:left="567"/>
      </w:pPr>
    </w:p>
    <w:p w14:paraId="460E061A" w14:textId="77777777" w:rsidR="00EB2BFD" w:rsidRDefault="00553F24" w:rsidP="00EB2BFD">
      <w:pPr>
        <w:ind w:left="1134"/>
      </w:pPr>
      <w:r w:rsidRPr="00732211">
        <w:t>The products added to skimmed milk powder, according to processes 4, 5 and 6 have to be uniformly distributed as regards in particular the activated carbon, the iron salts and the colouring matters</w:t>
      </w:r>
      <w:r w:rsidR="00732211" w:rsidRPr="00732211">
        <w:t>; t</w:t>
      </w:r>
      <w:r w:rsidRPr="00732211">
        <w:t xml:space="preserve">wo samples of 50 grs. each, taken at random in a lot of 25kgs., must give by chemical </w:t>
      </w:r>
      <w:r w:rsidR="00883AC7" w:rsidRPr="00732211">
        <w:t>deter</w:t>
      </w:r>
      <w:r w:rsidR="00883AC7">
        <w:t>m</w:t>
      </w:r>
      <w:r w:rsidR="00883AC7" w:rsidRPr="00732211">
        <w:t xml:space="preserve">ination </w:t>
      </w:r>
      <w:r w:rsidRPr="00732211">
        <w:t>the</w:t>
      </w:r>
      <w:r w:rsidR="0077111E">
        <w:t xml:space="preserve"> </w:t>
      </w:r>
      <w:r w:rsidRPr="00732211">
        <w:t>same results within the</w:t>
      </w:r>
      <w:r w:rsidR="0077111E">
        <w:t xml:space="preserve"> li</w:t>
      </w:r>
      <w:r w:rsidRPr="00732211">
        <w:t>mits of errors admitte</w:t>
      </w:r>
      <w:r w:rsidR="00732211" w:rsidRPr="00732211">
        <w:t xml:space="preserve">d </w:t>
      </w:r>
      <w:r w:rsidRPr="00732211">
        <w:t>by the analysis method used.</w:t>
      </w:r>
    </w:p>
    <w:p w14:paraId="44D1FA58" w14:textId="77777777" w:rsidR="00EB2BFD" w:rsidRDefault="00EB2BFD" w:rsidP="00EB2BFD">
      <w:pPr>
        <w:ind w:left="1134"/>
      </w:pPr>
    </w:p>
    <w:p w14:paraId="771EA272" w14:textId="230D0051" w:rsidR="00553F24" w:rsidRPr="00732211" w:rsidRDefault="00553F24" w:rsidP="00EB2BFD">
      <w:pPr>
        <w:ind w:left="1134" w:hanging="567"/>
      </w:pPr>
      <w:r w:rsidRPr="00732211">
        <w:t>7.</w:t>
      </w:r>
      <w:r w:rsidRPr="00732211">
        <w:tab/>
        <w:t>Dye to be added to liquid skimmed mil</w:t>
      </w:r>
      <w:r w:rsidR="00732211" w:rsidRPr="00732211">
        <w:t xml:space="preserve">k </w:t>
      </w:r>
      <w:r w:rsidRPr="00732211">
        <w:t>before drying at the rate of 2 to 3 ozs. pe</w:t>
      </w:r>
      <w:r w:rsidR="00732211" w:rsidRPr="00732211">
        <w:t xml:space="preserve">r </w:t>
      </w:r>
      <w:r w:rsidRPr="00732211">
        <w:t>100 gallons of milk (12.5 to 18.7 grs. per hectolitre)</w:t>
      </w:r>
      <w:r w:rsidR="00732211" w:rsidRPr="00732211">
        <w:t>. T</w:t>
      </w:r>
      <w:r w:rsidRPr="00732211">
        <w:t>he dye to be one of th</w:t>
      </w:r>
      <w:r w:rsidR="00732211" w:rsidRPr="00732211">
        <w:t xml:space="preserve">e </w:t>
      </w:r>
      <w:r w:rsidRPr="00732211">
        <w:t>following colours:</w:t>
      </w:r>
    </w:p>
    <w:p w14:paraId="6D4ADBAF" w14:textId="77777777" w:rsidR="00553F24" w:rsidRPr="00732211" w:rsidRDefault="00553F24" w:rsidP="00BA3B0D">
      <w:pPr>
        <w:keepNext/>
        <w:keepLines/>
      </w:pPr>
    </w:p>
    <w:tbl>
      <w:tblPr>
        <w:tblStyle w:val="TableGrid"/>
        <w:tblW w:w="0" w:type="auto"/>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45"/>
        <w:gridCol w:w="3124"/>
        <w:gridCol w:w="2977"/>
      </w:tblGrid>
      <w:tr w:rsidR="008F3642" w14:paraId="46EF5FE5" w14:textId="77777777" w:rsidTr="00E7556E">
        <w:tc>
          <w:tcPr>
            <w:tcW w:w="3969" w:type="dxa"/>
            <w:gridSpan w:val="2"/>
          </w:tcPr>
          <w:p w14:paraId="087100DA" w14:textId="77777777" w:rsidR="008F3642" w:rsidRDefault="008F3642" w:rsidP="00BA3B0D">
            <w:pPr>
              <w:keepNext/>
              <w:keepLines/>
            </w:pPr>
          </w:p>
        </w:tc>
        <w:tc>
          <w:tcPr>
            <w:tcW w:w="2977" w:type="dxa"/>
          </w:tcPr>
          <w:p w14:paraId="723A7034" w14:textId="77777777" w:rsidR="008F3642" w:rsidRPr="002C51F2" w:rsidRDefault="008F3642" w:rsidP="00BA3B0D">
            <w:pPr>
              <w:keepNext/>
              <w:keepLines/>
              <w:jc w:val="center"/>
              <w:rPr>
                <w:i/>
                <w:iCs/>
              </w:rPr>
            </w:pPr>
            <w:r w:rsidRPr="002C51F2">
              <w:rPr>
                <w:i/>
                <w:iCs/>
              </w:rPr>
              <w:t>English Standard Index Nos.</w:t>
            </w:r>
          </w:p>
        </w:tc>
      </w:tr>
      <w:tr w:rsidR="008F3642" w14:paraId="3897A977" w14:textId="77777777" w:rsidTr="00E7556E">
        <w:tc>
          <w:tcPr>
            <w:tcW w:w="3969" w:type="dxa"/>
            <w:gridSpan w:val="2"/>
          </w:tcPr>
          <w:p w14:paraId="683EA855" w14:textId="77777777" w:rsidR="008F3642" w:rsidRDefault="008F3642" w:rsidP="00BA3B0D">
            <w:pPr>
              <w:keepNext/>
              <w:keepLines/>
            </w:pPr>
            <w:r w:rsidRPr="00732211">
              <w:t xml:space="preserve">Lissamine green </w:t>
            </w:r>
          </w:p>
        </w:tc>
        <w:tc>
          <w:tcPr>
            <w:tcW w:w="2977" w:type="dxa"/>
          </w:tcPr>
          <w:p w14:paraId="46CCC468" w14:textId="77777777" w:rsidR="008F3642" w:rsidRDefault="008F3642" w:rsidP="00BA3B0D">
            <w:pPr>
              <w:keepNext/>
              <w:keepLines/>
              <w:jc w:val="center"/>
            </w:pPr>
            <w:r w:rsidRPr="00732211">
              <w:t>44.090, 42.095, 44.025</w:t>
            </w:r>
          </w:p>
        </w:tc>
      </w:tr>
      <w:tr w:rsidR="008F3642" w14:paraId="07577B4B" w14:textId="77777777" w:rsidTr="00E7556E">
        <w:tc>
          <w:tcPr>
            <w:tcW w:w="3969" w:type="dxa"/>
            <w:gridSpan w:val="2"/>
          </w:tcPr>
          <w:p w14:paraId="2D4D1259" w14:textId="77777777" w:rsidR="008F3642" w:rsidRDefault="008F3642" w:rsidP="00BA3B0D">
            <w:pPr>
              <w:keepNext/>
              <w:keepLines/>
            </w:pPr>
            <w:r w:rsidRPr="00732211">
              <w:t>Tartrazine</w:t>
            </w:r>
          </w:p>
        </w:tc>
        <w:tc>
          <w:tcPr>
            <w:tcW w:w="2977" w:type="dxa"/>
          </w:tcPr>
          <w:p w14:paraId="00C5AB31" w14:textId="77777777" w:rsidR="008F3642" w:rsidRPr="00732211" w:rsidRDefault="008F3642" w:rsidP="00BA3B0D">
            <w:pPr>
              <w:keepNext/>
              <w:keepLines/>
              <w:jc w:val="center"/>
            </w:pPr>
            <w:r w:rsidRPr="00732211">
              <w:t>19.140</w:t>
            </w:r>
          </w:p>
          <w:p w14:paraId="3A451586" w14:textId="77777777" w:rsidR="008F3642" w:rsidRDefault="008F3642" w:rsidP="00BA3B0D">
            <w:pPr>
              <w:keepNext/>
              <w:keepLines/>
              <w:jc w:val="center"/>
            </w:pPr>
          </w:p>
        </w:tc>
      </w:tr>
      <w:tr w:rsidR="008F3642" w14:paraId="627DA5D9" w14:textId="77777777" w:rsidTr="00E7556E">
        <w:tc>
          <w:tcPr>
            <w:tcW w:w="845" w:type="dxa"/>
          </w:tcPr>
          <w:p w14:paraId="4221A15F" w14:textId="77777777" w:rsidR="008F3642" w:rsidRDefault="008F3642" w:rsidP="00BA3B0D">
            <w:pPr>
              <w:keepNext/>
              <w:keepLines/>
            </w:pPr>
          </w:p>
        </w:tc>
        <w:tc>
          <w:tcPr>
            <w:tcW w:w="3124" w:type="dxa"/>
          </w:tcPr>
          <w:p w14:paraId="1F388B09" w14:textId="77777777" w:rsidR="008F3642" w:rsidRPr="00732211" w:rsidRDefault="008F3642" w:rsidP="00BA3B0D">
            <w:pPr>
              <w:keepNext/>
              <w:keepLines/>
            </w:pPr>
            <w:r w:rsidRPr="00732211">
              <w:t>Combined with</w:t>
            </w:r>
          </w:p>
          <w:p w14:paraId="573AA3B9" w14:textId="77777777" w:rsidR="008F3642" w:rsidRDefault="008F3642" w:rsidP="00BA3B0D">
            <w:pPr>
              <w:keepNext/>
              <w:keepLines/>
            </w:pPr>
          </w:p>
        </w:tc>
        <w:tc>
          <w:tcPr>
            <w:tcW w:w="2977" w:type="dxa"/>
          </w:tcPr>
          <w:p w14:paraId="7FA7C6AC" w14:textId="77777777" w:rsidR="008F3642" w:rsidRDefault="008F3642" w:rsidP="00BA3B0D">
            <w:pPr>
              <w:keepNext/>
              <w:keepLines/>
              <w:jc w:val="center"/>
            </w:pPr>
          </w:p>
        </w:tc>
      </w:tr>
      <w:tr w:rsidR="008F3642" w14:paraId="6D8D5F99" w14:textId="77777777" w:rsidTr="00E7556E">
        <w:tc>
          <w:tcPr>
            <w:tcW w:w="845" w:type="dxa"/>
          </w:tcPr>
          <w:p w14:paraId="09506F4B" w14:textId="77777777" w:rsidR="008F3642" w:rsidRDefault="008F3642" w:rsidP="00BA3B0D">
            <w:pPr>
              <w:keepNext/>
              <w:keepLines/>
            </w:pPr>
          </w:p>
        </w:tc>
        <w:tc>
          <w:tcPr>
            <w:tcW w:w="3124" w:type="dxa"/>
          </w:tcPr>
          <w:p w14:paraId="6DCA5494" w14:textId="6E65F056" w:rsidR="008F3642" w:rsidRDefault="008F3642" w:rsidP="00BA3B0D">
            <w:pPr>
              <w:keepNext/>
              <w:keepLines/>
            </w:pPr>
            <w:r w:rsidRPr="00732211">
              <w:t xml:space="preserve">(a) </w:t>
            </w:r>
            <w:r>
              <w:tab/>
            </w:r>
            <w:r w:rsidRPr="00732211">
              <w:t>Brilliant blue F.C.F.</w:t>
            </w:r>
          </w:p>
        </w:tc>
        <w:tc>
          <w:tcPr>
            <w:tcW w:w="2977" w:type="dxa"/>
          </w:tcPr>
          <w:p w14:paraId="061BA4C9" w14:textId="77777777" w:rsidR="008F3642" w:rsidRDefault="008F3642" w:rsidP="00BA3B0D">
            <w:pPr>
              <w:keepNext/>
              <w:keepLines/>
              <w:jc w:val="center"/>
            </w:pPr>
            <w:r w:rsidRPr="00732211">
              <w:t>42.090</w:t>
            </w:r>
          </w:p>
        </w:tc>
      </w:tr>
      <w:tr w:rsidR="008F3642" w14:paraId="67218337" w14:textId="77777777" w:rsidTr="00E7556E">
        <w:tc>
          <w:tcPr>
            <w:tcW w:w="845" w:type="dxa"/>
          </w:tcPr>
          <w:p w14:paraId="639973B4" w14:textId="77777777" w:rsidR="008F3642" w:rsidRDefault="008F3642" w:rsidP="00BA3B0D">
            <w:pPr>
              <w:keepNext/>
              <w:keepLines/>
            </w:pPr>
          </w:p>
        </w:tc>
        <w:tc>
          <w:tcPr>
            <w:tcW w:w="3124" w:type="dxa"/>
          </w:tcPr>
          <w:p w14:paraId="10F8BBCD" w14:textId="77777777" w:rsidR="008F3642" w:rsidRDefault="008F3642" w:rsidP="00BA3B0D">
            <w:pPr>
              <w:keepNext/>
              <w:keepLines/>
            </w:pPr>
            <w:r>
              <w:tab/>
              <w:t>or</w:t>
            </w:r>
          </w:p>
        </w:tc>
        <w:tc>
          <w:tcPr>
            <w:tcW w:w="2977" w:type="dxa"/>
          </w:tcPr>
          <w:p w14:paraId="3149612B" w14:textId="77777777" w:rsidR="008F3642" w:rsidRDefault="008F3642" w:rsidP="00BA3B0D">
            <w:pPr>
              <w:keepNext/>
              <w:keepLines/>
              <w:jc w:val="center"/>
            </w:pPr>
          </w:p>
        </w:tc>
      </w:tr>
      <w:tr w:rsidR="008F3642" w14:paraId="5A614D34" w14:textId="77777777" w:rsidTr="00E7556E">
        <w:tc>
          <w:tcPr>
            <w:tcW w:w="845" w:type="dxa"/>
          </w:tcPr>
          <w:p w14:paraId="0BB3B198" w14:textId="77777777" w:rsidR="008F3642" w:rsidRDefault="008F3642" w:rsidP="00BA3B0D">
            <w:pPr>
              <w:keepNext/>
              <w:keepLines/>
            </w:pPr>
          </w:p>
        </w:tc>
        <w:tc>
          <w:tcPr>
            <w:tcW w:w="3124" w:type="dxa"/>
          </w:tcPr>
          <w:p w14:paraId="07B0DB2E" w14:textId="57C1F818" w:rsidR="008F3642" w:rsidRDefault="008F3642" w:rsidP="00BA3B0D">
            <w:pPr>
              <w:keepNext/>
              <w:keepLines/>
            </w:pPr>
            <w:r w:rsidRPr="00732211">
              <w:t xml:space="preserve">(b) </w:t>
            </w:r>
            <w:r>
              <w:tab/>
            </w:r>
            <w:r w:rsidRPr="00732211">
              <w:t>Green B.S.</w:t>
            </w:r>
          </w:p>
        </w:tc>
        <w:tc>
          <w:tcPr>
            <w:tcW w:w="2977" w:type="dxa"/>
          </w:tcPr>
          <w:p w14:paraId="26D527B7" w14:textId="77777777" w:rsidR="008F3642" w:rsidRDefault="008F3642" w:rsidP="00BA3B0D">
            <w:pPr>
              <w:keepNext/>
              <w:keepLines/>
              <w:jc w:val="center"/>
            </w:pPr>
            <w:r w:rsidRPr="00732211">
              <w:t>44.090</w:t>
            </w:r>
          </w:p>
        </w:tc>
      </w:tr>
      <w:tr w:rsidR="008F3642" w14:paraId="26E450CA" w14:textId="77777777" w:rsidTr="00E7556E">
        <w:tc>
          <w:tcPr>
            <w:tcW w:w="845" w:type="dxa"/>
          </w:tcPr>
          <w:p w14:paraId="61DBA6CB" w14:textId="77777777" w:rsidR="008F3642" w:rsidRDefault="008F3642" w:rsidP="00BA3B0D">
            <w:pPr>
              <w:keepNext/>
              <w:keepLines/>
            </w:pPr>
          </w:p>
        </w:tc>
        <w:tc>
          <w:tcPr>
            <w:tcW w:w="3124" w:type="dxa"/>
          </w:tcPr>
          <w:p w14:paraId="429AB0F5" w14:textId="77777777" w:rsidR="008F3642" w:rsidRPr="00732211" w:rsidRDefault="008F3642" w:rsidP="00BA3B0D">
            <w:pPr>
              <w:keepNext/>
              <w:keepLines/>
            </w:pPr>
          </w:p>
        </w:tc>
        <w:tc>
          <w:tcPr>
            <w:tcW w:w="2977" w:type="dxa"/>
          </w:tcPr>
          <w:p w14:paraId="43838078" w14:textId="77777777" w:rsidR="008F3642" w:rsidRPr="00732211" w:rsidRDefault="008F3642" w:rsidP="00BA3B0D">
            <w:pPr>
              <w:keepNext/>
              <w:keepLines/>
              <w:jc w:val="center"/>
            </w:pPr>
          </w:p>
        </w:tc>
      </w:tr>
      <w:tr w:rsidR="008F3642" w14:paraId="4D633232" w14:textId="77777777" w:rsidTr="00E7556E">
        <w:tc>
          <w:tcPr>
            <w:tcW w:w="3969" w:type="dxa"/>
            <w:gridSpan w:val="2"/>
          </w:tcPr>
          <w:p w14:paraId="1FFC1D04" w14:textId="77777777" w:rsidR="008F3642" w:rsidRDefault="008F3642" w:rsidP="00BA3B0D">
            <w:pPr>
              <w:keepNext/>
              <w:keepLines/>
            </w:pPr>
            <w:r w:rsidRPr="00732211">
              <w:t>Cochineal</w:t>
            </w:r>
          </w:p>
        </w:tc>
        <w:tc>
          <w:tcPr>
            <w:tcW w:w="2977" w:type="dxa"/>
          </w:tcPr>
          <w:p w14:paraId="25F1EECF" w14:textId="77777777" w:rsidR="008F3642" w:rsidRDefault="008F3642" w:rsidP="00BA3B0D">
            <w:pPr>
              <w:keepNext/>
              <w:keepLines/>
              <w:jc w:val="center"/>
            </w:pPr>
            <w:r w:rsidRPr="00732211">
              <w:t>77.289</w:t>
            </w:r>
          </w:p>
        </w:tc>
      </w:tr>
      <w:tr w:rsidR="008F3642" w14:paraId="052E0683" w14:textId="77777777" w:rsidTr="00E7556E">
        <w:tc>
          <w:tcPr>
            <w:tcW w:w="3969" w:type="dxa"/>
            <w:gridSpan w:val="2"/>
          </w:tcPr>
          <w:p w14:paraId="71898E70" w14:textId="77777777" w:rsidR="008F3642" w:rsidRDefault="008F3642" w:rsidP="00BA3B0D">
            <w:pPr>
              <w:keepNext/>
              <w:keepLines/>
            </w:pPr>
            <w:r w:rsidRPr="00732211">
              <w:t>Brilliant blue</w:t>
            </w:r>
            <w:r>
              <w:t>/</w:t>
            </w:r>
            <w:r w:rsidRPr="00732211">
              <w:t>F.C.F.</w:t>
            </w:r>
          </w:p>
        </w:tc>
        <w:tc>
          <w:tcPr>
            <w:tcW w:w="2977" w:type="dxa"/>
          </w:tcPr>
          <w:p w14:paraId="452A5C91" w14:textId="77777777" w:rsidR="008F3642" w:rsidRDefault="008F3642" w:rsidP="00BA3B0D">
            <w:pPr>
              <w:keepNext/>
              <w:keepLines/>
              <w:jc w:val="center"/>
            </w:pPr>
            <w:r w:rsidRPr="00732211">
              <w:t>42.090</w:t>
            </w:r>
          </w:p>
        </w:tc>
      </w:tr>
    </w:tbl>
    <w:p w14:paraId="29F3A9CD" w14:textId="77777777" w:rsidR="0077111E" w:rsidRDefault="0077111E" w:rsidP="00BA3B0D">
      <w:pPr>
        <w:keepNext/>
        <w:keepLines/>
      </w:pPr>
    </w:p>
    <w:p w14:paraId="064AF4E4" w14:textId="4C150375" w:rsidR="00553F24" w:rsidRPr="00732211" w:rsidRDefault="00553F24" w:rsidP="008F3642">
      <w:pPr>
        <w:ind w:left="1134" w:hanging="567"/>
      </w:pPr>
      <w:r w:rsidRPr="00732211">
        <w:t>8.</w:t>
      </w:r>
      <w:r w:rsidRPr="00732211">
        <w:tab/>
        <w:t>By the addition of meat and bone meal in a proportion</w:t>
      </w:r>
      <w:r w:rsidR="008F3642">
        <w:t xml:space="preserve"> of </w:t>
      </w:r>
      <w:r w:rsidRPr="00732211">
        <w:t>2 to 4 parts of skimmed milk powder.</w:t>
      </w:r>
    </w:p>
    <w:p w14:paraId="04A18E85" w14:textId="77777777" w:rsidR="00553F24" w:rsidRPr="00732211" w:rsidRDefault="00553F24" w:rsidP="00732211"/>
    <w:p w14:paraId="44E546ED" w14:textId="5D3278AB" w:rsidR="00553F24" w:rsidRDefault="00553F24" w:rsidP="006B4267">
      <w:pPr>
        <w:ind w:left="1134"/>
      </w:pPr>
      <w:r w:rsidRPr="00732211">
        <w:t>The bags or containers in which the denatured powder is packed will be labelled "Fo</w:t>
      </w:r>
      <w:r w:rsidR="00732211" w:rsidRPr="00732211">
        <w:t xml:space="preserve">r </w:t>
      </w:r>
      <w:r w:rsidRPr="00732211">
        <w:t>Anima</w:t>
      </w:r>
      <w:r w:rsidR="00732211" w:rsidRPr="00732211">
        <w:t xml:space="preserve">l </w:t>
      </w:r>
      <w:r w:rsidRPr="00732211">
        <w:t>Feed Only".</w:t>
      </w:r>
    </w:p>
    <w:p w14:paraId="744C2ECE" w14:textId="77777777" w:rsidR="008F3642" w:rsidRPr="00732211" w:rsidRDefault="008F3642" w:rsidP="008F3642">
      <w:pPr>
        <w:ind w:left="567"/>
      </w:pPr>
    </w:p>
    <w:p w14:paraId="2ADEDE4C" w14:textId="77777777" w:rsidR="00553F24" w:rsidRPr="00732211" w:rsidRDefault="00553F24" w:rsidP="00732211">
      <w:r w:rsidRPr="00732211">
        <w:t>B.</w:t>
      </w:r>
      <w:r w:rsidRPr="00732211">
        <w:tab/>
        <w:t>Or, after its incorporation in compound or mixed stockfoods of a kind falling within item 23.09</w:t>
      </w:r>
    </w:p>
    <w:p w14:paraId="4302C82D" w14:textId="77777777" w:rsidR="00553F24" w:rsidRPr="00732211" w:rsidRDefault="00553F24" w:rsidP="008F3642">
      <w:pPr>
        <w:ind w:firstLine="567"/>
      </w:pPr>
      <w:r w:rsidRPr="00732211">
        <w:t>of the Harmonize</w:t>
      </w:r>
      <w:r w:rsidR="00732211" w:rsidRPr="00732211">
        <w:t xml:space="preserve">d </w:t>
      </w:r>
      <w:r w:rsidRPr="00732211">
        <w:t>System.</w:t>
      </w:r>
    </w:p>
    <w:p w14:paraId="5CC63386" w14:textId="77777777" w:rsidR="00553F24" w:rsidRPr="00732211" w:rsidRDefault="00553F24" w:rsidP="00732211"/>
    <w:p w14:paraId="5B408500" w14:textId="77777777" w:rsidR="008F3642" w:rsidRDefault="008F3642" w:rsidP="00732211">
      <w:pPr>
        <w:sectPr w:rsidR="008F3642" w:rsidSect="001E3E2E">
          <w:headerReference w:type="even" r:id="rId31"/>
          <w:headerReference w:type="default" r:id="rId32"/>
          <w:headerReference w:type="first" r:id="rId33"/>
          <w:footnotePr>
            <w:numRestart w:val="eachSect"/>
          </w:footnotePr>
          <w:pgSz w:w="11913" w:h="18042" w:code="9"/>
          <w:pgMar w:top="1701" w:right="1440" w:bottom="1440" w:left="1440" w:header="720" w:footer="720" w:gutter="0"/>
          <w:cols w:space="720"/>
          <w:docGrid w:linePitch="360"/>
        </w:sectPr>
      </w:pPr>
    </w:p>
    <w:p w14:paraId="2944979C" w14:textId="77777777" w:rsidR="00553F24" w:rsidRPr="00732211" w:rsidRDefault="00553F24" w:rsidP="008F3642">
      <w:pPr>
        <w:jc w:val="center"/>
      </w:pPr>
      <w:r w:rsidRPr="00732211">
        <w:lastRenderedPageBreak/>
        <w:t>APPENDIX</w:t>
      </w:r>
    </w:p>
    <w:p w14:paraId="47790254" w14:textId="77777777" w:rsidR="00553F24" w:rsidRPr="00732211" w:rsidRDefault="00553F24" w:rsidP="00732211"/>
    <w:p w14:paraId="085B355F" w14:textId="77777777" w:rsidR="00553F24" w:rsidRPr="00732211" w:rsidRDefault="00553F24" w:rsidP="004422B4">
      <w:pPr>
        <w:jc w:val="center"/>
      </w:pPr>
      <w:r w:rsidRPr="00732211">
        <w:t>Interpretativ</w:t>
      </w:r>
      <w:r w:rsidR="00732211" w:rsidRPr="00732211">
        <w:t xml:space="preserve">e </w:t>
      </w:r>
      <w:r w:rsidRPr="00732211">
        <w:t>Statements</w:t>
      </w:r>
    </w:p>
    <w:p w14:paraId="2E1B43B9" w14:textId="60C59961" w:rsidR="00553F24" w:rsidRDefault="00553F24" w:rsidP="00732211"/>
    <w:p w14:paraId="1799F60F" w14:textId="77777777" w:rsidR="000F656E" w:rsidRPr="00732211" w:rsidRDefault="000F656E" w:rsidP="00732211"/>
    <w:p w14:paraId="6701CB40" w14:textId="7C658AA2" w:rsidR="00553F24" w:rsidRDefault="00553F24" w:rsidP="004422B4">
      <w:pPr>
        <w:ind w:firstLine="567"/>
      </w:pPr>
      <w:r w:rsidRPr="00732211">
        <w:t>Japan undertakes to implement the provisions of this Agreement fully within the limit of its institutional possibilities.</w:t>
      </w:r>
    </w:p>
    <w:p w14:paraId="5E846C46" w14:textId="77777777" w:rsidR="004422B4" w:rsidRPr="00732211" w:rsidRDefault="004422B4" w:rsidP="00732211"/>
    <w:p w14:paraId="4ADF352F" w14:textId="77777777" w:rsidR="00553F24" w:rsidRPr="00732211" w:rsidRDefault="00553F24" w:rsidP="004422B4">
      <w:pPr>
        <w:ind w:firstLine="567"/>
      </w:pPr>
      <w:r w:rsidRPr="00732211">
        <w:t>Japan has accepted paragraph 5 of Article 3 of the Annex on the understanding that advance notification of its intention to make use of the provisions of that paragraph may be made globally for a given period and not separately for each transaction.</w:t>
      </w:r>
    </w:p>
    <w:p w14:paraId="70082B3B" w14:textId="77777777" w:rsidR="00553F24" w:rsidRPr="00732211" w:rsidRDefault="00553F24" w:rsidP="00732211"/>
    <w:p w14:paraId="046F6A80" w14:textId="383E59E8" w:rsidR="00553F24" w:rsidRDefault="00553F24" w:rsidP="004422B4">
      <w:pPr>
        <w:ind w:firstLine="567"/>
      </w:pPr>
      <w:r w:rsidRPr="00732211">
        <w:t>The Nordic countries have accepted paragraph 3 of Article</w:t>
      </w:r>
      <w:r w:rsidR="00204CFE">
        <w:t> </w:t>
      </w:r>
      <w:r w:rsidRPr="00732211">
        <w:t>V of the Agreement with the understanding that it does not in any way prejudge their position with regard to the definition of (other than) normal commercial transactions.</w:t>
      </w:r>
    </w:p>
    <w:p w14:paraId="7AA5E7E7" w14:textId="77777777" w:rsidR="004422B4" w:rsidRPr="00732211" w:rsidRDefault="004422B4" w:rsidP="00732211"/>
    <w:p w14:paraId="415571EA" w14:textId="49BE8560" w:rsidR="00553F24" w:rsidRDefault="00553F24" w:rsidP="004422B4">
      <w:pPr>
        <w:ind w:firstLine="567"/>
      </w:pPr>
      <w:r w:rsidRPr="00732211">
        <w:t>Switzerland has indicated that it is reserving the right to request at a later date the designation of two or three European ports as reference points under Article 2 of the Annex in the event that its exports made this necessary.</w:t>
      </w:r>
    </w:p>
    <w:p w14:paraId="2D0F827A" w14:textId="77777777" w:rsidR="004422B4" w:rsidRPr="00732211" w:rsidRDefault="004422B4" w:rsidP="00732211"/>
    <w:p w14:paraId="05FFE771" w14:textId="5BE40473" w:rsidR="00553F24" w:rsidRPr="00732211" w:rsidRDefault="00553F24" w:rsidP="004422B4">
      <w:pPr>
        <w:ind w:firstLine="567"/>
      </w:pPr>
      <w:r w:rsidRPr="00732211">
        <w:t>New Zealand has indicated that the</w:t>
      </w:r>
      <w:r w:rsidR="004422B4">
        <w:t xml:space="preserve"> </w:t>
      </w:r>
      <w:r w:rsidRPr="00732211">
        <w:t>annual quantities of its</w:t>
      </w:r>
      <w:r w:rsidR="004422B4">
        <w:t xml:space="preserve"> </w:t>
      </w:r>
      <w:r w:rsidRPr="00732211">
        <w:t>exports under paragraph</w:t>
      </w:r>
      <w:r w:rsidR="00204CFE">
        <w:t> </w:t>
      </w:r>
      <w:r w:rsidRPr="00732211">
        <w:t>2</w:t>
      </w:r>
      <w:r w:rsidR="00F3492C">
        <w:t xml:space="preserve"> </w:t>
      </w:r>
      <w:r w:rsidRPr="00732211">
        <w:t>of Article</w:t>
      </w:r>
      <w:r w:rsidR="004422B4">
        <w:t> </w:t>
      </w:r>
      <w:r w:rsidRPr="00732211">
        <w:t>7 of the Annex should normally be of the order of 1</w:t>
      </w:r>
      <w:r w:rsidR="00732211" w:rsidRPr="00732211">
        <w:t> thousand</w:t>
      </w:r>
      <w:r w:rsidRPr="00732211">
        <w:t xml:space="preserve"> metric tons and could, in exceptional circumstances, amount to some </w:t>
      </w:r>
      <w:r w:rsidRPr="00F3492C">
        <w:t>2</w:t>
      </w:r>
      <w:r w:rsidR="00732211" w:rsidRPr="00F3492C">
        <w:t> thousand</w:t>
      </w:r>
      <w:r w:rsidRPr="0084574C">
        <w:t xml:space="preserve"> metric tons.</w:t>
      </w:r>
    </w:p>
    <w:p w14:paraId="455E8DD4" w14:textId="2A9ED32A" w:rsidR="009509C6" w:rsidRDefault="009509C6">
      <w:pPr>
        <w:spacing w:after="200" w:line="276" w:lineRule="auto"/>
        <w:jc w:val="left"/>
      </w:pPr>
      <w:r>
        <w:br w:type="page"/>
      </w:r>
    </w:p>
    <w:p w14:paraId="27C5B7EB" w14:textId="77777777" w:rsidR="00553F24" w:rsidRPr="00732211" w:rsidRDefault="00553F24" w:rsidP="00732211">
      <w:r w:rsidRPr="00732211">
        <w:lastRenderedPageBreak/>
        <w:t>For the People's Democratic Republic of Algeria:</w:t>
      </w:r>
    </w:p>
    <w:p w14:paraId="672D8670" w14:textId="77777777" w:rsidR="00732211" w:rsidRPr="00732211" w:rsidRDefault="00732211" w:rsidP="00732211"/>
    <w:p w14:paraId="7269B97D" w14:textId="77777777" w:rsidR="00553F24" w:rsidRPr="00732211" w:rsidRDefault="00553F24" w:rsidP="00732211">
      <w:r w:rsidRPr="00732211">
        <w:t>For the Republic of Angola:</w:t>
      </w:r>
    </w:p>
    <w:p w14:paraId="005B02C4" w14:textId="77777777" w:rsidR="00553F24" w:rsidRPr="00732211" w:rsidRDefault="00553F24" w:rsidP="00732211"/>
    <w:p w14:paraId="3E85C842" w14:textId="77777777" w:rsidR="00553F24" w:rsidRPr="00732211" w:rsidRDefault="00553F24" w:rsidP="00732211">
      <w:r w:rsidRPr="00732211">
        <w:t>For Antigua and Barbuda:</w:t>
      </w:r>
    </w:p>
    <w:p w14:paraId="2D606884" w14:textId="77777777" w:rsidR="00553F24" w:rsidRPr="00732211" w:rsidRDefault="00553F24" w:rsidP="00732211"/>
    <w:p w14:paraId="7A2BDD1F" w14:textId="77777777" w:rsidR="00553F24" w:rsidRPr="00732211" w:rsidRDefault="00553F24" w:rsidP="00732211">
      <w:r w:rsidRPr="00732211">
        <w:t>For the Argentine Republic:</w:t>
      </w:r>
    </w:p>
    <w:p w14:paraId="7FCEDF53" w14:textId="77777777" w:rsidR="00732211" w:rsidRPr="00732211" w:rsidRDefault="00732211" w:rsidP="00732211"/>
    <w:p w14:paraId="43B5C2C2" w14:textId="77777777" w:rsidR="00553F24" w:rsidRPr="00732211" w:rsidRDefault="00553F24" w:rsidP="00732211">
      <w:r w:rsidRPr="00732211">
        <w:t>For Australia:</w:t>
      </w:r>
    </w:p>
    <w:p w14:paraId="2EFD55C2" w14:textId="77777777" w:rsidR="00732211" w:rsidRPr="00732211" w:rsidRDefault="00732211" w:rsidP="00732211"/>
    <w:p w14:paraId="44B6C183" w14:textId="77777777" w:rsidR="00553F24" w:rsidRPr="00732211" w:rsidRDefault="00553F24" w:rsidP="00732211">
      <w:r w:rsidRPr="00732211">
        <w:t>For the Republic of Austria:</w:t>
      </w:r>
    </w:p>
    <w:p w14:paraId="322AA638" w14:textId="77777777" w:rsidR="00732211" w:rsidRPr="00732211" w:rsidRDefault="00732211" w:rsidP="00732211"/>
    <w:p w14:paraId="3871720E" w14:textId="77777777" w:rsidR="00553F24" w:rsidRPr="00732211" w:rsidRDefault="00553F24" w:rsidP="00732211">
      <w:r w:rsidRPr="00732211">
        <w:t>For the State of Bahrain:</w:t>
      </w:r>
    </w:p>
    <w:p w14:paraId="73315A60" w14:textId="77777777" w:rsidR="00553F24" w:rsidRPr="00732211" w:rsidRDefault="00553F24" w:rsidP="00732211"/>
    <w:p w14:paraId="67F4ADE7" w14:textId="77777777" w:rsidR="00553F24" w:rsidRPr="00732211" w:rsidRDefault="00553F24" w:rsidP="00732211">
      <w:r w:rsidRPr="00732211">
        <w:t>For the People's Republic of Bangladesh:</w:t>
      </w:r>
    </w:p>
    <w:p w14:paraId="30C06D15" w14:textId="77777777" w:rsidR="00732211" w:rsidRPr="00732211" w:rsidRDefault="00732211" w:rsidP="00732211"/>
    <w:p w14:paraId="1ABDE549" w14:textId="5E4B5774" w:rsidR="00553F24" w:rsidRPr="00732211" w:rsidRDefault="00553F24" w:rsidP="00732211">
      <w:r w:rsidRPr="00732211">
        <w:t>For Barbados:</w:t>
      </w:r>
    </w:p>
    <w:p w14:paraId="41FF9906" w14:textId="77777777" w:rsidR="00553F24" w:rsidRPr="00732211" w:rsidRDefault="00553F24" w:rsidP="00732211"/>
    <w:p w14:paraId="1E54C25B" w14:textId="0B95A6D8" w:rsidR="00553F24" w:rsidRDefault="00553F24" w:rsidP="00732211">
      <w:r w:rsidRPr="00732211">
        <w:t>Fo</w:t>
      </w:r>
      <w:r w:rsidR="00732211" w:rsidRPr="00732211">
        <w:t xml:space="preserve">r </w:t>
      </w:r>
      <w:r w:rsidRPr="00732211">
        <w:t>the Kingdom of Belgium:</w:t>
      </w:r>
      <w:r w:rsidR="004422B4" w:rsidRPr="00732211">
        <w:t xml:space="preserve"> </w:t>
      </w:r>
    </w:p>
    <w:p w14:paraId="072E5FB9" w14:textId="77777777" w:rsidR="004422B4" w:rsidRPr="00732211" w:rsidRDefault="004422B4" w:rsidP="00732211"/>
    <w:p w14:paraId="5C893EF6" w14:textId="191AF8FA" w:rsidR="00553F24" w:rsidRPr="00732211" w:rsidRDefault="00553F24" w:rsidP="00732211">
      <w:r w:rsidRPr="00732211">
        <w:t>For Belize:</w:t>
      </w:r>
    </w:p>
    <w:p w14:paraId="2CDD096F" w14:textId="77777777" w:rsidR="00553F24" w:rsidRPr="00732211" w:rsidRDefault="00553F24" w:rsidP="00732211"/>
    <w:p w14:paraId="6949525A" w14:textId="6109B753" w:rsidR="00553F24" w:rsidRDefault="00553F24" w:rsidP="00732211">
      <w:r w:rsidRPr="00732211">
        <w:t>Fo</w:t>
      </w:r>
      <w:r w:rsidR="00732211" w:rsidRPr="00732211">
        <w:t xml:space="preserve">r </w:t>
      </w:r>
      <w:r w:rsidRPr="00732211">
        <w:t>th</w:t>
      </w:r>
      <w:r w:rsidR="00732211" w:rsidRPr="00732211">
        <w:t xml:space="preserve">e </w:t>
      </w:r>
      <w:r w:rsidRPr="00732211">
        <w:t>Republic of Benin:</w:t>
      </w:r>
    </w:p>
    <w:p w14:paraId="4CCAC66A" w14:textId="77777777" w:rsidR="004422B4" w:rsidRPr="00732211" w:rsidRDefault="004422B4" w:rsidP="00732211"/>
    <w:p w14:paraId="3CE94494" w14:textId="1A2AB37E" w:rsidR="00553F24" w:rsidRPr="00732211" w:rsidRDefault="00553F24" w:rsidP="00732211">
      <w:r w:rsidRPr="00732211">
        <w:t>Fo</w:t>
      </w:r>
      <w:r w:rsidR="00732211" w:rsidRPr="00732211">
        <w:t xml:space="preserve">r </w:t>
      </w:r>
      <w:r w:rsidRPr="00732211">
        <w:t>th</w:t>
      </w:r>
      <w:r w:rsidR="00732211" w:rsidRPr="00732211">
        <w:t xml:space="preserve">e </w:t>
      </w:r>
      <w:r w:rsidRPr="00732211">
        <w:t>Republic of Bolivia:</w:t>
      </w:r>
    </w:p>
    <w:p w14:paraId="5BF8B23D" w14:textId="77777777" w:rsidR="00553F24" w:rsidRPr="00732211" w:rsidRDefault="00553F24" w:rsidP="00732211"/>
    <w:p w14:paraId="3CB1E8A5" w14:textId="440D786A" w:rsidR="00553F24" w:rsidRPr="00732211" w:rsidRDefault="00553F24" w:rsidP="00732211">
      <w:r w:rsidRPr="00732211">
        <w:t>Fo</w:t>
      </w:r>
      <w:r w:rsidR="00732211" w:rsidRPr="00732211">
        <w:t xml:space="preserve">r </w:t>
      </w:r>
      <w:r w:rsidRPr="00732211">
        <w:t>th</w:t>
      </w:r>
      <w:r w:rsidR="00732211" w:rsidRPr="00732211">
        <w:t xml:space="preserve">e </w:t>
      </w:r>
      <w:r w:rsidRPr="00732211">
        <w:t>Republic of Botswana:</w:t>
      </w:r>
    </w:p>
    <w:p w14:paraId="5C2EBEA1" w14:textId="77777777" w:rsidR="00732211" w:rsidRPr="00732211" w:rsidRDefault="00732211" w:rsidP="00732211"/>
    <w:p w14:paraId="0854068D" w14:textId="77777777" w:rsidR="00553F24" w:rsidRPr="00732211" w:rsidRDefault="00553F24" w:rsidP="00732211">
      <w:r w:rsidRPr="00732211">
        <w:t>For the Federative Republic of Brazil:</w:t>
      </w:r>
    </w:p>
    <w:p w14:paraId="1A8BFD75" w14:textId="77777777" w:rsidR="00553F24" w:rsidRPr="00732211" w:rsidRDefault="00553F24" w:rsidP="00732211"/>
    <w:p w14:paraId="690610C8" w14:textId="77777777" w:rsidR="00553F24" w:rsidRPr="00732211" w:rsidRDefault="00553F24" w:rsidP="00732211">
      <w:r w:rsidRPr="00732211">
        <w:t>For Brunei Darussalam:</w:t>
      </w:r>
    </w:p>
    <w:p w14:paraId="28BEC45D" w14:textId="77777777" w:rsidR="00553F24" w:rsidRPr="00732211" w:rsidRDefault="00553F24" w:rsidP="00732211"/>
    <w:p w14:paraId="7B165C76" w14:textId="77777777" w:rsidR="00553F24" w:rsidRPr="00732211" w:rsidRDefault="00553F24" w:rsidP="00732211">
      <w:r w:rsidRPr="00732211">
        <w:t>For the Republic of Bulgaria:</w:t>
      </w:r>
    </w:p>
    <w:p w14:paraId="23E60412" w14:textId="77777777" w:rsidR="00553F24" w:rsidRPr="00732211" w:rsidRDefault="00553F24" w:rsidP="00732211"/>
    <w:p w14:paraId="71C1F496" w14:textId="77777777" w:rsidR="00553F24" w:rsidRPr="00732211" w:rsidRDefault="00553F24" w:rsidP="00732211">
      <w:r w:rsidRPr="00732211">
        <w:t>For Burkina Faso:</w:t>
      </w:r>
    </w:p>
    <w:p w14:paraId="38D10CCA" w14:textId="77777777" w:rsidR="00553F24" w:rsidRPr="00732211" w:rsidRDefault="00553F24" w:rsidP="00732211"/>
    <w:p w14:paraId="034A42B8" w14:textId="77777777" w:rsidR="00553F24" w:rsidRPr="00732211" w:rsidRDefault="00553F24" w:rsidP="00732211">
      <w:r w:rsidRPr="00732211">
        <w:t>For the Republic of Burundi:</w:t>
      </w:r>
    </w:p>
    <w:p w14:paraId="52EE2F63" w14:textId="77777777" w:rsidR="00553F24" w:rsidRPr="00732211" w:rsidRDefault="00553F24" w:rsidP="00732211"/>
    <w:p w14:paraId="6D6190F6" w14:textId="77777777" w:rsidR="00553F24" w:rsidRPr="00732211" w:rsidRDefault="00553F24" w:rsidP="00732211">
      <w:r w:rsidRPr="00732211">
        <w:t>For the Republic of Cameroon:</w:t>
      </w:r>
    </w:p>
    <w:p w14:paraId="53031644" w14:textId="77777777" w:rsidR="00553F24" w:rsidRPr="00732211" w:rsidRDefault="00553F24" w:rsidP="00732211"/>
    <w:p w14:paraId="6851EB0F" w14:textId="31ABA45A" w:rsidR="00553F24" w:rsidRDefault="00553F24" w:rsidP="00732211">
      <w:r w:rsidRPr="00732211">
        <w:t>For Canada:</w:t>
      </w:r>
    </w:p>
    <w:p w14:paraId="20CCDF4C" w14:textId="77777777" w:rsidR="00406C0B" w:rsidRPr="00732211" w:rsidRDefault="00406C0B" w:rsidP="00732211"/>
    <w:p w14:paraId="06708B60" w14:textId="77777777" w:rsidR="00553F24" w:rsidRPr="00732211" w:rsidRDefault="00553F24" w:rsidP="00732211">
      <w:r w:rsidRPr="00732211">
        <w:t>For the Central African Republic:</w:t>
      </w:r>
    </w:p>
    <w:p w14:paraId="269F8638" w14:textId="77777777" w:rsidR="00732211" w:rsidRPr="00732211" w:rsidRDefault="00732211" w:rsidP="00732211"/>
    <w:p w14:paraId="2CA13EAD" w14:textId="77777777" w:rsidR="00553F24" w:rsidRPr="00732211" w:rsidRDefault="00553F24" w:rsidP="00732211">
      <w:r w:rsidRPr="00732211">
        <w:t>Fo</w:t>
      </w:r>
      <w:r w:rsidR="00732211" w:rsidRPr="00732211">
        <w:t xml:space="preserve">r </w:t>
      </w:r>
      <w:r w:rsidRPr="00732211">
        <w:t>the Republic of Chad:</w:t>
      </w:r>
    </w:p>
    <w:p w14:paraId="40EE4BCA" w14:textId="77777777" w:rsidR="00732211" w:rsidRPr="00732211" w:rsidRDefault="00732211" w:rsidP="00732211"/>
    <w:p w14:paraId="0663F3B3" w14:textId="41826C29" w:rsidR="00553F24" w:rsidRDefault="00553F24" w:rsidP="00732211">
      <w:r w:rsidRPr="00732211">
        <w:t>Fo</w:t>
      </w:r>
      <w:r w:rsidR="00732211" w:rsidRPr="00732211">
        <w:t xml:space="preserve">r </w:t>
      </w:r>
      <w:r w:rsidRPr="00732211">
        <w:t xml:space="preserve">the Republic of </w:t>
      </w:r>
      <w:r w:rsidR="004422B4">
        <w:t>Chile</w:t>
      </w:r>
    </w:p>
    <w:p w14:paraId="639ADDB1" w14:textId="77777777" w:rsidR="004422B4" w:rsidRPr="00732211" w:rsidRDefault="004422B4" w:rsidP="00732211"/>
    <w:p w14:paraId="35918832" w14:textId="77777777" w:rsidR="00553F24" w:rsidRPr="00732211" w:rsidRDefault="00553F24" w:rsidP="00732211">
      <w:r w:rsidRPr="00732211">
        <w:t>For the People's Republic of China:</w:t>
      </w:r>
    </w:p>
    <w:p w14:paraId="2B22BDD5" w14:textId="77777777" w:rsidR="00732211" w:rsidRPr="00732211" w:rsidRDefault="00732211" w:rsidP="00732211"/>
    <w:p w14:paraId="55BDEA08" w14:textId="478878E1" w:rsidR="00553F24" w:rsidRDefault="00553F24" w:rsidP="00732211">
      <w:r w:rsidRPr="00732211">
        <w:t>For the Republic of Colombia:</w:t>
      </w:r>
    </w:p>
    <w:p w14:paraId="599228E7" w14:textId="77777777" w:rsidR="004422B4" w:rsidRPr="00732211" w:rsidRDefault="004422B4" w:rsidP="00732211"/>
    <w:p w14:paraId="757E9916" w14:textId="77777777" w:rsidR="00553F24" w:rsidRPr="00732211" w:rsidRDefault="00553F24" w:rsidP="00732211">
      <w:r w:rsidRPr="00732211">
        <w:t>For the Republic of th</w:t>
      </w:r>
      <w:r w:rsidR="00732211" w:rsidRPr="00732211">
        <w:t xml:space="preserve">e </w:t>
      </w:r>
      <w:r w:rsidRPr="00732211">
        <w:t>Congo:</w:t>
      </w:r>
    </w:p>
    <w:p w14:paraId="14C3CBC5" w14:textId="77777777" w:rsidR="00732211" w:rsidRPr="00732211" w:rsidRDefault="00732211" w:rsidP="00732211"/>
    <w:p w14:paraId="3A83C885" w14:textId="3830C0FD" w:rsidR="00553F24" w:rsidRDefault="00553F24" w:rsidP="00732211">
      <w:r w:rsidRPr="00732211">
        <w:t>For the Republic of Costa Rica:</w:t>
      </w:r>
    </w:p>
    <w:p w14:paraId="41687ECE" w14:textId="60D576F5" w:rsidR="005B348F" w:rsidRDefault="005B348F" w:rsidP="00732211"/>
    <w:p w14:paraId="784171D6" w14:textId="2569C575" w:rsidR="005B348F" w:rsidRPr="00732211" w:rsidRDefault="005B348F" w:rsidP="00732211">
      <w:r>
        <w:t>For the Republic of</w:t>
      </w:r>
      <w:r w:rsidRPr="008F0A2A">
        <w:rPr>
          <w:szCs w:val="18"/>
        </w:rPr>
        <w:t xml:space="preserve"> </w:t>
      </w:r>
      <w:r w:rsidR="008F0A2A" w:rsidRPr="008F0A2A">
        <w:rPr>
          <w:color w:val="252525"/>
          <w:szCs w:val="18"/>
        </w:rPr>
        <w:t>Côte</w:t>
      </w:r>
      <w:r>
        <w:t xml:space="preserve"> d'Ivoire</w:t>
      </w:r>
    </w:p>
    <w:p w14:paraId="6CB067E9" w14:textId="77777777" w:rsidR="00553F24" w:rsidRPr="00732211" w:rsidRDefault="00553F24" w:rsidP="00732211"/>
    <w:p w14:paraId="4620207C" w14:textId="303B3A35" w:rsidR="00C93380" w:rsidRDefault="00553F24" w:rsidP="00732211">
      <w:r w:rsidRPr="00732211">
        <w:t>For the Republic of Cuba:</w:t>
      </w:r>
    </w:p>
    <w:p w14:paraId="6B34C8DC" w14:textId="77777777" w:rsidR="004422B4" w:rsidRDefault="004422B4" w:rsidP="00732211"/>
    <w:p w14:paraId="5CCE51A9" w14:textId="77777777" w:rsidR="004422B4" w:rsidRDefault="00553F24" w:rsidP="00732211">
      <w:r w:rsidRPr="00732211">
        <w:t>For the Republic of Cyprus:</w:t>
      </w:r>
    </w:p>
    <w:p w14:paraId="6E51B9A1" w14:textId="1B3BB653" w:rsidR="00553F24" w:rsidRPr="00732211" w:rsidRDefault="004422B4" w:rsidP="00732211">
      <w:r w:rsidRPr="00732211">
        <w:t xml:space="preserve"> </w:t>
      </w:r>
    </w:p>
    <w:p w14:paraId="2C05CABE" w14:textId="2EF85737" w:rsidR="00553F24" w:rsidRDefault="00553F24" w:rsidP="00732211">
      <w:r w:rsidRPr="00732211">
        <w:t>For the Czech Republic:</w:t>
      </w:r>
    </w:p>
    <w:p w14:paraId="083692FB" w14:textId="77777777" w:rsidR="004422B4" w:rsidRPr="00732211" w:rsidRDefault="004422B4" w:rsidP="00732211"/>
    <w:p w14:paraId="128C3FA5" w14:textId="44597D82" w:rsidR="00553F24" w:rsidRDefault="00553F24" w:rsidP="00732211">
      <w:r w:rsidRPr="00732211">
        <w:t>For the Ki</w:t>
      </w:r>
      <w:r w:rsidR="005B348F">
        <w:t>ngd</w:t>
      </w:r>
      <w:r w:rsidRPr="00732211">
        <w:t>om of Denmark:</w:t>
      </w:r>
    </w:p>
    <w:p w14:paraId="5421DCD9" w14:textId="77777777" w:rsidR="004422B4" w:rsidRDefault="004422B4" w:rsidP="00732211"/>
    <w:p w14:paraId="4BD6C165" w14:textId="4E48A655" w:rsidR="00553F24" w:rsidRPr="00732211" w:rsidRDefault="00553F24" w:rsidP="00732211">
      <w:r w:rsidRPr="00732211">
        <w:t>For the Commonwealth of Dominica:</w:t>
      </w:r>
    </w:p>
    <w:p w14:paraId="08C623CD" w14:textId="77777777" w:rsidR="00732211" w:rsidRPr="00732211" w:rsidRDefault="00732211" w:rsidP="00732211"/>
    <w:p w14:paraId="6BEFF936" w14:textId="6E0DBB3F" w:rsidR="00553F24" w:rsidRDefault="00553F24" w:rsidP="00732211">
      <w:r w:rsidRPr="00732211">
        <w:lastRenderedPageBreak/>
        <w:t>For the Dominican Republic:</w:t>
      </w:r>
    </w:p>
    <w:p w14:paraId="3EE18DE7" w14:textId="77777777" w:rsidR="004422B4" w:rsidRPr="00732211" w:rsidRDefault="004422B4" w:rsidP="00732211"/>
    <w:p w14:paraId="52DA6935" w14:textId="77777777" w:rsidR="00553F24" w:rsidRPr="00732211" w:rsidRDefault="00553F24" w:rsidP="00732211">
      <w:r w:rsidRPr="00732211">
        <w:t>For the Arab Republic of Egypt:</w:t>
      </w:r>
    </w:p>
    <w:p w14:paraId="2002F9FC" w14:textId="77777777" w:rsidR="00553F24" w:rsidRPr="00732211" w:rsidRDefault="00553F24" w:rsidP="00732211"/>
    <w:p w14:paraId="025DEEDA" w14:textId="1FD5420C" w:rsidR="00553F24" w:rsidRPr="00732211" w:rsidRDefault="00553F24" w:rsidP="00732211">
      <w:r w:rsidRPr="00732211">
        <w:t>For the Republic of El Salvador:</w:t>
      </w:r>
    </w:p>
    <w:p w14:paraId="32C2A43A" w14:textId="77777777" w:rsidR="00553F24" w:rsidRPr="00732211" w:rsidRDefault="00553F24" w:rsidP="00732211"/>
    <w:p w14:paraId="70230F66" w14:textId="77777777" w:rsidR="00553F24" w:rsidRPr="00732211" w:rsidRDefault="00553F24" w:rsidP="00732211">
      <w:r w:rsidRPr="00732211">
        <w:t>For the European Communities:</w:t>
      </w:r>
    </w:p>
    <w:p w14:paraId="21EA6995" w14:textId="77777777" w:rsidR="00553F24" w:rsidRPr="00732211" w:rsidRDefault="00553F24" w:rsidP="00732211"/>
    <w:p w14:paraId="1EAB9A04" w14:textId="77777777" w:rsidR="00553F24" w:rsidRPr="00732211" w:rsidRDefault="00553F24" w:rsidP="00732211">
      <w:r w:rsidRPr="00732211">
        <w:t>For the Republic of Fiji:</w:t>
      </w:r>
    </w:p>
    <w:p w14:paraId="50B8BBF8" w14:textId="77777777" w:rsidR="00553F24" w:rsidRPr="00732211" w:rsidRDefault="00553F24" w:rsidP="00732211"/>
    <w:p w14:paraId="5A0FE884" w14:textId="77777777" w:rsidR="00553F24" w:rsidRPr="00732211" w:rsidRDefault="00553F24" w:rsidP="00732211">
      <w:r w:rsidRPr="00732211">
        <w:t>For the Republic of Finland:</w:t>
      </w:r>
    </w:p>
    <w:p w14:paraId="2F57FE79" w14:textId="77777777" w:rsidR="00553F24" w:rsidRPr="00732211" w:rsidRDefault="00553F24" w:rsidP="00732211"/>
    <w:p w14:paraId="2633F7DA" w14:textId="77777777" w:rsidR="00553F24" w:rsidRPr="00732211" w:rsidRDefault="00553F24" w:rsidP="00732211">
      <w:r w:rsidRPr="00732211">
        <w:t>For the French Republic:</w:t>
      </w:r>
    </w:p>
    <w:p w14:paraId="0B00F44A" w14:textId="77777777" w:rsidR="00553F24" w:rsidRPr="00732211" w:rsidRDefault="00553F24" w:rsidP="00732211"/>
    <w:p w14:paraId="3EA874F4" w14:textId="77777777" w:rsidR="00553F24" w:rsidRPr="00732211" w:rsidRDefault="00553F24" w:rsidP="00732211">
      <w:r w:rsidRPr="00732211">
        <w:t>For the Gabonese Republic:</w:t>
      </w:r>
    </w:p>
    <w:p w14:paraId="5F9B85B6" w14:textId="77777777" w:rsidR="00732211" w:rsidRPr="00732211" w:rsidRDefault="00732211" w:rsidP="00732211"/>
    <w:p w14:paraId="54E5B34A" w14:textId="19E9FFCF" w:rsidR="00553F24" w:rsidRPr="00732211" w:rsidRDefault="00553F24" w:rsidP="00732211">
      <w:r w:rsidRPr="00732211">
        <w:t>For the Republic of the</w:t>
      </w:r>
      <w:r w:rsidR="004422B4">
        <w:t xml:space="preserve"> </w:t>
      </w:r>
      <w:r w:rsidRPr="00732211">
        <w:t>Gambia:</w:t>
      </w:r>
    </w:p>
    <w:p w14:paraId="0212A65D" w14:textId="77777777" w:rsidR="00553F24" w:rsidRPr="00732211" w:rsidRDefault="00553F24" w:rsidP="00732211"/>
    <w:p w14:paraId="56C2898B" w14:textId="1B1BF824" w:rsidR="00553F24" w:rsidRPr="00732211" w:rsidRDefault="00553F24" w:rsidP="00732211">
      <w:r w:rsidRPr="00732211">
        <w:t>For the Federal Republic of Germany:</w:t>
      </w:r>
    </w:p>
    <w:p w14:paraId="513FEC09" w14:textId="77777777" w:rsidR="00553F24" w:rsidRPr="00732211" w:rsidRDefault="00553F24" w:rsidP="00732211"/>
    <w:p w14:paraId="0C8CB8C1" w14:textId="77777777" w:rsidR="00553F24" w:rsidRPr="00732211" w:rsidRDefault="00553F24" w:rsidP="00732211">
      <w:r w:rsidRPr="00732211">
        <w:t>For the Republic of Ghana:</w:t>
      </w:r>
    </w:p>
    <w:p w14:paraId="359C91F2" w14:textId="77777777" w:rsidR="00553F24" w:rsidRPr="00732211" w:rsidRDefault="00553F24" w:rsidP="00732211"/>
    <w:p w14:paraId="5297D252" w14:textId="77777777" w:rsidR="00553F24" w:rsidRPr="00732211" w:rsidRDefault="00553F24" w:rsidP="00732211">
      <w:r w:rsidRPr="00732211">
        <w:t>For the Hellenic Republic:</w:t>
      </w:r>
    </w:p>
    <w:p w14:paraId="256C72BA" w14:textId="77777777" w:rsidR="00553F24" w:rsidRPr="00732211" w:rsidRDefault="00553F24" w:rsidP="00732211"/>
    <w:p w14:paraId="5EA49778" w14:textId="77777777" w:rsidR="00553F24" w:rsidRPr="00732211" w:rsidRDefault="00553F24" w:rsidP="00732211">
      <w:r w:rsidRPr="00732211">
        <w:t>For Grenada:</w:t>
      </w:r>
    </w:p>
    <w:p w14:paraId="6B53C962" w14:textId="77777777" w:rsidR="00553F24" w:rsidRPr="00732211" w:rsidRDefault="00553F24" w:rsidP="00732211"/>
    <w:p w14:paraId="64A33DE3" w14:textId="77777777" w:rsidR="00553F24" w:rsidRPr="00732211" w:rsidRDefault="00553F24" w:rsidP="00732211">
      <w:r w:rsidRPr="00732211">
        <w:t>For the Republic of Guatemala:</w:t>
      </w:r>
    </w:p>
    <w:p w14:paraId="658A19E2" w14:textId="77777777" w:rsidR="00732211" w:rsidRPr="00732211" w:rsidRDefault="00732211" w:rsidP="00732211"/>
    <w:p w14:paraId="2E1DE775" w14:textId="77777777" w:rsidR="00553F24" w:rsidRPr="00732211" w:rsidRDefault="00553F24" w:rsidP="00732211">
      <w:r w:rsidRPr="00732211">
        <w:t>For the Republic of Guinea</w:t>
      </w:r>
      <w:r w:rsidR="00732211" w:rsidRPr="00732211">
        <w:noBreakHyphen/>
      </w:r>
      <w:r w:rsidRPr="00732211">
        <w:t>Bissau:</w:t>
      </w:r>
    </w:p>
    <w:p w14:paraId="4C454E18" w14:textId="77777777" w:rsidR="00732211" w:rsidRPr="00732211" w:rsidRDefault="00732211" w:rsidP="00732211"/>
    <w:p w14:paraId="2D8288E1" w14:textId="77777777" w:rsidR="00553F24" w:rsidRPr="00732211" w:rsidRDefault="00553F24" w:rsidP="00732211">
      <w:r w:rsidRPr="00732211">
        <w:t>For the Republic of Guyana:</w:t>
      </w:r>
    </w:p>
    <w:p w14:paraId="03C9EC9E" w14:textId="77777777" w:rsidR="00553F24" w:rsidRPr="00732211" w:rsidRDefault="00553F24" w:rsidP="00732211"/>
    <w:p w14:paraId="4FD72EF0" w14:textId="7ED28933" w:rsidR="00553F24" w:rsidRPr="00732211" w:rsidRDefault="00553F24" w:rsidP="00732211">
      <w:r w:rsidRPr="00732211">
        <w:t>For the Republic of Haiti:</w:t>
      </w:r>
    </w:p>
    <w:p w14:paraId="0D30884E" w14:textId="77777777" w:rsidR="00553F24" w:rsidRPr="00732211" w:rsidRDefault="00553F24" w:rsidP="00732211"/>
    <w:p w14:paraId="19E9C705" w14:textId="77777777" w:rsidR="00553F24" w:rsidRPr="00732211" w:rsidRDefault="00553F24" w:rsidP="00732211">
      <w:r w:rsidRPr="00732211">
        <w:t>For the Republic of Honduras:</w:t>
      </w:r>
    </w:p>
    <w:p w14:paraId="3884C483" w14:textId="77777777" w:rsidR="00732211" w:rsidRPr="00732211" w:rsidRDefault="00732211" w:rsidP="00732211"/>
    <w:p w14:paraId="3B7CEAAC" w14:textId="61934639" w:rsidR="00553F24" w:rsidRPr="00732211" w:rsidRDefault="00553F24" w:rsidP="00732211">
      <w:r w:rsidRPr="00732211">
        <w:t>For Hong Kong:</w:t>
      </w:r>
    </w:p>
    <w:p w14:paraId="4243A000" w14:textId="77777777" w:rsidR="00732211" w:rsidRPr="00732211" w:rsidRDefault="00732211" w:rsidP="00732211"/>
    <w:p w14:paraId="38C1BC7E" w14:textId="77777777" w:rsidR="00FE06DC" w:rsidRDefault="00553F24" w:rsidP="00732211">
      <w:r w:rsidRPr="00732211">
        <w:t>For the Republic o</w:t>
      </w:r>
      <w:r w:rsidR="00FE06DC">
        <w:t>f</w:t>
      </w:r>
      <w:r w:rsidRPr="00732211">
        <w:t>· Hungary:</w:t>
      </w:r>
    </w:p>
    <w:p w14:paraId="4832A676" w14:textId="4C92D9FE" w:rsidR="00553F24" w:rsidRPr="00732211" w:rsidRDefault="00FE06DC" w:rsidP="00732211">
      <w:r w:rsidRPr="00732211">
        <w:t xml:space="preserve"> </w:t>
      </w:r>
    </w:p>
    <w:p w14:paraId="1225C8FC" w14:textId="7B68F1BB" w:rsidR="00732211" w:rsidRPr="00732211" w:rsidRDefault="00553F24" w:rsidP="00732211">
      <w:r w:rsidRPr="00732211">
        <w:t>For the Republic of Iceland:</w:t>
      </w:r>
    </w:p>
    <w:p w14:paraId="54009FE8" w14:textId="77777777" w:rsidR="00553F24" w:rsidRPr="00732211" w:rsidRDefault="00553F24" w:rsidP="00732211"/>
    <w:p w14:paraId="37036325" w14:textId="040E8979" w:rsidR="00553F24" w:rsidRPr="00732211" w:rsidRDefault="00553F24" w:rsidP="00732211">
      <w:r w:rsidRPr="00732211">
        <w:t>For the Republic of India:</w:t>
      </w:r>
    </w:p>
    <w:p w14:paraId="17FF5072" w14:textId="77777777" w:rsidR="00732211" w:rsidRPr="00732211" w:rsidRDefault="00732211" w:rsidP="00732211"/>
    <w:p w14:paraId="1FE73D39" w14:textId="3CBCA838" w:rsidR="00553F24" w:rsidRPr="00732211" w:rsidRDefault="00553F24" w:rsidP="00732211">
      <w:r w:rsidRPr="00732211">
        <w:t>For the Republic of Indonesia:</w:t>
      </w:r>
    </w:p>
    <w:p w14:paraId="0198AE24" w14:textId="77777777" w:rsidR="00553F24" w:rsidRPr="00732211" w:rsidRDefault="00553F24" w:rsidP="00732211"/>
    <w:p w14:paraId="595D4782" w14:textId="6A5ADCE8" w:rsidR="00553F24" w:rsidRPr="00732211" w:rsidRDefault="00553F24" w:rsidP="00732211">
      <w:r w:rsidRPr="00732211">
        <w:t>For Ireland:</w:t>
      </w:r>
    </w:p>
    <w:p w14:paraId="720B3D0D" w14:textId="77777777" w:rsidR="00553F24" w:rsidRPr="00732211" w:rsidRDefault="00553F24" w:rsidP="00732211"/>
    <w:p w14:paraId="3432060C" w14:textId="3AD99D14" w:rsidR="00553F24" w:rsidRPr="00732211" w:rsidRDefault="00553F24" w:rsidP="00732211">
      <w:r w:rsidRPr="00732211">
        <w:t>For the State of Israel:</w:t>
      </w:r>
    </w:p>
    <w:p w14:paraId="3323727E" w14:textId="77777777" w:rsidR="00553F24" w:rsidRPr="00732211" w:rsidRDefault="00553F24" w:rsidP="00732211"/>
    <w:p w14:paraId="71EC1C78" w14:textId="496BD837" w:rsidR="00553F24" w:rsidRPr="00732211" w:rsidRDefault="00553F24" w:rsidP="00732211">
      <w:r w:rsidRPr="00732211">
        <w:t>For the Italian Republic:</w:t>
      </w:r>
    </w:p>
    <w:p w14:paraId="291FB1BC" w14:textId="77777777" w:rsidR="00553F24" w:rsidRPr="00732211" w:rsidRDefault="00553F24" w:rsidP="00732211"/>
    <w:p w14:paraId="3FF24DAB" w14:textId="4952888D" w:rsidR="00553F24" w:rsidRPr="00732211" w:rsidRDefault="00553F24" w:rsidP="00732211">
      <w:r w:rsidRPr="00732211">
        <w:t>For Jamaica:</w:t>
      </w:r>
    </w:p>
    <w:p w14:paraId="4A4DCB63" w14:textId="77777777" w:rsidR="00553F24" w:rsidRPr="00732211" w:rsidRDefault="00553F24" w:rsidP="00732211"/>
    <w:p w14:paraId="25807CE4" w14:textId="7E4D6981" w:rsidR="00553F24" w:rsidRPr="00732211" w:rsidRDefault="00553F24" w:rsidP="00732211">
      <w:r w:rsidRPr="00732211">
        <w:t>For Japan:</w:t>
      </w:r>
    </w:p>
    <w:p w14:paraId="3820868B" w14:textId="77777777" w:rsidR="005147F0" w:rsidRDefault="005147F0" w:rsidP="00732211"/>
    <w:p w14:paraId="59A1D03F" w14:textId="7AD5635C" w:rsidR="00553F24" w:rsidRPr="00732211" w:rsidRDefault="00553F24" w:rsidP="00732211">
      <w:r w:rsidRPr="00732211">
        <w:t>For the Republic of Kenya:</w:t>
      </w:r>
    </w:p>
    <w:p w14:paraId="0FD762BD" w14:textId="77777777" w:rsidR="00553F24" w:rsidRPr="00732211" w:rsidRDefault="00553F24" w:rsidP="00732211"/>
    <w:p w14:paraId="54F39B31" w14:textId="77777777" w:rsidR="00553F24" w:rsidRPr="00732211" w:rsidRDefault="00553F24" w:rsidP="00732211">
      <w:r w:rsidRPr="00732211">
        <w:t>For the Republic o</w:t>
      </w:r>
      <w:r w:rsidR="00732211" w:rsidRPr="00732211">
        <w:t xml:space="preserve">f </w:t>
      </w:r>
      <w:r w:rsidRPr="00732211">
        <w:t>Korea:</w:t>
      </w:r>
    </w:p>
    <w:p w14:paraId="448F9178" w14:textId="77777777" w:rsidR="00553F24" w:rsidRPr="00732211" w:rsidRDefault="00553F24" w:rsidP="00732211"/>
    <w:p w14:paraId="52CC886D" w14:textId="77777777" w:rsidR="00553F24" w:rsidRPr="00732211" w:rsidRDefault="00553F24" w:rsidP="00732211">
      <w:r w:rsidRPr="00732211">
        <w:t>Fo</w:t>
      </w:r>
      <w:r w:rsidR="00732211" w:rsidRPr="00732211">
        <w:t xml:space="preserve">r </w:t>
      </w:r>
      <w:r w:rsidRPr="00732211">
        <w:t>the State of Kuwait:</w:t>
      </w:r>
    </w:p>
    <w:p w14:paraId="19EFE151" w14:textId="77777777" w:rsidR="00553F24" w:rsidRPr="00732211" w:rsidRDefault="00553F24" w:rsidP="00732211"/>
    <w:p w14:paraId="22A3A0C1" w14:textId="77777777" w:rsidR="00553F24" w:rsidRPr="00732211" w:rsidRDefault="00553F24" w:rsidP="00732211">
      <w:r w:rsidRPr="00732211">
        <w:t>For the Kingdom o</w:t>
      </w:r>
      <w:r w:rsidR="00732211" w:rsidRPr="00732211">
        <w:t xml:space="preserve">f </w:t>
      </w:r>
      <w:r w:rsidRPr="00732211">
        <w:t>Lesotho:</w:t>
      </w:r>
    </w:p>
    <w:p w14:paraId="1A5A1C57" w14:textId="77777777" w:rsidR="00553F24" w:rsidRPr="00732211" w:rsidRDefault="00553F24" w:rsidP="00732211"/>
    <w:p w14:paraId="0DFE0781" w14:textId="77777777" w:rsidR="00553F24" w:rsidRPr="00732211" w:rsidRDefault="00553F24" w:rsidP="00732211">
      <w:r w:rsidRPr="00732211">
        <w:t>For the Principality of Liechtenstein:</w:t>
      </w:r>
    </w:p>
    <w:p w14:paraId="3A5E6DCA" w14:textId="77777777" w:rsidR="00553F24" w:rsidRPr="00732211" w:rsidRDefault="00553F24" w:rsidP="00732211"/>
    <w:p w14:paraId="53A6A650" w14:textId="77777777" w:rsidR="00553F24" w:rsidRPr="00732211" w:rsidRDefault="00553F24" w:rsidP="00732211">
      <w:r w:rsidRPr="00732211">
        <w:t>For the Grand Duchy of Luxembourg:</w:t>
      </w:r>
    </w:p>
    <w:p w14:paraId="0606F0E7" w14:textId="77777777" w:rsidR="00553F24" w:rsidRPr="00732211" w:rsidRDefault="00553F24" w:rsidP="00732211"/>
    <w:p w14:paraId="53547076" w14:textId="77777777" w:rsidR="00553F24" w:rsidRPr="00732211" w:rsidRDefault="00553F24" w:rsidP="00732211">
      <w:r w:rsidRPr="00732211">
        <w:lastRenderedPageBreak/>
        <w:t>For Macau:</w:t>
      </w:r>
    </w:p>
    <w:p w14:paraId="055FF813" w14:textId="77777777" w:rsidR="00553F24" w:rsidRPr="00732211" w:rsidRDefault="00553F24" w:rsidP="00732211"/>
    <w:p w14:paraId="4DBCB6F6" w14:textId="77777777" w:rsidR="00553F24" w:rsidRPr="00732211" w:rsidRDefault="00553F24" w:rsidP="00732211">
      <w:r w:rsidRPr="00732211">
        <w:t>For the Republic of Madagascar:</w:t>
      </w:r>
    </w:p>
    <w:p w14:paraId="44E79C6D" w14:textId="77777777" w:rsidR="00FE06DC" w:rsidRDefault="00FE06DC" w:rsidP="00732211"/>
    <w:p w14:paraId="0970BF20" w14:textId="2C19E201" w:rsidR="00553F24" w:rsidRPr="00732211" w:rsidRDefault="00553F24" w:rsidP="00732211">
      <w:r w:rsidRPr="00732211">
        <w:t>For the Republic</w:t>
      </w:r>
      <w:r w:rsidR="00FE06DC">
        <w:t xml:space="preserve"> of </w:t>
      </w:r>
      <w:r w:rsidRPr="00732211">
        <w:t>Malawi:</w:t>
      </w:r>
    </w:p>
    <w:p w14:paraId="22E521A2" w14:textId="77777777" w:rsidR="00553F24" w:rsidRPr="00732211" w:rsidRDefault="00553F24" w:rsidP="00732211"/>
    <w:p w14:paraId="4B481167" w14:textId="77777777" w:rsidR="00553F24" w:rsidRPr="00732211" w:rsidRDefault="00553F24" w:rsidP="00732211">
      <w:r w:rsidRPr="00732211">
        <w:t>For Malaysia:</w:t>
      </w:r>
    </w:p>
    <w:p w14:paraId="26D0762F" w14:textId="77777777" w:rsidR="00553F24" w:rsidRPr="00732211" w:rsidRDefault="00553F24" w:rsidP="00732211"/>
    <w:p w14:paraId="63798B8A" w14:textId="77777777" w:rsidR="00553F24" w:rsidRPr="00732211" w:rsidRDefault="00553F24" w:rsidP="00732211">
      <w:r w:rsidRPr="00732211">
        <w:t>For the Republic of Maldives:</w:t>
      </w:r>
    </w:p>
    <w:p w14:paraId="48EB0A32" w14:textId="77777777" w:rsidR="00553F24" w:rsidRPr="00732211" w:rsidRDefault="00553F24" w:rsidP="00732211"/>
    <w:p w14:paraId="784A4D33" w14:textId="77777777" w:rsidR="00553F24" w:rsidRPr="00732211" w:rsidRDefault="00553F24" w:rsidP="00732211">
      <w:r w:rsidRPr="00732211">
        <w:t>For the Republic of Mali:</w:t>
      </w:r>
    </w:p>
    <w:p w14:paraId="5580A286" w14:textId="77777777" w:rsidR="00553F24" w:rsidRPr="00732211" w:rsidRDefault="00553F24" w:rsidP="00732211"/>
    <w:p w14:paraId="0947AC61" w14:textId="77777777" w:rsidR="00553F24" w:rsidRPr="00732211" w:rsidRDefault="00553F24" w:rsidP="00732211">
      <w:r w:rsidRPr="00732211">
        <w:t>For the Republic of Malta:</w:t>
      </w:r>
    </w:p>
    <w:p w14:paraId="1DACADDA" w14:textId="77777777" w:rsidR="00553F24" w:rsidRPr="00732211" w:rsidRDefault="00553F24" w:rsidP="00732211"/>
    <w:p w14:paraId="3CBADB91" w14:textId="54D91AE0" w:rsidR="00553F24" w:rsidRPr="00732211" w:rsidRDefault="00553F24" w:rsidP="00732211">
      <w:r w:rsidRPr="00732211">
        <w:t>For the Islamic Republic</w:t>
      </w:r>
      <w:r w:rsidR="0084574C">
        <w:t xml:space="preserve"> </w:t>
      </w:r>
      <w:r w:rsidRPr="00732211">
        <w:t>of Mauritania:</w:t>
      </w:r>
    </w:p>
    <w:p w14:paraId="5B0F7FFC" w14:textId="77777777" w:rsidR="00553F24" w:rsidRPr="00732211" w:rsidRDefault="00553F24" w:rsidP="00732211"/>
    <w:p w14:paraId="34357F8C" w14:textId="61FBBE7F" w:rsidR="00553F24" w:rsidRPr="00732211" w:rsidRDefault="00553F24" w:rsidP="00732211">
      <w:r w:rsidRPr="00732211">
        <w:t>For the Republic of</w:t>
      </w:r>
      <w:r w:rsidR="0084574C">
        <w:t xml:space="preserve"> </w:t>
      </w:r>
      <w:r w:rsidRPr="00732211">
        <w:t>Mauritius:</w:t>
      </w:r>
    </w:p>
    <w:p w14:paraId="036AEBB7" w14:textId="77777777" w:rsidR="00732211" w:rsidRPr="00732211" w:rsidRDefault="00732211" w:rsidP="00732211"/>
    <w:p w14:paraId="7C683FDE" w14:textId="77777777" w:rsidR="00553F24" w:rsidRPr="00732211" w:rsidRDefault="00553F24" w:rsidP="00732211">
      <w:r w:rsidRPr="00732211">
        <w:t>For the United Mexican States:</w:t>
      </w:r>
    </w:p>
    <w:p w14:paraId="4CCBE3E5" w14:textId="77777777" w:rsidR="00D679A1" w:rsidRDefault="00D679A1" w:rsidP="00732211"/>
    <w:p w14:paraId="6F1AC8FF" w14:textId="64EC0014" w:rsidR="00553F24" w:rsidRPr="00732211" w:rsidRDefault="00553F24" w:rsidP="00732211">
      <w:r w:rsidRPr="00732211">
        <w:t>For the Kingdom of Morocco:</w:t>
      </w:r>
    </w:p>
    <w:p w14:paraId="719DCE6D" w14:textId="77777777" w:rsidR="00553F24" w:rsidRPr="00732211" w:rsidRDefault="00553F24" w:rsidP="00732211"/>
    <w:p w14:paraId="5EDFF0C8" w14:textId="77777777" w:rsidR="00553F24" w:rsidRPr="00732211" w:rsidRDefault="00553F24" w:rsidP="00732211">
      <w:r w:rsidRPr="00732211">
        <w:t>For the Republic of Mozambique:</w:t>
      </w:r>
    </w:p>
    <w:p w14:paraId="41F21BC1" w14:textId="77777777" w:rsidR="0084574C" w:rsidRDefault="0084574C" w:rsidP="00732211"/>
    <w:p w14:paraId="514CA06D" w14:textId="11C80846" w:rsidR="00553F24" w:rsidRPr="00732211" w:rsidRDefault="00553F24" w:rsidP="00732211">
      <w:r w:rsidRPr="00732211">
        <w:t>For the Union of Myanmar:</w:t>
      </w:r>
    </w:p>
    <w:p w14:paraId="03B34E6E" w14:textId="77777777" w:rsidR="00553F24" w:rsidRPr="00732211" w:rsidRDefault="00553F24" w:rsidP="00732211"/>
    <w:p w14:paraId="1C4586A6" w14:textId="77777777" w:rsidR="00553F24" w:rsidRPr="00732211" w:rsidRDefault="00553F24" w:rsidP="00732211">
      <w:r w:rsidRPr="00732211">
        <w:t>For the Republic of Namibia:</w:t>
      </w:r>
    </w:p>
    <w:p w14:paraId="324B430E" w14:textId="77777777" w:rsidR="00732211" w:rsidRPr="00732211" w:rsidRDefault="00732211" w:rsidP="00732211"/>
    <w:p w14:paraId="65A7AF8F" w14:textId="77777777" w:rsidR="00553F24" w:rsidRPr="00732211" w:rsidRDefault="00553F24" w:rsidP="00732211">
      <w:r w:rsidRPr="00732211">
        <w:t>For the Kingdom of the Netherlands:</w:t>
      </w:r>
    </w:p>
    <w:p w14:paraId="6D06E38D" w14:textId="77777777" w:rsidR="00732211" w:rsidRPr="00732211" w:rsidRDefault="00732211" w:rsidP="00732211"/>
    <w:p w14:paraId="65AE5612" w14:textId="77777777" w:rsidR="00553F24" w:rsidRPr="00732211" w:rsidRDefault="00553F24" w:rsidP="00732211">
      <w:r w:rsidRPr="00732211">
        <w:t>For New Zealand:</w:t>
      </w:r>
    </w:p>
    <w:p w14:paraId="6C28E32D" w14:textId="77777777" w:rsidR="00732211" w:rsidRPr="00732211" w:rsidRDefault="00732211" w:rsidP="00732211"/>
    <w:p w14:paraId="16E3B00D" w14:textId="2BE00284" w:rsidR="00553F24" w:rsidRDefault="00553F24" w:rsidP="00732211">
      <w:r w:rsidRPr="00732211">
        <w:t>For the Republic of Nicaragua:</w:t>
      </w:r>
    </w:p>
    <w:p w14:paraId="4BCD3966" w14:textId="77777777" w:rsidR="0084574C" w:rsidRPr="00732211" w:rsidRDefault="0084574C" w:rsidP="00732211"/>
    <w:p w14:paraId="6E6217DF" w14:textId="77777777" w:rsidR="00553F24" w:rsidRPr="00732211" w:rsidRDefault="00553F24" w:rsidP="00732211">
      <w:r w:rsidRPr="00732211">
        <w:t>For the Republic of Niger:</w:t>
      </w:r>
    </w:p>
    <w:p w14:paraId="443AC6AA" w14:textId="77777777" w:rsidR="00732211" w:rsidRPr="00732211" w:rsidRDefault="00732211" w:rsidP="00732211"/>
    <w:p w14:paraId="38B70DDF" w14:textId="79830DE1" w:rsidR="00553F24" w:rsidRPr="00732211" w:rsidRDefault="00553F24" w:rsidP="00732211">
      <w:r w:rsidRPr="00732211">
        <w:t>For the Federal Republic o</w:t>
      </w:r>
      <w:r w:rsidR="0084574C">
        <w:t xml:space="preserve">f </w:t>
      </w:r>
      <w:r w:rsidRPr="00732211">
        <w:t>Nigeria:</w:t>
      </w:r>
    </w:p>
    <w:p w14:paraId="619BF010" w14:textId="77777777" w:rsidR="00732211" w:rsidRPr="00732211" w:rsidRDefault="00732211" w:rsidP="00732211"/>
    <w:p w14:paraId="52670E4F" w14:textId="33B8682D" w:rsidR="00553F24" w:rsidRPr="00732211" w:rsidRDefault="00553F24" w:rsidP="00732211">
      <w:r w:rsidRPr="00732211">
        <w:t>For the Kingdom of Norway:</w:t>
      </w:r>
    </w:p>
    <w:p w14:paraId="18E9F45F" w14:textId="77777777" w:rsidR="00732211" w:rsidRPr="00732211" w:rsidRDefault="00732211" w:rsidP="00732211"/>
    <w:p w14:paraId="6250A5D2" w14:textId="77777777" w:rsidR="00553F24" w:rsidRPr="00732211" w:rsidRDefault="00553F24" w:rsidP="00732211">
      <w:r w:rsidRPr="00732211">
        <w:t>For the Islamic Republic of Pakistan:</w:t>
      </w:r>
    </w:p>
    <w:p w14:paraId="4AF643CD" w14:textId="77777777" w:rsidR="00732211" w:rsidRPr="00732211" w:rsidRDefault="00732211" w:rsidP="00732211"/>
    <w:p w14:paraId="3D0FACAF" w14:textId="77777777" w:rsidR="0084574C" w:rsidRDefault="00553F24" w:rsidP="00732211">
      <w:r w:rsidRPr="00732211">
        <w:t>For the Republic of Paraguay:</w:t>
      </w:r>
    </w:p>
    <w:p w14:paraId="34E3D739" w14:textId="1D609ACE" w:rsidR="00732211" w:rsidRPr="00732211" w:rsidRDefault="00732211" w:rsidP="00732211"/>
    <w:p w14:paraId="23C46818" w14:textId="77777777" w:rsidR="00553F24" w:rsidRPr="00732211" w:rsidRDefault="00553F24" w:rsidP="00732211">
      <w:r w:rsidRPr="00732211">
        <w:t>For the Republic of Peru:</w:t>
      </w:r>
    </w:p>
    <w:p w14:paraId="40DA3803" w14:textId="77777777" w:rsidR="00732211" w:rsidRPr="00732211" w:rsidRDefault="00732211" w:rsidP="00732211"/>
    <w:p w14:paraId="1C7EAEC0" w14:textId="020CA267" w:rsidR="00553F24" w:rsidRPr="00732211" w:rsidRDefault="00553F24" w:rsidP="00732211">
      <w:r w:rsidRPr="00732211">
        <w:t>For the Rep</w:t>
      </w:r>
      <w:r w:rsidR="0084574C">
        <w:t>ubl</w:t>
      </w:r>
      <w:r w:rsidRPr="00732211">
        <w:t>ic of the Philippines:</w:t>
      </w:r>
    </w:p>
    <w:p w14:paraId="4302B37F" w14:textId="77777777" w:rsidR="00553F24" w:rsidRPr="00732211" w:rsidRDefault="00553F24" w:rsidP="00732211"/>
    <w:p w14:paraId="0E360DB8" w14:textId="701821EE" w:rsidR="00553F24" w:rsidRPr="00732211" w:rsidRDefault="00553F24" w:rsidP="00732211">
      <w:r w:rsidRPr="00732211">
        <w:t>For the Republic of Poland:</w:t>
      </w:r>
    </w:p>
    <w:p w14:paraId="4AB8F3C8" w14:textId="77777777" w:rsidR="00553F24" w:rsidRPr="00732211" w:rsidRDefault="00553F24" w:rsidP="00732211"/>
    <w:p w14:paraId="3A74FF78" w14:textId="77777777" w:rsidR="00553F24" w:rsidRPr="00732211" w:rsidRDefault="00553F24" w:rsidP="00732211">
      <w:r w:rsidRPr="00732211">
        <w:t>For the Portugues</w:t>
      </w:r>
      <w:r w:rsidR="00732211" w:rsidRPr="00732211">
        <w:t xml:space="preserve">e </w:t>
      </w:r>
      <w:r w:rsidRPr="00732211">
        <w:t>Republic:</w:t>
      </w:r>
    </w:p>
    <w:p w14:paraId="357966FA" w14:textId="77777777" w:rsidR="00553F24" w:rsidRPr="00732211" w:rsidRDefault="00553F24" w:rsidP="00732211"/>
    <w:p w14:paraId="1652171A" w14:textId="62EA2069" w:rsidR="00553F24" w:rsidRPr="00732211" w:rsidRDefault="00553F24" w:rsidP="00732211">
      <w:r w:rsidRPr="00732211">
        <w:t xml:space="preserve">For the State </w:t>
      </w:r>
      <w:r w:rsidR="0084574C">
        <w:t>of</w:t>
      </w:r>
      <w:r w:rsidRPr="00732211">
        <w:t xml:space="preserve"> Qatar:</w:t>
      </w:r>
    </w:p>
    <w:p w14:paraId="0430F3D9" w14:textId="77777777" w:rsidR="00553F24" w:rsidRPr="00732211" w:rsidRDefault="00553F24" w:rsidP="00732211"/>
    <w:p w14:paraId="65078AD8" w14:textId="77777777" w:rsidR="00553F24" w:rsidRPr="00732211" w:rsidRDefault="00553F24" w:rsidP="00732211">
      <w:r w:rsidRPr="00732211">
        <w:t>For Romania:</w:t>
      </w:r>
    </w:p>
    <w:p w14:paraId="6D667774" w14:textId="77777777" w:rsidR="00553F24" w:rsidRPr="00732211" w:rsidRDefault="00553F24" w:rsidP="00732211"/>
    <w:p w14:paraId="7065DD69" w14:textId="77777777" w:rsidR="00553F24" w:rsidRPr="00732211" w:rsidRDefault="00553F24" w:rsidP="00732211">
      <w:r w:rsidRPr="00732211">
        <w:t>For the Rwandese Republic:</w:t>
      </w:r>
    </w:p>
    <w:p w14:paraId="0EEBFCE2" w14:textId="77777777" w:rsidR="00553F24" w:rsidRPr="00732211" w:rsidRDefault="00553F24" w:rsidP="00732211"/>
    <w:p w14:paraId="55189DCC" w14:textId="77777777" w:rsidR="00553F24" w:rsidRPr="00732211" w:rsidRDefault="00553F24" w:rsidP="00732211">
      <w:r w:rsidRPr="00732211">
        <w:t>For Saint Kitts an</w:t>
      </w:r>
      <w:r w:rsidR="00732211" w:rsidRPr="00732211">
        <w:t xml:space="preserve">d </w:t>
      </w:r>
      <w:r w:rsidRPr="00732211">
        <w:t>Nevis:</w:t>
      </w:r>
    </w:p>
    <w:p w14:paraId="2C6A7CD1" w14:textId="77777777" w:rsidR="00732211" w:rsidRPr="00732211" w:rsidRDefault="00732211" w:rsidP="00732211"/>
    <w:p w14:paraId="6EAE4BB3" w14:textId="77777777" w:rsidR="00553F24" w:rsidRPr="00732211" w:rsidRDefault="00553F24" w:rsidP="00732211">
      <w:r w:rsidRPr="00732211">
        <w:t>For Saint Lucia:</w:t>
      </w:r>
    </w:p>
    <w:p w14:paraId="2F9AFAC7" w14:textId="77777777" w:rsidR="00553F24" w:rsidRPr="00732211" w:rsidRDefault="00553F24" w:rsidP="00732211"/>
    <w:p w14:paraId="61DC5579" w14:textId="77777777" w:rsidR="00553F24" w:rsidRPr="00732211" w:rsidRDefault="00553F24" w:rsidP="00732211">
      <w:r w:rsidRPr="00732211">
        <w:t>For Saint Vincent and the Grenadines:</w:t>
      </w:r>
    </w:p>
    <w:p w14:paraId="5CC7F49F" w14:textId="77777777" w:rsidR="00553F24" w:rsidRPr="00732211" w:rsidRDefault="00553F24" w:rsidP="00732211"/>
    <w:p w14:paraId="3A15A340" w14:textId="77777777" w:rsidR="00553F24" w:rsidRPr="00732211" w:rsidRDefault="00553F24" w:rsidP="00732211">
      <w:r w:rsidRPr="00732211">
        <w:t>For the Republic of Senegal:</w:t>
      </w:r>
    </w:p>
    <w:p w14:paraId="6B249D26" w14:textId="77777777" w:rsidR="00553F24" w:rsidRPr="00732211" w:rsidRDefault="00553F24" w:rsidP="00732211"/>
    <w:p w14:paraId="52AA4609" w14:textId="77777777" w:rsidR="00553F24" w:rsidRPr="00732211" w:rsidRDefault="00553F24" w:rsidP="00732211">
      <w:r w:rsidRPr="00732211">
        <w:t>For the Republic of Sierra Leone:</w:t>
      </w:r>
    </w:p>
    <w:p w14:paraId="694D9917" w14:textId="77777777" w:rsidR="00553F24" w:rsidRPr="00732211" w:rsidRDefault="00553F24" w:rsidP="00732211"/>
    <w:p w14:paraId="07749D59" w14:textId="77777777" w:rsidR="00553F24" w:rsidRPr="00732211" w:rsidRDefault="00553F24" w:rsidP="00732211">
      <w:r w:rsidRPr="00732211">
        <w:lastRenderedPageBreak/>
        <w:t>For the Republic of Singapore:</w:t>
      </w:r>
    </w:p>
    <w:p w14:paraId="073FC109" w14:textId="77777777" w:rsidR="00E7556E" w:rsidRDefault="00E7556E" w:rsidP="00732211"/>
    <w:p w14:paraId="3970CDF7" w14:textId="47579D71" w:rsidR="00553F24" w:rsidRPr="00732211" w:rsidRDefault="00553F24" w:rsidP="00732211">
      <w:r w:rsidRPr="00732211">
        <w:t>For the Slovak Republic:</w:t>
      </w:r>
    </w:p>
    <w:p w14:paraId="359F003B" w14:textId="77777777" w:rsidR="00553F24" w:rsidRPr="00732211" w:rsidRDefault="00553F24" w:rsidP="00732211"/>
    <w:p w14:paraId="205C09F9" w14:textId="77777777" w:rsidR="00553F24" w:rsidRPr="00732211" w:rsidRDefault="00553F24" w:rsidP="00732211">
      <w:r w:rsidRPr="00732211">
        <w:t>For the Republic of South Africa:</w:t>
      </w:r>
    </w:p>
    <w:p w14:paraId="05F7469D" w14:textId="77777777" w:rsidR="00732211" w:rsidRPr="00732211" w:rsidRDefault="00732211" w:rsidP="00732211"/>
    <w:p w14:paraId="34DA4B8D" w14:textId="550A8C3B" w:rsidR="00553F24" w:rsidRPr="00732211" w:rsidRDefault="00553F24" w:rsidP="00732211">
      <w:r w:rsidRPr="00732211">
        <w:t>For the Kingdom</w:t>
      </w:r>
      <w:r w:rsidR="0084574C">
        <w:t xml:space="preserve"> of</w:t>
      </w:r>
      <w:r w:rsidRPr="00732211">
        <w:t xml:space="preserve"> Spain:</w:t>
      </w:r>
    </w:p>
    <w:p w14:paraId="4B33EFAE" w14:textId="77777777" w:rsidR="00553F24" w:rsidRPr="00732211" w:rsidRDefault="00553F24" w:rsidP="00732211"/>
    <w:p w14:paraId="768E8261" w14:textId="7B04CFD4" w:rsidR="00553F24" w:rsidRPr="00732211" w:rsidRDefault="00553F24" w:rsidP="00732211">
      <w:r w:rsidRPr="00732211">
        <w:t>For the Democratic Soci</w:t>
      </w:r>
      <w:r w:rsidR="0084574C">
        <w:t>al</w:t>
      </w:r>
      <w:r w:rsidRPr="00732211">
        <w:t>ist Republic of Sri Lanka:</w:t>
      </w:r>
    </w:p>
    <w:p w14:paraId="04349841" w14:textId="77777777" w:rsidR="00553F24" w:rsidRPr="00732211" w:rsidRDefault="00553F24" w:rsidP="00732211"/>
    <w:p w14:paraId="70C1996D" w14:textId="77777777" w:rsidR="00553F24" w:rsidRPr="00732211" w:rsidRDefault="00553F24" w:rsidP="00732211">
      <w:r w:rsidRPr="00732211">
        <w:t>For the Republic of Suriname:</w:t>
      </w:r>
    </w:p>
    <w:p w14:paraId="4E27E40E" w14:textId="77777777" w:rsidR="00553F24" w:rsidRPr="00732211" w:rsidRDefault="00553F24" w:rsidP="00732211"/>
    <w:p w14:paraId="444A7C14" w14:textId="35D6DB28" w:rsidR="00553F24" w:rsidRPr="00732211" w:rsidRDefault="00553F24" w:rsidP="00732211">
      <w:r w:rsidRPr="00732211">
        <w:t>For the Kingdom of</w:t>
      </w:r>
      <w:r w:rsidR="0084574C">
        <w:t xml:space="preserve"> </w:t>
      </w:r>
      <w:r w:rsidRPr="00732211">
        <w:t>Swaziland:</w:t>
      </w:r>
    </w:p>
    <w:p w14:paraId="7886EADF" w14:textId="77777777" w:rsidR="00553F24" w:rsidRPr="00732211" w:rsidRDefault="00553F24" w:rsidP="00732211"/>
    <w:p w14:paraId="25574B6D" w14:textId="77777777" w:rsidR="00553F24" w:rsidRPr="00732211" w:rsidRDefault="00553F24" w:rsidP="00732211">
      <w:r w:rsidRPr="00732211">
        <w:t>For the Kingdom of Sweden:</w:t>
      </w:r>
    </w:p>
    <w:p w14:paraId="52DF4E3D" w14:textId="77777777" w:rsidR="00C93380" w:rsidRDefault="00C93380" w:rsidP="00732211"/>
    <w:p w14:paraId="237D483C" w14:textId="0EA25684" w:rsidR="00553F24" w:rsidRPr="00732211" w:rsidRDefault="00553F24" w:rsidP="00732211">
      <w:r w:rsidRPr="00732211">
        <w:t>For the Swiss Confederation:</w:t>
      </w:r>
    </w:p>
    <w:p w14:paraId="1848E15E" w14:textId="77777777" w:rsidR="00553F24" w:rsidRPr="00732211" w:rsidRDefault="00553F24" w:rsidP="00732211"/>
    <w:p w14:paraId="5D02817C" w14:textId="77777777" w:rsidR="00553F24" w:rsidRPr="00732211" w:rsidRDefault="00553F24" w:rsidP="00732211">
      <w:r w:rsidRPr="00732211">
        <w:t>For the United Republic of Tanzania:</w:t>
      </w:r>
    </w:p>
    <w:p w14:paraId="442E5DCB" w14:textId="77777777" w:rsidR="00732211" w:rsidRPr="00732211" w:rsidRDefault="00732211" w:rsidP="00732211"/>
    <w:p w14:paraId="1B49E4A7" w14:textId="1B6F89EC" w:rsidR="00553F24" w:rsidRPr="00732211" w:rsidRDefault="00553F24" w:rsidP="00732211">
      <w:r w:rsidRPr="00732211">
        <w:t>For the Kingdom o</w:t>
      </w:r>
      <w:r w:rsidR="0084574C">
        <w:t>f</w:t>
      </w:r>
      <w:r w:rsidRPr="00732211">
        <w:t xml:space="preserve"> T</w:t>
      </w:r>
      <w:r w:rsidR="0084574C">
        <w:t>h</w:t>
      </w:r>
      <w:r w:rsidRPr="00732211">
        <w:t>ailand:</w:t>
      </w:r>
    </w:p>
    <w:p w14:paraId="7CD58FDD" w14:textId="77777777" w:rsidR="00553F24" w:rsidRPr="00732211" w:rsidRDefault="00553F24" w:rsidP="00732211"/>
    <w:p w14:paraId="4AE314C8" w14:textId="77777777" w:rsidR="00553F24" w:rsidRPr="00732211" w:rsidRDefault="00553F24" w:rsidP="00732211">
      <w:r w:rsidRPr="00732211">
        <w:t>For the Togolese Republic:</w:t>
      </w:r>
    </w:p>
    <w:p w14:paraId="04A10D95" w14:textId="77777777" w:rsidR="00553F24" w:rsidRPr="00732211" w:rsidRDefault="00553F24" w:rsidP="00732211"/>
    <w:p w14:paraId="2F2B1845" w14:textId="77777777" w:rsidR="00553F24" w:rsidRPr="00732211" w:rsidRDefault="00553F24" w:rsidP="00732211">
      <w:r w:rsidRPr="00732211">
        <w:t>For the Republic of Trinidad and Tobago:</w:t>
      </w:r>
    </w:p>
    <w:p w14:paraId="234ED4FA" w14:textId="77777777" w:rsidR="00553F24" w:rsidRPr="00732211" w:rsidRDefault="00553F24" w:rsidP="00732211"/>
    <w:p w14:paraId="38BC9DD1" w14:textId="77777777" w:rsidR="00553F24" w:rsidRPr="00732211" w:rsidRDefault="00553F24" w:rsidP="00732211">
      <w:r w:rsidRPr="00732211">
        <w:t>For the Republic of Tunisia:</w:t>
      </w:r>
    </w:p>
    <w:p w14:paraId="36FF32F8" w14:textId="77777777" w:rsidR="00553F24" w:rsidRPr="00732211" w:rsidRDefault="00553F24" w:rsidP="00732211"/>
    <w:p w14:paraId="78CCBBF4" w14:textId="77777777" w:rsidR="00553F24" w:rsidRPr="00732211" w:rsidRDefault="00553F24" w:rsidP="00732211">
      <w:r w:rsidRPr="00732211">
        <w:t>For the Republic of Turkey:</w:t>
      </w:r>
    </w:p>
    <w:p w14:paraId="61537EA4" w14:textId="77777777" w:rsidR="00553F24" w:rsidRPr="00732211" w:rsidRDefault="00553F24" w:rsidP="00732211"/>
    <w:p w14:paraId="272C44DA" w14:textId="77777777" w:rsidR="00553F24" w:rsidRPr="00732211" w:rsidRDefault="00553F24" w:rsidP="00732211">
      <w:r w:rsidRPr="00732211">
        <w:t>For the Republic of Uganda:</w:t>
      </w:r>
    </w:p>
    <w:p w14:paraId="0C71D661" w14:textId="77777777" w:rsidR="00553F24" w:rsidRPr="00732211" w:rsidRDefault="00553F24" w:rsidP="00732211"/>
    <w:p w14:paraId="0639FD7D" w14:textId="77777777" w:rsidR="00553F24" w:rsidRPr="00732211" w:rsidRDefault="00553F24" w:rsidP="00732211">
      <w:r w:rsidRPr="00732211">
        <w:t>For the United Arab Emirates:</w:t>
      </w:r>
    </w:p>
    <w:p w14:paraId="79BE6B5D" w14:textId="77777777" w:rsidR="00732211" w:rsidRPr="00732211" w:rsidRDefault="00732211" w:rsidP="00732211"/>
    <w:p w14:paraId="60F456A1" w14:textId="77777777" w:rsidR="00553F24" w:rsidRPr="00732211" w:rsidRDefault="00553F24" w:rsidP="00732211">
      <w:r w:rsidRPr="00732211">
        <w:t>For the United Kingdom of Great Britain and Northern Ireland:</w:t>
      </w:r>
    </w:p>
    <w:p w14:paraId="352CF79C" w14:textId="77777777" w:rsidR="00553F24" w:rsidRPr="00732211" w:rsidRDefault="00553F24" w:rsidP="00732211"/>
    <w:p w14:paraId="1923FBCF" w14:textId="77777777" w:rsidR="00553F24" w:rsidRPr="00732211" w:rsidRDefault="00553F24" w:rsidP="00732211">
      <w:r w:rsidRPr="00732211">
        <w:t>For the United States of America:</w:t>
      </w:r>
    </w:p>
    <w:p w14:paraId="147FE967" w14:textId="77777777" w:rsidR="00553F24" w:rsidRPr="00732211" w:rsidRDefault="00553F24" w:rsidP="00732211"/>
    <w:p w14:paraId="4E91E5BC" w14:textId="37DFA641" w:rsidR="00553F24" w:rsidRPr="00732211" w:rsidRDefault="00553F24" w:rsidP="00732211">
      <w:r w:rsidRPr="00732211">
        <w:t>For the Easter</w:t>
      </w:r>
      <w:r w:rsidR="00732211" w:rsidRPr="00732211">
        <w:t xml:space="preserve">n </w:t>
      </w:r>
      <w:r w:rsidRPr="00732211">
        <w:t>Republic</w:t>
      </w:r>
      <w:r w:rsidR="0084574C">
        <w:t xml:space="preserve"> </w:t>
      </w:r>
      <w:r w:rsidRPr="00732211">
        <w:t>of Uruguay:</w:t>
      </w:r>
    </w:p>
    <w:p w14:paraId="23A21C47" w14:textId="77777777" w:rsidR="0084574C" w:rsidRDefault="0084574C" w:rsidP="00732211"/>
    <w:p w14:paraId="62B49B2E" w14:textId="19F9EA66" w:rsidR="00553F24" w:rsidRPr="00732211" w:rsidRDefault="00553F24" w:rsidP="00732211">
      <w:r w:rsidRPr="00732211">
        <w:t>For the Republic of Venezuela:</w:t>
      </w:r>
    </w:p>
    <w:p w14:paraId="2AD4BE10" w14:textId="77777777" w:rsidR="00553F24" w:rsidRPr="00732211" w:rsidRDefault="00553F24" w:rsidP="00732211"/>
    <w:p w14:paraId="481DB647" w14:textId="00B69E4C" w:rsidR="00553F24" w:rsidRPr="00732211" w:rsidRDefault="00553F24" w:rsidP="00732211">
      <w:r w:rsidRPr="00732211">
        <w:t>Fo</w:t>
      </w:r>
      <w:r w:rsidR="00732211" w:rsidRPr="00732211">
        <w:t xml:space="preserve">r </w:t>
      </w:r>
      <w:r w:rsidRPr="00732211">
        <w:t>the Republic of Zaire:</w:t>
      </w:r>
    </w:p>
    <w:p w14:paraId="36E6ABD1" w14:textId="77777777" w:rsidR="00553F24" w:rsidRPr="00732211" w:rsidRDefault="00553F24" w:rsidP="00732211"/>
    <w:p w14:paraId="4A5A4B97" w14:textId="77777777" w:rsidR="00553F24" w:rsidRPr="00732211" w:rsidRDefault="00553F24" w:rsidP="00732211">
      <w:r w:rsidRPr="00732211">
        <w:t>For the Republic o</w:t>
      </w:r>
      <w:r w:rsidR="00732211" w:rsidRPr="00732211">
        <w:t xml:space="preserve">f </w:t>
      </w:r>
      <w:r w:rsidRPr="00732211">
        <w:t>Zambia:</w:t>
      </w:r>
    </w:p>
    <w:p w14:paraId="3377FC6E" w14:textId="77777777" w:rsidR="00553F24" w:rsidRPr="00732211" w:rsidRDefault="00553F24" w:rsidP="00732211"/>
    <w:p w14:paraId="1D1BD716" w14:textId="77777777" w:rsidR="00553F24" w:rsidRPr="00732211" w:rsidRDefault="00553F24" w:rsidP="00732211">
      <w:r w:rsidRPr="00732211">
        <w:t>For the Republic of Zimbabwe:</w:t>
      </w:r>
    </w:p>
    <w:sectPr w:rsidR="00553F24" w:rsidRPr="00732211" w:rsidSect="001E3E2E">
      <w:headerReference w:type="even" r:id="rId34"/>
      <w:headerReference w:type="default" r:id="rId35"/>
      <w:headerReference w:type="first" r:id="rId36"/>
      <w:footnotePr>
        <w:numRestart w:val="eachSect"/>
      </w:footnotePr>
      <w:pgSz w:w="11913" w:h="18042" w:code="9"/>
      <w:pgMar w:top="1701" w:right="1440" w:bottom="1440" w:left="1440" w:header="720" w:footer="720" w:gutter="0"/>
      <w:cols w:space="720"/>
      <w:docGrid w:linePitch="360"/>
    </w:sectPr>
  </w:body>
</w:document>
</file>

<file path=word/customizations.xml><?xml version="1.0" encoding="utf-8"?>
<wne:tcg xmlns:r="http://schemas.openxmlformats.org/officeDocument/2006/relationships" xmlns:wne="http://schemas.microsoft.com/office/word/2006/wordml">
  <wne:keymaps>
    <wne:keymap wne:kcmPrimary="0238">
      <wne:wch wne:val="00000153"/>
    </wne:keymap>
    <wne:keymap wne:kcmPrimary="02BA">
      <wne:wch wne:val="000000C8"/>
    </wne:keymap>
    <wne:keymap wne:kcmPrimary="02DC">
      <wne:wch wne:val="000000C0"/>
    </wne:keymap>
    <wne:keymap wne:kcmPrimary="02DE">
      <wne:wch wne:val="000000C9"/>
    </wne:keymap>
    <wne:keymap wne:kcmPrimary="0442">
      <wne:acd wne:acdName="acd4"/>
    </wne:keymap>
    <wne:keymap wne:kcmPrimary="044E">
      <wne:acd wne:acdName="acd5"/>
    </wne:keymap>
    <wne:keymap wne:kcmPrimary="0650">
      <wne:fci wne:fciName="FormatParagraph" wne:swArg="0000"/>
    </wne:keymap>
    <wne:keymap wne:kcmPrimary="0678">
      <wne:acd wne:acdName="acd0"/>
    </wne:keymap>
    <wne:keymap wne:kcmPrimary="0679">
      <wne:acd wne:acdName="acd1"/>
    </wne:keymap>
    <wne:keymap wne:kcmPrimary="067A">
      <wne:acd wne:acdName="acd2"/>
    </wne:keymap>
    <wne:keymap wne:kcmPrimary="067B">
      <wne:acd wne:acdName="acd3"/>
    </wne:keymap>
  </wne:keymaps>
  <wne:toolbars>
    <wne:acdManifest>
      <wne:acdEntry wne:acdName="acd0"/>
      <wne:acdEntry wne:acdName="acd1"/>
      <wne:acdEntry wne:acdName="acd2"/>
      <wne:acdEntry wne:acdName="acd3"/>
      <wne:acdEntry wne:acdName="acd4"/>
      <wne:acdEntry wne:acdName="acd5"/>
    </wne:acdManifest>
  </wne:toolbars>
  <wne:acds>
    <wne:acd wne:argValue="AQAAAD4A" wne:acdName="acd0" wne:fciIndexBasedOn="0065"/>
    <wne:acd wne:argValue="AgBUAGkAdABsAGUAIAAyAA==" wne:acdName="acd1" wne:fciIndexBasedOn="0065"/>
    <wne:acd wne:argValue="AgBUAGkAdABsAGUAIAAzAA==" wne:acdName="acd2" wne:fciIndexBasedOn="0065"/>
    <wne:acd wne:argValue="AgBUAGkAdABsAGUAIABDAG8AdQBuAHQAcgB5AA==" wne:acdName="acd3" wne:fciIndexBasedOn="0065"/>
    <wne:acd wne:argValue="AQAAAEIA" wne:acdName="acd4" wne:fciIndexBasedOn="0065"/>
    <wne:acd wne:argValue="AQAAAAAA" wne:acdName="acd5"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63A950" w14:textId="77777777" w:rsidR="00587740" w:rsidRPr="00732211" w:rsidRDefault="00587740" w:rsidP="00ED54E0">
      <w:r w:rsidRPr="00732211">
        <w:separator/>
      </w:r>
    </w:p>
  </w:endnote>
  <w:endnote w:type="continuationSeparator" w:id="0">
    <w:p w14:paraId="69DE76FC" w14:textId="77777777" w:rsidR="00587740" w:rsidRPr="00732211" w:rsidRDefault="00587740" w:rsidP="00ED54E0">
      <w:r w:rsidRPr="0073221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6973DF" w14:textId="77777777" w:rsidR="00C11BBD" w:rsidRPr="00732211" w:rsidRDefault="00C11BBD" w:rsidP="00732211">
    <w:pPr>
      <w:pStyle w:val="Footer"/>
    </w:pPr>
    <w:r w:rsidRPr="00732211">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222BD5" w14:textId="77777777" w:rsidR="00C11BBD" w:rsidRPr="00732211" w:rsidRDefault="00C11BBD" w:rsidP="00732211">
    <w:pPr>
      <w:pStyle w:val="Footer"/>
    </w:pPr>
    <w:r w:rsidRPr="00732211">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91E1208" w14:textId="77777777" w:rsidR="00587740" w:rsidRPr="00732211" w:rsidRDefault="00587740" w:rsidP="00ED54E0">
      <w:r w:rsidRPr="00732211">
        <w:separator/>
      </w:r>
    </w:p>
  </w:footnote>
  <w:footnote w:type="continuationSeparator" w:id="0">
    <w:p w14:paraId="5B9F1556" w14:textId="77777777" w:rsidR="00587740" w:rsidRPr="00732211" w:rsidRDefault="00587740" w:rsidP="00ED54E0">
      <w:r w:rsidRPr="00732211">
        <w:continuationSeparator/>
      </w:r>
    </w:p>
  </w:footnote>
  <w:footnote w:id="1">
    <w:p w14:paraId="52A0EC00" w14:textId="77777777" w:rsidR="00E0540A" w:rsidRDefault="00E0540A" w:rsidP="00E0540A">
      <w:pPr>
        <w:pStyle w:val="FootnoteText"/>
      </w:pPr>
      <w:r>
        <w:rPr>
          <w:rStyle w:val="FootnoteReference"/>
        </w:rPr>
        <w:footnoteRef/>
      </w:r>
      <w:r>
        <w:t xml:space="preserve"> </w:t>
      </w:r>
      <w:r w:rsidRPr="00E0540A">
        <w:rPr>
          <w:b/>
          <w:bCs/>
          <w:u w:val="single"/>
        </w:rPr>
        <w:t>Editorial note</w:t>
      </w:r>
      <w:r w:rsidRPr="00E0540A">
        <w:rPr>
          <w:b/>
          <w:bCs/>
        </w:rPr>
        <w:t>:</w:t>
      </w:r>
      <w:r>
        <w:t xml:space="preserve"> The International Dairy Agreement was terminated as of 1 January 1998, and is not</w:t>
      </w:r>
    </w:p>
    <w:p w14:paraId="75E30B98" w14:textId="18AED5C6" w:rsidR="00E0540A" w:rsidRPr="00E0540A" w:rsidRDefault="00E0540A" w:rsidP="00E0540A">
      <w:pPr>
        <w:pStyle w:val="FootnoteText"/>
        <w:ind w:firstLine="0"/>
      </w:pPr>
      <w:r>
        <w:t>included in this publication. See WTO</w:t>
      </w:r>
      <w:r>
        <w:t xml:space="preserve"> </w:t>
      </w:r>
      <w:r>
        <w:t>document IDA/8.</w:t>
      </w:r>
    </w:p>
  </w:footnote>
  <w:footnote w:id="2">
    <w:p w14:paraId="64EF6327" w14:textId="74C9D558" w:rsidR="00C11BBD" w:rsidRDefault="00C11BBD" w:rsidP="00C11BBD">
      <w:pPr>
        <w:pStyle w:val="FootnoteText"/>
      </w:pPr>
      <w:r>
        <w:rPr>
          <w:rStyle w:val="FootnoteReference"/>
        </w:rPr>
        <w:footnoteRef/>
      </w:r>
      <w:r>
        <w:t xml:space="preserve"> In</w:t>
      </w:r>
      <w:r w:rsidRPr="00732211">
        <w:t xml:space="preserve"> this Agreement and in the Annex thereto, the term "country" is deemed to include the European Communities as well as any separate customs territory Member of the World Trade Organization.</w:t>
      </w:r>
    </w:p>
  </w:footnote>
  <w:footnote w:id="3">
    <w:p w14:paraId="15A2061A" w14:textId="7E0A918B" w:rsidR="00C11BBD" w:rsidRDefault="00C11BBD" w:rsidP="00C11BBD">
      <w:pPr>
        <w:pStyle w:val="FootnoteText"/>
      </w:pPr>
      <w:r>
        <w:rPr>
          <w:rStyle w:val="FootnoteReference"/>
        </w:rPr>
        <w:footnoteRef/>
      </w:r>
      <w:r>
        <w:t xml:space="preserve"> This </w:t>
      </w:r>
      <w:r w:rsidRPr="00732211">
        <w:t>provision shall apply only among Parties that are Members of the World Trade Organization.</w:t>
      </w:r>
    </w:p>
  </w:footnote>
  <w:footnote w:id="4">
    <w:p w14:paraId="6A5D6749" w14:textId="77777777" w:rsidR="00C11BBD" w:rsidRPr="00732211" w:rsidRDefault="00C11BBD" w:rsidP="00C11BBD">
      <w:pPr>
        <w:pStyle w:val="FootnoteText"/>
      </w:pPr>
      <w:r>
        <w:rPr>
          <w:rStyle w:val="FootnoteReference"/>
        </w:rPr>
        <w:footnoteRef/>
      </w:r>
      <w:r>
        <w:t xml:space="preserve"> </w:t>
      </w:r>
      <w:r w:rsidRPr="00732211">
        <w:t>For those Parties which have not yet implemented the Harmonized System, the</w:t>
      </w:r>
      <w:r>
        <w:t xml:space="preserve"> </w:t>
      </w:r>
      <w:r w:rsidRPr="00732211">
        <w:t>following Customs Co</w:t>
      </w:r>
      <w:r w:rsidRPr="00732211">
        <w:noBreakHyphen/>
        <w:t>operation Council Nomenclature applies with respect to Article II of this Agreement and Article 1 of the Annex:</w:t>
      </w:r>
    </w:p>
    <w:p w14:paraId="1C504240" w14:textId="77777777" w:rsidR="00C11BBD" w:rsidRDefault="00C11BBD" w:rsidP="00C11BBD">
      <w:pPr>
        <w:pStyle w:val="FootnoteText"/>
        <w:spacing w:before="60" w:after="120"/>
        <w:ind w:left="5103"/>
      </w:pPr>
      <w:r w:rsidRPr="00732211">
        <w:t>CCCN</w:t>
      </w:r>
    </w:p>
    <w:p w14:paraId="4E0A45D9" w14:textId="77777777" w:rsidR="00C11BBD" w:rsidRDefault="00C11BBD" w:rsidP="00C11BBD">
      <w:pPr>
        <w:pStyle w:val="FootnoteText"/>
        <w:spacing w:before="60" w:after="60"/>
      </w:pPr>
      <w:r w:rsidRPr="00732211">
        <w:t>Mil</w:t>
      </w:r>
      <w:r>
        <w:t>k</w:t>
      </w:r>
      <w:r w:rsidRPr="00732211">
        <w:t xml:space="preserve"> and cream, fresh, not concentrated or sweetened </w:t>
      </w:r>
      <w:r>
        <w:tab/>
      </w:r>
      <w:r>
        <w:tab/>
      </w:r>
      <w:r w:rsidRPr="00732211">
        <w:t>04.01</w:t>
      </w:r>
    </w:p>
    <w:p w14:paraId="7B26834D" w14:textId="77777777" w:rsidR="00C11BBD" w:rsidRDefault="00C11BBD" w:rsidP="00C11BBD">
      <w:pPr>
        <w:pStyle w:val="FootnoteText"/>
        <w:spacing w:before="60" w:after="60"/>
      </w:pPr>
      <w:r w:rsidRPr="00732211">
        <w:t>Mil</w:t>
      </w:r>
      <w:r>
        <w:t>k</w:t>
      </w:r>
      <w:r w:rsidRPr="00732211">
        <w:t xml:space="preserve"> and cream, preserved, concentrated or sweeten</w:t>
      </w:r>
      <w:r>
        <w:t>ed</w:t>
      </w:r>
      <w:r>
        <w:tab/>
      </w:r>
      <w:r>
        <w:tab/>
      </w:r>
      <w:r w:rsidRPr="00732211">
        <w:t>04.02</w:t>
      </w:r>
    </w:p>
    <w:p w14:paraId="0F880947" w14:textId="77777777" w:rsidR="00C11BBD" w:rsidRPr="00732211" w:rsidRDefault="00C11BBD" w:rsidP="00C11BBD">
      <w:pPr>
        <w:pStyle w:val="FootnoteText"/>
        <w:spacing w:before="60" w:after="60"/>
      </w:pPr>
      <w:r w:rsidRPr="00732211">
        <w:t>Butter</w:t>
      </w:r>
      <w:r>
        <w:tab/>
      </w:r>
      <w:r>
        <w:tab/>
      </w:r>
      <w:r>
        <w:tab/>
      </w:r>
      <w:r>
        <w:tab/>
      </w:r>
      <w:r>
        <w:tab/>
      </w:r>
      <w:r>
        <w:tab/>
      </w:r>
      <w:r>
        <w:tab/>
      </w:r>
      <w:r>
        <w:tab/>
      </w:r>
      <w:r>
        <w:tab/>
      </w:r>
      <w:r w:rsidRPr="00732211">
        <w:t>04.03</w:t>
      </w:r>
    </w:p>
    <w:p w14:paraId="70D89646" w14:textId="77777777" w:rsidR="00C11BBD" w:rsidRPr="00732211" w:rsidRDefault="00C11BBD" w:rsidP="00C11BBD">
      <w:pPr>
        <w:pStyle w:val="FootnoteText"/>
        <w:spacing w:before="60" w:after="60"/>
      </w:pPr>
      <w:r w:rsidRPr="00732211">
        <w:t>Cheese and curd</w:t>
      </w:r>
      <w:r>
        <w:tab/>
      </w:r>
      <w:r>
        <w:tab/>
      </w:r>
      <w:r>
        <w:tab/>
      </w:r>
      <w:r>
        <w:tab/>
      </w:r>
      <w:r>
        <w:tab/>
      </w:r>
      <w:r>
        <w:tab/>
      </w:r>
      <w:r>
        <w:tab/>
      </w:r>
      <w:r w:rsidRPr="00732211">
        <w:t>04.04</w:t>
      </w:r>
    </w:p>
    <w:p w14:paraId="4009DF16" w14:textId="77777777" w:rsidR="00C11BBD" w:rsidRPr="00732211" w:rsidRDefault="00C11BBD" w:rsidP="00C11BBD">
      <w:pPr>
        <w:pStyle w:val="FootnoteText"/>
        <w:spacing w:before="60" w:after="60"/>
      </w:pPr>
      <w:r w:rsidRPr="00732211">
        <w:t>Casein</w:t>
      </w:r>
      <w:r w:rsidRPr="00732211">
        <w:tab/>
      </w:r>
      <w:r>
        <w:tab/>
      </w:r>
      <w:r>
        <w:tab/>
      </w:r>
      <w:r>
        <w:tab/>
      </w:r>
      <w:r>
        <w:tab/>
      </w:r>
      <w:r>
        <w:tab/>
      </w:r>
      <w:r>
        <w:tab/>
      </w:r>
      <w:r>
        <w:tab/>
      </w:r>
      <w:r>
        <w:tab/>
      </w:r>
      <w:r w:rsidRPr="004B1783">
        <w:t>ex 35.01</w:t>
      </w:r>
    </w:p>
    <w:p w14:paraId="55C018F2" w14:textId="77777777" w:rsidR="00C11BBD" w:rsidRDefault="00C11BBD" w:rsidP="00C11BBD">
      <w:pPr>
        <w:pStyle w:val="FootnoteText"/>
      </w:pPr>
    </w:p>
  </w:footnote>
  <w:footnote w:id="5">
    <w:p w14:paraId="76C94D3E" w14:textId="77777777" w:rsidR="00C11BBD" w:rsidRDefault="00C11BBD">
      <w:pPr>
        <w:pStyle w:val="FootnoteText"/>
      </w:pPr>
      <w:r>
        <w:rPr>
          <w:rStyle w:val="FootnoteReference"/>
        </w:rPr>
        <w:footnoteRef/>
      </w:r>
      <w:r>
        <w:t xml:space="preserve"> It</w:t>
      </w:r>
      <w:r w:rsidRPr="00732211">
        <w:t xml:space="preserve"> is conf</w:t>
      </w:r>
      <w:r>
        <w:t>i</w:t>
      </w:r>
      <w:r w:rsidRPr="00732211">
        <w:t>rmed that the term "matter"</w:t>
      </w:r>
      <w:r>
        <w:t xml:space="preserve"> </w:t>
      </w:r>
      <w:r w:rsidRPr="00732211">
        <w:t>in this paragraph includes any matter which is covered by Multilateral Trade Agreements annexed to the Agreement Establishing the World Trade Organization, in particular those bearing on export and import measures.</w:t>
      </w:r>
    </w:p>
  </w:footnote>
  <w:footnote w:id="6">
    <w:p w14:paraId="0A1FAA73" w14:textId="261DE40C" w:rsidR="00C11BBD" w:rsidRDefault="00C11BBD" w:rsidP="00EB2BFD">
      <w:pPr>
        <w:pStyle w:val="FootnoteText"/>
      </w:pPr>
      <w:r>
        <w:rPr>
          <w:rStyle w:val="FootnoteReference"/>
        </w:rPr>
        <w:footnoteRef/>
      </w:r>
      <w:r>
        <w:t xml:space="preserve"> </w:t>
      </w:r>
      <w:r w:rsidRPr="009F535E">
        <w:rPr>
          <w:rStyle w:val="FootnoteTextChar"/>
        </w:rPr>
        <w:t>For the purpose of this Agreement, the term "government" is deemed to include the competent authorities of the European Communities.</w:t>
      </w:r>
    </w:p>
  </w:footnote>
  <w:footnote w:id="7">
    <w:p w14:paraId="7BE70BDD" w14:textId="462D5D8D" w:rsidR="00C11BBD" w:rsidRDefault="00C11BBD">
      <w:pPr>
        <w:pStyle w:val="FootnoteText"/>
      </w:pPr>
      <w:r>
        <w:rPr>
          <w:rStyle w:val="FootnoteReference"/>
        </w:rPr>
        <w:footnoteRef/>
      </w:r>
      <w:r>
        <w:t xml:space="preserve"> This provision shall apply only among Parties that are Members of the WTO or GATT.</w:t>
      </w:r>
    </w:p>
  </w:footnote>
  <w:footnote w:id="8">
    <w:p w14:paraId="7F29F592" w14:textId="03BE3148" w:rsidR="00C11BBD" w:rsidRDefault="00C11BBD">
      <w:pPr>
        <w:pStyle w:val="FootnoteText"/>
      </w:pPr>
      <w:r>
        <w:rPr>
          <w:rStyle w:val="FootnoteReference"/>
        </w:rPr>
        <w:footnoteRef/>
      </w:r>
      <w:r>
        <w:t xml:space="preserve"> Derived from the manufacture of butter and anhydrous milk fat.</w:t>
      </w:r>
    </w:p>
  </w:footnote>
  <w:footnote w:id="9">
    <w:p w14:paraId="3A3F148C" w14:textId="1938C205" w:rsidR="00C11BBD" w:rsidRDefault="00C11BBD" w:rsidP="00EB2BFD">
      <w:pPr>
        <w:pStyle w:val="FootnoteText"/>
      </w:pPr>
      <w:r>
        <w:rPr>
          <w:rStyle w:val="FootnoteReference"/>
        </w:rPr>
        <w:footnoteRef/>
      </w:r>
      <w:r>
        <w:t xml:space="preserve"> As defined in Article 2(c) of this Annex.</w:t>
      </w:r>
    </w:p>
  </w:footnote>
  <w:footnote w:id="10">
    <w:p w14:paraId="4BAFDC30" w14:textId="7D279F57" w:rsidR="00C11BBD" w:rsidRDefault="00C11BBD">
      <w:pPr>
        <w:pStyle w:val="FootnoteText"/>
      </w:pPr>
      <w:r>
        <w:rPr>
          <w:rStyle w:val="FootnoteReference"/>
        </w:rPr>
        <w:footnoteRef/>
      </w:r>
      <w:r>
        <w:t xml:space="preserve"> </w:t>
      </w:r>
      <w:r w:rsidRPr="00732211">
        <w:t>See Attachment B, "Schedule of Price Differentials According to Mil</w:t>
      </w:r>
      <w:r>
        <w:t>k</w:t>
      </w:r>
      <w:r w:rsidRPr="00732211">
        <w:t xml:space="preserve"> Fat Content".</w:t>
      </w:r>
    </w:p>
  </w:footnote>
  <w:footnote w:id="11">
    <w:p w14:paraId="33D88C59" w14:textId="3177EA39" w:rsidR="00C11BBD" w:rsidRDefault="00C11BBD">
      <w:pPr>
        <w:pStyle w:val="FootnoteText"/>
      </w:pPr>
      <w:r>
        <w:rPr>
          <w:rStyle w:val="FootnoteReference"/>
        </w:rPr>
        <w:footnoteRef/>
      </w:r>
      <w:r>
        <w:t xml:space="preserve"> </w:t>
      </w:r>
      <w:r w:rsidRPr="00732211">
        <w:t>See Artic</w:t>
      </w:r>
      <w:r>
        <w:t>le</w:t>
      </w:r>
      <w:r w:rsidRPr="00732211">
        <w:t xml:space="preserve"> 2 of this Annex.</w:t>
      </w:r>
    </w:p>
  </w:footnote>
  <w:footnote w:id="12">
    <w:p w14:paraId="3A9E3333" w14:textId="1EB1D0F6" w:rsidR="00C11BBD" w:rsidRDefault="00C11BBD">
      <w:pPr>
        <w:pStyle w:val="FootnoteText"/>
      </w:pPr>
      <w:r>
        <w:rPr>
          <w:rStyle w:val="FootnoteReference"/>
        </w:rPr>
        <w:footnoteRef/>
      </w:r>
      <w:r>
        <w:t xml:space="preserve"> See Attachment C, "Register of Processes and Control </w:t>
      </w:r>
      <w:r w:rsidRPr="00F2078A">
        <w:t>Measures". It</w:t>
      </w:r>
      <w:r>
        <w:t xml:space="preserve"> is understood that exporters would be permitted to ship skimmed milk powder and buttermilk powder for animal feed purposes in an unaltered state to importers which have had their processes and control measures inserted in the </w:t>
      </w:r>
      <w:r w:rsidRPr="00F2078A">
        <w:t>Register.</w:t>
      </w:r>
      <w:r>
        <w:t xml:space="preserve"> In this case, exporters shall also inform the Committee.</w:t>
      </w:r>
    </w:p>
  </w:footnote>
  <w:footnote w:id="13">
    <w:p w14:paraId="36AAF938" w14:textId="4E33175E" w:rsidR="00C11BBD" w:rsidRDefault="00C11BBD">
      <w:pPr>
        <w:pStyle w:val="FootnoteText"/>
      </w:pPr>
      <w:r>
        <w:rPr>
          <w:rStyle w:val="FootnoteReference"/>
        </w:rPr>
        <w:footnoteRef/>
      </w:r>
      <w:r>
        <w:t xml:space="preserve"> </w:t>
      </w:r>
      <w:r w:rsidRPr="00732211">
        <w:t>These processes and control measures apply to buttermilk powder as well as to skimmed milk powder intended for animal</w:t>
      </w:r>
      <w:r>
        <w:t xml:space="preserve"> </w:t>
      </w:r>
      <w:r w:rsidRPr="00732211">
        <w:t>feed.</w:t>
      </w:r>
    </w:p>
  </w:footnote>
  <w:footnote w:id="14">
    <w:p w14:paraId="61C20B56" w14:textId="192709D5" w:rsidR="00C11BBD" w:rsidRDefault="00C11BBD" w:rsidP="00EB2BFD">
      <w:pPr>
        <w:pStyle w:val="FootnoteText"/>
      </w:pPr>
      <w:r>
        <w:rPr>
          <w:rStyle w:val="FootnoteReference"/>
        </w:rPr>
        <w:footnoteRef/>
      </w:r>
      <w:r>
        <w:t xml:space="preserve"> </w:t>
      </w:r>
      <w:r w:rsidRPr="00732211">
        <w:t>Th</w:t>
      </w:r>
      <w:r>
        <w:t>ese</w:t>
      </w:r>
      <w:r w:rsidRPr="00732211">
        <w:t xml:space="preserve"> processes and control measures apply to</w:t>
      </w:r>
      <w:r>
        <w:t xml:space="preserve"> </w:t>
      </w:r>
      <w:r w:rsidRPr="00732211">
        <w:t>buttermilk powder as well as to skimmed milk powder intended for animal</w:t>
      </w:r>
      <w:r>
        <w:t xml:space="preserve"> feed. </w:t>
      </w:r>
      <w:r w:rsidRPr="00732211">
        <w:t>(Sec Regulation (E</w:t>
      </w:r>
      <w:r>
        <w:t>EC</w:t>
      </w:r>
      <w:r w:rsidRPr="00732211">
        <w:t>) No. 804 /68, Article 10:1.)</w:t>
      </w:r>
    </w:p>
  </w:footnote>
  <w:footnote w:id="15">
    <w:p w14:paraId="0163BB9A" w14:textId="7BC6EAB5" w:rsidR="00C11BBD" w:rsidRDefault="00C11BBD" w:rsidP="00EB2BFD">
      <w:pPr>
        <w:pStyle w:val="FootnoteText"/>
      </w:pPr>
      <w:r>
        <w:rPr>
          <w:rStyle w:val="FootnoteReference"/>
        </w:rPr>
        <w:footnoteRef/>
      </w:r>
      <w:r>
        <w:t xml:space="preserve"> </w:t>
      </w:r>
      <w:r w:rsidRPr="00732211">
        <w:t>0J No. L 199 of 7 August 1979, page 1.</w:t>
      </w:r>
    </w:p>
  </w:footnote>
  <w:footnote w:id="16">
    <w:p w14:paraId="54543B49" w14:textId="46C962FD" w:rsidR="00C11BBD" w:rsidRDefault="00C11BBD">
      <w:pPr>
        <w:pStyle w:val="FootnoteText"/>
      </w:pPr>
      <w:r>
        <w:rPr>
          <w:rStyle w:val="FootnoteReference"/>
        </w:rPr>
        <w:footnoteRef/>
      </w:r>
      <w:r>
        <w:t xml:space="preserve"> </w:t>
      </w:r>
      <w:r w:rsidRPr="00732211">
        <w:t>OJ No. L 310 of 14 December 1993, page 28.</w:t>
      </w:r>
    </w:p>
  </w:footnote>
  <w:footnote w:id="17">
    <w:p w14:paraId="4F3B2884" w14:textId="09B0EF66" w:rsidR="00C11BBD" w:rsidRDefault="00C11BBD">
      <w:pPr>
        <w:pStyle w:val="FootnoteText"/>
      </w:pPr>
      <w:r>
        <w:rPr>
          <w:rStyle w:val="FootnoteReference"/>
        </w:rPr>
        <w:footnoteRef/>
      </w:r>
      <w:r>
        <w:t xml:space="preserve"> </w:t>
      </w:r>
      <w:r w:rsidRPr="00732211">
        <w:t>This colouring matter to be used only in combination with one or more of the others included in the above list</w:t>
      </w:r>
      <w:r w:rsidR="00EB2BFD">
        <w:t>.</w:t>
      </w:r>
    </w:p>
  </w:footnote>
  <w:footnote w:id="18">
    <w:p w14:paraId="7A532261" w14:textId="567092F1" w:rsidR="00C11BBD" w:rsidRDefault="00C11BBD">
      <w:pPr>
        <w:pStyle w:val="FootnoteText"/>
      </w:pPr>
      <w:r>
        <w:rPr>
          <w:rStyle w:val="FootnoteReference"/>
        </w:rPr>
        <w:footnoteRef/>
      </w:r>
      <w:r>
        <w:t xml:space="preserve"> These processes and control measures apply to buttermilk powder as well as to skimmed milk powder intended for animal feed.</w:t>
      </w:r>
    </w:p>
  </w:footnote>
  <w:footnote w:id="19">
    <w:p w14:paraId="74D52341" w14:textId="0FD45CE1" w:rsidR="00C11BBD" w:rsidRDefault="00C11BBD">
      <w:pPr>
        <w:pStyle w:val="FootnoteText"/>
      </w:pPr>
      <w:r>
        <w:rPr>
          <w:rStyle w:val="FootnoteReference"/>
        </w:rPr>
        <w:footnoteRef/>
      </w:r>
      <w:r>
        <w:t xml:space="preserve"> </w:t>
      </w:r>
      <w:r w:rsidRPr="00732211">
        <w:t>MCP = mixture with calcium and pho</w:t>
      </w:r>
      <w:r>
        <w:t>sphate content.</w:t>
      </w:r>
    </w:p>
  </w:footnote>
  <w:footnote w:id="20">
    <w:p w14:paraId="5CBA155F" w14:textId="2B311E6B" w:rsidR="00C11BBD" w:rsidRDefault="00C11BBD">
      <w:pPr>
        <w:pStyle w:val="FootnoteText"/>
      </w:pPr>
      <w:r>
        <w:rPr>
          <w:rStyle w:val="FootnoteReference"/>
        </w:rPr>
        <w:footnoteRef/>
      </w:r>
      <w:r>
        <w:t xml:space="preserve"> </w:t>
      </w:r>
      <w:r w:rsidRPr="00732211">
        <w:t>These processes and control measures apply to</w:t>
      </w:r>
      <w:r>
        <w:t xml:space="preserve"> </w:t>
      </w:r>
      <w:r w:rsidRPr="00732211">
        <w:t>buttermilk powder as well as to</w:t>
      </w:r>
      <w:r>
        <w:t xml:space="preserve"> </w:t>
      </w:r>
      <w:r w:rsidRPr="00732211">
        <w:t>skimmed milk powder intended for animal</w:t>
      </w:r>
      <w:r>
        <w:t xml:space="preserve"> </w:t>
      </w:r>
      <w:r w:rsidRPr="00732211">
        <w:t>feed.</w:t>
      </w:r>
    </w:p>
  </w:footnote>
  <w:footnote w:id="21">
    <w:p w14:paraId="206765B0" w14:textId="171684E8" w:rsidR="00C11BBD" w:rsidRDefault="00C11BBD">
      <w:pPr>
        <w:pStyle w:val="FootnoteText"/>
      </w:pPr>
      <w:r>
        <w:rPr>
          <w:rStyle w:val="FootnoteReference"/>
        </w:rPr>
        <w:footnoteRef/>
      </w:r>
      <w:r>
        <w:t xml:space="preserve"> </w:t>
      </w:r>
      <w:r w:rsidRPr="00732211">
        <w:t>These processes and control measures apply to</w:t>
      </w:r>
      <w:r>
        <w:t xml:space="preserve"> </w:t>
      </w:r>
      <w:r w:rsidRPr="00732211">
        <w:t>buttermilk powder as well as to</w:t>
      </w:r>
      <w:r>
        <w:t xml:space="preserve"> </w:t>
      </w:r>
      <w:r w:rsidRPr="00732211">
        <w:t>skimmed milk powder intended for animal</w:t>
      </w:r>
      <w:r>
        <w:t xml:space="preserve"> </w:t>
      </w:r>
      <w:r w:rsidRPr="00732211">
        <w:t>feed.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256080" w14:textId="77777777" w:rsidR="00C11BBD" w:rsidRPr="00732211" w:rsidRDefault="00C11BBD" w:rsidP="00732211">
    <w:pPr>
      <w:pStyle w:val="Header"/>
      <w:spacing w:after="240"/>
      <w:jc w:val="center"/>
    </w:pPr>
  </w:p>
  <w:p w14:paraId="02F3E199"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55A20D"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8</w:t>
    </w:r>
    <w:r w:rsidRPr="00732211">
      <w:fldChar w:fldCharType="end"/>
    </w:r>
    <w:r w:rsidRPr="00732211">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75648B" w14:textId="77777777" w:rsidR="00C11BBD" w:rsidRPr="00732211" w:rsidRDefault="00C11BBD" w:rsidP="00732211">
    <w:pPr>
      <w:pStyle w:val="Header"/>
      <w:spacing w:after="240"/>
      <w:jc w:val="center"/>
    </w:pPr>
  </w:p>
  <w:p w14:paraId="4C9F1059"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BC02CC" w14:textId="25250B8C" w:rsidR="00C11BBD"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17</w:t>
    </w:r>
    <w:r w:rsidRPr="00732211">
      <w:fldChar w:fldCharType="end"/>
    </w:r>
    <w:r w:rsidRPr="00732211">
      <w:t xml:space="preserve"> </w:t>
    </w:r>
    <w:r w:rsidR="00EB2BFD">
      <w:t>–</w:t>
    </w:r>
  </w:p>
  <w:p w14:paraId="0BCAACE4" w14:textId="77777777" w:rsidR="00EB2BFD" w:rsidRPr="00732211" w:rsidRDefault="00EB2BFD" w:rsidP="00732211">
    <w:pPr>
      <w:pStyle w:val="Header"/>
      <w:pBdr>
        <w:bottom w:val="single" w:sz="4" w:space="1" w:color="auto"/>
      </w:pBdr>
      <w:jc w:val="cent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A59392" w14:textId="77777777" w:rsidR="00C11BBD" w:rsidRDefault="00C11BB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8AAEDC" w14:textId="77777777" w:rsidR="00C11BBD" w:rsidRPr="00732211" w:rsidRDefault="00C11BBD" w:rsidP="00732211">
    <w:pPr>
      <w:pStyle w:val="Header"/>
      <w:spacing w:after="240"/>
      <w:jc w:val="center"/>
    </w:pPr>
  </w:p>
  <w:p w14:paraId="0F62F99A"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p w14:paraId="2B6D29DD" w14:textId="77777777" w:rsidR="00C11BBD" w:rsidRDefault="00C11BBD"/>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E9C974" w14:textId="054F85FC" w:rsidR="00C11BBD" w:rsidRPr="00732211" w:rsidRDefault="00C11BBD" w:rsidP="00732211">
    <w:pPr>
      <w:pStyle w:val="Header"/>
      <w:spacing w:after="240"/>
      <w:jc w:val="center"/>
    </w:pPr>
  </w:p>
  <w:p w14:paraId="3AE2105A"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21</w:t>
    </w:r>
    <w:r w:rsidRPr="00732211">
      <w:fldChar w:fldCharType="end"/>
    </w:r>
    <w:r w:rsidRPr="00732211">
      <w:t xml:space="preserve"> -</w:t>
    </w:r>
  </w:p>
  <w:p w14:paraId="4D52A717" w14:textId="77777777" w:rsidR="00C11BBD" w:rsidRDefault="00C11BBD"/>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057D0" w14:textId="77777777" w:rsidR="00C11BBD" w:rsidRDefault="00C11BBD">
    <w:pPr>
      <w:pStyle w:val="Header"/>
    </w:pPr>
  </w:p>
  <w:p w14:paraId="6B43E3DC" w14:textId="77777777" w:rsidR="00C11BBD" w:rsidRDefault="00C11BBD"/>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00C144" w14:textId="77777777" w:rsidR="00C11BBD" w:rsidRPr="00732211" w:rsidRDefault="00C11BBD" w:rsidP="00732211">
    <w:pPr>
      <w:pStyle w:val="Header"/>
      <w:spacing w:after="240"/>
      <w:jc w:val="center"/>
    </w:pPr>
  </w:p>
  <w:p w14:paraId="14030275"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5F219A" w14:textId="25A00F90" w:rsidR="00C11BBD" w:rsidRPr="00732211" w:rsidRDefault="00C11BBD" w:rsidP="00732211">
    <w:pPr>
      <w:pStyle w:val="Header"/>
      <w:spacing w:after="240"/>
      <w:jc w:val="center"/>
    </w:pPr>
  </w:p>
  <w:p w14:paraId="7B98E5FC"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22</w:t>
    </w:r>
    <w:r w:rsidRPr="00732211">
      <w:fldChar w:fldCharType="end"/>
    </w:r>
    <w:r w:rsidRPr="00732211">
      <w:t xml:space="preserve"> -</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FEF267" w14:textId="77777777" w:rsidR="00C11BBD" w:rsidRDefault="00C11BBD">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4F8860" w14:textId="77777777" w:rsidR="00C11BBD" w:rsidRPr="00732211" w:rsidRDefault="00C11BBD" w:rsidP="00732211">
    <w:pPr>
      <w:pStyle w:val="Header"/>
      <w:spacing w:after="240"/>
      <w:jc w:val="center"/>
    </w:pPr>
  </w:p>
  <w:p w14:paraId="062F7E21"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37C09C" w14:textId="53484251" w:rsidR="00C11BBD" w:rsidRPr="00732211" w:rsidRDefault="00C11BBD" w:rsidP="00732211">
    <w:pPr>
      <w:pStyle w:val="Header"/>
      <w:spacing w:after="240"/>
      <w:jc w:val="center"/>
    </w:pPr>
  </w:p>
  <w:p w14:paraId="0EE510B1"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24</w:t>
    </w:r>
    <w:r w:rsidRPr="00732211">
      <w:fldChar w:fldCharType="end"/>
    </w:r>
    <w:r w:rsidRPr="00732211">
      <w:t xml:space="preserve"> -</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009EDC" w14:textId="77777777" w:rsidR="00C11BBD" w:rsidRDefault="00C11BBD">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56BF00" w14:textId="77777777" w:rsidR="00C11BBD" w:rsidRPr="00732211" w:rsidRDefault="00C11BBD" w:rsidP="00732211">
    <w:pPr>
      <w:pStyle w:val="Header"/>
      <w:spacing w:after="240"/>
      <w:jc w:val="center"/>
    </w:pPr>
  </w:p>
  <w:p w14:paraId="52EA1666"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BD7DA" w14:textId="5869C75A" w:rsidR="00C11BBD" w:rsidRPr="00732211" w:rsidRDefault="00C11BBD" w:rsidP="00732211">
    <w:pPr>
      <w:pStyle w:val="Header"/>
      <w:spacing w:after="240"/>
      <w:jc w:val="center"/>
    </w:pPr>
  </w:p>
  <w:p w14:paraId="6214862F"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31</w:t>
    </w:r>
    <w:r w:rsidRPr="00732211">
      <w:fldChar w:fldCharType="end"/>
    </w:r>
    <w:r w:rsidRPr="00732211">
      <w:t xml:space="preserve"> -</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6CF438" w14:textId="77777777" w:rsidR="00C11BBD" w:rsidRDefault="00C11BBD">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B76E10" w14:textId="77777777" w:rsidR="00C11BBD" w:rsidRPr="00732211" w:rsidRDefault="00C11BBD" w:rsidP="00732211">
    <w:pPr>
      <w:pStyle w:val="Header"/>
      <w:spacing w:after="240"/>
      <w:jc w:val="center"/>
    </w:pPr>
  </w:p>
  <w:p w14:paraId="08061835"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3E05BA" w14:textId="49712631" w:rsidR="00C11BBD" w:rsidRPr="00732211" w:rsidRDefault="00C11BBD" w:rsidP="00732211">
    <w:pPr>
      <w:pStyle w:val="Header"/>
      <w:spacing w:after="240"/>
      <w:jc w:val="center"/>
    </w:pPr>
  </w:p>
  <w:p w14:paraId="686E95B9"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33</w:t>
    </w:r>
    <w:r w:rsidRPr="00732211">
      <w:fldChar w:fldCharType="end"/>
    </w:r>
    <w:r w:rsidRPr="00732211">
      <w:t xml:space="preserve"> -</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90ABC9" w14:textId="77777777" w:rsidR="00C11BBD" w:rsidRDefault="00C11BBD">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82BDE" w14:textId="77777777" w:rsidR="00C11BBD" w:rsidRPr="00732211" w:rsidRDefault="00C11BBD" w:rsidP="00732211">
    <w:pPr>
      <w:pStyle w:val="Header"/>
      <w:spacing w:after="240"/>
      <w:jc w:val="center"/>
    </w:pPr>
  </w:p>
  <w:p w14:paraId="5C47A68F"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6CFB87" w14:textId="68D7FC1A" w:rsidR="00C11BBD" w:rsidRPr="00732211" w:rsidRDefault="00C11BBD" w:rsidP="00732211">
    <w:pPr>
      <w:pStyle w:val="Header"/>
      <w:spacing w:after="240"/>
      <w:jc w:val="center"/>
    </w:pPr>
  </w:p>
  <w:p w14:paraId="44FA3EA3"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38</w:t>
    </w:r>
    <w:r w:rsidRPr="00732211">
      <w:fldChar w:fldCharType="end"/>
    </w:r>
    <w:r w:rsidRPr="00732211">
      <w:t xml:space="preserve"> -</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F79BBF" w14:textId="77777777" w:rsidR="00C11BBD" w:rsidRDefault="00C11BBD">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6FA1CD" w14:textId="77777777" w:rsidR="00C11BBD" w:rsidRPr="00732211" w:rsidRDefault="00C11BBD" w:rsidP="00732211">
    <w:pPr>
      <w:pStyle w:val="Header"/>
      <w:spacing w:after="240"/>
      <w:jc w:val="center"/>
    </w:pPr>
  </w:p>
  <w:p w14:paraId="009F0653"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sidRPr="00732211">
      <w:t>1</w:t>
    </w:r>
    <w:r w:rsidRPr="00732211">
      <w:fldChar w:fldCharType="end"/>
    </w:r>
    <w:r w:rsidRPr="00732211">
      <w:t xml:space="preserve">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A987F" w14:textId="42C33836" w:rsidR="00C11BBD" w:rsidRPr="00732211" w:rsidRDefault="00C11BBD" w:rsidP="00732211">
    <w:pPr>
      <w:pStyle w:val="Header"/>
      <w:spacing w:after="240"/>
      <w:jc w:val="center"/>
    </w:pPr>
  </w:p>
  <w:p w14:paraId="4B68FC27" w14:textId="77777777" w:rsidR="00C11BBD" w:rsidRPr="00732211" w:rsidRDefault="00C11BBD" w:rsidP="00732211">
    <w:pPr>
      <w:pStyle w:val="Header"/>
      <w:pBdr>
        <w:bottom w:val="single" w:sz="4" w:space="1" w:color="auto"/>
      </w:pBdr>
      <w:jc w:val="center"/>
    </w:pPr>
    <w:r w:rsidRPr="00732211">
      <w:t xml:space="preserve">- </w:t>
    </w:r>
    <w:r w:rsidRPr="00732211">
      <w:fldChar w:fldCharType="begin"/>
    </w:r>
    <w:r w:rsidRPr="00732211">
      <w:instrText xml:space="preserve"> PAGE  \* Arabic  \* MERGEFORMAT </w:instrText>
    </w:r>
    <w:r w:rsidRPr="00732211">
      <w:fldChar w:fldCharType="separate"/>
    </w:r>
    <w:r>
      <w:rPr>
        <w:noProof/>
      </w:rPr>
      <w:t>41</w:t>
    </w:r>
    <w:r w:rsidRPr="00732211">
      <w:fldChar w:fldCharType="end"/>
    </w:r>
    <w:r w:rsidRPr="00732211">
      <w:t xml:space="preserve"> -</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1E2F6" w14:textId="77777777" w:rsidR="00C11BBD" w:rsidRDefault="00C11BB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multilevel"/>
    <w:tmpl w:val="92D8EDC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8"/>
        </w:tabs>
        <w:ind w:left="1928"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multilevel"/>
    <w:tmpl w:val="EF3ED182"/>
    <w:name w:val="LegalHeadings"/>
    <w:lvl w:ilvl="0">
      <w:start w:val="1"/>
      <w:numFmt w:val="decimal"/>
      <w:lvlRestart w:val="0"/>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15:restartNumberingAfterBreak="0">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253FED"/>
    <w:multiLevelType w:val="hybridMultilevel"/>
    <w:tmpl w:val="472267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36B1441"/>
    <w:multiLevelType w:val="hybridMultilevel"/>
    <w:tmpl w:val="902C61B4"/>
    <w:lvl w:ilvl="0" w:tplc="B80AE5C8">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C20238E"/>
    <w:multiLevelType w:val="hybridMultilevel"/>
    <w:tmpl w:val="E98AEAF8"/>
    <w:lvl w:ilvl="0" w:tplc="B80AE5C8">
      <w:start w:val="1"/>
      <w:numFmt w:val="bullet"/>
      <w:lvlText w:val=""/>
      <w:lvlJc w:val="left"/>
      <w:pPr>
        <w:ind w:left="720" w:hanging="360"/>
      </w:pPr>
      <w:rPr>
        <w:rFonts w:ascii="Symbol" w:hAnsi="Symbol" w:hint="default"/>
      </w:rPr>
    </w:lvl>
    <w:lvl w:ilvl="1" w:tplc="B80AE5C8">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1E415301"/>
    <w:multiLevelType w:val="hybridMultilevel"/>
    <w:tmpl w:val="2E14257A"/>
    <w:lvl w:ilvl="0" w:tplc="B80AE5C8">
      <w:start w:val="1"/>
      <w:numFmt w:val="bullet"/>
      <w:lvlText w:val=""/>
      <w:lvlJc w:val="left"/>
      <w:pPr>
        <w:ind w:left="1290" w:hanging="360"/>
      </w:pPr>
      <w:rPr>
        <w:rFonts w:ascii="Symbol" w:hAnsi="Symbol" w:hint="default"/>
      </w:rPr>
    </w:lvl>
    <w:lvl w:ilvl="1" w:tplc="08090003" w:tentative="1">
      <w:start w:val="1"/>
      <w:numFmt w:val="bullet"/>
      <w:lvlText w:val="o"/>
      <w:lvlJc w:val="left"/>
      <w:pPr>
        <w:ind w:left="2010" w:hanging="360"/>
      </w:pPr>
      <w:rPr>
        <w:rFonts w:ascii="Courier New" w:hAnsi="Courier New" w:cs="Courier New" w:hint="default"/>
      </w:rPr>
    </w:lvl>
    <w:lvl w:ilvl="2" w:tplc="08090005" w:tentative="1">
      <w:start w:val="1"/>
      <w:numFmt w:val="bullet"/>
      <w:lvlText w:val=""/>
      <w:lvlJc w:val="left"/>
      <w:pPr>
        <w:ind w:left="2730" w:hanging="360"/>
      </w:pPr>
      <w:rPr>
        <w:rFonts w:ascii="Wingdings" w:hAnsi="Wingdings" w:hint="default"/>
      </w:rPr>
    </w:lvl>
    <w:lvl w:ilvl="3" w:tplc="08090001" w:tentative="1">
      <w:start w:val="1"/>
      <w:numFmt w:val="bullet"/>
      <w:lvlText w:val=""/>
      <w:lvlJc w:val="left"/>
      <w:pPr>
        <w:ind w:left="3450" w:hanging="360"/>
      </w:pPr>
      <w:rPr>
        <w:rFonts w:ascii="Symbol" w:hAnsi="Symbol" w:hint="default"/>
      </w:rPr>
    </w:lvl>
    <w:lvl w:ilvl="4" w:tplc="08090003" w:tentative="1">
      <w:start w:val="1"/>
      <w:numFmt w:val="bullet"/>
      <w:lvlText w:val="o"/>
      <w:lvlJc w:val="left"/>
      <w:pPr>
        <w:ind w:left="4170" w:hanging="360"/>
      </w:pPr>
      <w:rPr>
        <w:rFonts w:ascii="Courier New" w:hAnsi="Courier New" w:cs="Courier New" w:hint="default"/>
      </w:rPr>
    </w:lvl>
    <w:lvl w:ilvl="5" w:tplc="08090005" w:tentative="1">
      <w:start w:val="1"/>
      <w:numFmt w:val="bullet"/>
      <w:lvlText w:val=""/>
      <w:lvlJc w:val="left"/>
      <w:pPr>
        <w:ind w:left="4890" w:hanging="360"/>
      </w:pPr>
      <w:rPr>
        <w:rFonts w:ascii="Wingdings" w:hAnsi="Wingdings" w:hint="default"/>
      </w:rPr>
    </w:lvl>
    <w:lvl w:ilvl="6" w:tplc="08090001" w:tentative="1">
      <w:start w:val="1"/>
      <w:numFmt w:val="bullet"/>
      <w:lvlText w:val=""/>
      <w:lvlJc w:val="left"/>
      <w:pPr>
        <w:ind w:left="5610" w:hanging="360"/>
      </w:pPr>
      <w:rPr>
        <w:rFonts w:ascii="Symbol" w:hAnsi="Symbol" w:hint="default"/>
      </w:rPr>
    </w:lvl>
    <w:lvl w:ilvl="7" w:tplc="08090003" w:tentative="1">
      <w:start w:val="1"/>
      <w:numFmt w:val="bullet"/>
      <w:lvlText w:val="o"/>
      <w:lvlJc w:val="left"/>
      <w:pPr>
        <w:ind w:left="6330" w:hanging="360"/>
      </w:pPr>
      <w:rPr>
        <w:rFonts w:ascii="Courier New" w:hAnsi="Courier New" w:cs="Courier New" w:hint="default"/>
      </w:rPr>
    </w:lvl>
    <w:lvl w:ilvl="8" w:tplc="08090005" w:tentative="1">
      <w:start w:val="1"/>
      <w:numFmt w:val="bullet"/>
      <w:lvlText w:val=""/>
      <w:lvlJc w:val="left"/>
      <w:pPr>
        <w:ind w:left="7050" w:hanging="360"/>
      </w:pPr>
      <w:rPr>
        <w:rFonts w:ascii="Wingdings" w:hAnsi="Wingdings" w:hint="default"/>
      </w:rPr>
    </w:lvl>
  </w:abstractNum>
  <w:abstractNum w:abstractNumId="14" w15:restartNumberingAfterBreak="0">
    <w:nsid w:val="2FD35CE8"/>
    <w:multiLevelType w:val="hybridMultilevel"/>
    <w:tmpl w:val="D950896C"/>
    <w:lvl w:ilvl="0" w:tplc="B80AE5C8">
      <w:start w:val="1"/>
      <w:numFmt w:val="bullet"/>
      <w:lvlText w:val=""/>
      <w:lvlJc w:val="left"/>
      <w:pPr>
        <w:ind w:left="927" w:hanging="360"/>
      </w:pPr>
      <w:rPr>
        <w:rFonts w:ascii="Symbol" w:hAnsi="Symbol" w:hint="default"/>
      </w:rPr>
    </w:lvl>
    <w:lvl w:ilvl="1" w:tplc="08090003">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5" w15:restartNumberingAfterBreak="0">
    <w:nsid w:val="364F40D4"/>
    <w:multiLevelType w:val="hybridMultilevel"/>
    <w:tmpl w:val="BE7E853E"/>
    <w:lvl w:ilvl="0" w:tplc="6EC4BDEC">
      <w:numFmt w:val="bullet"/>
      <w:lvlText w:val="•"/>
      <w:lvlJc w:val="left"/>
      <w:pPr>
        <w:ind w:left="930" w:hanging="57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FF0324"/>
    <w:multiLevelType w:val="hybridMultilevel"/>
    <w:tmpl w:val="5F0A9C8C"/>
    <w:lvl w:ilvl="0" w:tplc="B80AE5C8">
      <w:start w:val="1"/>
      <w:numFmt w:val="bullet"/>
      <w:lvlText w:val=""/>
      <w:lvlJc w:val="left"/>
      <w:pPr>
        <w:ind w:left="927" w:hanging="360"/>
      </w:pPr>
      <w:rPr>
        <w:rFonts w:ascii="Symbol" w:hAnsi="Symbol"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17" w15:restartNumberingAfterBreak="0">
    <w:nsid w:val="403210E9"/>
    <w:multiLevelType w:val="hybridMultilevel"/>
    <w:tmpl w:val="23F25A18"/>
    <w:lvl w:ilvl="0" w:tplc="B80AE5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0DC745F"/>
    <w:multiLevelType w:val="hybridMultilevel"/>
    <w:tmpl w:val="77DEED88"/>
    <w:lvl w:ilvl="0" w:tplc="057A7686">
      <w:numFmt w:val="bullet"/>
      <w:lvlText w:val="•"/>
      <w:lvlJc w:val="left"/>
      <w:pPr>
        <w:ind w:left="930" w:hanging="570"/>
      </w:pPr>
      <w:rPr>
        <w:rFonts w:ascii="Verdana" w:eastAsiaTheme="minorHAnsi" w:hAnsi="Verdana"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432A80"/>
    <w:multiLevelType w:val="hybridMultilevel"/>
    <w:tmpl w:val="511607B6"/>
    <w:lvl w:ilvl="0" w:tplc="B80AE5C8">
      <w:start w:val="1"/>
      <w:numFmt w:val="bullet"/>
      <w:lvlText w:val=""/>
      <w:lvlJc w:val="left"/>
      <w:pPr>
        <w:ind w:left="720" w:hanging="360"/>
      </w:pPr>
      <w:rPr>
        <w:rFonts w:ascii="Symbol" w:hAnsi="Symbol" w:hint="default"/>
      </w:rPr>
    </w:lvl>
    <w:lvl w:ilvl="1" w:tplc="25B03278">
      <w:numFmt w:val="bullet"/>
      <w:lvlText w:val="•"/>
      <w:lvlJc w:val="left"/>
      <w:pPr>
        <w:ind w:left="1650" w:hanging="570"/>
      </w:pPr>
      <w:rPr>
        <w:rFonts w:ascii="Verdana" w:eastAsiaTheme="minorHAnsi" w:hAnsi="Verdana" w:cstheme="minorBidi"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C4B11EA"/>
    <w:multiLevelType w:val="hybridMultilevel"/>
    <w:tmpl w:val="C116DAE6"/>
    <w:lvl w:ilvl="0" w:tplc="B80AE5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FEA0D2C"/>
    <w:multiLevelType w:val="hybridMultilevel"/>
    <w:tmpl w:val="0EF66CD8"/>
    <w:lvl w:ilvl="0" w:tplc="B80AE5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2D34022"/>
    <w:multiLevelType w:val="hybridMultilevel"/>
    <w:tmpl w:val="8E5C04EC"/>
    <w:lvl w:ilvl="0" w:tplc="FFC4B62E">
      <w:numFmt w:val="bullet"/>
      <w:lvlText w:val="•"/>
      <w:lvlJc w:val="left"/>
      <w:pPr>
        <w:ind w:left="1137" w:hanging="570"/>
      </w:pPr>
      <w:rPr>
        <w:rFonts w:ascii="Verdana" w:eastAsiaTheme="minorHAnsi" w:hAnsi="Verdana" w:cstheme="minorBidi" w:hint="default"/>
      </w:rPr>
    </w:lvl>
    <w:lvl w:ilvl="1" w:tplc="08090003" w:tentative="1">
      <w:start w:val="1"/>
      <w:numFmt w:val="bullet"/>
      <w:lvlText w:val="o"/>
      <w:lvlJc w:val="left"/>
      <w:pPr>
        <w:ind w:left="1647" w:hanging="360"/>
      </w:pPr>
      <w:rPr>
        <w:rFonts w:ascii="Courier New" w:hAnsi="Courier New" w:cs="Courier New" w:hint="default"/>
      </w:rPr>
    </w:lvl>
    <w:lvl w:ilvl="2" w:tplc="08090005" w:tentative="1">
      <w:start w:val="1"/>
      <w:numFmt w:val="bullet"/>
      <w:lvlText w:val=""/>
      <w:lvlJc w:val="left"/>
      <w:pPr>
        <w:ind w:left="2367" w:hanging="360"/>
      </w:pPr>
      <w:rPr>
        <w:rFonts w:ascii="Wingdings" w:hAnsi="Wingdings" w:hint="default"/>
      </w:rPr>
    </w:lvl>
    <w:lvl w:ilvl="3" w:tplc="08090001" w:tentative="1">
      <w:start w:val="1"/>
      <w:numFmt w:val="bullet"/>
      <w:lvlText w:val=""/>
      <w:lvlJc w:val="left"/>
      <w:pPr>
        <w:ind w:left="3087" w:hanging="360"/>
      </w:pPr>
      <w:rPr>
        <w:rFonts w:ascii="Symbol" w:hAnsi="Symbol" w:hint="default"/>
      </w:rPr>
    </w:lvl>
    <w:lvl w:ilvl="4" w:tplc="08090003" w:tentative="1">
      <w:start w:val="1"/>
      <w:numFmt w:val="bullet"/>
      <w:lvlText w:val="o"/>
      <w:lvlJc w:val="left"/>
      <w:pPr>
        <w:ind w:left="3807" w:hanging="360"/>
      </w:pPr>
      <w:rPr>
        <w:rFonts w:ascii="Courier New" w:hAnsi="Courier New" w:cs="Courier New" w:hint="default"/>
      </w:rPr>
    </w:lvl>
    <w:lvl w:ilvl="5" w:tplc="08090005" w:tentative="1">
      <w:start w:val="1"/>
      <w:numFmt w:val="bullet"/>
      <w:lvlText w:val=""/>
      <w:lvlJc w:val="left"/>
      <w:pPr>
        <w:ind w:left="4527" w:hanging="360"/>
      </w:pPr>
      <w:rPr>
        <w:rFonts w:ascii="Wingdings" w:hAnsi="Wingdings" w:hint="default"/>
      </w:rPr>
    </w:lvl>
    <w:lvl w:ilvl="6" w:tplc="08090001" w:tentative="1">
      <w:start w:val="1"/>
      <w:numFmt w:val="bullet"/>
      <w:lvlText w:val=""/>
      <w:lvlJc w:val="left"/>
      <w:pPr>
        <w:ind w:left="5247" w:hanging="360"/>
      </w:pPr>
      <w:rPr>
        <w:rFonts w:ascii="Symbol" w:hAnsi="Symbol" w:hint="default"/>
      </w:rPr>
    </w:lvl>
    <w:lvl w:ilvl="7" w:tplc="08090003" w:tentative="1">
      <w:start w:val="1"/>
      <w:numFmt w:val="bullet"/>
      <w:lvlText w:val="o"/>
      <w:lvlJc w:val="left"/>
      <w:pPr>
        <w:ind w:left="5967" w:hanging="360"/>
      </w:pPr>
      <w:rPr>
        <w:rFonts w:ascii="Courier New" w:hAnsi="Courier New" w:cs="Courier New" w:hint="default"/>
      </w:rPr>
    </w:lvl>
    <w:lvl w:ilvl="8" w:tplc="08090005" w:tentative="1">
      <w:start w:val="1"/>
      <w:numFmt w:val="bullet"/>
      <w:lvlText w:val=""/>
      <w:lvlJc w:val="left"/>
      <w:pPr>
        <w:ind w:left="6687" w:hanging="360"/>
      </w:pPr>
      <w:rPr>
        <w:rFonts w:ascii="Wingdings" w:hAnsi="Wingdings" w:hint="default"/>
      </w:rPr>
    </w:lvl>
  </w:abstractNum>
  <w:abstractNum w:abstractNumId="23" w15:restartNumberingAfterBreak="0">
    <w:nsid w:val="53E948C5"/>
    <w:multiLevelType w:val="multilevel"/>
    <w:tmpl w:val="07FCC080"/>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24" w15:restartNumberingAfterBreak="0">
    <w:nsid w:val="57454AB1"/>
    <w:multiLevelType w:val="multilevel"/>
    <w:tmpl w:val="2B4447EE"/>
    <w:numStyleLink w:val="LegalHeadings"/>
  </w:abstractNum>
  <w:abstractNum w:abstractNumId="25" w15:restartNumberingAfterBreak="0">
    <w:nsid w:val="57551E12"/>
    <w:multiLevelType w:val="multilevel"/>
    <w:tmpl w:val="2B4447E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26" w15:restartNumberingAfterBreak="0">
    <w:nsid w:val="63D526BA"/>
    <w:multiLevelType w:val="hybridMultilevel"/>
    <w:tmpl w:val="5CB60482"/>
    <w:lvl w:ilvl="0" w:tplc="513E3446">
      <w:start w:val="1"/>
      <w:numFmt w:val="decimal"/>
      <w:pStyle w:val="SummaryTex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7"/>
  </w:num>
  <w:num w:numId="3">
    <w:abstractNumId w:val="6"/>
  </w:num>
  <w:num w:numId="4">
    <w:abstractNumId w:val="5"/>
  </w:num>
  <w:num w:numId="5">
    <w:abstractNumId w:val="4"/>
  </w:num>
  <w:num w:numId="6">
    <w:abstractNumId w:val="25"/>
  </w:num>
  <w:num w:numId="7">
    <w:abstractNumId w:val="24"/>
  </w:num>
  <w:num w:numId="8">
    <w:abstractNumId w:val="23"/>
  </w:num>
  <w:num w:numId="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6"/>
  </w:num>
  <w:num w:numId="11">
    <w:abstractNumId w:val="8"/>
  </w:num>
  <w:num w:numId="12">
    <w:abstractNumId w:val="3"/>
  </w:num>
  <w:num w:numId="13">
    <w:abstractNumId w:val="2"/>
  </w:num>
  <w:num w:numId="14">
    <w:abstractNumId w:val="1"/>
  </w:num>
  <w:num w:numId="15">
    <w:abstractNumId w:val="0"/>
  </w:num>
  <w:num w:numId="16">
    <w:abstractNumId w:val="10"/>
  </w:num>
  <w:num w:numId="17">
    <w:abstractNumId w:val="23"/>
  </w:num>
  <w:num w:numId="18">
    <w:abstractNumId w:val="14"/>
  </w:num>
  <w:num w:numId="19">
    <w:abstractNumId w:val="15"/>
  </w:num>
  <w:num w:numId="20">
    <w:abstractNumId w:val="20"/>
  </w:num>
  <w:num w:numId="21">
    <w:abstractNumId w:val="18"/>
  </w:num>
  <w:num w:numId="22">
    <w:abstractNumId w:val="21"/>
  </w:num>
  <w:num w:numId="23">
    <w:abstractNumId w:val="22"/>
  </w:num>
  <w:num w:numId="24">
    <w:abstractNumId w:val="13"/>
  </w:num>
  <w:num w:numId="25">
    <w:abstractNumId w:val="17"/>
  </w:num>
  <w:num w:numId="26">
    <w:abstractNumId w:val="19"/>
  </w:num>
  <w:num w:numId="27">
    <w:abstractNumId w:val="11"/>
  </w:num>
  <w:num w:numId="28">
    <w:abstractNumId w:val="12"/>
  </w:num>
  <w:num w:numId="2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SortMethod w:val="0000"/>
  <w:defaultTabStop w:val="567"/>
  <w:characterSpacingControl w:val="doNotCompress"/>
  <w:hdrShapeDefaults>
    <o:shapedefaults v:ext="edit" spidmax="4097"/>
  </w:hdrShapeDefaults>
  <w:footnotePr>
    <w:numFmt w:val="lowerLette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3F24"/>
    <w:rsid w:val="00001B4F"/>
    <w:rsid w:val="00006F64"/>
    <w:rsid w:val="000106E0"/>
    <w:rsid w:val="000111BB"/>
    <w:rsid w:val="00022C0F"/>
    <w:rsid w:val="000272F6"/>
    <w:rsid w:val="00037AC4"/>
    <w:rsid w:val="000423BF"/>
    <w:rsid w:val="000633F4"/>
    <w:rsid w:val="0006447B"/>
    <w:rsid w:val="0006576A"/>
    <w:rsid w:val="0007107B"/>
    <w:rsid w:val="00093F08"/>
    <w:rsid w:val="000A4945"/>
    <w:rsid w:val="000A6FD7"/>
    <w:rsid w:val="000B12DA"/>
    <w:rsid w:val="000B31E1"/>
    <w:rsid w:val="000F656E"/>
    <w:rsid w:val="0011356B"/>
    <w:rsid w:val="0013337F"/>
    <w:rsid w:val="001342B2"/>
    <w:rsid w:val="00182B84"/>
    <w:rsid w:val="001946F2"/>
    <w:rsid w:val="001973D6"/>
    <w:rsid w:val="001C29EB"/>
    <w:rsid w:val="001D0F5C"/>
    <w:rsid w:val="001E291F"/>
    <w:rsid w:val="001E3E2E"/>
    <w:rsid w:val="00204CFE"/>
    <w:rsid w:val="0021727E"/>
    <w:rsid w:val="00233408"/>
    <w:rsid w:val="00237417"/>
    <w:rsid w:val="00243454"/>
    <w:rsid w:val="002508FA"/>
    <w:rsid w:val="0025215E"/>
    <w:rsid w:val="002650AF"/>
    <w:rsid w:val="0027067B"/>
    <w:rsid w:val="002722DC"/>
    <w:rsid w:val="00274950"/>
    <w:rsid w:val="0027641C"/>
    <w:rsid w:val="002A15FB"/>
    <w:rsid w:val="002A6940"/>
    <w:rsid w:val="002B7320"/>
    <w:rsid w:val="002C51F2"/>
    <w:rsid w:val="002D720B"/>
    <w:rsid w:val="002E249B"/>
    <w:rsid w:val="002E6407"/>
    <w:rsid w:val="00304385"/>
    <w:rsid w:val="0031035D"/>
    <w:rsid w:val="00311BE2"/>
    <w:rsid w:val="00320219"/>
    <w:rsid w:val="00320249"/>
    <w:rsid w:val="00340C5A"/>
    <w:rsid w:val="003572B4"/>
    <w:rsid w:val="003616BF"/>
    <w:rsid w:val="00371F2B"/>
    <w:rsid w:val="00382893"/>
    <w:rsid w:val="00383F10"/>
    <w:rsid w:val="003913C4"/>
    <w:rsid w:val="003C0DAF"/>
    <w:rsid w:val="003C5E6E"/>
    <w:rsid w:val="00406C0B"/>
    <w:rsid w:val="00412A53"/>
    <w:rsid w:val="004146AF"/>
    <w:rsid w:val="00434014"/>
    <w:rsid w:val="00436950"/>
    <w:rsid w:val="004422B4"/>
    <w:rsid w:val="00447501"/>
    <w:rsid w:val="00451570"/>
    <w:rsid w:val="004551EC"/>
    <w:rsid w:val="00457DEF"/>
    <w:rsid w:val="00467032"/>
    <w:rsid w:val="0046754A"/>
    <w:rsid w:val="004711E9"/>
    <w:rsid w:val="0047488C"/>
    <w:rsid w:val="004A31FF"/>
    <w:rsid w:val="004B1783"/>
    <w:rsid w:val="004D5904"/>
    <w:rsid w:val="004E23D1"/>
    <w:rsid w:val="004E3857"/>
    <w:rsid w:val="004F203A"/>
    <w:rsid w:val="00512FF5"/>
    <w:rsid w:val="005147F0"/>
    <w:rsid w:val="00523FF8"/>
    <w:rsid w:val="005336B8"/>
    <w:rsid w:val="0053407E"/>
    <w:rsid w:val="00553F24"/>
    <w:rsid w:val="005562C8"/>
    <w:rsid w:val="00576364"/>
    <w:rsid w:val="00587740"/>
    <w:rsid w:val="005B04B9"/>
    <w:rsid w:val="005B348F"/>
    <w:rsid w:val="005B48D3"/>
    <w:rsid w:val="005B68C7"/>
    <w:rsid w:val="005B7054"/>
    <w:rsid w:val="005D0152"/>
    <w:rsid w:val="005D5981"/>
    <w:rsid w:val="005E3ACA"/>
    <w:rsid w:val="005F2F06"/>
    <w:rsid w:val="005F30CB"/>
    <w:rsid w:val="00612644"/>
    <w:rsid w:val="00653CF0"/>
    <w:rsid w:val="006540ED"/>
    <w:rsid w:val="00655F39"/>
    <w:rsid w:val="0066564F"/>
    <w:rsid w:val="00674CCD"/>
    <w:rsid w:val="006764C3"/>
    <w:rsid w:val="00694FCB"/>
    <w:rsid w:val="006A18DC"/>
    <w:rsid w:val="006B4267"/>
    <w:rsid w:val="006D6742"/>
    <w:rsid w:val="006E1F39"/>
    <w:rsid w:val="006E3654"/>
    <w:rsid w:val="006F2C19"/>
    <w:rsid w:val="006F5826"/>
    <w:rsid w:val="00700181"/>
    <w:rsid w:val="007141CF"/>
    <w:rsid w:val="00732211"/>
    <w:rsid w:val="00743177"/>
    <w:rsid w:val="00745146"/>
    <w:rsid w:val="0074635B"/>
    <w:rsid w:val="00750267"/>
    <w:rsid w:val="007577E3"/>
    <w:rsid w:val="00760DB3"/>
    <w:rsid w:val="00767204"/>
    <w:rsid w:val="0077111E"/>
    <w:rsid w:val="00773FAE"/>
    <w:rsid w:val="00786C13"/>
    <w:rsid w:val="007B1AC4"/>
    <w:rsid w:val="007C1A56"/>
    <w:rsid w:val="007C79F0"/>
    <w:rsid w:val="007E6507"/>
    <w:rsid w:val="007F2602"/>
    <w:rsid w:val="007F2B8E"/>
    <w:rsid w:val="007F2DB0"/>
    <w:rsid w:val="00801CBB"/>
    <w:rsid w:val="00807247"/>
    <w:rsid w:val="0081622F"/>
    <w:rsid w:val="0082530D"/>
    <w:rsid w:val="00840C2B"/>
    <w:rsid w:val="0084574C"/>
    <w:rsid w:val="00847D18"/>
    <w:rsid w:val="00850889"/>
    <w:rsid w:val="008739FD"/>
    <w:rsid w:val="00883AC7"/>
    <w:rsid w:val="008A4D35"/>
    <w:rsid w:val="008A7BB6"/>
    <w:rsid w:val="008E34CE"/>
    <w:rsid w:val="008E372C"/>
    <w:rsid w:val="008E5C0F"/>
    <w:rsid w:val="008F0A2A"/>
    <w:rsid w:val="008F3642"/>
    <w:rsid w:val="008F3EB4"/>
    <w:rsid w:val="008F70B9"/>
    <w:rsid w:val="008F7BCD"/>
    <w:rsid w:val="00900B8A"/>
    <w:rsid w:val="00904E13"/>
    <w:rsid w:val="009051D0"/>
    <w:rsid w:val="00920FD4"/>
    <w:rsid w:val="00925F0A"/>
    <w:rsid w:val="0092653D"/>
    <w:rsid w:val="00933ACC"/>
    <w:rsid w:val="00947C09"/>
    <w:rsid w:val="009509C6"/>
    <w:rsid w:val="00962154"/>
    <w:rsid w:val="00980DFC"/>
    <w:rsid w:val="009838BD"/>
    <w:rsid w:val="009A0804"/>
    <w:rsid w:val="009A6F54"/>
    <w:rsid w:val="009A7E67"/>
    <w:rsid w:val="009B002E"/>
    <w:rsid w:val="009B0823"/>
    <w:rsid w:val="009D2411"/>
    <w:rsid w:val="009F535E"/>
    <w:rsid w:val="009F66F9"/>
    <w:rsid w:val="00A20F6D"/>
    <w:rsid w:val="00A3108B"/>
    <w:rsid w:val="00A43299"/>
    <w:rsid w:val="00A51F9D"/>
    <w:rsid w:val="00A53DCE"/>
    <w:rsid w:val="00A6057A"/>
    <w:rsid w:val="00A63F02"/>
    <w:rsid w:val="00A74017"/>
    <w:rsid w:val="00A7621F"/>
    <w:rsid w:val="00A80C99"/>
    <w:rsid w:val="00A84F3E"/>
    <w:rsid w:val="00A97A1E"/>
    <w:rsid w:val="00AA332C"/>
    <w:rsid w:val="00AC24C7"/>
    <w:rsid w:val="00AC27F8"/>
    <w:rsid w:val="00AD4C72"/>
    <w:rsid w:val="00AE20ED"/>
    <w:rsid w:val="00AE2AEE"/>
    <w:rsid w:val="00AF1EBA"/>
    <w:rsid w:val="00B1394B"/>
    <w:rsid w:val="00B230EC"/>
    <w:rsid w:val="00B41B19"/>
    <w:rsid w:val="00B50DC4"/>
    <w:rsid w:val="00B542AC"/>
    <w:rsid w:val="00B56EDC"/>
    <w:rsid w:val="00B65394"/>
    <w:rsid w:val="00B67C16"/>
    <w:rsid w:val="00B737D5"/>
    <w:rsid w:val="00B80337"/>
    <w:rsid w:val="00B918F1"/>
    <w:rsid w:val="00BA3B0D"/>
    <w:rsid w:val="00BB1F84"/>
    <w:rsid w:val="00BC16CD"/>
    <w:rsid w:val="00BD04F7"/>
    <w:rsid w:val="00BD1551"/>
    <w:rsid w:val="00BE22F3"/>
    <w:rsid w:val="00BE5468"/>
    <w:rsid w:val="00BE7928"/>
    <w:rsid w:val="00C11BBD"/>
    <w:rsid w:val="00C11EAC"/>
    <w:rsid w:val="00C305D7"/>
    <w:rsid w:val="00C30F2A"/>
    <w:rsid w:val="00C4032C"/>
    <w:rsid w:val="00C43456"/>
    <w:rsid w:val="00C54970"/>
    <w:rsid w:val="00C62DFC"/>
    <w:rsid w:val="00C65C0C"/>
    <w:rsid w:val="00C677E8"/>
    <w:rsid w:val="00C808FC"/>
    <w:rsid w:val="00C823D8"/>
    <w:rsid w:val="00C82C4F"/>
    <w:rsid w:val="00C84E85"/>
    <w:rsid w:val="00C93380"/>
    <w:rsid w:val="00C946D1"/>
    <w:rsid w:val="00CA3793"/>
    <w:rsid w:val="00CA4DBE"/>
    <w:rsid w:val="00CC5DCA"/>
    <w:rsid w:val="00CD6479"/>
    <w:rsid w:val="00CD7D97"/>
    <w:rsid w:val="00CE3EE6"/>
    <w:rsid w:val="00CE4BA1"/>
    <w:rsid w:val="00D000C7"/>
    <w:rsid w:val="00D0181C"/>
    <w:rsid w:val="00D35C95"/>
    <w:rsid w:val="00D45721"/>
    <w:rsid w:val="00D45E51"/>
    <w:rsid w:val="00D52A9D"/>
    <w:rsid w:val="00D55AAD"/>
    <w:rsid w:val="00D571B0"/>
    <w:rsid w:val="00D60A71"/>
    <w:rsid w:val="00D62D99"/>
    <w:rsid w:val="00D679A1"/>
    <w:rsid w:val="00D747AE"/>
    <w:rsid w:val="00D86763"/>
    <w:rsid w:val="00D9226C"/>
    <w:rsid w:val="00DA20BD"/>
    <w:rsid w:val="00DA4E53"/>
    <w:rsid w:val="00DA7530"/>
    <w:rsid w:val="00DB29C7"/>
    <w:rsid w:val="00DC621F"/>
    <w:rsid w:val="00DE50DB"/>
    <w:rsid w:val="00DE625B"/>
    <w:rsid w:val="00DE7F4B"/>
    <w:rsid w:val="00DF6AE1"/>
    <w:rsid w:val="00DF6F6B"/>
    <w:rsid w:val="00E0540A"/>
    <w:rsid w:val="00E30741"/>
    <w:rsid w:val="00E37720"/>
    <w:rsid w:val="00E42F4A"/>
    <w:rsid w:val="00E46FD5"/>
    <w:rsid w:val="00E512E0"/>
    <w:rsid w:val="00E53628"/>
    <w:rsid w:val="00E544BB"/>
    <w:rsid w:val="00E56545"/>
    <w:rsid w:val="00E63447"/>
    <w:rsid w:val="00E7556E"/>
    <w:rsid w:val="00E85004"/>
    <w:rsid w:val="00EA5D4F"/>
    <w:rsid w:val="00EB1BFD"/>
    <w:rsid w:val="00EB2BFD"/>
    <w:rsid w:val="00EB6C56"/>
    <w:rsid w:val="00EB6F21"/>
    <w:rsid w:val="00EC1DAF"/>
    <w:rsid w:val="00ED54E0"/>
    <w:rsid w:val="00EE6680"/>
    <w:rsid w:val="00F01C13"/>
    <w:rsid w:val="00F1431E"/>
    <w:rsid w:val="00F15640"/>
    <w:rsid w:val="00F157CD"/>
    <w:rsid w:val="00F2078A"/>
    <w:rsid w:val="00F32397"/>
    <w:rsid w:val="00F3492C"/>
    <w:rsid w:val="00F40595"/>
    <w:rsid w:val="00F447EB"/>
    <w:rsid w:val="00F6628C"/>
    <w:rsid w:val="00F75537"/>
    <w:rsid w:val="00F91317"/>
    <w:rsid w:val="00FA2DC6"/>
    <w:rsid w:val="00FA5EBC"/>
    <w:rsid w:val="00FD224A"/>
    <w:rsid w:val="00FD280E"/>
    <w:rsid w:val="00FD3884"/>
    <w:rsid w:val="00FD6CF3"/>
    <w:rsid w:val="00FD79BF"/>
    <w:rsid w:val="00FE06DC"/>
    <w:rsid w:val="00FF44F8"/>
    <w:rsid w:val="00FF461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6B2BF2"/>
  <w15:chartTrackingRefBased/>
  <w15:docId w15:val="{974EB790-0482-4CFE-8F44-981D38B47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qFormat="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2211"/>
    <w:pPr>
      <w:spacing w:after="0" w:line="240" w:lineRule="auto"/>
      <w:jc w:val="both"/>
    </w:pPr>
    <w:rPr>
      <w:rFonts w:ascii="Verdana" w:hAnsi="Verdana"/>
      <w:sz w:val="18"/>
    </w:rPr>
  </w:style>
  <w:style w:type="paragraph" w:styleId="Heading1">
    <w:name w:val="heading 1"/>
    <w:basedOn w:val="Normal"/>
    <w:next w:val="Heading2"/>
    <w:link w:val="Heading1Char"/>
    <w:uiPriority w:val="2"/>
    <w:qFormat/>
    <w:rsid w:val="00732211"/>
    <w:pPr>
      <w:keepNext/>
      <w:keepLines/>
      <w:numPr>
        <w:numId w:val="13"/>
      </w:numPr>
      <w:spacing w:after="240"/>
      <w:outlineLvl w:val="0"/>
    </w:pPr>
    <w:rPr>
      <w:rFonts w:eastAsiaTheme="majorEastAsia" w:cstheme="majorBidi"/>
      <w:b/>
      <w:bCs/>
      <w:caps/>
      <w:color w:val="006283"/>
      <w:szCs w:val="28"/>
    </w:rPr>
  </w:style>
  <w:style w:type="paragraph" w:styleId="Heading2">
    <w:name w:val="heading 2"/>
    <w:basedOn w:val="Normal"/>
    <w:next w:val="Heading3"/>
    <w:link w:val="Heading2Char"/>
    <w:uiPriority w:val="2"/>
    <w:qFormat/>
    <w:rsid w:val="00732211"/>
    <w:pPr>
      <w:keepNext/>
      <w:keepLines/>
      <w:numPr>
        <w:ilvl w:val="1"/>
        <w:numId w:val="13"/>
      </w:numPr>
      <w:spacing w:after="240"/>
      <w:outlineLvl w:val="1"/>
    </w:pPr>
    <w:rPr>
      <w:rFonts w:eastAsiaTheme="majorEastAsia" w:cstheme="majorBidi"/>
      <w:b/>
      <w:bCs/>
      <w:color w:val="006283"/>
      <w:szCs w:val="26"/>
    </w:rPr>
  </w:style>
  <w:style w:type="paragraph" w:styleId="Heading3">
    <w:name w:val="heading 3"/>
    <w:basedOn w:val="Normal"/>
    <w:next w:val="Heading4"/>
    <w:link w:val="Heading3Char"/>
    <w:uiPriority w:val="2"/>
    <w:qFormat/>
    <w:rsid w:val="00732211"/>
    <w:pPr>
      <w:keepNext/>
      <w:keepLines/>
      <w:numPr>
        <w:ilvl w:val="2"/>
        <w:numId w:val="13"/>
      </w:numPr>
      <w:spacing w:after="240"/>
      <w:outlineLvl w:val="2"/>
    </w:pPr>
    <w:rPr>
      <w:rFonts w:eastAsiaTheme="majorEastAsia" w:cstheme="majorBidi"/>
      <w:b/>
      <w:bCs/>
      <w:color w:val="006283"/>
    </w:rPr>
  </w:style>
  <w:style w:type="paragraph" w:styleId="Heading4">
    <w:name w:val="heading 4"/>
    <w:basedOn w:val="Normal"/>
    <w:next w:val="Heading5"/>
    <w:link w:val="Heading4Char"/>
    <w:uiPriority w:val="2"/>
    <w:qFormat/>
    <w:rsid w:val="00732211"/>
    <w:pPr>
      <w:keepNext/>
      <w:keepLines/>
      <w:numPr>
        <w:ilvl w:val="3"/>
        <w:numId w:val="13"/>
      </w:numPr>
      <w:tabs>
        <w:tab w:val="clear" w:pos="1134"/>
        <w:tab w:val="num" w:pos="567"/>
      </w:tabs>
      <w:spacing w:after="240"/>
      <w:outlineLvl w:val="3"/>
    </w:pPr>
    <w:rPr>
      <w:rFonts w:eastAsiaTheme="majorEastAsia" w:cstheme="majorBidi"/>
      <w:b/>
      <w:bCs/>
      <w:iCs/>
      <w:color w:val="006283"/>
    </w:rPr>
  </w:style>
  <w:style w:type="paragraph" w:styleId="Heading5">
    <w:name w:val="heading 5"/>
    <w:basedOn w:val="Normal"/>
    <w:next w:val="Heading6"/>
    <w:link w:val="Heading5Char"/>
    <w:uiPriority w:val="2"/>
    <w:qFormat/>
    <w:rsid w:val="00732211"/>
    <w:pPr>
      <w:keepNext/>
      <w:keepLines/>
      <w:numPr>
        <w:ilvl w:val="4"/>
        <w:numId w:val="13"/>
      </w:numPr>
      <w:tabs>
        <w:tab w:val="clear" w:pos="1134"/>
        <w:tab w:val="num" w:pos="567"/>
      </w:tabs>
      <w:spacing w:after="240"/>
      <w:outlineLvl w:val="4"/>
    </w:pPr>
    <w:rPr>
      <w:rFonts w:eastAsiaTheme="majorEastAsia" w:cstheme="majorBidi"/>
      <w:b/>
      <w:color w:val="006283"/>
    </w:rPr>
  </w:style>
  <w:style w:type="paragraph" w:styleId="Heading6">
    <w:name w:val="heading 6"/>
    <w:basedOn w:val="Normal"/>
    <w:next w:val="BodyText"/>
    <w:link w:val="Heading6Char"/>
    <w:uiPriority w:val="2"/>
    <w:qFormat/>
    <w:rsid w:val="00732211"/>
    <w:pPr>
      <w:keepNext/>
      <w:keepLines/>
      <w:numPr>
        <w:ilvl w:val="5"/>
        <w:numId w:val="13"/>
      </w:numPr>
      <w:tabs>
        <w:tab w:val="clear" w:pos="1134"/>
        <w:tab w:val="num" w:pos="567"/>
      </w:tabs>
      <w:spacing w:after="240"/>
      <w:outlineLvl w:val="5"/>
    </w:pPr>
    <w:rPr>
      <w:rFonts w:eastAsiaTheme="majorEastAsia" w:cstheme="majorBidi"/>
      <w:b/>
      <w:iCs/>
      <w:color w:val="006283"/>
    </w:rPr>
  </w:style>
  <w:style w:type="paragraph" w:styleId="Heading7">
    <w:name w:val="heading 7"/>
    <w:basedOn w:val="Normal"/>
    <w:next w:val="Normal"/>
    <w:link w:val="Heading7Char"/>
    <w:uiPriority w:val="2"/>
    <w:rsid w:val="00732211"/>
    <w:pPr>
      <w:keepNext/>
      <w:keepLines/>
      <w:spacing w:after="240"/>
      <w:outlineLvl w:val="6"/>
    </w:pPr>
    <w:rPr>
      <w:rFonts w:eastAsiaTheme="majorEastAsia" w:cstheme="majorBidi"/>
      <w:b/>
      <w:iCs/>
      <w:color w:val="006283"/>
    </w:rPr>
  </w:style>
  <w:style w:type="paragraph" w:styleId="Heading8">
    <w:name w:val="heading 8"/>
    <w:basedOn w:val="Normal"/>
    <w:next w:val="Normal"/>
    <w:link w:val="Heading8Char"/>
    <w:uiPriority w:val="2"/>
    <w:rsid w:val="00732211"/>
    <w:pPr>
      <w:keepNext/>
      <w:keepLines/>
      <w:spacing w:after="240"/>
      <w:outlineLvl w:val="7"/>
    </w:pPr>
    <w:rPr>
      <w:rFonts w:eastAsiaTheme="majorEastAsia" w:cstheme="majorBidi"/>
      <w:b/>
      <w:i/>
      <w:color w:val="006283"/>
      <w:szCs w:val="20"/>
    </w:rPr>
  </w:style>
  <w:style w:type="paragraph" w:styleId="Heading9">
    <w:name w:val="heading 9"/>
    <w:basedOn w:val="Normal"/>
    <w:next w:val="Normal"/>
    <w:link w:val="Heading9Char"/>
    <w:uiPriority w:val="2"/>
    <w:rsid w:val="00732211"/>
    <w:pPr>
      <w:keepNext/>
      <w:keepLines/>
      <w:spacing w:after="240"/>
      <w:outlineLvl w:val="8"/>
    </w:pPr>
    <w:rPr>
      <w:rFonts w:eastAsiaTheme="majorEastAsia" w:cstheme="majorBidi"/>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732211"/>
    <w:rPr>
      <w:rFonts w:ascii="Verdana" w:eastAsiaTheme="majorEastAsia" w:hAnsi="Verdana" w:cstheme="majorBidi"/>
      <w:b/>
      <w:bCs/>
      <w:caps/>
      <w:color w:val="006283"/>
      <w:sz w:val="18"/>
      <w:szCs w:val="28"/>
      <w:lang w:val="en-GB"/>
    </w:rPr>
  </w:style>
  <w:style w:type="character" w:customStyle="1" w:styleId="Heading2Char">
    <w:name w:val="Heading 2 Char"/>
    <w:basedOn w:val="DefaultParagraphFont"/>
    <w:link w:val="Heading2"/>
    <w:uiPriority w:val="2"/>
    <w:rsid w:val="00732211"/>
    <w:rPr>
      <w:rFonts w:ascii="Verdana" w:eastAsiaTheme="majorEastAsia" w:hAnsi="Verdana" w:cstheme="majorBidi"/>
      <w:b/>
      <w:bCs/>
      <w:color w:val="006283"/>
      <w:sz w:val="18"/>
      <w:szCs w:val="26"/>
      <w:lang w:val="en-GB"/>
    </w:rPr>
  </w:style>
  <w:style w:type="character" w:customStyle="1" w:styleId="Heading3Char">
    <w:name w:val="Heading 3 Char"/>
    <w:basedOn w:val="DefaultParagraphFont"/>
    <w:link w:val="Heading3"/>
    <w:uiPriority w:val="2"/>
    <w:rsid w:val="00732211"/>
    <w:rPr>
      <w:rFonts w:ascii="Verdana" w:eastAsiaTheme="majorEastAsia" w:hAnsi="Verdana" w:cstheme="majorBidi"/>
      <w:b/>
      <w:bCs/>
      <w:color w:val="006283"/>
      <w:sz w:val="18"/>
      <w:lang w:val="en-GB"/>
    </w:rPr>
  </w:style>
  <w:style w:type="character" w:customStyle="1" w:styleId="Heading4Char">
    <w:name w:val="Heading 4 Char"/>
    <w:basedOn w:val="DefaultParagraphFont"/>
    <w:link w:val="Heading4"/>
    <w:uiPriority w:val="2"/>
    <w:rsid w:val="00732211"/>
    <w:rPr>
      <w:rFonts w:ascii="Verdana" w:eastAsiaTheme="majorEastAsia" w:hAnsi="Verdana" w:cstheme="majorBidi"/>
      <w:b/>
      <w:bCs/>
      <w:iCs/>
      <w:color w:val="006283"/>
      <w:sz w:val="18"/>
      <w:lang w:val="en-GB"/>
    </w:rPr>
  </w:style>
  <w:style w:type="character" w:customStyle="1" w:styleId="Heading5Char">
    <w:name w:val="Heading 5 Char"/>
    <w:basedOn w:val="DefaultParagraphFont"/>
    <w:link w:val="Heading5"/>
    <w:uiPriority w:val="2"/>
    <w:rsid w:val="00732211"/>
    <w:rPr>
      <w:rFonts w:ascii="Verdana" w:eastAsiaTheme="majorEastAsia" w:hAnsi="Verdana" w:cstheme="majorBidi"/>
      <w:b/>
      <w:color w:val="006283"/>
      <w:sz w:val="18"/>
      <w:lang w:val="en-GB"/>
    </w:rPr>
  </w:style>
  <w:style w:type="character" w:customStyle="1" w:styleId="Heading6Char">
    <w:name w:val="Heading 6 Char"/>
    <w:basedOn w:val="DefaultParagraphFont"/>
    <w:link w:val="Heading6"/>
    <w:uiPriority w:val="2"/>
    <w:rsid w:val="00732211"/>
    <w:rPr>
      <w:rFonts w:ascii="Verdana" w:eastAsiaTheme="majorEastAsia" w:hAnsi="Verdana" w:cstheme="majorBidi"/>
      <w:b/>
      <w:iCs/>
      <w:color w:val="006283"/>
      <w:sz w:val="18"/>
      <w:lang w:val="en-GB"/>
    </w:rPr>
  </w:style>
  <w:style w:type="character" w:customStyle="1" w:styleId="Heading7Char">
    <w:name w:val="Heading 7 Char"/>
    <w:basedOn w:val="DefaultParagraphFont"/>
    <w:link w:val="Heading7"/>
    <w:uiPriority w:val="2"/>
    <w:rsid w:val="00732211"/>
    <w:rPr>
      <w:rFonts w:ascii="Verdana" w:eastAsiaTheme="majorEastAsia" w:hAnsi="Verdana" w:cstheme="majorBidi"/>
      <w:b/>
      <w:iCs/>
      <w:color w:val="006283"/>
      <w:sz w:val="18"/>
      <w:lang w:val="en-GB"/>
    </w:rPr>
  </w:style>
  <w:style w:type="character" w:customStyle="1" w:styleId="Heading8Char">
    <w:name w:val="Heading 8 Char"/>
    <w:basedOn w:val="DefaultParagraphFont"/>
    <w:link w:val="Heading8"/>
    <w:uiPriority w:val="2"/>
    <w:rsid w:val="00732211"/>
    <w:rPr>
      <w:rFonts w:ascii="Verdana" w:eastAsiaTheme="majorEastAsia" w:hAnsi="Verdana" w:cstheme="majorBidi"/>
      <w:b/>
      <w:i/>
      <w:color w:val="006283"/>
      <w:sz w:val="18"/>
      <w:szCs w:val="20"/>
      <w:lang w:val="en-GB"/>
    </w:rPr>
  </w:style>
  <w:style w:type="character" w:customStyle="1" w:styleId="Heading9Char">
    <w:name w:val="Heading 9 Char"/>
    <w:basedOn w:val="DefaultParagraphFont"/>
    <w:link w:val="Heading9"/>
    <w:uiPriority w:val="2"/>
    <w:rsid w:val="00732211"/>
    <w:rPr>
      <w:rFonts w:ascii="Verdana" w:eastAsiaTheme="majorEastAsia" w:hAnsi="Verdana" w:cstheme="majorBidi"/>
      <w:b/>
      <w:iCs/>
      <w:color w:val="006283"/>
      <w:sz w:val="18"/>
      <w:szCs w:val="20"/>
      <w:u w:val="single"/>
      <w:lang w:val="en-GB"/>
    </w:rPr>
  </w:style>
  <w:style w:type="paragraph" w:styleId="Title">
    <w:name w:val="Title"/>
    <w:basedOn w:val="Normal"/>
    <w:next w:val="Normal"/>
    <w:link w:val="TitleChar"/>
    <w:uiPriority w:val="5"/>
    <w:qFormat/>
    <w:rsid w:val="00732211"/>
    <w:pPr>
      <w:spacing w:before="480" w:after="240"/>
      <w:contextualSpacing/>
      <w:jc w:val="center"/>
    </w:pPr>
    <w:rPr>
      <w:rFonts w:eastAsiaTheme="majorEastAsia" w:cstheme="majorBidi"/>
      <w:b/>
      <w:caps/>
      <w:color w:val="006283"/>
      <w:kern w:val="28"/>
      <w:szCs w:val="52"/>
    </w:rPr>
  </w:style>
  <w:style w:type="character" w:customStyle="1" w:styleId="TitleChar">
    <w:name w:val="Title Char"/>
    <w:basedOn w:val="DefaultParagraphFont"/>
    <w:link w:val="Title"/>
    <w:uiPriority w:val="5"/>
    <w:rsid w:val="00732211"/>
    <w:rPr>
      <w:rFonts w:ascii="Verdana" w:eastAsiaTheme="majorEastAsia" w:hAnsi="Verdana" w:cstheme="majorBidi"/>
      <w:b/>
      <w:caps/>
      <w:color w:val="006283"/>
      <w:kern w:val="28"/>
      <w:sz w:val="18"/>
      <w:szCs w:val="52"/>
      <w:lang w:val="en-GB"/>
    </w:rPr>
  </w:style>
  <w:style w:type="paragraph" w:styleId="BodyText">
    <w:name w:val="Body Text"/>
    <w:basedOn w:val="Normal"/>
    <w:link w:val="BodyTextChar"/>
    <w:uiPriority w:val="1"/>
    <w:qFormat/>
    <w:rsid w:val="00732211"/>
    <w:pPr>
      <w:numPr>
        <w:ilvl w:val="6"/>
        <w:numId w:val="13"/>
      </w:numPr>
      <w:spacing w:after="240"/>
    </w:pPr>
  </w:style>
  <w:style w:type="character" w:customStyle="1" w:styleId="BodyTextChar">
    <w:name w:val="Body Text Char"/>
    <w:basedOn w:val="DefaultParagraphFont"/>
    <w:link w:val="BodyText"/>
    <w:uiPriority w:val="1"/>
    <w:rsid w:val="00732211"/>
    <w:rPr>
      <w:rFonts w:ascii="Verdana" w:hAnsi="Verdana"/>
      <w:sz w:val="18"/>
      <w:lang w:val="en-GB"/>
    </w:rPr>
  </w:style>
  <w:style w:type="paragraph" w:styleId="BodyText2">
    <w:name w:val="Body Text 2"/>
    <w:basedOn w:val="Normal"/>
    <w:link w:val="BodyText2Char"/>
    <w:uiPriority w:val="1"/>
    <w:qFormat/>
    <w:rsid w:val="00732211"/>
    <w:pPr>
      <w:numPr>
        <w:ilvl w:val="7"/>
        <w:numId w:val="13"/>
      </w:numPr>
      <w:spacing w:after="240"/>
    </w:pPr>
  </w:style>
  <w:style w:type="character" w:customStyle="1" w:styleId="BodyText2Char">
    <w:name w:val="Body Text 2 Char"/>
    <w:basedOn w:val="DefaultParagraphFont"/>
    <w:link w:val="BodyText2"/>
    <w:uiPriority w:val="1"/>
    <w:rsid w:val="00732211"/>
    <w:rPr>
      <w:rFonts w:ascii="Verdana" w:hAnsi="Verdana"/>
      <w:sz w:val="18"/>
      <w:lang w:val="en-GB"/>
    </w:rPr>
  </w:style>
  <w:style w:type="paragraph" w:styleId="BodyText3">
    <w:name w:val="Body Text 3"/>
    <w:basedOn w:val="Normal"/>
    <w:link w:val="BodyText3Char"/>
    <w:uiPriority w:val="1"/>
    <w:qFormat/>
    <w:rsid w:val="00732211"/>
    <w:pPr>
      <w:numPr>
        <w:ilvl w:val="8"/>
        <w:numId w:val="13"/>
      </w:numPr>
      <w:spacing w:after="240"/>
    </w:pPr>
    <w:rPr>
      <w:szCs w:val="16"/>
    </w:rPr>
  </w:style>
  <w:style w:type="character" w:customStyle="1" w:styleId="BodyText3Char">
    <w:name w:val="Body Text 3 Char"/>
    <w:basedOn w:val="DefaultParagraphFont"/>
    <w:link w:val="BodyText3"/>
    <w:uiPriority w:val="1"/>
    <w:rsid w:val="00732211"/>
    <w:rPr>
      <w:rFonts w:ascii="Verdana" w:hAnsi="Verdana"/>
      <w:sz w:val="18"/>
      <w:szCs w:val="16"/>
      <w:lang w:val="en-GB"/>
    </w:rPr>
  </w:style>
  <w:style w:type="numbering" w:customStyle="1" w:styleId="LegalHeadings">
    <w:name w:val="LegalHeadings"/>
    <w:uiPriority w:val="99"/>
    <w:rsid w:val="00732211"/>
    <w:pPr>
      <w:numPr>
        <w:numId w:val="6"/>
      </w:numPr>
    </w:pPr>
  </w:style>
  <w:style w:type="paragraph" w:styleId="ListBullet">
    <w:name w:val="List Bullet"/>
    <w:basedOn w:val="Normal"/>
    <w:uiPriority w:val="1"/>
    <w:rsid w:val="00732211"/>
    <w:pPr>
      <w:numPr>
        <w:numId w:val="15"/>
      </w:numPr>
      <w:tabs>
        <w:tab w:val="left" w:pos="567"/>
      </w:tabs>
      <w:spacing w:after="240"/>
      <w:contextualSpacing/>
    </w:pPr>
  </w:style>
  <w:style w:type="paragraph" w:styleId="ListBullet2">
    <w:name w:val="List Bullet 2"/>
    <w:basedOn w:val="Normal"/>
    <w:uiPriority w:val="1"/>
    <w:rsid w:val="00732211"/>
    <w:pPr>
      <w:numPr>
        <w:ilvl w:val="1"/>
        <w:numId w:val="15"/>
      </w:numPr>
      <w:tabs>
        <w:tab w:val="left" w:pos="907"/>
      </w:tabs>
      <w:spacing w:after="240"/>
      <w:contextualSpacing/>
    </w:pPr>
  </w:style>
  <w:style w:type="paragraph" w:styleId="ListBullet3">
    <w:name w:val="List Bullet 3"/>
    <w:basedOn w:val="Normal"/>
    <w:uiPriority w:val="1"/>
    <w:rsid w:val="00732211"/>
    <w:pPr>
      <w:numPr>
        <w:ilvl w:val="2"/>
        <w:numId w:val="15"/>
      </w:numPr>
      <w:tabs>
        <w:tab w:val="left" w:pos="1247"/>
      </w:tabs>
      <w:spacing w:after="240"/>
      <w:contextualSpacing/>
    </w:pPr>
  </w:style>
  <w:style w:type="paragraph" w:styleId="ListBullet4">
    <w:name w:val="List Bullet 4"/>
    <w:basedOn w:val="Normal"/>
    <w:uiPriority w:val="1"/>
    <w:rsid w:val="00732211"/>
    <w:pPr>
      <w:numPr>
        <w:ilvl w:val="3"/>
        <w:numId w:val="15"/>
      </w:numPr>
      <w:tabs>
        <w:tab w:val="clear" w:pos="1587"/>
        <w:tab w:val="left" w:pos="1588"/>
      </w:tabs>
      <w:spacing w:after="240"/>
      <w:contextualSpacing/>
    </w:pPr>
  </w:style>
  <w:style w:type="paragraph" w:styleId="ListBullet5">
    <w:name w:val="List Bullet 5"/>
    <w:basedOn w:val="Normal"/>
    <w:uiPriority w:val="1"/>
    <w:rsid w:val="00732211"/>
    <w:pPr>
      <w:numPr>
        <w:ilvl w:val="4"/>
        <w:numId w:val="15"/>
      </w:numPr>
      <w:tabs>
        <w:tab w:val="left" w:pos="1928"/>
      </w:tabs>
      <w:spacing w:after="240"/>
      <w:contextualSpacing/>
    </w:pPr>
  </w:style>
  <w:style w:type="numbering" w:customStyle="1" w:styleId="ListBullets">
    <w:name w:val="ListBullets"/>
    <w:uiPriority w:val="99"/>
    <w:rsid w:val="00732211"/>
    <w:pPr>
      <w:numPr>
        <w:numId w:val="8"/>
      </w:numPr>
    </w:pPr>
  </w:style>
  <w:style w:type="paragraph" w:customStyle="1" w:styleId="Answer">
    <w:name w:val="Answer"/>
    <w:basedOn w:val="Normal"/>
    <w:link w:val="AnswerChar"/>
    <w:uiPriority w:val="6"/>
    <w:qFormat/>
    <w:rsid w:val="00732211"/>
    <w:pPr>
      <w:spacing w:after="240"/>
      <w:ind w:left="1077"/>
    </w:pPr>
    <w:rPr>
      <w:rFonts w:eastAsia="Calibri" w:cs="Times New Roman"/>
    </w:rPr>
  </w:style>
  <w:style w:type="character" w:customStyle="1" w:styleId="AnswerChar">
    <w:name w:val="Answer Char"/>
    <w:link w:val="Answer"/>
    <w:uiPriority w:val="6"/>
    <w:rsid w:val="00732211"/>
    <w:rPr>
      <w:rFonts w:ascii="Verdana" w:eastAsia="Calibri" w:hAnsi="Verdana" w:cs="Times New Roman"/>
      <w:sz w:val="18"/>
    </w:rPr>
  </w:style>
  <w:style w:type="paragraph" w:styleId="Caption">
    <w:name w:val="caption"/>
    <w:basedOn w:val="Normal"/>
    <w:next w:val="Normal"/>
    <w:uiPriority w:val="6"/>
    <w:qFormat/>
    <w:rsid w:val="00732211"/>
    <w:pPr>
      <w:keepNext/>
      <w:spacing w:before="120" w:after="120"/>
      <w:jc w:val="left"/>
    </w:pPr>
    <w:rPr>
      <w:rFonts w:eastAsia="Times New Roman" w:cs="Times New Roman"/>
      <w:b/>
      <w:bCs/>
      <w:color w:val="006283"/>
      <w:szCs w:val="20"/>
      <w:lang w:eastAsia="en-GB"/>
    </w:rPr>
  </w:style>
  <w:style w:type="character" w:styleId="EndnoteReference">
    <w:name w:val="endnote reference"/>
    <w:uiPriority w:val="49"/>
    <w:rsid w:val="00732211"/>
    <w:rPr>
      <w:vertAlign w:val="superscript"/>
      <w:lang w:val="en-GB"/>
    </w:rPr>
  </w:style>
  <w:style w:type="paragraph" w:styleId="FootnoteText">
    <w:name w:val="footnote text"/>
    <w:basedOn w:val="Normal"/>
    <w:link w:val="FootnoteTextChar"/>
    <w:uiPriority w:val="5"/>
    <w:rsid w:val="00732211"/>
    <w:pPr>
      <w:ind w:firstLine="567"/>
      <w:jc w:val="left"/>
    </w:pPr>
    <w:rPr>
      <w:rFonts w:eastAsia="Calibri" w:cs="Times New Roman"/>
      <w:sz w:val="16"/>
      <w:szCs w:val="18"/>
      <w:lang w:eastAsia="en-GB"/>
    </w:rPr>
  </w:style>
  <w:style w:type="character" w:customStyle="1" w:styleId="FootnoteTextChar">
    <w:name w:val="Footnote Text Char"/>
    <w:link w:val="FootnoteText"/>
    <w:uiPriority w:val="5"/>
    <w:rsid w:val="00732211"/>
    <w:rPr>
      <w:rFonts w:ascii="Verdana" w:eastAsia="Calibri" w:hAnsi="Verdana" w:cs="Times New Roman"/>
      <w:sz w:val="16"/>
      <w:szCs w:val="18"/>
      <w:lang w:eastAsia="en-GB"/>
    </w:rPr>
  </w:style>
  <w:style w:type="paragraph" w:styleId="EndnoteText">
    <w:name w:val="endnote text"/>
    <w:basedOn w:val="FootnoteText"/>
    <w:link w:val="EndnoteTextChar"/>
    <w:uiPriority w:val="49"/>
    <w:rsid w:val="00732211"/>
    <w:rPr>
      <w:szCs w:val="20"/>
    </w:rPr>
  </w:style>
  <w:style w:type="character" w:customStyle="1" w:styleId="EndnoteTextChar">
    <w:name w:val="Endnote Text Char"/>
    <w:link w:val="EndnoteText"/>
    <w:uiPriority w:val="49"/>
    <w:rsid w:val="00732211"/>
    <w:rPr>
      <w:rFonts w:ascii="Verdana" w:eastAsia="Calibri" w:hAnsi="Verdana" w:cs="Times New Roman"/>
      <w:sz w:val="16"/>
      <w:szCs w:val="20"/>
      <w:lang w:eastAsia="en-GB"/>
    </w:rPr>
  </w:style>
  <w:style w:type="paragraph" w:customStyle="1" w:styleId="FollowUp">
    <w:name w:val="FollowUp"/>
    <w:basedOn w:val="Normal"/>
    <w:link w:val="FollowUpChar"/>
    <w:uiPriority w:val="6"/>
    <w:qFormat/>
    <w:rsid w:val="00732211"/>
    <w:pPr>
      <w:spacing w:after="240"/>
      <w:ind w:left="720"/>
    </w:pPr>
    <w:rPr>
      <w:rFonts w:eastAsia="Calibri" w:cs="Times New Roman"/>
      <w:i/>
    </w:rPr>
  </w:style>
  <w:style w:type="character" w:customStyle="1" w:styleId="FollowUpChar">
    <w:name w:val="FollowUp Char"/>
    <w:link w:val="FollowUp"/>
    <w:uiPriority w:val="6"/>
    <w:rsid w:val="00732211"/>
    <w:rPr>
      <w:rFonts w:ascii="Verdana" w:eastAsia="Calibri" w:hAnsi="Verdana" w:cs="Times New Roman"/>
      <w:i/>
      <w:sz w:val="18"/>
    </w:rPr>
  </w:style>
  <w:style w:type="paragraph" w:styleId="Footer">
    <w:name w:val="footer"/>
    <w:basedOn w:val="Normal"/>
    <w:link w:val="FooterChar"/>
    <w:uiPriority w:val="3"/>
    <w:rsid w:val="00732211"/>
    <w:pPr>
      <w:tabs>
        <w:tab w:val="center" w:pos="4513"/>
        <w:tab w:val="right" w:pos="9027"/>
      </w:tabs>
    </w:pPr>
    <w:rPr>
      <w:rFonts w:eastAsia="Calibri" w:cs="Times New Roman"/>
      <w:szCs w:val="18"/>
      <w:lang w:eastAsia="en-GB"/>
    </w:rPr>
  </w:style>
  <w:style w:type="character" w:customStyle="1" w:styleId="FooterChar">
    <w:name w:val="Footer Char"/>
    <w:link w:val="Footer"/>
    <w:uiPriority w:val="3"/>
    <w:rsid w:val="00732211"/>
    <w:rPr>
      <w:rFonts w:ascii="Verdana" w:eastAsia="Calibri" w:hAnsi="Verdana" w:cs="Times New Roman"/>
      <w:sz w:val="18"/>
      <w:szCs w:val="18"/>
      <w:lang w:eastAsia="en-GB"/>
    </w:rPr>
  </w:style>
  <w:style w:type="paragraph" w:customStyle="1" w:styleId="FootnoteQuotation">
    <w:name w:val="Footnote Quotation"/>
    <w:basedOn w:val="FootnoteText"/>
    <w:uiPriority w:val="5"/>
    <w:rsid w:val="00732211"/>
    <w:pPr>
      <w:ind w:left="567" w:right="567" w:firstLine="0"/>
    </w:pPr>
  </w:style>
  <w:style w:type="character" w:styleId="FootnoteReference">
    <w:name w:val="footnote reference"/>
    <w:uiPriority w:val="5"/>
    <w:rsid w:val="00732211"/>
    <w:rPr>
      <w:vertAlign w:val="superscript"/>
      <w:lang w:val="en-GB"/>
    </w:rPr>
  </w:style>
  <w:style w:type="paragraph" w:styleId="Header">
    <w:name w:val="header"/>
    <w:basedOn w:val="Normal"/>
    <w:link w:val="HeaderChar"/>
    <w:uiPriority w:val="3"/>
    <w:rsid w:val="00732211"/>
    <w:pPr>
      <w:tabs>
        <w:tab w:val="center" w:pos="4513"/>
        <w:tab w:val="right" w:pos="9027"/>
      </w:tabs>
      <w:jc w:val="left"/>
    </w:pPr>
    <w:rPr>
      <w:rFonts w:eastAsia="Calibri" w:cs="Times New Roman"/>
      <w:szCs w:val="18"/>
      <w:lang w:eastAsia="en-GB"/>
    </w:rPr>
  </w:style>
  <w:style w:type="character" w:customStyle="1" w:styleId="HeaderChar">
    <w:name w:val="Header Char"/>
    <w:link w:val="Header"/>
    <w:uiPriority w:val="3"/>
    <w:rsid w:val="00732211"/>
    <w:rPr>
      <w:rFonts w:ascii="Verdana" w:eastAsia="Calibri" w:hAnsi="Verdana" w:cs="Times New Roman"/>
      <w:sz w:val="18"/>
      <w:szCs w:val="18"/>
      <w:lang w:eastAsia="en-GB"/>
    </w:rPr>
  </w:style>
  <w:style w:type="paragraph" w:customStyle="1" w:styleId="Quotation">
    <w:name w:val="Quotation"/>
    <w:basedOn w:val="Normal"/>
    <w:uiPriority w:val="5"/>
    <w:qFormat/>
    <w:rsid w:val="00732211"/>
    <w:pPr>
      <w:spacing w:after="240"/>
      <w:ind w:left="567" w:right="567"/>
    </w:pPr>
    <w:rPr>
      <w:rFonts w:eastAsia="Calibri" w:cs="Times New Roman"/>
      <w:szCs w:val="18"/>
      <w:lang w:eastAsia="en-GB"/>
    </w:rPr>
  </w:style>
  <w:style w:type="paragraph" w:customStyle="1" w:styleId="QuotationDouble">
    <w:name w:val="Quotation Double"/>
    <w:basedOn w:val="Normal"/>
    <w:uiPriority w:val="5"/>
    <w:qFormat/>
    <w:rsid w:val="00732211"/>
    <w:pPr>
      <w:spacing w:after="240"/>
      <w:ind w:left="1134" w:right="1134"/>
    </w:pPr>
    <w:rPr>
      <w:rFonts w:eastAsia="Calibri" w:cs="Times New Roman"/>
      <w:szCs w:val="18"/>
      <w:lang w:eastAsia="en-GB"/>
    </w:rPr>
  </w:style>
  <w:style w:type="paragraph" w:styleId="TableofAuthorities">
    <w:name w:val="table of authorities"/>
    <w:basedOn w:val="Normal"/>
    <w:next w:val="Normal"/>
    <w:uiPriority w:val="39"/>
    <w:rsid w:val="00732211"/>
    <w:pPr>
      <w:tabs>
        <w:tab w:val="left" w:pos="0"/>
        <w:tab w:val="right" w:leader="dot" w:pos="9020"/>
      </w:tabs>
      <w:spacing w:before="120" w:after="120"/>
      <w:ind w:right="720"/>
    </w:pPr>
    <w:rPr>
      <w:rFonts w:eastAsia="Times New Roman" w:cs="Times New Roman"/>
      <w:szCs w:val="20"/>
      <w:lang w:eastAsia="en-GB"/>
    </w:rPr>
  </w:style>
  <w:style w:type="paragraph" w:styleId="TableofFigures">
    <w:name w:val="table of figures"/>
    <w:basedOn w:val="Normal"/>
    <w:next w:val="Normal"/>
    <w:uiPriority w:val="39"/>
    <w:rsid w:val="00732211"/>
    <w:pPr>
      <w:tabs>
        <w:tab w:val="left" w:pos="0"/>
        <w:tab w:val="right" w:leader="dot" w:pos="9020"/>
      </w:tabs>
      <w:spacing w:before="120" w:after="120"/>
      <w:ind w:right="720"/>
    </w:pPr>
    <w:rPr>
      <w:rFonts w:eastAsia="Times New Roman" w:cs="Times New Roman"/>
      <w:szCs w:val="20"/>
      <w:lang w:eastAsia="en-GB"/>
    </w:rPr>
  </w:style>
  <w:style w:type="paragraph" w:customStyle="1" w:styleId="Title2">
    <w:name w:val="Title 2"/>
    <w:basedOn w:val="Normal"/>
    <w:next w:val="Normal"/>
    <w:uiPriority w:val="5"/>
    <w:qFormat/>
    <w:rsid w:val="00732211"/>
    <w:pPr>
      <w:spacing w:after="360"/>
      <w:jc w:val="center"/>
    </w:pPr>
    <w:rPr>
      <w:rFonts w:eastAsia="Calibri" w:cs="Times New Roman"/>
      <w:caps/>
      <w:color w:val="006283"/>
      <w:szCs w:val="18"/>
      <w:lang w:eastAsia="en-GB"/>
    </w:rPr>
  </w:style>
  <w:style w:type="paragraph" w:customStyle="1" w:styleId="Title3">
    <w:name w:val="Title 3"/>
    <w:basedOn w:val="Normal"/>
    <w:next w:val="Normal"/>
    <w:uiPriority w:val="5"/>
    <w:qFormat/>
    <w:rsid w:val="00732211"/>
    <w:pPr>
      <w:spacing w:after="360"/>
      <w:jc w:val="center"/>
    </w:pPr>
    <w:rPr>
      <w:rFonts w:eastAsia="Calibri" w:cs="Times New Roman"/>
      <w:i/>
      <w:color w:val="006283"/>
      <w:szCs w:val="18"/>
      <w:lang w:eastAsia="en-GB"/>
    </w:rPr>
  </w:style>
  <w:style w:type="paragraph" w:customStyle="1" w:styleId="TitleCountry">
    <w:name w:val="Title Country"/>
    <w:basedOn w:val="Normal"/>
    <w:next w:val="Normal"/>
    <w:uiPriority w:val="5"/>
    <w:qFormat/>
    <w:rsid w:val="00732211"/>
    <w:pPr>
      <w:spacing w:after="360"/>
      <w:jc w:val="center"/>
    </w:pPr>
    <w:rPr>
      <w:rFonts w:eastAsia="Calibri" w:cs="Times New Roman"/>
      <w:smallCaps/>
      <w:color w:val="006283"/>
      <w:szCs w:val="18"/>
      <w:lang w:eastAsia="en-GB"/>
    </w:rPr>
  </w:style>
  <w:style w:type="paragraph" w:styleId="TOC1">
    <w:name w:val="toc 1"/>
    <w:basedOn w:val="Normal"/>
    <w:next w:val="Normal"/>
    <w:uiPriority w:val="39"/>
    <w:rsid w:val="00732211"/>
    <w:pPr>
      <w:tabs>
        <w:tab w:val="left" w:pos="0"/>
        <w:tab w:val="right" w:leader="dot" w:pos="9020"/>
      </w:tabs>
      <w:spacing w:before="240" w:after="120"/>
      <w:ind w:right="851"/>
      <w:jc w:val="left"/>
    </w:pPr>
    <w:rPr>
      <w:rFonts w:eastAsia="Calibri" w:cs="Times New Roman"/>
      <w:b/>
      <w:caps/>
      <w:szCs w:val="18"/>
      <w:lang w:eastAsia="en-GB"/>
    </w:rPr>
  </w:style>
  <w:style w:type="paragraph" w:styleId="TOC2">
    <w:name w:val="toc 2"/>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3">
    <w:name w:val="toc 3"/>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4">
    <w:name w:val="toc 4"/>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5">
    <w:name w:val="toc 5"/>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6">
    <w:name w:val="toc 6"/>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7">
    <w:name w:val="toc 7"/>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8">
    <w:name w:val="toc 8"/>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9">
    <w:name w:val="toc 9"/>
    <w:basedOn w:val="Normal"/>
    <w:next w:val="Normal"/>
    <w:uiPriority w:val="39"/>
    <w:rsid w:val="00732211"/>
    <w:pPr>
      <w:tabs>
        <w:tab w:val="left" w:pos="0"/>
        <w:tab w:val="right" w:leader="dot" w:pos="9020"/>
      </w:tabs>
      <w:spacing w:before="120" w:after="120"/>
      <w:ind w:right="851"/>
      <w:jc w:val="left"/>
    </w:pPr>
    <w:rPr>
      <w:rFonts w:eastAsia="Calibri" w:cs="Times New Roman"/>
      <w:szCs w:val="18"/>
      <w:lang w:eastAsia="en-GB"/>
    </w:rPr>
  </w:style>
  <w:style w:type="paragraph" w:styleId="TOCHeading">
    <w:name w:val="TOC Heading"/>
    <w:basedOn w:val="Normal"/>
    <w:next w:val="Normal"/>
    <w:uiPriority w:val="39"/>
    <w:qFormat/>
    <w:rsid w:val="00732211"/>
    <w:pPr>
      <w:spacing w:before="240"/>
      <w:jc w:val="center"/>
    </w:pPr>
    <w:rPr>
      <w:rFonts w:eastAsia="Times New Roman" w:cs="Times New Roman"/>
      <w:b/>
      <w:bCs/>
      <w:szCs w:val="28"/>
      <w:lang w:eastAsia="en-GB"/>
    </w:rPr>
  </w:style>
  <w:style w:type="table" w:customStyle="1" w:styleId="WTOTable2">
    <w:name w:val="WTOTable2"/>
    <w:basedOn w:val="TableNormal"/>
    <w:uiPriority w:val="99"/>
    <w:rsid w:val="00732211"/>
    <w:pPr>
      <w:spacing w:after="0" w:line="240" w:lineRule="auto"/>
    </w:pPr>
    <w:rPr>
      <w:rFonts w:ascii="Verdana" w:eastAsia="Calibri" w:hAnsi="Verdana" w:cs="Times New Roman"/>
      <w:sz w:val="16"/>
      <w:szCs w:val="18"/>
      <w:lang w:eastAsia="en-GB"/>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732211"/>
    <w:rPr>
      <w:rFonts w:ascii="Tahoma" w:hAnsi="Tahoma" w:cs="Tahoma"/>
      <w:sz w:val="16"/>
      <w:szCs w:val="16"/>
    </w:rPr>
  </w:style>
  <w:style w:type="character" w:customStyle="1" w:styleId="BalloonTextChar">
    <w:name w:val="Balloon Text Char"/>
    <w:basedOn w:val="DefaultParagraphFont"/>
    <w:link w:val="BalloonText"/>
    <w:uiPriority w:val="99"/>
    <w:semiHidden/>
    <w:rsid w:val="00732211"/>
    <w:rPr>
      <w:rFonts w:ascii="Tahoma" w:hAnsi="Tahoma" w:cs="Tahoma"/>
      <w:sz w:val="16"/>
      <w:szCs w:val="16"/>
      <w:lang w:val="en-GB"/>
    </w:rPr>
  </w:style>
  <w:style w:type="paragraph" w:styleId="Subtitle">
    <w:name w:val="Subtitle"/>
    <w:basedOn w:val="Normal"/>
    <w:next w:val="Normal"/>
    <w:link w:val="SubtitleChar"/>
    <w:uiPriority w:val="6"/>
    <w:qFormat/>
    <w:rsid w:val="00732211"/>
    <w:pPr>
      <w:numPr>
        <w:ilvl w:val="1"/>
      </w:numPr>
    </w:pPr>
    <w:rPr>
      <w:rFonts w:eastAsiaTheme="majorEastAsia" w:cstheme="majorBidi"/>
      <w:b/>
      <w:iCs/>
      <w:szCs w:val="24"/>
    </w:rPr>
  </w:style>
  <w:style w:type="character" w:customStyle="1" w:styleId="SubtitleChar">
    <w:name w:val="Subtitle Char"/>
    <w:basedOn w:val="DefaultParagraphFont"/>
    <w:link w:val="Subtitle"/>
    <w:uiPriority w:val="6"/>
    <w:rsid w:val="00732211"/>
    <w:rPr>
      <w:rFonts w:ascii="Verdana" w:eastAsiaTheme="majorEastAsia" w:hAnsi="Verdana" w:cstheme="majorBidi"/>
      <w:b/>
      <w:iCs/>
      <w:sz w:val="18"/>
      <w:szCs w:val="24"/>
      <w:lang w:val="en-GB"/>
    </w:rPr>
  </w:style>
  <w:style w:type="paragraph" w:customStyle="1" w:styleId="SummaryHeader">
    <w:name w:val="SummaryHeader"/>
    <w:basedOn w:val="Normal"/>
    <w:uiPriority w:val="4"/>
    <w:qFormat/>
    <w:rsid w:val="00732211"/>
    <w:pPr>
      <w:spacing w:after="240"/>
      <w:outlineLvl w:val="0"/>
    </w:pPr>
    <w:rPr>
      <w:rFonts w:eastAsia="Calibri" w:cs="Times New Roman"/>
      <w:b/>
      <w:caps/>
      <w:color w:val="006283"/>
    </w:rPr>
  </w:style>
  <w:style w:type="paragraph" w:customStyle="1" w:styleId="SummarySubheader">
    <w:name w:val="SummarySubheader"/>
    <w:basedOn w:val="Normal"/>
    <w:uiPriority w:val="4"/>
    <w:qFormat/>
    <w:rsid w:val="00732211"/>
    <w:pPr>
      <w:spacing w:after="240"/>
      <w:outlineLvl w:val="1"/>
    </w:pPr>
    <w:rPr>
      <w:b/>
      <w:color w:val="006283"/>
    </w:rPr>
  </w:style>
  <w:style w:type="paragraph" w:customStyle="1" w:styleId="SummaryText">
    <w:name w:val="SummaryText"/>
    <w:basedOn w:val="Normal"/>
    <w:uiPriority w:val="4"/>
    <w:qFormat/>
    <w:rsid w:val="00732211"/>
    <w:pPr>
      <w:numPr>
        <w:numId w:val="10"/>
      </w:numPr>
      <w:spacing w:after="240"/>
      <w:ind w:left="0" w:firstLine="0"/>
    </w:pPr>
    <w:rPr>
      <w:rFonts w:eastAsia="Calibri" w:cs="Times New Roman"/>
    </w:rPr>
  </w:style>
  <w:style w:type="paragraph" w:styleId="ListParagraph">
    <w:name w:val="List Paragraph"/>
    <w:basedOn w:val="Normal"/>
    <w:uiPriority w:val="59"/>
    <w:semiHidden/>
    <w:qFormat/>
    <w:rsid w:val="00732211"/>
    <w:pPr>
      <w:ind w:left="720"/>
      <w:contextualSpacing/>
    </w:pPr>
  </w:style>
  <w:style w:type="table" w:customStyle="1" w:styleId="WTOBox1">
    <w:name w:val="WTOBox1"/>
    <w:basedOn w:val="TableNormal"/>
    <w:uiPriority w:val="99"/>
    <w:rsid w:val="00732211"/>
    <w:pPr>
      <w:spacing w:after="0" w:line="240" w:lineRule="auto"/>
    </w:pPr>
    <w:rPr>
      <w:rFonts w:ascii="Calibri" w:eastAsia="Calibri" w:hAnsi="Calibri" w:cs="Times New Roman"/>
      <w:sz w:val="20"/>
      <w:szCs w:val="20"/>
      <w:lang w:eastAsia="en-GB"/>
    </w:rPr>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732211"/>
    <w:pPr>
      <w:spacing w:after="0" w:line="240" w:lineRule="auto"/>
    </w:pPr>
    <w:rPr>
      <w:rFonts w:ascii="Verdana" w:eastAsia="Calibri" w:hAnsi="Verdana" w:cs="Times New Roman"/>
      <w:sz w:val="16"/>
      <w:szCs w:val="20"/>
      <w:lang w:eastAsia="en-GB"/>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732211"/>
    <w:pPr>
      <w:keepNext/>
      <w:keepLines/>
      <w:spacing w:after="240"/>
      <w:jc w:val="left"/>
    </w:pPr>
    <w:rPr>
      <w:rFonts w:eastAsia="Times New Roman" w:cs="Times New Roman"/>
      <w:b/>
      <w:caps/>
      <w:color w:val="006283"/>
      <w:sz w:val="28"/>
    </w:rPr>
  </w:style>
  <w:style w:type="table" w:styleId="TableGrid">
    <w:name w:val="Table Grid"/>
    <w:basedOn w:val="TableNormal"/>
    <w:uiPriority w:val="59"/>
    <w:rsid w:val="0073221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732211"/>
    <w:pPr>
      <w:tabs>
        <w:tab w:val="left" w:pos="851"/>
      </w:tabs>
      <w:ind w:left="851" w:hanging="851"/>
      <w:jc w:val="left"/>
    </w:pPr>
    <w:rPr>
      <w:sz w:val="16"/>
    </w:rPr>
  </w:style>
  <w:style w:type="character" w:styleId="Hyperlink">
    <w:name w:val="Hyperlink"/>
    <w:basedOn w:val="DefaultParagraphFont"/>
    <w:uiPriority w:val="9"/>
    <w:unhideWhenUsed/>
    <w:rsid w:val="00732211"/>
    <w:rPr>
      <w:color w:val="0000FF" w:themeColor="hyperlink"/>
      <w:u w:val="single"/>
      <w:lang w:val="en-GB"/>
    </w:rPr>
  </w:style>
  <w:style w:type="paragraph" w:styleId="Bibliography">
    <w:name w:val="Bibliography"/>
    <w:basedOn w:val="Normal"/>
    <w:next w:val="Normal"/>
    <w:uiPriority w:val="49"/>
    <w:semiHidden/>
    <w:unhideWhenUsed/>
    <w:rsid w:val="00732211"/>
  </w:style>
  <w:style w:type="paragraph" w:styleId="BlockText">
    <w:name w:val="Block Text"/>
    <w:basedOn w:val="Normal"/>
    <w:uiPriority w:val="99"/>
    <w:semiHidden/>
    <w:unhideWhenUsed/>
    <w:rsid w:val="00732211"/>
    <w:pPr>
      <w:pBdr>
        <w:top w:val="single" w:sz="2" w:space="10" w:color="4F81BD" w:themeColor="accent1" w:shadow="1" w:frame="1"/>
        <w:left w:val="single" w:sz="2" w:space="10" w:color="4F81BD" w:themeColor="accent1" w:shadow="1" w:frame="1"/>
        <w:bottom w:val="single" w:sz="2" w:space="10" w:color="4F81BD" w:themeColor="accent1" w:shadow="1" w:frame="1"/>
        <w:right w:val="single" w:sz="2" w:space="10" w:color="4F81BD" w:themeColor="accent1" w:shadow="1" w:frame="1"/>
      </w:pBdr>
      <w:ind w:left="1152" w:right="1152"/>
    </w:pPr>
    <w:rPr>
      <w:rFonts w:asciiTheme="minorHAnsi" w:eastAsiaTheme="minorEastAsia" w:hAnsiTheme="minorHAnsi"/>
      <w:i/>
      <w:iCs/>
      <w:color w:val="4F81BD" w:themeColor="accent1"/>
    </w:rPr>
  </w:style>
  <w:style w:type="paragraph" w:styleId="BodyTextFirstIndent">
    <w:name w:val="Body Text First Indent"/>
    <w:basedOn w:val="BodyText"/>
    <w:link w:val="BodyTextFirstIndentChar"/>
    <w:uiPriority w:val="99"/>
    <w:semiHidden/>
    <w:unhideWhenUsed/>
    <w:rsid w:val="00732211"/>
    <w:pPr>
      <w:numPr>
        <w:ilvl w:val="0"/>
        <w:numId w:val="0"/>
      </w:numPr>
      <w:spacing w:after="0"/>
      <w:ind w:firstLine="360"/>
    </w:pPr>
  </w:style>
  <w:style w:type="character" w:customStyle="1" w:styleId="BodyTextFirstIndentChar">
    <w:name w:val="Body Text First Indent Char"/>
    <w:basedOn w:val="BodyTextChar"/>
    <w:link w:val="BodyTextFirstIndent"/>
    <w:uiPriority w:val="99"/>
    <w:semiHidden/>
    <w:rsid w:val="00732211"/>
    <w:rPr>
      <w:rFonts w:ascii="Verdana" w:hAnsi="Verdana"/>
      <w:sz w:val="18"/>
      <w:lang w:val="en-GB"/>
    </w:rPr>
  </w:style>
  <w:style w:type="paragraph" w:styleId="BodyTextIndent">
    <w:name w:val="Body Text Indent"/>
    <w:basedOn w:val="Normal"/>
    <w:link w:val="BodyTextIndentChar"/>
    <w:uiPriority w:val="99"/>
    <w:semiHidden/>
    <w:unhideWhenUsed/>
    <w:rsid w:val="00732211"/>
    <w:pPr>
      <w:spacing w:after="120"/>
      <w:ind w:left="283"/>
    </w:pPr>
  </w:style>
  <w:style w:type="character" w:customStyle="1" w:styleId="BodyTextIndentChar">
    <w:name w:val="Body Text Indent Char"/>
    <w:basedOn w:val="DefaultParagraphFont"/>
    <w:link w:val="BodyTextIndent"/>
    <w:uiPriority w:val="99"/>
    <w:semiHidden/>
    <w:rsid w:val="00732211"/>
    <w:rPr>
      <w:rFonts w:ascii="Verdana" w:hAnsi="Verdana"/>
      <w:sz w:val="18"/>
      <w:lang w:val="en-GB"/>
    </w:rPr>
  </w:style>
  <w:style w:type="paragraph" w:styleId="BodyTextFirstIndent2">
    <w:name w:val="Body Text First Indent 2"/>
    <w:basedOn w:val="BodyTextIndent"/>
    <w:link w:val="BodyTextFirstIndent2Char"/>
    <w:uiPriority w:val="99"/>
    <w:semiHidden/>
    <w:unhideWhenUsed/>
    <w:rsid w:val="00732211"/>
    <w:pPr>
      <w:spacing w:after="0"/>
      <w:ind w:left="360" w:firstLine="360"/>
    </w:pPr>
  </w:style>
  <w:style w:type="character" w:customStyle="1" w:styleId="BodyTextFirstIndent2Char">
    <w:name w:val="Body Text First Indent 2 Char"/>
    <w:basedOn w:val="BodyTextIndentChar"/>
    <w:link w:val="BodyTextFirstIndent2"/>
    <w:uiPriority w:val="99"/>
    <w:semiHidden/>
    <w:rsid w:val="00732211"/>
    <w:rPr>
      <w:rFonts w:ascii="Verdana" w:hAnsi="Verdana"/>
      <w:sz w:val="18"/>
      <w:lang w:val="en-GB"/>
    </w:rPr>
  </w:style>
  <w:style w:type="paragraph" w:styleId="BodyTextIndent2">
    <w:name w:val="Body Text Indent 2"/>
    <w:basedOn w:val="Normal"/>
    <w:link w:val="BodyTextIndent2Char"/>
    <w:uiPriority w:val="99"/>
    <w:semiHidden/>
    <w:unhideWhenUsed/>
    <w:rsid w:val="00732211"/>
    <w:pPr>
      <w:spacing w:after="120" w:line="480" w:lineRule="auto"/>
      <w:ind w:left="283"/>
    </w:pPr>
  </w:style>
  <w:style w:type="character" w:customStyle="1" w:styleId="BodyTextIndent2Char">
    <w:name w:val="Body Text Indent 2 Char"/>
    <w:basedOn w:val="DefaultParagraphFont"/>
    <w:link w:val="BodyTextIndent2"/>
    <w:uiPriority w:val="99"/>
    <w:semiHidden/>
    <w:rsid w:val="00732211"/>
    <w:rPr>
      <w:rFonts w:ascii="Verdana" w:hAnsi="Verdana"/>
      <w:sz w:val="18"/>
      <w:lang w:val="en-GB"/>
    </w:rPr>
  </w:style>
  <w:style w:type="paragraph" w:styleId="BodyTextIndent3">
    <w:name w:val="Body Text Indent 3"/>
    <w:basedOn w:val="Normal"/>
    <w:link w:val="BodyTextIndent3Char"/>
    <w:uiPriority w:val="99"/>
    <w:semiHidden/>
    <w:unhideWhenUsed/>
    <w:rsid w:val="0073221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732211"/>
    <w:rPr>
      <w:rFonts w:ascii="Verdana" w:hAnsi="Verdana"/>
      <w:sz w:val="16"/>
      <w:szCs w:val="16"/>
      <w:lang w:val="en-GB"/>
    </w:rPr>
  </w:style>
  <w:style w:type="character" w:styleId="BookTitle">
    <w:name w:val="Book Title"/>
    <w:basedOn w:val="DefaultParagraphFont"/>
    <w:uiPriority w:val="99"/>
    <w:semiHidden/>
    <w:qFormat/>
    <w:rsid w:val="00732211"/>
    <w:rPr>
      <w:b/>
      <w:bCs/>
      <w:smallCaps/>
      <w:spacing w:val="5"/>
      <w:lang w:val="en-GB"/>
    </w:rPr>
  </w:style>
  <w:style w:type="paragraph" w:styleId="Closing">
    <w:name w:val="Closing"/>
    <w:basedOn w:val="Normal"/>
    <w:link w:val="ClosingChar"/>
    <w:uiPriority w:val="99"/>
    <w:semiHidden/>
    <w:unhideWhenUsed/>
    <w:rsid w:val="00732211"/>
    <w:pPr>
      <w:ind w:left="4252"/>
    </w:pPr>
  </w:style>
  <w:style w:type="character" w:customStyle="1" w:styleId="ClosingChar">
    <w:name w:val="Closing Char"/>
    <w:basedOn w:val="DefaultParagraphFont"/>
    <w:link w:val="Closing"/>
    <w:uiPriority w:val="99"/>
    <w:semiHidden/>
    <w:rsid w:val="00732211"/>
    <w:rPr>
      <w:rFonts w:ascii="Verdana" w:hAnsi="Verdana"/>
      <w:sz w:val="18"/>
      <w:lang w:val="en-GB"/>
    </w:rPr>
  </w:style>
  <w:style w:type="character" w:styleId="CommentReference">
    <w:name w:val="annotation reference"/>
    <w:basedOn w:val="DefaultParagraphFont"/>
    <w:uiPriority w:val="99"/>
    <w:semiHidden/>
    <w:unhideWhenUsed/>
    <w:rsid w:val="00732211"/>
    <w:rPr>
      <w:sz w:val="16"/>
      <w:szCs w:val="16"/>
      <w:lang w:val="en-GB"/>
    </w:rPr>
  </w:style>
  <w:style w:type="paragraph" w:styleId="CommentText">
    <w:name w:val="annotation text"/>
    <w:basedOn w:val="Normal"/>
    <w:link w:val="CommentTextChar"/>
    <w:uiPriority w:val="99"/>
    <w:unhideWhenUsed/>
    <w:rsid w:val="00732211"/>
    <w:rPr>
      <w:sz w:val="20"/>
      <w:szCs w:val="20"/>
    </w:rPr>
  </w:style>
  <w:style w:type="character" w:customStyle="1" w:styleId="CommentTextChar">
    <w:name w:val="Comment Text Char"/>
    <w:basedOn w:val="DefaultParagraphFont"/>
    <w:link w:val="CommentText"/>
    <w:uiPriority w:val="99"/>
    <w:rsid w:val="00732211"/>
    <w:rPr>
      <w:rFonts w:ascii="Verdana" w:hAnsi="Verdana"/>
      <w:sz w:val="20"/>
      <w:szCs w:val="20"/>
      <w:lang w:val="en-GB"/>
    </w:rPr>
  </w:style>
  <w:style w:type="paragraph" w:styleId="CommentSubject">
    <w:name w:val="annotation subject"/>
    <w:basedOn w:val="CommentText"/>
    <w:next w:val="CommentText"/>
    <w:link w:val="CommentSubjectChar"/>
    <w:uiPriority w:val="99"/>
    <w:unhideWhenUsed/>
    <w:rsid w:val="00732211"/>
    <w:rPr>
      <w:b/>
      <w:bCs/>
    </w:rPr>
  </w:style>
  <w:style w:type="character" w:customStyle="1" w:styleId="CommentSubjectChar">
    <w:name w:val="Comment Subject Char"/>
    <w:basedOn w:val="CommentTextChar"/>
    <w:link w:val="CommentSubject"/>
    <w:uiPriority w:val="99"/>
    <w:rsid w:val="00732211"/>
    <w:rPr>
      <w:rFonts w:ascii="Verdana" w:hAnsi="Verdana"/>
      <w:b/>
      <w:bCs/>
      <w:sz w:val="20"/>
      <w:szCs w:val="20"/>
      <w:lang w:val="en-GB"/>
    </w:rPr>
  </w:style>
  <w:style w:type="paragraph" w:styleId="Date">
    <w:name w:val="Date"/>
    <w:basedOn w:val="Normal"/>
    <w:next w:val="Normal"/>
    <w:link w:val="DateChar"/>
    <w:uiPriority w:val="99"/>
    <w:semiHidden/>
    <w:unhideWhenUsed/>
    <w:rsid w:val="00732211"/>
  </w:style>
  <w:style w:type="character" w:customStyle="1" w:styleId="DateChar">
    <w:name w:val="Date Char"/>
    <w:basedOn w:val="DefaultParagraphFont"/>
    <w:link w:val="Date"/>
    <w:uiPriority w:val="99"/>
    <w:semiHidden/>
    <w:rsid w:val="00732211"/>
    <w:rPr>
      <w:rFonts w:ascii="Verdana" w:hAnsi="Verdana"/>
      <w:sz w:val="18"/>
      <w:lang w:val="en-GB"/>
    </w:rPr>
  </w:style>
  <w:style w:type="paragraph" w:styleId="DocumentMap">
    <w:name w:val="Document Map"/>
    <w:basedOn w:val="Normal"/>
    <w:link w:val="DocumentMapChar"/>
    <w:uiPriority w:val="99"/>
    <w:semiHidden/>
    <w:unhideWhenUsed/>
    <w:rsid w:val="00732211"/>
    <w:rPr>
      <w:rFonts w:ascii="Tahoma" w:hAnsi="Tahoma" w:cs="Tahoma"/>
      <w:sz w:val="16"/>
      <w:szCs w:val="16"/>
    </w:rPr>
  </w:style>
  <w:style w:type="character" w:customStyle="1" w:styleId="DocumentMapChar">
    <w:name w:val="Document Map Char"/>
    <w:basedOn w:val="DefaultParagraphFont"/>
    <w:link w:val="DocumentMap"/>
    <w:uiPriority w:val="99"/>
    <w:semiHidden/>
    <w:rsid w:val="00732211"/>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732211"/>
  </w:style>
  <w:style w:type="character" w:customStyle="1" w:styleId="E-mailSignatureChar">
    <w:name w:val="E-mail Signature Char"/>
    <w:basedOn w:val="DefaultParagraphFont"/>
    <w:link w:val="E-mailSignature"/>
    <w:uiPriority w:val="99"/>
    <w:semiHidden/>
    <w:rsid w:val="00732211"/>
    <w:rPr>
      <w:rFonts w:ascii="Verdana" w:hAnsi="Verdana"/>
      <w:sz w:val="18"/>
      <w:lang w:val="en-GB"/>
    </w:rPr>
  </w:style>
  <w:style w:type="character" w:styleId="Emphasis">
    <w:name w:val="Emphasis"/>
    <w:basedOn w:val="DefaultParagraphFont"/>
    <w:uiPriority w:val="99"/>
    <w:semiHidden/>
    <w:qFormat/>
    <w:rsid w:val="00732211"/>
    <w:rPr>
      <w:i/>
      <w:iCs/>
      <w:lang w:val="en-GB"/>
    </w:rPr>
  </w:style>
  <w:style w:type="paragraph" w:styleId="EnvelopeAddress">
    <w:name w:val="envelope address"/>
    <w:basedOn w:val="Normal"/>
    <w:uiPriority w:val="99"/>
    <w:semiHidden/>
    <w:unhideWhenUsed/>
    <w:rsid w:val="0073221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732211"/>
    <w:rPr>
      <w:rFonts w:asciiTheme="majorHAnsi" w:eastAsiaTheme="majorEastAsia" w:hAnsiTheme="majorHAnsi" w:cstheme="majorBidi"/>
      <w:sz w:val="20"/>
      <w:szCs w:val="20"/>
    </w:rPr>
  </w:style>
  <w:style w:type="character" w:styleId="FollowedHyperlink">
    <w:name w:val="FollowedHyperlink"/>
    <w:basedOn w:val="DefaultParagraphFont"/>
    <w:uiPriority w:val="9"/>
    <w:unhideWhenUsed/>
    <w:rsid w:val="00732211"/>
    <w:rPr>
      <w:color w:val="800080" w:themeColor="followedHyperlink"/>
      <w:u w:val="single"/>
      <w:lang w:val="en-GB"/>
    </w:rPr>
  </w:style>
  <w:style w:type="character" w:styleId="HTMLAcronym">
    <w:name w:val="HTML Acronym"/>
    <w:basedOn w:val="DefaultParagraphFont"/>
    <w:uiPriority w:val="99"/>
    <w:semiHidden/>
    <w:unhideWhenUsed/>
    <w:rsid w:val="00732211"/>
    <w:rPr>
      <w:lang w:val="en-GB"/>
    </w:rPr>
  </w:style>
  <w:style w:type="paragraph" w:styleId="HTMLAddress">
    <w:name w:val="HTML Address"/>
    <w:basedOn w:val="Normal"/>
    <w:link w:val="HTMLAddressChar"/>
    <w:uiPriority w:val="99"/>
    <w:semiHidden/>
    <w:unhideWhenUsed/>
    <w:rsid w:val="00732211"/>
    <w:rPr>
      <w:i/>
      <w:iCs/>
    </w:rPr>
  </w:style>
  <w:style w:type="character" w:customStyle="1" w:styleId="HTMLAddressChar">
    <w:name w:val="HTML Address Char"/>
    <w:basedOn w:val="DefaultParagraphFont"/>
    <w:link w:val="HTMLAddress"/>
    <w:uiPriority w:val="99"/>
    <w:semiHidden/>
    <w:rsid w:val="00732211"/>
    <w:rPr>
      <w:rFonts w:ascii="Verdana" w:hAnsi="Verdana"/>
      <w:i/>
      <w:iCs/>
      <w:sz w:val="18"/>
      <w:lang w:val="en-GB"/>
    </w:rPr>
  </w:style>
  <w:style w:type="character" w:styleId="HTMLCite">
    <w:name w:val="HTML Cite"/>
    <w:basedOn w:val="DefaultParagraphFont"/>
    <w:uiPriority w:val="99"/>
    <w:semiHidden/>
    <w:unhideWhenUsed/>
    <w:rsid w:val="00732211"/>
    <w:rPr>
      <w:i/>
      <w:iCs/>
      <w:lang w:val="en-GB"/>
    </w:rPr>
  </w:style>
  <w:style w:type="character" w:styleId="HTMLCode">
    <w:name w:val="HTML Code"/>
    <w:basedOn w:val="DefaultParagraphFont"/>
    <w:uiPriority w:val="99"/>
    <w:semiHidden/>
    <w:unhideWhenUsed/>
    <w:rsid w:val="00732211"/>
    <w:rPr>
      <w:rFonts w:ascii="Consolas" w:hAnsi="Consolas" w:cs="Consolas"/>
      <w:sz w:val="20"/>
      <w:szCs w:val="20"/>
      <w:lang w:val="en-GB"/>
    </w:rPr>
  </w:style>
  <w:style w:type="character" w:styleId="HTMLDefinition">
    <w:name w:val="HTML Definition"/>
    <w:basedOn w:val="DefaultParagraphFont"/>
    <w:uiPriority w:val="99"/>
    <w:semiHidden/>
    <w:unhideWhenUsed/>
    <w:rsid w:val="00732211"/>
    <w:rPr>
      <w:i/>
      <w:iCs/>
      <w:lang w:val="en-GB"/>
    </w:rPr>
  </w:style>
  <w:style w:type="character" w:styleId="HTMLKeyboard">
    <w:name w:val="HTML Keyboard"/>
    <w:basedOn w:val="DefaultParagraphFont"/>
    <w:uiPriority w:val="99"/>
    <w:semiHidden/>
    <w:unhideWhenUsed/>
    <w:rsid w:val="00732211"/>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732211"/>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732211"/>
    <w:rPr>
      <w:rFonts w:ascii="Consolas" w:hAnsi="Consolas" w:cs="Consolas"/>
      <w:sz w:val="20"/>
      <w:szCs w:val="20"/>
      <w:lang w:val="en-GB"/>
    </w:rPr>
  </w:style>
  <w:style w:type="character" w:styleId="HTMLSample">
    <w:name w:val="HTML Sample"/>
    <w:basedOn w:val="DefaultParagraphFont"/>
    <w:uiPriority w:val="99"/>
    <w:semiHidden/>
    <w:unhideWhenUsed/>
    <w:rsid w:val="00732211"/>
    <w:rPr>
      <w:rFonts w:ascii="Consolas" w:hAnsi="Consolas" w:cs="Consolas"/>
      <w:sz w:val="24"/>
      <w:szCs w:val="24"/>
      <w:lang w:val="en-GB"/>
    </w:rPr>
  </w:style>
  <w:style w:type="character" w:styleId="HTMLTypewriter">
    <w:name w:val="HTML Typewriter"/>
    <w:basedOn w:val="DefaultParagraphFont"/>
    <w:uiPriority w:val="99"/>
    <w:semiHidden/>
    <w:unhideWhenUsed/>
    <w:rsid w:val="00732211"/>
    <w:rPr>
      <w:rFonts w:ascii="Consolas" w:hAnsi="Consolas" w:cs="Consolas"/>
      <w:sz w:val="20"/>
      <w:szCs w:val="20"/>
      <w:lang w:val="en-GB"/>
    </w:rPr>
  </w:style>
  <w:style w:type="character" w:styleId="HTMLVariable">
    <w:name w:val="HTML Variable"/>
    <w:basedOn w:val="DefaultParagraphFont"/>
    <w:uiPriority w:val="99"/>
    <w:semiHidden/>
    <w:unhideWhenUsed/>
    <w:rsid w:val="00732211"/>
    <w:rPr>
      <w:i/>
      <w:iCs/>
      <w:lang w:val="en-GB"/>
    </w:rPr>
  </w:style>
  <w:style w:type="paragraph" w:styleId="Index1">
    <w:name w:val="index 1"/>
    <w:basedOn w:val="Normal"/>
    <w:next w:val="Normal"/>
    <w:uiPriority w:val="99"/>
    <w:semiHidden/>
    <w:unhideWhenUsed/>
    <w:rsid w:val="00732211"/>
    <w:pPr>
      <w:ind w:left="180" w:hanging="180"/>
    </w:pPr>
  </w:style>
  <w:style w:type="paragraph" w:styleId="Index2">
    <w:name w:val="index 2"/>
    <w:basedOn w:val="Normal"/>
    <w:next w:val="Normal"/>
    <w:uiPriority w:val="99"/>
    <w:semiHidden/>
    <w:unhideWhenUsed/>
    <w:rsid w:val="00732211"/>
    <w:pPr>
      <w:ind w:left="360" w:hanging="180"/>
    </w:pPr>
  </w:style>
  <w:style w:type="paragraph" w:styleId="Index3">
    <w:name w:val="index 3"/>
    <w:basedOn w:val="Normal"/>
    <w:next w:val="Normal"/>
    <w:uiPriority w:val="99"/>
    <w:semiHidden/>
    <w:unhideWhenUsed/>
    <w:rsid w:val="00732211"/>
    <w:pPr>
      <w:ind w:left="540" w:hanging="180"/>
    </w:pPr>
  </w:style>
  <w:style w:type="paragraph" w:styleId="Index4">
    <w:name w:val="index 4"/>
    <w:basedOn w:val="Normal"/>
    <w:next w:val="Normal"/>
    <w:uiPriority w:val="99"/>
    <w:semiHidden/>
    <w:unhideWhenUsed/>
    <w:rsid w:val="00732211"/>
    <w:pPr>
      <w:ind w:left="720" w:hanging="180"/>
    </w:pPr>
  </w:style>
  <w:style w:type="paragraph" w:styleId="Index5">
    <w:name w:val="index 5"/>
    <w:basedOn w:val="Normal"/>
    <w:next w:val="Normal"/>
    <w:uiPriority w:val="99"/>
    <w:semiHidden/>
    <w:unhideWhenUsed/>
    <w:rsid w:val="00732211"/>
    <w:pPr>
      <w:ind w:left="900" w:hanging="180"/>
    </w:pPr>
  </w:style>
  <w:style w:type="paragraph" w:styleId="Index6">
    <w:name w:val="index 6"/>
    <w:basedOn w:val="Normal"/>
    <w:next w:val="Normal"/>
    <w:uiPriority w:val="99"/>
    <w:semiHidden/>
    <w:unhideWhenUsed/>
    <w:rsid w:val="00732211"/>
    <w:pPr>
      <w:ind w:left="1080" w:hanging="180"/>
    </w:pPr>
  </w:style>
  <w:style w:type="paragraph" w:styleId="Index7">
    <w:name w:val="index 7"/>
    <w:basedOn w:val="Normal"/>
    <w:next w:val="Normal"/>
    <w:uiPriority w:val="99"/>
    <w:semiHidden/>
    <w:unhideWhenUsed/>
    <w:rsid w:val="00732211"/>
    <w:pPr>
      <w:ind w:left="1260" w:hanging="180"/>
    </w:pPr>
  </w:style>
  <w:style w:type="paragraph" w:styleId="Index8">
    <w:name w:val="index 8"/>
    <w:basedOn w:val="Normal"/>
    <w:next w:val="Normal"/>
    <w:uiPriority w:val="99"/>
    <w:semiHidden/>
    <w:unhideWhenUsed/>
    <w:rsid w:val="00732211"/>
    <w:pPr>
      <w:ind w:left="1440" w:hanging="180"/>
    </w:pPr>
  </w:style>
  <w:style w:type="paragraph" w:styleId="Index9">
    <w:name w:val="index 9"/>
    <w:basedOn w:val="Normal"/>
    <w:next w:val="Normal"/>
    <w:uiPriority w:val="99"/>
    <w:semiHidden/>
    <w:unhideWhenUsed/>
    <w:rsid w:val="00732211"/>
    <w:pPr>
      <w:ind w:left="1620" w:hanging="180"/>
    </w:pPr>
  </w:style>
  <w:style w:type="paragraph" w:styleId="IndexHeading">
    <w:name w:val="index heading"/>
    <w:basedOn w:val="Normal"/>
    <w:next w:val="Index1"/>
    <w:uiPriority w:val="99"/>
    <w:semiHidden/>
    <w:unhideWhenUsed/>
    <w:rsid w:val="00732211"/>
    <w:rPr>
      <w:rFonts w:asciiTheme="majorHAnsi" w:eastAsiaTheme="majorEastAsia" w:hAnsiTheme="majorHAnsi" w:cstheme="majorBidi"/>
      <w:b/>
      <w:bCs/>
    </w:rPr>
  </w:style>
  <w:style w:type="character" w:styleId="IntenseEmphasis">
    <w:name w:val="Intense Emphasis"/>
    <w:basedOn w:val="DefaultParagraphFont"/>
    <w:uiPriority w:val="99"/>
    <w:semiHidden/>
    <w:qFormat/>
    <w:rsid w:val="00732211"/>
    <w:rPr>
      <w:b/>
      <w:bCs/>
      <w:i/>
      <w:iCs/>
      <w:color w:val="4F81BD" w:themeColor="accent1"/>
      <w:lang w:val="en-GB"/>
    </w:rPr>
  </w:style>
  <w:style w:type="paragraph" w:styleId="IntenseQuote">
    <w:name w:val="Intense Quote"/>
    <w:basedOn w:val="Normal"/>
    <w:next w:val="Normal"/>
    <w:link w:val="IntenseQuoteChar"/>
    <w:uiPriority w:val="59"/>
    <w:semiHidden/>
    <w:qFormat/>
    <w:rsid w:val="0073221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59"/>
    <w:semiHidden/>
    <w:rsid w:val="00732211"/>
    <w:rPr>
      <w:rFonts w:ascii="Verdana" w:hAnsi="Verdana"/>
      <w:b/>
      <w:bCs/>
      <w:i/>
      <w:iCs/>
      <w:color w:val="4F81BD" w:themeColor="accent1"/>
      <w:sz w:val="18"/>
      <w:lang w:val="en-GB"/>
    </w:rPr>
  </w:style>
  <w:style w:type="character" w:styleId="IntenseReference">
    <w:name w:val="Intense Reference"/>
    <w:basedOn w:val="DefaultParagraphFont"/>
    <w:uiPriority w:val="99"/>
    <w:semiHidden/>
    <w:qFormat/>
    <w:rsid w:val="00732211"/>
    <w:rPr>
      <w:b/>
      <w:bCs/>
      <w:smallCaps/>
      <w:color w:val="C0504D" w:themeColor="accent2"/>
      <w:spacing w:val="5"/>
      <w:u w:val="single"/>
      <w:lang w:val="en-GB"/>
    </w:rPr>
  </w:style>
  <w:style w:type="character" w:styleId="LineNumber">
    <w:name w:val="line number"/>
    <w:basedOn w:val="DefaultParagraphFont"/>
    <w:uiPriority w:val="99"/>
    <w:semiHidden/>
    <w:unhideWhenUsed/>
    <w:rsid w:val="00732211"/>
    <w:rPr>
      <w:lang w:val="en-GB"/>
    </w:rPr>
  </w:style>
  <w:style w:type="paragraph" w:styleId="List">
    <w:name w:val="List"/>
    <w:basedOn w:val="Normal"/>
    <w:uiPriority w:val="99"/>
    <w:semiHidden/>
    <w:unhideWhenUsed/>
    <w:rsid w:val="00732211"/>
    <w:pPr>
      <w:ind w:left="283" w:hanging="283"/>
      <w:contextualSpacing/>
    </w:pPr>
  </w:style>
  <w:style w:type="paragraph" w:styleId="List2">
    <w:name w:val="List 2"/>
    <w:basedOn w:val="Normal"/>
    <w:uiPriority w:val="99"/>
    <w:semiHidden/>
    <w:unhideWhenUsed/>
    <w:rsid w:val="00732211"/>
    <w:pPr>
      <w:ind w:left="566" w:hanging="283"/>
      <w:contextualSpacing/>
    </w:pPr>
  </w:style>
  <w:style w:type="paragraph" w:styleId="List3">
    <w:name w:val="List 3"/>
    <w:basedOn w:val="Normal"/>
    <w:uiPriority w:val="99"/>
    <w:semiHidden/>
    <w:unhideWhenUsed/>
    <w:rsid w:val="00732211"/>
    <w:pPr>
      <w:ind w:left="849" w:hanging="283"/>
      <w:contextualSpacing/>
    </w:pPr>
  </w:style>
  <w:style w:type="paragraph" w:styleId="List4">
    <w:name w:val="List 4"/>
    <w:basedOn w:val="Normal"/>
    <w:uiPriority w:val="99"/>
    <w:semiHidden/>
    <w:unhideWhenUsed/>
    <w:rsid w:val="00732211"/>
    <w:pPr>
      <w:ind w:left="1132" w:hanging="283"/>
      <w:contextualSpacing/>
    </w:pPr>
  </w:style>
  <w:style w:type="paragraph" w:styleId="List5">
    <w:name w:val="List 5"/>
    <w:basedOn w:val="Normal"/>
    <w:uiPriority w:val="99"/>
    <w:semiHidden/>
    <w:unhideWhenUsed/>
    <w:rsid w:val="00732211"/>
    <w:pPr>
      <w:ind w:left="1415" w:hanging="283"/>
      <w:contextualSpacing/>
    </w:pPr>
  </w:style>
  <w:style w:type="paragraph" w:styleId="ListContinue">
    <w:name w:val="List Continue"/>
    <w:basedOn w:val="Normal"/>
    <w:uiPriority w:val="99"/>
    <w:semiHidden/>
    <w:unhideWhenUsed/>
    <w:rsid w:val="00732211"/>
    <w:pPr>
      <w:spacing w:after="120"/>
      <w:ind w:left="283"/>
      <w:contextualSpacing/>
    </w:pPr>
  </w:style>
  <w:style w:type="paragraph" w:styleId="ListContinue2">
    <w:name w:val="List Continue 2"/>
    <w:basedOn w:val="Normal"/>
    <w:uiPriority w:val="99"/>
    <w:semiHidden/>
    <w:unhideWhenUsed/>
    <w:rsid w:val="00732211"/>
    <w:pPr>
      <w:spacing w:after="120"/>
      <w:ind w:left="566"/>
      <w:contextualSpacing/>
    </w:pPr>
  </w:style>
  <w:style w:type="paragraph" w:styleId="ListContinue3">
    <w:name w:val="List Continue 3"/>
    <w:basedOn w:val="Normal"/>
    <w:uiPriority w:val="99"/>
    <w:semiHidden/>
    <w:unhideWhenUsed/>
    <w:rsid w:val="00732211"/>
    <w:pPr>
      <w:spacing w:after="120"/>
      <w:ind w:left="849"/>
      <w:contextualSpacing/>
    </w:pPr>
  </w:style>
  <w:style w:type="paragraph" w:styleId="ListContinue4">
    <w:name w:val="List Continue 4"/>
    <w:basedOn w:val="Normal"/>
    <w:uiPriority w:val="99"/>
    <w:semiHidden/>
    <w:unhideWhenUsed/>
    <w:rsid w:val="00732211"/>
    <w:pPr>
      <w:spacing w:after="120"/>
      <w:ind w:left="1132"/>
      <w:contextualSpacing/>
    </w:pPr>
  </w:style>
  <w:style w:type="paragraph" w:styleId="ListContinue5">
    <w:name w:val="List Continue 5"/>
    <w:basedOn w:val="Normal"/>
    <w:uiPriority w:val="99"/>
    <w:semiHidden/>
    <w:unhideWhenUsed/>
    <w:rsid w:val="00732211"/>
    <w:pPr>
      <w:spacing w:after="120"/>
      <w:ind w:left="1415"/>
      <w:contextualSpacing/>
    </w:pPr>
  </w:style>
  <w:style w:type="paragraph" w:styleId="ListNumber">
    <w:name w:val="List Number"/>
    <w:basedOn w:val="Normal"/>
    <w:uiPriority w:val="49"/>
    <w:semiHidden/>
    <w:unhideWhenUsed/>
    <w:rsid w:val="00732211"/>
    <w:pPr>
      <w:numPr>
        <w:numId w:val="11"/>
      </w:numPr>
      <w:contextualSpacing/>
    </w:pPr>
  </w:style>
  <w:style w:type="paragraph" w:styleId="ListNumber2">
    <w:name w:val="List Number 2"/>
    <w:basedOn w:val="Normal"/>
    <w:uiPriority w:val="49"/>
    <w:semiHidden/>
    <w:unhideWhenUsed/>
    <w:rsid w:val="00732211"/>
    <w:pPr>
      <w:numPr>
        <w:numId w:val="12"/>
      </w:numPr>
      <w:contextualSpacing/>
    </w:pPr>
  </w:style>
  <w:style w:type="paragraph" w:styleId="ListNumber3">
    <w:name w:val="List Number 3"/>
    <w:basedOn w:val="Normal"/>
    <w:uiPriority w:val="49"/>
    <w:semiHidden/>
    <w:unhideWhenUsed/>
    <w:rsid w:val="00732211"/>
    <w:pPr>
      <w:contextualSpacing/>
    </w:pPr>
  </w:style>
  <w:style w:type="paragraph" w:styleId="ListNumber4">
    <w:name w:val="List Number 4"/>
    <w:basedOn w:val="Normal"/>
    <w:uiPriority w:val="49"/>
    <w:semiHidden/>
    <w:unhideWhenUsed/>
    <w:rsid w:val="00732211"/>
    <w:pPr>
      <w:numPr>
        <w:numId w:val="14"/>
      </w:numPr>
      <w:contextualSpacing/>
    </w:pPr>
  </w:style>
  <w:style w:type="paragraph" w:styleId="ListNumber5">
    <w:name w:val="List Number 5"/>
    <w:basedOn w:val="Normal"/>
    <w:uiPriority w:val="49"/>
    <w:semiHidden/>
    <w:unhideWhenUsed/>
    <w:rsid w:val="00732211"/>
    <w:pPr>
      <w:contextualSpacing/>
    </w:pPr>
  </w:style>
  <w:style w:type="paragraph" w:styleId="MacroText">
    <w:name w:val="macro"/>
    <w:link w:val="MacroTextChar"/>
    <w:uiPriority w:val="99"/>
    <w:semiHidden/>
    <w:unhideWhenUsed/>
    <w:rsid w:val="0073221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s="Consolas"/>
      <w:sz w:val="20"/>
      <w:szCs w:val="20"/>
    </w:rPr>
  </w:style>
  <w:style w:type="character" w:customStyle="1" w:styleId="MacroTextChar">
    <w:name w:val="Macro Text Char"/>
    <w:basedOn w:val="DefaultParagraphFont"/>
    <w:link w:val="MacroText"/>
    <w:uiPriority w:val="99"/>
    <w:semiHidden/>
    <w:rsid w:val="00732211"/>
    <w:rPr>
      <w:rFonts w:ascii="Consolas" w:hAnsi="Consolas" w:cs="Consolas"/>
      <w:sz w:val="20"/>
      <w:szCs w:val="20"/>
      <w:lang w:val="en-GB"/>
    </w:rPr>
  </w:style>
  <w:style w:type="paragraph" w:styleId="MessageHeader">
    <w:name w:val="Message Header"/>
    <w:basedOn w:val="Normal"/>
    <w:link w:val="MessageHeaderChar"/>
    <w:uiPriority w:val="99"/>
    <w:semiHidden/>
    <w:unhideWhenUsed/>
    <w:rsid w:val="0073221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732211"/>
    <w:rPr>
      <w:rFonts w:asciiTheme="majorHAnsi" w:eastAsiaTheme="majorEastAsia" w:hAnsiTheme="majorHAnsi" w:cstheme="majorBidi"/>
      <w:sz w:val="24"/>
      <w:szCs w:val="24"/>
      <w:shd w:val="pct20" w:color="auto" w:fill="auto"/>
      <w:lang w:val="en-GB"/>
    </w:rPr>
  </w:style>
  <w:style w:type="paragraph" w:styleId="NoSpacing">
    <w:name w:val="No Spacing"/>
    <w:uiPriority w:val="1"/>
    <w:semiHidden/>
    <w:qFormat/>
    <w:rsid w:val="00732211"/>
    <w:pPr>
      <w:spacing w:after="0" w:line="240" w:lineRule="auto"/>
      <w:jc w:val="both"/>
    </w:pPr>
    <w:rPr>
      <w:rFonts w:ascii="Verdana" w:hAnsi="Verdana"/>
      <w:sz w:val="18"/>
    </w:rPr>
  </w:style>
  <w:style w:type="paragraph" w:styleId="NormalWeb">
    <w:name w:val="Normal (Web)"/>
    <w:basedOn w:val="Normal"/>
    <w:uiPriority w:val="99"/>
    <w:semiHidden/>
    <w:unhideWhenUsed/>
    <w:rsid w:val="00732211"/>
    <w:rPr>
      <w:rFonts w:ascii="Times New Roman" w:hAnsi="Times New Roman" w:cs="Times New Roman"/>
      <w:sz w:val="24"/>
      <w:szCs w:val="24"/>
    </w:rPr>
  </w:style>
  <w:style w:type="paragraph" w:styleId="NormalIndent">
    <w:name w:val="Normal Indent"/>
    <w:basedOn w:val="Normal"/>
    <w:uiPriority w:val="99"/>
    <w:semiHidden/>
    <w:unhideWhenUsed/>
    <w:rsid w:val="00732211"/>
    <w:pPr>
      <w:ind w:left="567"/>
    </w:pPr>
  </w:style>
  <w:style w:type="paragraph" w:styleId="NoteHeading">
    <w:name w:val="Note Heading"/>
    <w:basedOn w:val="Normal"/>
    <w:next w:val="Normal"/>
    <w:link w:val="NoteHeadingChar"/>
    <w:uiPriority w:val="99"/>
    <w:semiHidden/>
    <w:unhideWhenUsed/>
    <w:rsid w:val="00732211"/>
  </w:style>
  <w:style w:type="character" w:customStyle="1" w:styleId="NoteHeadingChar">
    <w:name w:val="Note Heading Char"/>
    <w:basedOn w:val="DefaultParagraphFont"/>
    <w:link w:val="NoteHeading"/>
    <w:uiPriority w:val="99"/>
    <w:semiHidden/>
    <w:rsid w:val="00732211"/>
    <w:rPr>
      <w:rFonts w:ascii="Verdana" w:hAnsi="Verdana"/>
      <w:sz w:val="18"/>
      <w:lang w:val="en-GB"/>
    </w:rPr>
  </w:style>
  <w:style w:type="character" w:styleId="PageNumber">
    <w:name w:val="page number"/>
    <w:basedOn w:val="DefaultParagraphFont"/>
    <w:uiPriority w:val="99"/>
    <w:semiHidden/>
    <w:unhideWhenUsed/>
    <w:rsid w:val="00732211"/>
    <w:rPr>
      <w:lang w:val="en-GB"/>
    </w:rPr>
  </w:style>
  <w:style w:type="character" w:styleId="PlaceholderText">
    <w:name w:val="Placeholder Text"/>
    <w:basedOn w:val="DefaultParagraphFont"/>
    <w:uiPriority w:val="99"/>
    <w:semiHidden/>
    <w:rsid w:val="00732211"/>
    <w:rPr>
      <w:color w:val="808080"/>
      <w:lang w:val="en-GB"/>
    </w:rPr>
  </w:style>
  <w:style w:type="paragraph" w:styleId="PlainText">
    <w:name w:val="Plain Text"/>
    <w:basedOn w:val="Normal"/>
    <w:link w:val="PlainTextChar"/>
    <w:uiPriority w:val="99"/>
    <w:unhideWhenUsed/>
    <w:rsid w:val="00732211"/>
    <w:rPr>
      <w:rFonts w:ascii="Consolas" w:hAnsi="Consolas" w:cs="Consolas"/>
      <w:sz w:val="21"/>
      <w:szCs w:val="21"/>
    </w:rPr>
  </w:style>
  <w:style w:type="character" w:customStyle="1" w:styleId="PlainTextChar">
    <w:name w:val="Plain Text Char"/>
    <w:basedOn w:val="DefaultParagraphFont"/>
    <w:link w:val="PlainText"/>
    <w:uiPriority w:val="99"/>
    <w:rsid w:val="00732211"/>
    <w:rPr>
      <w:rFonts w:ascii="Consolas" w:hAnsi="Consolas" w:cs="Consolas"/>
      <w:sz w:val="21"/>
      <w:szCs w:val="21"/>
      <w:lang w:val="en-GB"/>
    </w:rPr>
  </w:style>
  <w:style w:type="paragraph" w:styleId="Quote">
    <w:name w:val="Quote"/>
    <w:basedOn w:val="Normal"/>
    <w:next w:val="Normal"/>
    <w:link w:val="QuoteChar"/>
    <w:uiPriority w:val="59"/>
    <w:semiHidden/>
    <w:qFormat/>
    <w:rsid w:val="00732211"/>
    <w:rPr>
      <w:i/>
      <w:iCs/>
      <w:color w:val="000000" w:themeColor="text1"/>
    </w:rPr>
  </w:style>
  <w:style w:type="character" w:customStyle="1" w:styleId="QuoteChar">
    <w:name w:val="Quote Char"/>
    <w:basedOn w:val="DefaultParagraphFont"/>
    <w:link w:val="Quote"/>
    <w:uiPriority w:val="59"/>
    <w:semiHidden/>
    <w:rsid w:val="00732211"/>
    <w:rPr>
      <w:rFonts w:ascii="Verdana" w:hAnsi="Verdana"/>
      <w:i/>
      <w:iCs/>
      <w:color w:val="000000" w:themeColor="text1"/>
      <w:sz w:val="18"/>
      <w:lang w:val="en-GB"/>
    </w:rPr>
  </w:style>
  <w:style w:type="paragraph" w:styleId="Salutation">
    <w:name w:val="Salutation"/>
    <w:basedOn w:val="Normal"/>
    <w:next w:val="Normal"/>
    <w:link w:val="SalutationChar"/>
    <w:uiPriority w:val="99"/>
    <w:semiHidden/>
    <w:unhideWhenUsed/>
    <w:rsid w:val="00732211"/>
  </w:style>
  <w:style w:type="character" w:customStyle="1" w:styleId="SalutationChar">
    <w:name w:val="Salutation Char"/>
    <w:basedOn w:val="DefaultParagraphFont"/>
    <w:link w:val="Salutation"/>
    <w:uiPriority w:val="99"/>
    <w:semiHidden/>
    <w:rsid w:val="00732211"/>
    <w:rPr>
      <w:rFonts w:ascii="Verdana" w:hAnsi="Verdana"/>
      <w:sz w:val="18"/>
      <w:lang w:val="en-GB"/>
    </w:rPr>
  </w:style>
  <w:style w:type="paragraph" w:styleId="Signature">
    <w:name w:val="Signature"/>
    <w:basedOn w:val="Normal"/>
    <w:link w:val="SignatureChar"/>
    <w:uiPriority w:val="99"/>
    <w:semiHidden/>
    <w:unhideWhenUsed/>
    <w:rsid w:val="00732211"/>
    <w:pPr>
      <w:ind w:left="4252"/>
    </w:pPr>
  </w:style>
  <w:style w:type="character" w:customStyle="1" w:styleId="SignatureChar">
    <w:name w:val="Signature Char"/>
    <w:basedOn w:val="DefaultParagraphFont"/>
    <w:link w:val="Signature"/>
    <w:uiPriority w:val="99"/>
    <w:semiHidden/>
    <w:rsid w:val="00732211"/>
    <w:rPr>
      <w:rFonts w:ascii="Verdana" w:hAnsi="Verdana"/>
      <w:sz w:val="18"/>
      <w:lang w:val="en-GB"/>
    </w:rPr>
  </w:style>
  <w:style w:type="character" w:styleId="Strong">
    <w:name w:val="Strong"/>
    <w:basedOn w:val="DefaultParagraphFont"/>
    <w:uiPriority w:val="99"/>
    <w:semiHidden/>
    <w:qFormat/>
    <w:rsid w:val="00732211"/>
    <w:rPr>
      <w:b/>
      <w:bCs/>
      <w:lang w:val="en-GB"/>
    </w:rPr>
  </w:style>
  <w:style w:type="character" w:styleId="SubtleEmphasis">
    <w:name w:val="Subtle Emphasis"/>
    <w:basedOn w:val="DefaultParagraphFont"/>
    <w:uiPriority w:val="99"/>
    <w:semiHidden/>
    <w:qFormat/>
    <w:rsid w:val="00732211"/>
    <w:rPr>
      <w:i/>
      <w:iCs/>
      <w:color w:val="808080" w:themeColor="text1" w:themeTint="7F"/>
      <w:lang w:val="en-GB"/>
    </w:rPr>
  </w:style>
  <w:style w:type="character" w:styleId="SubtleReference">
    <w:name w:val="Subtle Reference"/>
    <w:basedOn w:val="DefaultParagraphFont"/>
    <w:uiPriority w:val="99"/>
    <w:semiHidden/>
    <w:qFormat/>
    <w:rsid w:val="00732211"/>
    <w:rPr>
      <w:smallCaps/>
      <w:color w:val="C0504D" w:themeColor="accent2"/>
      <w:u w:val="single"/>
      <w:lang w:val="en-GB"/>
    </w:rPr>
  </w:style>
  <w:style w:type="paragraph" w:styleId="TOAHeading">
    <w:name w:val="toa heading"/>
    <w:basedOn w:val="Normal"/>
    <w:next w:val="Normal"/>
    <w:uiPriority w:val="39"/>
    <w:unhideWhenUsed/>
    <w:rsid w:val="00732211"/>
    <w:pPr>
      <w:spacing w:before="120"/>
    </w:pPr>
    <w:rPr>
      <w:rFonts w:asciiTheme="majorHAnsi" w:eastAsiaTheme="majorEastAsia" w:hAnsiTheme="majorHAnsi" w:cstheme="majorBidi"/>
      <w:b/>
      <w:bCs/>
      <w:sz w:val="24"/>
      <w:szCs w:val="24"/>
    </w:rPr>
  </w:style>
  <w:style w:type="paragraph" w:customStyle="1" w:styleId="TitleDate">
    <w:name w:val="Title Date"/>
    <w:basedOn w:val="Normal"/>
    <w:next w:val="Normal"/>
    <w:uiPriority w:val="5"/>
    <w:qFormat/>
    <w:rsid w:val="00732211"/>
    <w:pPr>
      <w:spacing w:after="240"/>
      <w:jc w:val="center"/>
    </w:pPr>
    <w:rPr>
      <w:rFonts w:eastAsia="Calibri" w:cs="Times New Roman"/>
      <w:color w:val="006283"/>
    </w:rPr>
  </w:style>
  <w:style w:type="table" w:styleId="ColorfulGrid">
    <w:name w:val="Colorful Grid"/>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unhideWhenUsed/>
    <w:rsid w:val="0073221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unhideWhenUsed/>
    <w:rsid w:val="0073221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73221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unhideWhenUsed/>
    <w:rsid w:val="0073221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GridTable1Light">
    <w:name w:val="Grid Table 1 Light"/>
    <w:basedOn w:val="TableNormal"/>
    <w:uiPriority w:val="46"/>
    <w:rsid w:val="0073221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3221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73221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732211"/>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732211"/>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73221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73221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73221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73221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732211"/>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732211"/>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732211"/>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732211"/>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73221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7322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7322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73221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73221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73221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73221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73221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7322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7322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73221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73221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73221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73221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73221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73221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73221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73221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73221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73221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73221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73221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73221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73221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73221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73221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73221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73221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73221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73221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customStyle="1" w:styleId="Hashtag1">
    <w:name w:val="Hashtag1"/>
    <w:basedOn w:val="DefaultParagraphFont"/>
    <w:uiPriority w:val="99"/>
    <w:semiHidden/>
    <w:unhideWhenUsed/>
    <w:rsid w:val="00732211"/>
    <w:rPr>
      <w:color w:val="2B579A"/>
      <w:shd w:val="clear" w:color="auto" w:fill="E1DFDD"/>
      <w:lang w:val="en-GB"/>
    </w:rPr>
  </w:style>
  <w:style w:type="table" w:styleId="LightGrid">
    <w:name w:val="Light Grid"/>
    <w:basedOn w:val="TableNormal"/>
    <w:uiPriority w:val="62"/>
    <w:semiHidden/>
    <w:unhideWhenUsed/>
    <w:rsid w:val="0073221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73221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unhideWhenUsed/>
    <w:rsid w:val="0073221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unhideWhenUsed/>
    <w:rsid w:val="0073221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unhideWhenUsed/>
    <w:rsid w:val="0073221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unhideWhenUsed/>
    <w:rsid w:val="0073221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unhideWhenUsed/>
    <w:rsid w:val="0073221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unhideWhenUsed/>
    <w:rsid w:val="0073221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73221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unhideWhenUsed/>
    <w:rsid w:val="0073221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unhideWhenUsed/>
    <w:rsid w:val="0073221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unhideWhenUsed/>
    <w:rsid w:val="0073221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unhideWhenUsed/>
    <w:rsid w:val="0073221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unhideWhenUsed/>
    <w:rsid w:val="0073221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unhideWhenUsed/>
    <w:rsid w:val="0073221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73221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unhideWhenUsed/>
    <w:rsid w:val="0073221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unhideWhenUsed/>
    <w:rsid w:val="0073221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unhideWhenUsed/>
    <w:rsid w:val="0073221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unhideWhenUsed/>
    <w:rsid w:val="0073221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unhideWhenUsed/>
    <w:rsid w:val="0073221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Table1Light">
    <w:name w:val="List Table 1 Light"/>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732211"/>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73221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732211"/>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732211"/>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732211"/>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732211"/>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73221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732211"/>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73221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73221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732211"/>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732211"/>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732211"/>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73221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73221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73221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73221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73221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73221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73221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73221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73221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73221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32211"/>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732211"/>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32211"/>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32211"/>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732211"/>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32211"/>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3221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32211"/>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732211"/>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732211"/>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732211"/>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732211"/>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732211"/>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73221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732211"/>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732211"/>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732211"/>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732211"/>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732211"/>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732211"/>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MediumGrid1">
    <w:name w:val="Medium Grid 1"/>
    <w:basedOn w:val="TableNormal"/>
    <w:uiPriority w:val="67"/>
    <w:semiHidden/>
    <w:unhideWhenUsed/>
    <w:rsid w:val="0073221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73221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unhideWhenUsed/>
    <w:rsid w:val="0073221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unhideWhenUsed/>
    <w:rsid w:val="0073221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unhideWhenUsed/>
    <w:rsid w:val="0073221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unhideWhenUsed/>
    <w:rsid w:val="0073221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unhideWhenUsed/>
    <w:rsid w:val="0073221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unhideWhenUsed/>
    <w:rsid w:val="0073221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unhideWhenUsed/>
    <w:rsid w:val="0073221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73221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73221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73221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73221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73221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73221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73221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73221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73221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732211"/>
    <w:rPr>
      <w:color w:val="2B579A"/>
      <w:shd w:val="clear" w:color="auto" w:fill="E1DFDD"/>
      <w:lang w:val="en-GB"/>
    </w:rPr>
  </w:style>
  <w:style w:type="table" w:styleId="PlainTable1">
    <w:name w:val="Plain Table 1"/>
    <w:basedOn w:val="TableNormal"/>
    <w:uiPriority w:val="41"/>
    <w:rsid w:val="0073221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73221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73221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73221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73221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SmartHyperlink1">
    <w:name w:val="Smart Hyperlink1"/>
    <w:basedOn w:val="DefaultParagraphFont"/>
    <w:uiPriority w:val="99"/>
    <w:semiHidden/>
    <w:unhideWhenUsed/>
    <w:rsid w:val="00732211"/>
    <w:rPr>
      <w:u w:val="dotted"/>
      <w:lang w:val="en-GB"/>
    </w:rPr>
  </w:style>
  <w:style w:type="character" w:customStyle="1" w:styleId="SmartLink1">
    <w:name w:val="SmartLink1"/>
    <w:basedOn w:val="DefaultParagraphFont"/>
    <w:uiPriority w:val="99"/>
    <w:semiHidden/>
    <w:unhideWhenUsed/>
    <w:rsid w:val="00732211"/>
    <w:rPr>
      <w:color w:val="0000FF"/>
      <w:u w:val="single"/>
      <w:shd w:val="clear" w:color="auto" w:fill="F3F2F1"/>
      <w:lang w:val="en-GB"/>
    </w:rPr>
  </w:style>
  <w:style w:type="table" w:styleId="Table3Deffects1">
    <w:name w:val="Table 3D effects 1"/>
    <w:basedOn w:val="TableNormal"/>
    <w:uiPriority w:val="99"/>
    <w:semiHidden/>
    <w:unhideWhenUsed/>
    <w:rsid w:val="0073221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73221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73221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73221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73221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73221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73221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73221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73221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73221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73221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73221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73221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73221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73221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73221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73221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73221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73221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73221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73221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73221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73221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73221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73221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73221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73221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73221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73221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73221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73221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73221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73221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73221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73221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73221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73221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73221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73221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73221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73221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73221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73221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73221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UnresolvedMention1">
    <w:name w:val="Unresolved Mention1"/>
    <w:basedOn w:val="DefaultParagraphFont"/>
    <w:uiPriority w:val="99"/>
    <w:semiHidden/>
    <w:unhideWhenUsed/>
    <w:rsid w:val="00732211"/>
    <w:rPr>
      <w:color w:val="605E5C"/>
      <w:shd w:val="clear" w:color="auto" w:fill="E1DFDD"/>
      <w:lang w:val="en-GB"/>
    </w:rPr>
  </w:style>
  <w:style w:type="paragraph" w:styleId="Revision">
    <w:name w:val="Revision"/>
    <w:hidden/>
    <w:uiPriority w:val="99"/>
    <w:semiHidden/>
    <w:rsid w:val="00274950"/>
    <w:pPr>
      <w:spacing w:after="0" w:line="240" w:lineRule="auto"/>
    </w:pPr>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785181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header" Target="header8.xml"/><Relationship Id="rId26" Type="http://schemas.openxmlformats.org/officeDocument/2006/relationships/header" Target="header16.xml"/><Relationship Id="rId3" Type="http://schemas.openxmlformats.org/officeDocument/2006/relationships/numbering" Target="numbering.xml"/><Relationship Id="rId21" Type="http://schemas.openxmlformats.org/officeDocument/2006/relationships/header" Target="header11.xml"/><Relationship Id="rId34" Type="http://schemas.openxmlformats.org/officeDocument/2006/relationships/header" Target="header24.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header" Target="header7.xml"/><Relationship Id="rId25" Type="http://schemas.openxmlformats.org/officeDocument/2006/relationships/header" Target="header15.xml"/><Relationship Id="rId33" Type="http://schemas.openxmlformats.org/officeDocument/2006/relationships/header" Target="header23.xml"/><Relationship Id="rId38" Type="http://schemas.openxmlformats.org/officeDocument/2006/relationships/theme" Target="theme/theme1.xml"/><Relationship Id="rId2" Type="http://schemas.openxmlformats.org/officeDocument/2006/relationships/customXml" Target="../customXml/item1.xml"/><Relationship Id="rId16" Type="http://schemas.openxmlformats.org/officeDocument/2006/relationships/header" Target="header6.xml"/><Relationship Id="rId20" Type="http://schemas.openxmlformats.org/officeDocument/2006/relationships/header" Target="header10.xml"/><Relationship Id="rId29" Type="http://schemas.openxmlformats.org/officeDocument/2006/relationships/header" Target="header19.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footer" Target="footer1.xml"/><Relationship Id="rId24" Type="http://schemas.openxmlformats.org/officeDocument/2006/relationships/header" Target="header14.xml"/><Relationship Id="rId32" Type="http://schemas.openxmlformats.org/officeDocument/2006/relationships/header" Target="header22.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eader" Target="header5.xml"/><Relationship Id="rId23" Type="http://schemas.openxmlformats.org/officeDocument/2006/relationships/header" Target="header13.xml"/><Relationship Id="rId28" Type="http://schemas.openxmlformats.org/officeDocument/2006/relationships/header" Target="header18.xml"/><Relationship Id="rId36" Type="http://schemas.openxmlformats.org/officeDocument/2006/relationships/header" Target="header26.xml"/><Relationship Id="rId10" Type="http://schemas.openxmlformats.org/officeDocument/2006/relationships/header" Target="header2.xml"/><Relationship Id="rId19" Type="http://schemas.openxmlformats.org/officeDocument/2006/relationships/header" Target="header9.xml"/><Relationship Id="rId31" Type="http://schemas.openxmlformats.org/officeDocument/2006/relationships/header" Target="header21.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header" Target="header12.xml"/><Relationship Id="rId27" Type="http://schemas.openxmlformats.org/officeDocument/2006/relationships/header" Target="header17.xml"/><Relationship Id="rId30" Type="http://schemas.openxmlformats.org/officeDocument/2006/relationships/header" Target="header20.xml"/><Relationship Id="rId35" Type="http://schemas.openxmlformats.org/officeDocument/2006/relationships/header" Target="header2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itchell\AppData\Roaming\Microsoft\Templates\WTODOCE201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F8E041-9551-4148-8277-F56D5C73CB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WTODOCE2012.dotx</Template>
  <TotalTime>2</TotalTime>
  <Pages>42</Pages>
  <Words>11649</Words>
  <Characters>61859</Characters>
  <Application>Microsoft Office Word</Application>
  <DocSecurity>0</DocSecurity>
  <Lines>2689</Lines>
  <Paragraphs>1130</Paragraphs>
  <ScaleCrop>false</ScaleCrop>
  <HeadingPairs>
    <vt:vector size="2" baseType="variant">
      <vt:variant>
        <vt:lpstr>Title</vt:lpstr>
      </vt:variant>
      <vt:variant>
        <vt:i4>1</vt:i4>
      </vt:variant>
    </vt:vector>
  </HeadingPairs>
  <TitlesOfParts>
    <vt:vector size="1" baseType="lpstr">
      <vt:lpstr/>
    </vt:vector>
  </TitlesOfParts>
  <Company>OMC - WTO</Company>
  <LinksUpToDate>false</LinksUpToDate>
  <CharactersWithSpaces>72378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Nolan, Kelly</dc:creator>
  <cp:keywords/>
  <dc:description>LDIMD - DTU</dc:description>
  <cp:lastModifiedBy>Mitchell, Madeleine</cp:lastModifiedBy>
  <cp:revision>3</cp:revision>
  <dcterms:created xsi:type="dcterms:W3CDTF">2022-09-28T10:12:00Z</dcterms:created>
  <dcterms:modified xsi:type="dcterms:W3CDTF">2022-09-28T10:13:00Z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606e3d63-eddd-4f5b-8354-c91f6859cb91</vt:lpwstr>
  </property>
  <property fmtid="{D5CDD505-2E9C-101B-9397-08002B2CF9AE}" pid="3" name="WTOCLASSIFICATION">
    <vt:lpwstr>PUBLIC</vt:lpwstr>
  </property>
</Properties>
</file>