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942DB" w14:textId="77777777" w:rsidR="00693BDA" w:rsidRPr="003669A3" w:rsidRDefault="00693BDA" w:rsidP="00693BDA">
      <w:pPr>
        <w:pStyle w:val="Title"/>
        <w:rPr>
          <w:b w:val="0"/>
          <w:caps w:val="0"/>
          <w:szCs w:val="22"/>
        </w:rPr>
      </w:pPr>
      <w:r w:rsidRPr="003669A3">
        <w:rPr>
          <w:szCs w:val="22"/>
        </w:rPr>
        <w:t>notification</w:t>
      </w:r>
    </w:p>
    <w:p w14:paraId="6DC6B02F" w14:textId="77777777" w:rsidR="00693BDA" w:rsidRPr="003669A3" w:rsidRDefault="00693BDA" w:rsidP="003B6AAA">
      <w:pPr>
        <w:pStyle w:val="Title3"/>
      </w:pPr>
      <w:r w:rsidRPr="003669A3">
        <w:t>Addendum</w:t>
      </w:r>
    </w:p>
    <w:p w14:paraId="7A61F91A" w14:textId="53BBCA1C" w:rsidR="00693BDA" w:rsidRDefault="00693BDA" w:rsidP="00693BDA">
      <w:r w:rsidRPr="003669A3">
        <w:t xml:space="preserve">The following communication, received on </w:t>
      </w:r>
      <w:bookmarkStart w:id="0" w:name="spsDateReception"/>
      <w:bookmarkStart w:id="1" w:name="spsDateCommunication"/>
      <w:r w:rsidRPr="003669A3">
        <w:t>spsDateReception</w:t>
      </w:r>
      <w:bookmarkEnd w:id="0"/>
      <w:bookmarkEnd w:id="1"/>
      <w:r w:rsidRPr="003669A3">
        <w:t xml:space="preserve">, is being circulated at the request of the Delegation of </w:t>
      </w:r>
      <w:bookmarkStart w:id="2" w:name="spsMember"/>
      <w:r w:rsidRPr="00B1257F">
        <w:rPr>
          <w:u w:val="single"/>
        </w:rPr>
        <w:t>spsMember</w:t>
      </w:r>
      <w:bookmarkEnd w:id="2"/>
      <w:r w:rsidRPr="003669A3">
        <w:t>.</w:t>
      </w:r>
    </w:p>
    <w:p w14:paraId="1B9E485E" w14:textId="77777777" w:rsidR="00693BDA" w:rsidRDefault="00693BDA" w:rsidP="00693BDA"/>
    <w:p w14:paraId="224B039C" w14:textId="77777777" w:rsidR="00693BDA" w:rsidRDefault="00693BDA" w:rsidP="00693BDA">
      <w:pPr>
        <w:jc w:val="center"/>
        <w:rPr>
          <w:b/>
        </w:rPr>
      </w:pPr>
      <w:r>
        <w:rPr>
          <w:b/>
        </w:rPr>
        <w:t>_______________</w:t>
      </w:r>
    </w:p>
    <w:p w14:paraId="32D639C2" w14:textId="77777777" w:rsidR="00693BDA" w:rsidRDefault="00693BDA" w:rsidP="00693BDA"/>
    <w:p w14:paraId="5F72A942" w14:textId="77777777" w:rsidR="00693BDA" w:rsidRDefault="00693BDA" w:rsidP="00693BDA"/>
    <w:tbl>
      <w:tblPr>
        <w:tblW w:w="0" w:type="auto"/>
        <w:tblLook w:val="01E0" w:firstRow="1" w:lastRow="1" w:firstColumn="1" w:lastColumn="1" w:noHBand="0" w:noVBand="0"/>
      </w:tblPr>
      <w:tblGrid>
        <w:gridCol w:w="9026"/>
      </w:tblGrid>
      <w:tr w:rsidR="00693BDA" w:rsidRPr="00E722B0" w14:paraId="60CDDFAC" w14:textId="77777777" w:rsidTr="002727FE">
        <w:tc>
          <w:tcPr>
            <w:tcW w:w="9242" w:type="dxa"/>
            <w:shd w:val="clear" w:color="auto" w:fill="auto"/>
          </w:tcPr>
          <w:p w14:paraId="4CD42463" w14:textId="77777777" w:rsidR="00693BDA" w:rsidRPr="002727FE" w:rsidRDefault="00693BDA" w:rsidP="002727FE">
            <w:pPr>
              <w:rPr>
                <w:u w:val="single"/>
              </w:rPr>
            </w:pPr>
            <w:bookmarkStart w:id="3" w:name="spsTitle"/>
            <w:r w:rsidRPr="002727FE">
              <w:rPr>
                <w:u w:val="single"/>
              </w:rPr>
              <w:t>spsTitle</w:t>
            </w:r>
            <w:bookmarkEnd w:id="3"/>
          </w:p>
          <w:p w14:paraId="0184DAE3" w14:textId="77777777" w:rsidR="00693BDA" w:rsidRPr="00E722B0" w:rsidRDefault="00693BDA" w:rsidP="002727FE"/>
        </w:tc>
      </w:tr>
      <w:tr w:rsidR="00693BDA" w:rsidRPr="00E722B0" w14:paraId="747AF5BD" w14:textId="77777777" w:rsidTr="002727FE">
        <w:tc>
          <w:tcPr>
            <w:tcW w:w="9242" w:type="dxa"/>
            <w:shd w:val="clear" w:color="auto" w:fill="auto"/>
          </w:tcPr>
          <w:p w14:paraId="550AC5F1" w14:textId="6645841D" w:rsidR="00693BDA" w:rsidRDefault="00693BDA" w:rsidP="002727FE">
            <w:bookmarkStart w:id="4" w:name="spsMeasure"/>
            <w:r w:rsidRPr="00E722B0">
              <w:t>spsMeasure</w:t>
            </w:r>
            <w:bookmarkEnd w:id="4"/>
          </w:p>
          <w:p w14:paraId="1958888B" w14:textId="77777777" w:rsidR="00693BDA" w:rsidRPr="00E722B0" w:rsidRDefault="00693BDA" w:rsidP="002727FE"/>
        </w:tc>
      </w:tr>
      <w:tr w:rsidR="00693BDA" w:rsidRPr="00E722B0" w14:paraId="1C4072F3" w14:textId="77777777" w:rsidTr="002727FE">
        <w:tc>
          <w:tcPr>
            <w:tcW w:w="9242" w:type="dxa"/>
            <w:shd w:val="clear" w:color="auto" w:fill="auto"/>
          </w:tcPr>
          <w:p w14:paraId="2C324B2C" w14:textId="77777777" w:rsidR="00693BDA" w:rsidRPr="002727FE" w:rsidRDefault="00693BDA" w:rsidP="007C6E10">
            <w:pPr>
              <w:keepNext/>
              <w:rPr>
                <w:i/>
              </w:rPr>
            </w:pPr>
            <w:r w:rsidRPr="002727FE">
              <w:rPr>
                <w:i/>
              </w:rPr>
              <w:t xml:space="preserve">Special and Differential Treatment </w:t>
            </w:r>
          </w:p>
          <w:p w14:paraId="207AA609" w14:textId="77777777" w:rsidR="00693BDA" w:rsidRPr="002727FE" w:rsidRDefault="00693BDA" w:rsidP="007C6E10">
            <w:pPr>
              <w:keepNext/>
              <w:rPr>
                <w:i/>
              </w:rPr>
            </w:pPr>
          </w:p>
        </w:tc>
      </w:tr>
      <w:tr w:rsidR="00693BDA" w:rsidRPr="00E722B0" w14:paraId="130A6AD4" w14:textId="77777777" w:rsidTr="002727FE">
        <w:tc>
          <w:tcPr>
            <w:tcW w:w="9242" w:type="dxa"/>
            <w:shd w:val="clear" w:color="auto" w:fill="auto"/>
          </w:tcPr>
          <w:p w14:paraId="6F869949" w14:textId="77777777" w:rsidR="00693BDA" w:rsidRPr="00F56568" w:rsidRDefault="00693BDA" w:rsidP="002727FE">
            <w:pPr>
              <w:numPr>
                <w:ilvl w:val="0"/>
                <w:numId w:val="16"/>
              </w:numPr>
              <w:tabs>
                <w:tab w:val="clear" w:pos="1080"/>
                <w:tab w:val="left" w:pos="720"/>
                <w:tab w:val="left" w:pos="1440"/>
              </w:tabs>
              <w:ind w:left="1440" w:hanging="720"/>
            </w:pPr>
            <w:r>
              <w:t xml:space="preserve">Name(s) of Member(s) that requested special and differential treatment:  </w:t>
            </w:r>
            <w:bookmarkStart w:id="5" w:name="spsMembersRequested"/>
            <w:r w:rsidRPr="00E722B0">
              <w:t>spsMembersRequested</w:t>
            </w:r>
            <w:bookmarkEnd w:id="5"/>
          </w:p>
          <w:p w14:paraId="19B36A87" w14:textId="77777777" w:rsidR="00693BDA" w:rsidRPr="00E722B0" w:rsidRDefault="00693BDA" w:rsidP="002727FE">
            <w:pPr>
              <w:ind w:left="1440"/>
            </w:pPr>
          </w:p>
        </w:tc>
      </w:tr>
      <w:tr w:rsidR="00693BDA" w:rsidRPr="00E722B0" w14:paraId="5C4086C9" w14:textId="77777777" w:rsidTr="002727FE">
        <w:tc>
          <w:tcPr>
            <w:tcW w:w="9242" w:type="dxa"/>
            <w:shd w:val="clear" w:color="auto" w:fill="auto"/>
          </w:tcPr>
          <w:p w14:paraId="11B0F9D2" w14:textId="77777777" w:rsidR="00693BDA" w:rsidRDefault="00693BDA" w:rsidP="002727FE">
            <w:pPr>
              <w:numPr>
                <w:ilvl w:val="0"/>
                <w:numId w:val="16"/>
              </w:numPr>
              <w:tabs>
                <w:tab w:val="clear" w:pos="1080"/>
                <w:tab w:val="left" w:pos="720"/>
                <w:tab w:val="left" w:pos="1440"/>
              </w:tabs>
              <w:ind w:left="1440" w:hanging="720"/>
            </w:pPr>
            <w:r w:rsidRPr="00E722B0">
              <w:t>Special and differential treatment provided</w:t>
            </w:r>
            <w:r w:rsidRPr="00E722B0">
              <w:tab/>
              <w:t>[</w:t>
            </w:r>
            <w:bookmarkStart w:id="6" w:name="spsIsTreatmentProvided"/>
            <w:r w:rsidRPr="00E722B0">
              <w:t>spsIsTreatmentProvided</w:t>
            </w:r>
            <w:bookmarkEnd w:id="6"/>
            <w:r w:rsidRPr="00E722B0">
              <w:t>] Yes</w:t>
            </w:r>
            <w:r>
              <w:t xml:space="preserve">  </w:t>
            </w:r>
            <w:r w:rsidRPr="00E722B0">
              <w:tab/>
              <w:t>[</w:t>
            </w:r>
            <w:bookmarkStart w:id="7" w:name="spsIsTreatmentProvidedNo"/>
            <w:r w:rsidRPr="00E722B0">
              <w:t>spsIsTreatmentProvidedNo</w:t>
            </w:r>
            <w:bookmarkEnd w:id="7"/>
            <w:r w:rsidRPr="00E722B0">
              <w:t>] No</w:t>
            </w:r>
          </w:p>
          <w:p w14:paraId="4D6CA69C" w14:textId="77777777" w:rsidR="00693BDA" w:rsidRPr="00E722B0" w:rsidRDefault="00693BDA" w:rsidP="002727FE">
            <w:pPr>
              <w:ind w:left="1440"/>
            </w:pPr>
          </w:p>
        </w:tc>
      </w:tr>
      <w:tr w:rsidR="00693BDA" w:rsidRPr="002727FE" w14:paraId="6A34097E" w14:textId="77777777" w:rsidTr="002727FE">
        <w:tc>
          <w:tcPr>
            <w:tcW w:w="9242" w:type="dxa"/>
            <w:shd w:val="clear" w:color="auto" w:fill="auto"/>
          </w:tcPr>
          <w:p w14:paraId="327FBE3D" w14:textId="77777777" w:rsidR="00693BDA" w:rsidRPr="002727FE" w:rsidRDefault="00693BDA" w:rsidP="002727FE">
            <w:pPr>
              <w:tabs>
                <w:tab w:val="left" w:pos="1440"/>
              </w:tabs>
              <w:ind w:left="1440"/>
              <w:rPr>
                <w:color w:val="000000"/>
              </w:rPr>
            </w:pPr>
            <w:r w:rsidRPr="002727FE">
              <w:rPr>
                <w:color w:val="000000"/>
              </w:rPr>
              <w:t>Describe how such treatment was provided, including what form it took.</w:t>
            </w:r>
          </w:p>
          <w:p w14:paraId="69B1EF3E" w14:textId="77777777" w:rsidR="00693BDA" w:rsidRPr="002727FE" w:rsidRDefault="00693BDA" w:rsidP="002727FE">
            <w:pPr>
              <w:tabs>
                <w:tab w:val="left" w:pos="1440"/>
              </w:tabs>
              <w:ind w:left="1440"/>
              <w:rPr>
                <w:color w:val="000000"/>
              </w:rPr>
            </w:pPr>
          </w:p>
        </w:tc>
      </w:tr>
      <w:tr w:rsidR="00693BDA" w:rsidRPr="00E722B0" w14:paraId="5E3C897C" w14:textId="77777777" w:rsidTr="002727FE">
        <w:tc>
          <w:tcPr>
            <w:tcW w:w="9242" w:type="dxa"/>
            <w:shd w:val="clear" w:color="auto" w:fill="auto"/>
          </w:tcPr>
          <w:p w14:paraId="695D1D28" w14:textId="77777777" w:rsidR="00693BDA" w:rsidRPr="002727FE" w:rsidRDefault="00693BDA" w:rsidP="002727FE">
            <w:pPr>
              <w:tabs>
                <w:tab w:val="left" w:pos="1440"/>
              </w:tabs>
              <w:ind w:left="1440"/>
              <w:rPr>
                <w:color w:val="000000"/>
              </w:rPr>
            </w:pPr>
            <w:bookmarkStart w:id="8" w:name="spsTreatmentProvided"/>
            <w:r w:rsidRPr="002727FE">
              <w:rPr>
                <w:color w:val="000000"/>
              </w:rPr>
              <w:t>spsTreatmentProvided</w:t>
            </w:r>
            <w:bookmarkEnd w:id="8"/>
          </w:p>
          <w:p w14:paraId="3434876F" w14:textId="77777777" w:rsidR="00693BDA" w:rsidRPr="00E722B0" w:rsidRDefault="00693BDA" w:rsidP="002727FE">
            <w:pPr>
              <w:tabs>
                <w:tab w:val="left" w:pos="1440"/>
              </w:tabs>
              <w:ind w:left="1440"/>
            </w:pPr>
          </w:p>
        </w:tc>
      </w:tr>
      <w:tr w:rsidR="00693BDA" w:rsidRPr="00E722B0" w14:paraId="3CD065B5" w14:textId="77777777" w:rsidTr="002727FE">
        <w:tc>
          <w:tcPr>
            <w:tcW w:w="9242" w:type="dxa"/>
            <w:shd w:val="clear" w:color="auto" w:fill="auto"/>
          </w:tcPr>
          <w:p w14:paraId="537343EB" w14:textId="77777777" w:rsidR="00693BDA" w:rsidRPr="00BF2016" w:rsidRDefault="00693BDA" w:rsidP="002727FE">
            <w:pPr>
              <w:numPr>
                <w:ilvl w:val="0"/>
                <w:numId w:val="16"/>
              </w:numPr>
              <w:tabs>
                <w:tab w:val="clear" w:pos="1080"/>
                <w:tab w:val="left" w:pos="720"/>
                <w:tab w:val="left" w:pos="1440"/>
              </w:tabs>
              <w:ind w:left="1440" w:hanging="720"/>
            </w:pPr>
            <w:r w:rsidRPr="002727FE">
              <w:rPr>
                <w:color w:val="000000"/>
              </w:rPr>
              <w:t>If special and differential treatment was not provided, indicate why it was not provided and whether technical assistance or any other solution was found to address the identified concern.</w:t>
            </w:r>
          </w:p>
          <w:p w14:paraId="08018177" w14:textId="77777777" w:rsidR="00693BDA" w:rsidRPr="00E722B0" w:rsidRDefault="00693BDA" w:rsidP="002727FE">
            <w:pPr>
              <w:tabs>
                <w:tab w:val="left" w:pos="1440"/>
              </w:tabs>
              <w:ind w:left="1440"/>
            </w:pPr>
          </w:p>
        </w:tc>
      </w:tr>
      <w:tr w:rsidR="00693BDA" w:rsidRPr="00E722B0" w14:paraId="25E3A023" w14:textId="77777777" w:rsidTr="002727FE">
        <w:tc>
          <w:tcPr>
            <w:tcW w:w="9242" w:type="dxa"/>
            <w:shd w:val="clear" w:color="auto" w:fill="auto"/>
          </w:tcPr>
          <w:p w14:paraId="21DAA26E" w14:textId="77777777" w:rsidR="00693BDA" w:rsidRPr="002727FE" w:rsidRDefault="00693BDA" w:rsidP="002727FE">
            <w:pPr>
              <w:tabs>
                <w:tab w:val="left" w:pos="1440"/>
              </w:tabs>
              <w:ind w:left="1440"/>
              <w:rPr>
                <w:color w:val="000000"/>
              </w:rPr>
            </w:pPr>
            <w:bookmarkStart w:id="9" w:name="spsOtherSolution"/>
            <w:r w:rsidRPr="002727FE">
              <w:rPr>
                <w:color w:val="000000"/>
              </w:rPr>
              <w:t>spsOtherSolution</w:t>
            </w:r>
            <w:bookmarkEnd w:id="9"/>
          </w:p>
          <w:p w14:paraId="5B9608FC" w14:textId="77777777" w:rsidR="00693BDA" w:rsidRPr="00E722B0" w:rsidRDefault="00693BDA" w:rsidP="002727FE">
            <w:pPr>
              <w:tabs>
                <w:tab w:val="left" w:pos="1440"/>
              </w:tabs>
              <w:ind w:left="1440"/>
            </w:pPr>
          </w:p>
        </w:tc>
      </w:tr>
      <w:tr w:rsidR="00693BDA" w:rsidRPr="002727FE" w14:paraId="01D906ED" w14:textId="77777777" w:rsidTr="002727FE">
        <w:tc>
          <w:tcPr>
            <w:tcW w:w="9242" w:type="dxa"/>
            <w:shd w:val="clear" w:color="auto" w:fill="auto"/>
          </w:tcPr>
          <w:p w14:paraId="28832A78" w14:textId="3B7E8200" w:rsidR="00693BDA" w:rsidRPr="008916EA" w:rsidRDefault="00693BDA" w:rsidP="002727FE">
            <w:pPr>
              <w:ind w:left="720"/>
            </w:pPr>
            <w:r w:rsidRPr="008916EA">
              <w:t>Text available from: [</w:t>
            </w:r>
            <w:bookmarkStart w:id="10" w:name="spsTextAvailableNNA"/>
            <w:r w:rsidRPr="008916EA">
              <w:t>spsTextAvailableNNA</w:t>
            </w:r>
            <w:bookmarkEnd w:id="10"/>
            <w:r w:rsidRPr="008916EA">
              <w:t>] National Notification Authority, [</w:t>
            </w:r>
            <w:bookmarkStart w:id="11" w:name="spsTextAvailableNEP"/>
            <w:r w:rsidRPr="008916EA">
              <w:t>spsTextAvailableNEP</w:t>
            </w:r>
            <w:bookmarkEnd w:id="11"/>
            <w:r>
              <w:t>] National Enquiry Point</w:t>
            </w:r>
            <w:r w:rsidRPr="008916EA">
              <w:t xml:space="preserve">, </w:t>
            </w:r>
            <w:r>
              <w:t xml:space="preserve">or address, </w:t>
            </w:r>
            <w:r w:rsidRPr="008916EA">
              <w:t xml:space="preserve">fax number and </w:t>
            </w:r>
            <w:r w:rsidR="001C2F70">
              <w:t>e</w:t>
            </w:r>
            <w:r w:rsidRPr="008916EA">
              <w:t>-mail address (if available) of other body:</w:t>
            </w:r>
          </w:p>
          <w:p w14:paraId="4B010992" w14:textId="77777777" w:rsidR="00693BDA" w:rsidRPr="002727FE" w:rsidRDefault="00693BDA" w:rsidP="002727FE">
            <w:pPr>
              <w:suppressAutoHyphens/>
              <w:spacing w:before="120"/>
              <w:ind w:left="720"/>
              <w:rPr>
                <w:spacing w:val="-2"/>
              </w:rPr>
            </w:pPr>
            <w:bookmarkStart w:id="12" w:name="spsTextSupplierAddress"/>
            <w:r w:rsidRPr="00E722B0">
              <w:t>spsTextSupplierAddress</w:t>
            </w:r>
            <w:bookmarkEnd w:id="12"/>
          </w:p>
        </w:tc>
      </w:tr>
    </w:tbl>
    <w:p w14:paraId="7DEB6040" w14:textId="77777777" w:rsidR="00693BDA" w:rsidRDefault="00693BDA" w:rsidP="00693BDA"/>
    <w:p w14:paraId="49D87342" w14:textId="77777777" w:rsidR="007C6E10" w:rsidRDefault="00693BDA" w:rsidP="00693BDA">
      <w:pPr>
        <w:jc w:val="center"/>
        <w:rPr>
          <w:b/>
        </w:rPr>
      </w:pPr>
      <w:r>
        <w:rPr>
          <w:b/>
        </w:rPr>
        <w:t>__________</w:t>
      </w:r>
    </w:p>
    <w:sectPr w:rsidR="007C6E10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75EEA" w14:textId="77777777" w:rsidR="001C2F70" w:rsidRDefault="001C2F70" w:rsidP="00ED54E0">
      <w:r>
        <w:separator/>
      </w:r>
    </w:p>
  </w:endnote>
  <w:endnote w:type="continuationSeparator" w:id="0">
    <w:p w14:paraId="320361A6" w14:textId="77777777" w:rsidR="001C2F70" w:rsidRDefault="001C2F70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0140F" w14:textId="77777777" w:rsidR="00693BDA" w:rsidRPr="00693BDA" w:rsidRDefault="00693BDA" w:rsidP="00693BD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C3C6B" w14:textId="77777777" w:rsidR="00693BDA" w:rsidRPr="00693BDA" w:rsidRDefault="00693BDA" w:rsidP="00693BDA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A8D10" w14:textId="77777777" w:rsidR="001C2F70" w:rsidRDefault="001C2F70" w:rsidP="00ED54E0">
      <w:r>
        <w:separator/>
      </w:r>
    </w:p>
  </w:footnote>
  <w:footnote w:type="continuationSeparator" w:id="0">
    <w:p w14:paraId="4F15A1F2" w14:textId="77777777" w:rsidR="001C2F70" w:rsidRDefault="001C2F70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61A1" w14:textId="77777777" w:rsidR="00693BDA" w:rsidRPr="00693BDA" w:rsidRDefault="00693BDA" w:rsidP="00693B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3BDA">
      <w:t>spsSymbol</w:t>
    </w:r>
  </w:p>
  <w:p w14:paraId="660A2305" w14:textId="77777777" w:rsidR="00693BDA" w:rsidRPr="00693BDA" w:rsidRDefault="00693BDA" w:rsidP="00693B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DEE663C" w14:textId="77777777" w:rsidR="00693BDA" w:rsidRPr="00693BDA" w:rsidRDefault="00693BDA" w:rsidP="00693B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3BDA">
      <w:t xml:space="preserve">- </w:t>
    </w:r>
    <w:r w:rsidRPr="00693BDA">
      <w:fldChar w:fldCharType="begin"/>
    </w:r>
    <w:r w:rsidRPr="00693BDA">
      <w:instrText xml:space="preserve"> PAGE </w:instrText>
    </w:r>
    <w:r w:rsidRPr="00693BDA">
      <w:fldChar w:fldCharType="separate"/>
    </w:r>
    <w:r w:rsidRPr="00693BDA">
      <w:rPr>
        <w:noProof/>
      </w:rPr>
      <w:t>1</w:t>
    </w:r>
    <w:r w:rsidRPr="00693BDA">
      <w:fldChar w:fldCharType="end"/>
    </w:r>
    <w:r w:rsidRPr="00693BDA">
      <w:t xml:space="preserve"> -</w:t>
    </w:r>
  </w:p>
  <w:p w14:paraId="2DD4E975" w14:textId="77777777" w:rsidR="00693BDA" w:rsidRPr="00693BDA" w:rsidRDefault="00693BDA" w:rsidP="00693BD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4946" w14:textId="77777777" w:rsidR="00693BDA" w:rsidRDefault="00693BDA" w:rsidP="00693B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3" w:name="spsSymbolHeader"/>
    <w:r w:rsidRPr="00693BDA">
      <w:t>spsSymbol</w:t>
    </w:r>
    <w:r>
      <w:t>Header</w:t>
    </w:r>
    <w:bookmarkEnd w:id="13"/>
  </w:p>
  <w:p w14:paraId="204A0A21" w14:textId="77777777" w:rsidR="007C6E10" w:rsidRPr="00693BDA" w:rsidRDefault="007C6E10" w:rsidP="00693B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37345AA" w14:textId="77777777" w:rsidR="00693BDA" w:rsidRPr="00693BDA" w:rsidRDefault="00693BDA" w:rsidP="00693B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3BDA">
      <w:t xml:space="preserve">- </w:t>
    </w:r>
    <w:r w:rsidRPr="00693BDA">
      <w:fldChar w:fldCharType="begin"/>
    </w:r>
    <w:r w:rsidRPr="00693BDA">
      <w:instrText xml:space="preserve"> PAGE </w:instrText>
    </w:r>
    <w:r w:rsidRPr="00693BDA">
      <w:fldChar w:fldCharType="separate"/>
    </w:r>
    <w:r w:rsidR="007C6E10">
      <w:rPr>
        <w:noProof/>
      </w:rPr>
      <w:t>2</w:t>
    </w:r>
    <w:r w:rsidRPr="00693BDA">
      <w:fldChar w:fldCharType="end"/>
    </w:r>
    <w:r w:rsidRPr="00693BDA">
      <w:t xml:space="preserve"> -</w:t>
    </w:r>
  </w:p>
  <w:p w14:paraId="08447503" w14:textId="77777777" w:rsidR="00693BDA" w:rsidRPr="00693BDA" w:rsidRDefault="00693BDA" w:rsidP="00693BD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693BDA" w14:paraId="2D98B65F" w14:textId="77777777" w:rsidTr="00FB431E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67A8D04" w14:textId="77777777" w:rsidR="00ED54E0" w:rsidRPr="00693BDA" w:rsidRDefault="00ED54E0" w:rsidP="002727FE">
          <w:pPr>
            <w:rPr>
              <w:noProof/>
              <w:lang w:eastAsia="en-GB"/>
            </w:rPr>
          </w:pPr>
          <w:bookmarkStart w:id="1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680931E" w14:textId="77777777" w:rsidR="00ED54E0" w:rsidRPr="00693BDA" w:rsidRDefault="00ED54E0" w:rsidP="002727FE">
          <w:pPr>
            <w:jc w:val="right"/>
            <w:rPr>
              <w:b/>
              <w:color w:val="FF0000"/>
              <w:szCs w:val="16"/>
            </w:rPr>
          </w:pPr>
        </w:p>
      </w:tc>
    </w:tr>
    <w:bookmarkEnd w:id="14"/>
    <w:tr w:rsidR="00ED54E0" w:rsidRPr="00693BDA" w14:paraId="587878F2" w14:textId="77777777" w:rsidTr="00FB431E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5699377F" w14:textId="1768F115" w:rsidR="00ED54E0" w:rsidRPr="00693BDA" w:rsidRDefault="001C2F70" w:rsidP="002727FE">
          <w:pPr>
            <w:jc w:val="left"/>
          </w:pPr>
          <w:r w:rsidRPr="00241CF6">
            <w:rPr>
              <w:noProof/>
              <w:lang w:eastAsia="en-GB"/>
            </w:rPr>
            <w:drawing>
              <wp:inline distT="0" distB="0" distL="0" distR="0" wp14:anchorId="7CAB407B" wp14:editId="5D68C561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EF2ECEF" w14:textId="77777777" w:rsidR="00ED54E0" w:rsidRPr="00693BDA" w:rsidRDefault="00ED54E0" w:rsidP="002727FE">
          <w:pPr>
            <w:jc w:val="right"/>
            <w:rPr>
              <w:b/>
              <w:szCs w:val="16"/>
            </w:rPr>
          </w:pPr>
        </w:p>
      </w:tc>
    </w:tr>
    <w:tr w:rsidR="00ED54E0" w:rsidRPr="00693BDA" w14:paraId="377BCB86" w14:textId="77777777" w:rsidTr="00FB431E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20C4B9E0" w14:textId="77777777" w:rsidR="00ED54E0" w:rsidRPr="00693BDA" w:rsidRDefault="00ED54E0" w:rsidP="002727FE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61B97AC" w14:textId="77777777" w:rsidR="00ED54E0" w:rsidRDefault="00693BDA" w:rsidP="007C6E10">
          <w:pPr>
            <w:jc w:val="right"/>
            <w:rPr>
              <w:b/>
              <w:szCs w:val="16"/>
            </w:rPr>
          </w:pPr>
          <w:bookmarkStart w:id="15" w:name="spsSymbol"/>
          <w:bookmarkStart w:id="16" w:name="bmkSymbols"/>
          <w:r>
            <w:rPr>
              <w:b/>
              <w:szCs w:val="16"/>
            </w:rPr>
            <w:t>spsSymbol</w:t>
          </w:r>
          <w:bookmarkEnd w:id="15"/>
        </w:p>
        <w:bookmarkEnd w:id="16"/>
        <w:p w14:paraId="5B967E65" w14:textId="77777777" w:rsidR="007C6E10" w:rsidRPr="00693BDA" w:rsidRDefault="007C6E10" w:rsidP="007C6E10">
          <w:pPr>
            <w:jc w:val="right"/>
            <w:rPr>
              <w:b/>
              <w:szCs w:val="16"/>
            </w:rPr>
          </w:pPr>
        </w:p>
      </w:tc>
    </w:tr>
    <w:tr w:rsidR="00ED54E0" w:rsidRPr="00693BDA" w14:paraId="5D6FE096" w14:textId="77777777" w:rsidTr="00FB431E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33B9D90" w14:textId="77777777" w:rsidR="00ED54E0" w:rsidRPr="00693BDA" w:rsidRDefault="00ED54E0" w:rsidP="002727FE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1185489" w14:textId="77777777" w:rsidR="00ED54E0" w:rsidRPr="00693BDA" w:rsidRDefault="00693BDA" w:rsidP="002727FE">
          <w:pPr>
            <w:jc w:val="right"/>
            <w:rPr>
              <w:szCs w:val="16"/>
            </w:rPr>
          </w:pPr>
          <w:bookmarkStart w:id="17" w:name="spsDateDistribution"/>
          <w:bookmarkStart w:id="18" w:name="bmkDate"/>
          <w:r w:rsidRPr="00693BDA">
            <w:rPr>
              <w:szCs w:val="16"/>
            </w:rPr>
            <w:t>spsDateDistribution</w:t>
          </w:r>
          <w:bookmarkEnd w:id="17"/>
          <w:bookmarkEnd w:id="18"/>
        </w:p>
      </w:tc>
    </w:tr>
    <w:tr w:rsidR="00ED54E0" w:rsidRPr="00693BDA" w14:paraId="47599A10" w14:textId="77777777" w:rsidTr="00FB431E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807CC03" w14:textId="77777777" w:rsidR="00ED54E0" w:rsidRPr="00693BDA" w:rsidRDefault="00693BDA" w:rsidP="002727FE">
          <w:pPr>
            <w:jc w:val="left"/>
            <w:rPr>
              <w:b/>
            </w:rPr>
          </w:pPr>
          <w:bookmarkStart w:id="19" w:name="bmkSerial"/>
          <w:r>
            <w:rPr>
              <w:color w:val="FF0000"/>
              <w:szCs w:val="16"/>
            </w:rPr>
            <w:t>(</w:t>
          </w:r>
          <w:bookmarkStart w:id="20" w:name="spsSerialNumber"/>
          <w:r>
            <w:rPr>
              <w:color w:val="FF0000"/>
              <w:szCs w:val="16"/>
            </w:rPr>
            <w:t>spsSerialNumber</w:t>
          </w:r>
          <w:bookmarkEnd w:id="20"/>
          <w:r w:rsidR="00ED54E0" w:rsidRPr="00693BDA">
            <w:rPr>
              <w:color w:val="FF0000"/>
              <w:szCs w:val="16"/>
            </w:rPr>
            <w:t>)</w:t>
          </w:r>
          <w:bookmarkEnd w:id="19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E2A49AF" w14:textId="77777777" w:rsidR="00ED54E0" w:rsidRPr="00693BDA" w:rsidRDefault="00ED54E0" w:rsidP="002727FE">
          <w:pPr>
            <w:jc w:val="right"/>
            <w:rPr>
              <w:szCs w:val="16"/>
            </w:rPr>
          </w:pPr>
          <w:bookmarkStart w:id="21" w:name="bmkTotPages"/>
          <w:r w:rsidRPr="00693BDA">
            <w:rPr>
              <w:bCs/>
              <w:szCs w:val="16"/>
            </w:rPr>
            <w:t xml:space="preserve">Page: </w:t>
          </w:r>
          <w:r w:rsidRPr="00693BDA">
            <w:rPr>
              <w:bCs/>
              <w:szCs w:val="16"/>
            </w:rPr>
            <w:fldChar w:fldCharType="begin"/>
          </w:r>
          <w:r w:rsidRPr="00693BDA">
            <w:rPr>
              <w:bCs/>
              <w:szCs w:val="16"/>
            </w:rPr>
            <w:instrText xml:space="preserve"> PAGE  \* Arabic  \* MERGEFORMAT </w:instrText>
          </w:r>
          <w:r w:rsidRPr="00693BDA">
            <w:rPr>
              <w:bCs/>
              <w:szCs w:val="16"/>
            </w:rPr>
            <w:fldChar w:fldCharType="separate"/>
          </w:r>
          <w:r w:rsidR="00FB431E">
            <w:rPr>
              <w:bCs/>
              <w:noProof/>
              <w:szCs w:val="16"/>
            </w:rPr>
            <w:t>1</w:t>
          </w:r>
          <w:r w:rsidRPr="00693BDA">
            <w:rPr>
              <w:bCs/>
              <w:szCs w:val="16"/>
            </w:rPr>
            <w:fldChar w:fldCharType="end"/>
          </w:r>
          <w:r w:rsidRPr="00693BDA">
            <w:rPr>
              <w:bCs/>
              <w:szCs w:val="16"/>
            </w:rPr>
            <w:t>/</w:t>
          </w:r>
          <w:r w:rsidRPr="00693BDA">
            <w:rPr>
              <w:bCs/>
              <w:szCs w:val="16"/>
            </w:rPr>
            <w:fldChar w:fldCharType="begin"/>
          </w:r>
          <w:r w:rsidRPr="00693BDA">
            <w:rPr>
              <w:bCs/>
              <w:szCs w:val="16"/>
            </w:rPr>
            <w:instrText xml:space="preserve"> NUMPAGES  \* Arabic  \* MERGEFORMAT </w:instrText>
          </w:r>
          <w:r w:rsidRPr="00693BDA">
            <w:rPr>
              <w:bCs/>
              <w:szCs w:val="16"/>
            </w:rPr>
            <w:fldChar w:fldCharType="separate"/>
          </w:r>
          <w:r w:rsidR="00FB431E">
            <w:rPr>
              <w:bCs/>
              <w:noProof/>
              <w:szCs w:val="16"/>
            </w:rPr>
            <w:t>1</w:t>
          </w:r>
          <w:r w:rsidRPr="00693BDA">
            <w:rPr>
              <w:bCs/>
              <w:szCs w:val="16"/>
            </w:rPr>
            <w:fldChar w:fldCharType="end"/>
          </w:r>
          <w:bookmarkEnd w:id="21"/>
        </w:p>
      </w:tc>
    </w:tr>
    <w:tr w:rsidR="00ED54E0" w:rsidRPr="00693BDA" w14:paraId="19ECEA22" w14:textId="77777777" w:rsidTr="00FB431E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3782955" w14:textId="77777777" w:rsidR="00ED54E0" w:rsidRPr="00693BDA" w:rsidRDefault="00693BDA" w:rsidP="002727FE">
          <w:pPr>
            <w:jc w:val="left"/>
            <w:rPr>
              <w:sz w:val="14"/>
              <w:szCs w:val="16"/>
            </w:rPr>
          </w:pPr>
          <w:bookmarkStart w:id="22" w:name="bmkCommittee"/>
          <w:r>
            <w:rPr>
              <w:b/>
            </w:rPr>
            <w:t>Committee on Sanitary and Phytosanitary Measures</w:t>
          </w:r>
          <w:bookmarkEnd w:id="22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3D693B2" w14:textId="7F4E1B2E" w:rsidR="00ED54E0" w:rsidRPr="00693BDA" w:rsidRDefault="00693BDA" w:rsidP="002727FE">
          <w:pPr>
            <w:jc w:val="right"/>
            <w:rPr>
              <w:bCs/>
              <w:szCs w:val="18"/>
            </w:rPr>
          </w:pPr>
          <w:bookmarkStart w:id="23" w:name="bmkLanguage"/>
          <w:r>
            <w:rPr>
              <w:bCs/>
              <w:szCs w:val="18"/>
            </w:rPr>
            <w:t xml:space="preserve">Original: </w:t>
          </w:r>
          <w:bookmarkStart w:id="24" w:name="spsOriginalLanguage"/>
          <w:r>
            <w:rPr>
              <w:bCs/>
              <w:szCs w:val="18"/>
            </w:rPr>
            <w:t>spsLanguage</w:t>
          </w:r>
          <w:bookmarkEnd w:id="23"/>
          <w:bookmarkEnd w:id="24"/>
        </w:p>
      </w:tc>
    </w:tr>
  </w:tbl>
  <w:p w14:paraId="30DEE55B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2786BBC"/>
    <w:multiLevelType w:val="hybridMultilevel"/>
    <w:tmpl w:val="ECF4E89C"/>
    <w:lvl w:ilvl="0" w:tplc="AA4E06C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942943">
    <w:abstractNumId w:val="9"/>
  </w:num>
  <w:num w:numId="2" w16cid:durableId="1155026653">
    <w:abstractNumId w:val="7"/>
  </w:num>
  <w:num w:numId="3" w16cid:durableId="830364733">
    <w:abstractNumId w:val="6"/>
  </w:num>
  <w:num w:numId="4" w16cid:durableId="1243834135">
    <w:abstractNumId w:val="5"/>
  </w:num>
  <w:num w:numId="5" w16cid:durableId="409087782">
    <w:abstractNumId w:val="4"/>
  </w:num>
  <w:num w:numId="6" w16cid:durableId="257563289">
    <w:abstractNumId w:val="12"/>
  </w:num>
  <w:num w:numId="7" w16cid:durableId="487595027">
    <w:abstractNumId w:val="11"/>
  </w:num>
  <w:num w:numId="8" w16cid:durableId="1176915997">
    <w:abstractNumId w:val="10"/>
  </w:num>
  <w:num w:numId="9" w16cid:durableId="5423259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4407470">
    <w:abstractNumId w:val="14"/>
  </w:num>
  <w:num w:numId="11" w16cid:durableId="1959143051">
    <w:abstractNumId w:val="8"/>
  </w:num>
  <w:num w:numId="12" w16cid:durableId="1662195945">
    <w:abstractNumId w:val="3"/>
  </w:num>
  <w:num w:numId="13" w16cid:durableId="1458571888">
    <w:abstractNumId w:val="2"/>
  </w:num>
  <w:num w:numId="14" w16cid:durableId="168763527">
    <w:abstractNumId w:val="1"/>
  </w:num>
  <w:num w:numId="15" w16cid:durableId="21170022">
    <w:abstractNumId w:val="0"/>
  </w:num>
  <w:num w:numId="16" w16cid:durableId="2101132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70"/>
    <w:rsid w:val="000272F6"/>
    <w:rsid w:val="00037AC4"/>
    <w:rsid w:val="000423BF"/>
    <w:rsid w:val="000A4945"/>
    <w:rsid w:val="000B31E1"/>
    <w:rsid w:val="0011356B"/>
    <w:rsid w:val="0013337F"/>
    <w:rsid w:val="00182B84"/>
    <w:rsid w:val="001C2F70"/>
    <w:rsid w:val="001E291F"/>
    <w:rsid w:val="00233408"/>
    <w:rsid w:val="002379C7"/>
    <w:rsid w:val="0027067B"/>
    <w:rsid w:val="002727FE"/>
    <w:rsid w:val="003572B4"/>
    <w:rsid w:val="003B6AAA"/>
    <w:rsid w:val="00467032"/>
    <w:rsid w:val="0046754A"/>
    <w:rsid w:val="004F203A"/>
    <w:rsid w:val="005336B8"/>
    <w:rsid w:val="00547B5F"/>
    <w:rsid w:val="005731B7"/>
    <w:rsid w:val="005B04B9"/>
    <w:rsid w:val="005B68C7"/>
    <w:rsid w:val="005B7054"/>
    <w:rsid w:val="005D5981"/>
    <w:rsid w:val="005F30CB"/>
    <w:rsid w:val="00612644"/>
    <w:rsid w:val="00674CCD"/>
    <w:rsid w:val="00693BDA"/>
    <w:rsid w:val="006F5826"/>
    <w:rsid w:val="00700181"/>
    <w:rsid w:val="007141CF"/>
    <w:rsid w:val="00736429"/>
    <w:rsid w:val="00745146"/>
    <w:rsid w:val="007577E3"/>
    <w:rsid w:val="00760DB3"/>
    <w:rsid w:val="007C6E10"/>
    <w:rsid w:val="007E6507"/>
    <w:rsid w:val="007F2B8E"/>
    <w:rsid w:val="00807247"/>
    <w:rsid w:val="00840C2B"/>
    <w:rsid w:val="008739FD"/>
    <w:rsid w:val="00893E85"/>
    <w:rsid w:val="008E372C"/>
    <w:rsid w:val="009A6F54"/>
    <w:rsid w:val="009F1103"/>
    <w:rsid w:val="00A03050"/>
    <w:rsid w:val="00A6057A"/>
    <w:rsid w:val="00A74017"/>
    <w:rsid w:val="00AA332C"/>
    <w:rsid w:val="00AC27F8"/>
    <w:rsid w:val="00AD4C72"/>
    <w:rsid w:val="00AE2AEE"/>
    <w:rsid w:val="00B00276"/>
    <w:rsid w:val="00B230EC"/>
    <w:rsid w:val="00B52738"/>
    <w:rsid w:val="00B56EDC"/>
    <w:rsid w:val="00BB1F84"/>
    <w:rsid w:val="00BE5468"/>
    <w:rsid w:val="00C11EAC"/>
    <w:rsid w:val="00C305D7"/>
    <w:rsid w:val="00C30F2A"/>
    <w:rsid w:val="00C43456"/>
    <w:rsid w:val="00C473F0"/>
    <w:rsid w:val="00C65C0C"/>
    <w:rsid w:val="00C808FC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389F"/>
    <w:rsid w:val="00E46FD5"/>
    <w:rsid w:val="00E544BB"/>
    <w:rsid w:val="00E56545"/>
    <w:rsid w:val="00EA5D4F"/>
    <w:rsid w:val="00EB6C56"/>
    <w:rsid w:val="00ED54E0"/>
    <w:rsid w:val="00F00B86"/>
    <w:rsid w:val="00F32397"/>
    <w:rsid w:val="00F40595"/>
    <w:rsid w:val="00FA5EBC"/>
    <w:rsid w:val="00FB431E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4AC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59" w:qFormat="1"/>
    <w:lsdException w:name="Quote" w:semiHidden="1" w:uiPriority="59" w:qFormat="1"/>
    <w:lsdException w:name="Intense Quote" w:semiHidden="1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73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52738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47B5F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uiPriority w:val="99"/>
    <w:semiHidden/>
    <w:unhideWhenUsed/>
    <w:rsid w:val="00547B5F"/>
    <w:rPr>
      <w:i/>
      <w:iCs/>
    </w:rPr>
  </w:style>
  <w:style w:type="character" w:styleId="HTMLCode">
    <w:name w:val="HTML Code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547B5F"/>
    <w:rPr>
      <w:i/>
      <w:iCs/>
    </w:rPr>
  </w:style>
  <w:style w:type="character" w:styleId="HTMLKeyboard">
    <w:name w:val="HTML Keyboard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47B5F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semiHidden/>
    <w:rsid w:val="00547B5F"/>
    <w:rPr>
      <w:rFonts w:ascii="Verdana" w:hAnsi="Verdana"/>
      <w:b/>
      <w:bCs/>
      <w:i/>
      <w:iCs/>
      <w:color w:val="4F81BD"/>
      <w:sz w:val="18"/>
    </w:rPr>
  </w:style>
  <w:style w:type="character" w:styleId="IntenseReference">
    <w:name w:val="Intense Reference"/>
    <w:uiPriority w:val="99"/>
    <w:semiHidden/>
    <w:qFormat/>
    <w:rsid w:val="00547B5F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47B5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547B5F"/>
    <w:rPr>
      <w:i/>
      <w:iCs/>
      <w:color w:val="000000"/>
    </w:rPr>
  </w:style>
  <w:style w:type="character" w:customStyle="1" w:styleId="QuoteChar">
    <w:name w:val="Quote Char"/>
    <w:link w:val="Quote"/>
    <w:uiPriority w:val="99"/>
    <w:semiHidden/>
    <w:rsid w:val="00547B5F"/>
    <w:rPr>
      <w:rFonts w:ascii="Verdana" w:hAnsi="Verdana"/>
      <w:i/>
      <w:iCs/>
      <w:color w:val="000000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uiPriority w:val="99"/>
    <w:semiHidden/>
    <w:qFormat/>
    <w:rsid w:val="00547B5F"/>
    <w:rPr>
      <w:b/>
      <w:bCs/>
    </w:rPr>
  </w:style>
  <w:style w:type="character" w:styleId="SubtleEmphasis">
    <w:name w:val="Subtle Emphasis"/>
    <w:uiPriority w:val="99"/>
    <w:semiHidden/>
    <w:qFormat/>
    <w:rsid w:val="00547B5F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547B5F"/>
    <w:rPr>
      <w:smallCaps/>
      <w:color w:val="C0504D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1C2F70"/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gcd\SPS\notifications%20MD\FORMATS\SPSNotifs_Templates_2013\English\SD_Addendum_Regular_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SD_Addendum_Regular_EN.dot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2024-12-09T14:49:00Z</dcterms:created>
  <dcterms:modified xsi:type="dcterms:W3CDTF">2024-12-09T14:49:00Z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</Properties>
</file>