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F6A61EE" w14:textId="0A9F2F01" w:rsidR="00A90570" w:rsidRPr="00694B30" w:rsidRDefault="00A90570" w:rsidP="00AB2BA3">
      <w:pPr>
        <w:spacing w:after="240"/>
        <w:ind w:left="20"/>
        <w:jc w:val="center"/>
        <w:rPr>
          <w:b/>
          <w:szCs w:val="18"/>
        </w:rPr>
      </w:pPr>
      <w:r w:rsidRPr="00694B30">
        <w:rPr>
          <w:b/>
          <w:color w:val="181818"/>
          <w:szCs w:val="18"/>
        </w:rPr>
        <w:t>ACCORD SUR LES TEXTILES</w:t>
      </w:r>
      <w:r w:rsidR="008E10D7" w:rsidRPr="00694B30">
        <w:rPr>
          <w:b/>
          <w:color w:val="181818"/>
          <w:szCs w:val="18"/>
        </w:rPr>
        <w:t xml:space="preserve"> </w:t>
      </w:r>
      <w:r w:rsidRPr="00694B30">
        <w:rPr>
          <w:b/>
          <w:color w:val="181818"/>
          <w:szCs w:val="18"/>
        </w:rPr>
        <w:t>ET LES V</w:t>
      </w:r>
      <w:r w:rsidR="00694B30" w:rsidRPr="00694B30">
        <w:rPr>
          <w:b/>
          <w:color w:val="181818"/>
          <w:szCs w:val="18"/>
        </w:rPr>
        <w:t>E</w:t>
      </w:r>
      <w:r w:rsidRPr="00694B30">
        <w:rPr>
          <w:b/>
          <w:color w:val="181818"/>
          <w:szCs w:val="18"/>
        </w:rPr>
        <w:t>TEMENTS</w:t>
      </w:r>
    </w:p>
    <w:p w14:paraId="53FD811F" w14:textId="796B9E41" w:rsidR="00B52116" w:rsidRPr="00694B30" w:rsidRDefault="00307CDB" w:rsidP="00AB2BA3">
      <w:pPr>
        <w:spacing w:after="240"/>
        <w:rPr>
          <w:szCs w:val="18"/>
        </w:rPr>
      </w:pPr>
      <w:r w:rsidRPr="00694B30">
        <w:rPr>
          <w:szCs w:val="18"/>
        </w:rPr>
        <w:t xml:space="preserve">Les </w:t>
      </w:r>
      <w:r w:rsidRPr="00694B30">
        <w:rPr>
          <w:i/>
          <w:iCs/>
          <w:szCs w:val="18"/>
        </w:rPr>
        <w:t>Membres</w:t>
      </w:r>
      <w:r w:rsidRPr="00694B30">
        <w:rPr>
          <w:szCs w:val="18"/>
        </w:rPr>
        <w:t>,</w:t>
      </w:r>
    </w:p>
    <w:p w14:paraId="31C33B3F" w14:textId="40B06ACB" w:rsidR="00A90570" w:rsidRPr="00694B30" w:rsidRDefault="00A90570" w:rsidP="00AB2BA3">
      <w:pPr>
        <w:spacing w:after="240"/>
        <w:ind w:firstLine="567"/>
        <w:rPr>
          <w:szCs w:val="18"/>
        </w:rPr>
      </w:pPr>
      <w:r w:rsidRPr="00694B30">
        <w:rPr>
          <w:i/>
          <w:szCs w:val="18"/>
        </w:rPr>
        <w:t xml:space="preserve">Rappelant </w:t>
      </w:r>
      <w:r w:rsidRPr="00694B30">
        <w:rPr>
          <w:szCs w:val="18"/>
        </w:rPr>
        <w:t xml:space="preserve">que les Ministres sont convenus, à Punta del </w:t>
      </w:r>
      <w:r w:rsidRPr="00694B30">
        <w:rPr>
          <w:color w:val="2A2A2A"/>
          <w:szCs w:val="18"/>
        </w:rPr>
        <w:t xml:space="preserve">Este, "que </w:t>
      </w:r>
      <w:r w:rsidRPr="00694B30">
        <w:rPr>
          <w:szCs w:val="18"/>
        </w:rPr>
        <w:t>les négoci</w:t>
      </w:r>
      <w:r w:rsidRPr="00694B30">
        <w:rPr>
          <w:color w:val="424242"/>
          <w:szCs w:val="18"/>
        </w:rPr>
        <w:t>at</w:t>
      </w:r>
      <w:r w:rsidRPr="00694B30">
        <w:rPr>
          <w:szCs w:val="18"/>
        </w:rPr>
        <w:t>ion</w:t>
      </w:r>
      <w:r w:rsidRPr="00694B30">
        <w:rPr>
          <w:color w:val="424242"/>
          <w:szCs w:val="18"/>
        </w:rPr>
        <w:t xml:space="preserve">s </w:t>
      </w:r>
      <w:r w:rsidRPr="00694B30">
        <w:rPr>
          <w:color w:val="2A2A2A"/>
          <w:szCs w:val="18"/>
        </w:rPr>
        <w:t xml:space="preserve">dans </w:t>
      </w:r>
      <w:r w:rsidRPr="00694B30">
        <w:rPr>
          <w:szCs w:val="18"/>
        </w:rPr>
        <w:t>l</w:t>
      </w:r>
      <w:r w:rsidRPr="00694B30">
        <w:rPr>
          <w:color w:val="424242"/>
          <w:szCs w:val="18"/>
        </w:rPr>
        <w:t xml:space="preserve">e </w:t>
      </w:r>
      <w:r w:rsidRPr="00694B30">
        <w:rPr>
          <w:szCs w:val="18"/>
        </w:rPr>
        <w:t xml:space="preserve">domaine des textiles </w:t>
      </w:r>
      <w:r w:rsidRPr="00694B30">
        <w:rPr>
          <w:color w:val="2A2A2A"/>
          <w:szCs w:val="18"/>
        </w:rPr>
        <w:t xml:space="preserve">et </w:t>
      </w:r>
      <w:r w:rsidRPr="00694B30">
        <w:rPr>
          <w:szCs w:val="18"/>
        </w:rPr>
        <w:t xml:space="preserve">des vêtements </w:t>
      </w:r>
      <w:r w:rsidRPr="00694B30">
        <w:rPr>
          <w:color w:val="2A2A2A"/>
          <w:szCs w:val="18"/>
        </w:rPr>
        <w:t xml:space="preserve">viseront </w:t>
      </w:r>
      <w:r w:rsidRPr="00694B30">
        <w:rPr>
          <w:szCs w:val="18"/>
        </w:rPr>
        <w:t>à définir des modalités qui permettrai</w:t>
      </w:r>
      <w:r w:rsidRPr="00694B30">
        <w:rPr>
          <w:color w:val="424242"/>
          <w:szCs w:val="18"/>
        </w:rPr>
        <w:t>e</w:t>
      </w:r>
      <w:r w:rsidRPr="00694B30">
        <w:rPr>
          <w:szCs w:val="18"/>
        </w:rPr>
        <w:t xml:space="preserve">nt </w:t>
      </w:r>
      <w:r w:rsidRPr="00694B30">
        <w:rPr>
          <w:color w:val="2A2A2A"/>
          <w:szCs w:val="18"/>
        </w:rPr>
        <w:t xml:space="preserve">d'intégrer </w:t>
      </w:r>
      <w:r w:rsidRPr="00694B30">
        <w:rPr>
          <w:szCs w:val="18"/>
        </w:rPr>
        <w:t xml:space="preserve">finalement </w:t>
      </w:r>
      <w:r w:rsidRPr="00694B30">
        <w:rPr>
          <w:color w:val="2A2A2A"/>
          <w:szCs w:val="18"/>
        </w:rPr>
        <w:t xml:space="preserve">ce </w:t>
      </w:r>
      <w:r w:rsidRPr="00694B30">
        <w:rPr>
          <w:szCs w:val="18"/>
        </w:rPr>
        <w:t xml:space="preserve">secteur dans le </w:t>
      </w:r>
      <w:r w:rsidRPr="00694B30">
        <w:rPr>
          <w:color w:val="2A2A2A"/>
          <w:szCs w:val="18"/>
        </w:rPr>
        <w:t xml:space="preserve">cadre </w:t>
      </w:r>
      <w:r w:rsidRPr="00694B30">
        <w:rPr>
          <w:szCs w:val="18"/>
        </w:rPr>
        <w:t>du GAT</w:t>
      </w:r>
      <w:r w:rsidR="00AC44DF" w:rsidRPr="00694B30">
        <w:rPr>
          <w:szCs w:val="18"/>
        </w:rPr>
        <w:t>T</w:t>
      </w:r>
      <w:r w:rsidRPr="00694B30">
        <w:rPr>
          <w:szCs w:val="18"/>
        </w:rPr>
        <w:t xml:space="preserve"> </w:t>
      </w:r>
      <w:r w:rsidRPr="00694B30">
        <w:rPr>
          <w:color w:val="2A2A2A"/>
          <w:szCs w:val="18"/>
        </w:rPr>
        <w:t xml:space="preserve">sur </w:t>
      </w:r>
      <w:r w:rsidRPr="00694B30">
        <w:rPr>
          <w:szCs w:val="18"/>
        </w:rPr>
        <w:t xml:space="preserve">la base de règles </w:t>
      </w:r>
      <w:r w:rsidRPr="00694B30">
        <w:rPr>
          <w:color w:val="2A2A2A"/>
          <w:szCs w:val="18"/>
        </w:rPr>
        <w:t xml:space="preserve">et </w:t>
      </w:r>
      <w:r w:rsidRPr="00694B30">
        <w:rPr>
          <w:szCs w:val="18"/>
        </w:rPr>
        <w:t xml:space="preserve">disciplines </w:t>
      </w:r>
      <w:r w:rsidRPr="00694B30">
        <w:rPr>
          <w:color w:val="2A2A2A"/>
          <w:szCs w:val="18"/>
        </w:rPr>
        <w:t xml:space="preserve">du </w:t>
      </w:r>
      <w:r w:rsidRPr="00694B30">
        <w:rPr>
          <w:szCs w:val="18"/>
        </w:rPr>
        <w:t>GA</w:t>
      </w:r>
      <w:r w:rsidRPr="00694B30">
        <w:rPr>
          <w:color w:val="2A2A2A"/>
          <w:szCs w:val="18"/>
        </w:rPr>
        <w:t xml:space="preserve">TT </w:t>
      </w:r>
      <w:r w:rsidRPr="00694B30">
        <w:rPr>
          <w:szCs w:val="18"/>
        </w:rPr>
        <w:t>r</w:t>
      </w:r>
      <w:r w:rsidRPr="00694B30">
        <w:rPr>
          <w:color w:val="424242"/>
          <w:szCs w:val="18"/>
        </w:rPr>
        <w:t>e</w:t>
      </w:r>
      <w:r w:rsidRPr="00694B30">
        <w:rPr>
          <w:szCs w:val="18"/>
        </w:rPr>
        <w:t>n</w:t>
      </w:r>
      <w:r w:rsidRPr="00694B30">
        <w:rPr>
          <w:color w:val="424242"/>
          <w:szCs w:val="18"/>
        </w:rPr>
        <w:t xml:space="preserve">forcées, </w:t>
      </w:r>
      <w:r w:rsidRPr="00694B30">
        <w:rPr>
          <w:szCs w:val="18"/>
        </w:rPr>
        <w:t>ce qui</w:t>
      </w:r>
      <w:r w:rsidR="008E10D7" w:rsidRPr="00694B30">
        <w:rPr>
          <w:szCs w:val="18"/>
        </w:rPr>
        <w:t xml:space="preserve"> </w:t>
      </w:r>
      <w:r w:rsidRPr="00694B30">
        <w:rPr>
          <w:szCs w:val="18"/>
        </w:rPr>
        <w:t>contribuerait</w:t>
      </w:r>
      <w:r w:rsidR="008E10D7" w:rsidRPr="00694B30">
        <w:rPr>
          <w:szCs w:val="18"/>
        </w:rPr>
        <w:t xml:space="preserve"> </w:t>
      </w:r>
      <w:r w:rsidRPr="00694B30">
        <w:rPr>
          <w:szCs w:val="18"/>
        </w:rPr>
        <w:t>aussi</w:t>
      </w:r>
      <w:r w:rsidR="008E10D7" w:rsidRPr="00694B30">
        <w:rPr>
          <w:szCs w:val="18"/>
        </w:rPr>
        <w:t xml:space="preserve"> </w:t>
      </w:r>
      <w:r w:rsidRPr="00694B30">
        <w:rPr>
          <w:szCs w:val="18"/>
        </w:rPr>
        <w:t>à</w:t>
      </w:r>
      <w:r w:rsidR="008E10D7" w:rsidRPr="00694B30">
        <w:rPr>
          <w:szCs w:val="18"/>
        </w:rPr>
        <w:t xml:space="preserve"> </w:t>
      </w:r>
      <w:r w:rsidRPr="00694B30">
        <w:rPr>
          <w:szCs w:val="18"/>
        </w:rPr>
        <w:t>la réalisation</w:t>
      </w:r>
      <w:r w:rsidR="008E10D7" w:rsidRPr="00694B30">
        <w:rPr>
          <w:szCs w:val="18"/>
        </w:rPr>
        <w:t xml:space="preserve"> </w:t>
      </w:r>
      <w:r w:rsidRPr="00694B30">
        <w:rPr>
          <w:szCs w:val="18"/>
        </w:rPr>
        <w:t>de l'objectif</w:t>
      </w:r>
      <w:r w:rsidR="008E10D7" w:rsidRPr="00694B30">
        <w:rPr>
          <w:szCs w:val="18"/>
        </w:rPr>
        <w:t xml:space="preserve"> </w:t>
      </w:r>
      <w:r w:rsidRPr="00694B30">
        <w:rPr>
          <w:szCs w:val="18"/>
        </w:rPr>
        <w:t xml:space="preserve">de libéralisation accrue du </w:t>
      </w:r>
      <w:r w:rsidRPr="00694B30">
        <w:rPr>
          <w:color w:val="2A2A2A"/>
          <w:szCs w:val="18"/>
        </w:rPr>
        <w:t>commerce",</w:t>
      </w:r>
    </w:p>
    <w:p w14:paraId="4F16219A" w14:textId="4AFDB5AD" w:rsidR="00A90570" w:rsidRPr="00694B30" w:rsidRDefault="00195256" w:rsidP="00AB2BA3">
      <w:pPr>
        <w:spacing w:after="240"/>
        <w:ind w:firstLine="567"/>
        <w:rPr>
          <w:szCs w:val="18"/>
        </w:rPr>
      </w:pPr>
      <w:r w:rsidRPr="00694B30">
        <w:rPr>
          <w:i/>
          <w:szCs w:val="18"/>
        </w:rPr>
        <w:t xml:space="preserve">Rappelant </w:t>
      </w:r>
      <w:r w:rsidRPr="00694B30">
        <w:rPr>
          <w:szCs w:val="18"/>
        </w:rPr>
        <w:t>également que, dans la Décision du Comité des négociation</w:t>
      </w:r>
      <w:r w:rsidRPr="00694B30">
        <w:rPr>
          <w:color w:val="424242"/>
          <w:szCs w:val="18"/>
        </w:rPr>
        <w:t xml:space="preserve">s </w:t>
      </w:r>
      <w:r w:rsidRPr="00694B30">
        <w:rPr>
          <w:color w:val="2A2A2A"/>
          <w:szCs w:val="18"/>
        </w:rPr>
        <w:t xml:space="preserve">commerciales </w:t>
      </w:r>
      <w:r w:rsidRPr="00694B30">
        <w:rPr>
          <w:szCs w:val="18"/>
        </w:rPr>
        <w:t xml:space="preserve">d'avril 1989, il a été convenu que le processus d'intégration devrait </w:t>
      </w:r>
      <w:r w:rsidRPr="00694B30">
        <w:rPr>
          <w:color w:val="2A2A2A"/>
          <w:szCs w:val="18"/>
        </w:rPr>
        <w:t xml:space="preserve">commencer après </w:t>
      </w:r>
      <w:r w:rsidRPr="00694B30">
        <w:rPr>
          <w:szCs w:val="18"/>
        </w:rPr>
        <w:t>l'</w:t>
      </w:r>
      <w:r w:rsidRPr="00694B30">
        <w:rPr>
          <w:spacing w:val="-3"/>
          <w:szCs w:val="18"/>
        </w:rPr>
        <w:t>a</w:t>
      </w:r>
      <w:r w:rsidRPr="00694B30">
        <w:rPr>
          <w:color w:val="424242"/>
          <w:spacing w:val="-3"/>
          <w:szCs w:val="18"/>
        </w:rPr>
        <w:t>c</w:t>
      </w:r>
      <w:r w:rsidRPr="00694B30">
        <w:rPr>
          <w:spacing w:val="-3"/>
          <w:szCs w:val="18"/>
        </w:rPr>
        <w:t>h</w:t>
      </w:r>
      <w:r w:rsidRPr="00694B30">
        <w:rPr>
          <w:color w:val="424242"/>
          <w:spacing w:val="-3"/>
          <w:szCs w:val="18"/>
        </w:rPr>
        <w:t>èveme</w:t>
      </w:r>
      <w:r w:rsidRPr="00694B30">
        <w:rPr>
          <w:spacing w:val="-3"/>
          <w:szCs w:val="18"/>
        </w:rPr>
        <w:t xml:space="preserve">nt </w:t>
      </w:r>
      <w:r w:rsidRPr="00694B30">
        <w:rPr>
          <w:szCs w:val="18"/>
        </w:rPr>
        <w:t xml:space="preserve">des </w:t>
      </w:r>
      <w:r w:rsidR="008C22BD" w:rsidRPr="00694B30">
        <w:rPr>
          <w:szCs w:val="18"/>
        </w:rPr>
        <w:t>n</w:t>
      </w:r>
      <w:r w:rsidRPr="00694B30">
        <w:rPr>
          <w:szCs w:val="18"/>
        </w:rPr>
        <w:t xml:space="preserve">égociations commerciales multilatérales du Cycle d'Uruguay </w:t>
      </w:r>
      <w:r w:rsidRPr="00694B30">
        <w:rPr>
          <w:color w:val="2A2A2A"/>
          <w:szCs w:val="18"/>
        </w:rPr>
        <w:t xml:space="preserve">et </w:t>
      </w:r>
      <w:r w:rsidRPr="00694B30">
        <w:rPr>
          <w:szCs w:val="18"/>
        </w:rPr>
        <w:t xml:space="preserve">avoir un </w:t>
      </w:r>
      <w:r w:rsidRPr="00694B30">
        <w:rPr>
          <w:color w:val="2A2A2A"/>
          <w:szCs w:val="18"/>
        </w:rPr>
        <w:t>caractère</w:t>
      </w:r>
      <w:r w:rsidRPr="00694B30">
        <w:rPr>
          <w:color w:val="2A2A2A"/>
          <w:spacing w:val="46"/>
          <w:szCs w:val="18"/>
        </w:rPr>
        <w:t xml:space="preserve"> </w:t>
      </w:r>
      <w:r w:rsidRPr="00694B30">
        <w:rPr>
          <w:color w:val="2A2A2A"/>
          <w:szCs w:val="18"/>
        </w:rPr>
        <w:t>progressif,</w:t>
      </w:r>
    </w:p>
    <w:p w14:paraId="5CAC9576" w14:textId="30E7D0B9" w:rsidR="00A90570" w:rsidRPr="00694B30" w:rsidRDefault="00A90570" w:rsidP="00AB2BA3">
      <w:pPr>
        <w:spacing w:after="240"/>
        <w:ind w:firstLine="567"/>
        <w:rPr>
          <w:szCs w:val="18"/>
        </w:rPr>
      </w:pPr>
      <w:r w:rsidRPr="00694B30">
        <w:rPr>
          <w:i/>
          <w:szCs w:val="18"/>
        </w:rPr>
        <w:t>Rappelant</w:t>
      </w:r>
      <w:r w:rsidRPr="006E2C9F">
        <w:rPr>
          <w:iCs/>
          <w:szCs w:val="18"/>
        </w:rPr>
        <w:t>,</w:t>
      </w:r>
      <w:r w:rsidRPr="00694B30">
        <w:rPr>
          <w:i/>
          <w:szCs w:val="18"/>
        </w:rPr>
        <w:t xml:space="preserve"> </w:t>
      </w:r>
      <w:r w:rsidRPr="00694B30">
        <w:rPr>
          <w:szCs w:val="18"/>
        </w:rPr>
        <w:t xml:space="preserve">en outre, qu'il a </w:t>
      </w:r>
      <w:r w:rsidRPr="00694B30">
        <w:rPr>
          <w:color w:val="2A2A2A"/>
          <w:szCs w:val="18"/>
        </w:rPr>
        <w:t xml:space="preserve">été convenu </w:t>
      </w:r>
      <w:r w:rsidRPr="00694B30">
        <w:rPr>
          <w:szCs w:val="18"/>
        </w:rPr>
        <w:t xml:space="preserve">qu'un traitement spécial devrait </w:t>
      </w:r>
      <w:r w:rsidRPr="00694B30">
        <w:rPr>
          <w:color w:val="2A2A2A"/>
          <w:szCs w:val="18"/>
        </w:rPr>
        <w:t xml:space="preserve">être accordé </w:t>
      </w:r>
      <w:r w:rsidRPr="00694B30">
        <w:rPr>
          <w:color w:val="424242"/>
          <w:szCs w:val="18"/>
        </w:rPr>
        <w:t>a</w:t>
      </w:r>
      <w:r w:rsidRPr="00694B30">
        <w:rPr>
          <w:szCs w:val="18"/>
        </w:rPr>
        <w:t xml:space="preserve">ux </w:t>
      </w:r>
      <w:r w:rsidRPr="00694B30">
        <w:rPr>
          <w:color w:val="2A2A2A"/>
          <w:szCs w:val="18"/>
        </w:rPr>
        <w:t xml:space="preserve">pays </w:t>
      </w:r>
      <w:r w:rsidRPr="00694B30">
        <w:rPr>
          <w:szCs w:val="18"/>
        </w:rPr>
        <w:t>les moins avancés Membres,</w:t>
      </w:r>
    </w:p>
    <w:p w14:paraId="408EE325" w14:textId="35E99D68" w:rsidR="00A90570" w:rsidRPr="00694B30" w:rsidRDefault="00A90570" w:rsidP="00AB2BA3">
      <w:pPr>
        <w:pStyle w:val="ListParagraph"/>
        <w:spacing w:after="240"/>
        <w:ind w:left="0" w:firstLine="567"/>
        <w:contextualSpacing w:val="0"/>
        <w:rPr>
          <w:szCs w:val="18"/>
        </w:rPr>
      </w:pPr>
      <w:r w:rsidRPr="00694B30">
        <w:rPr>
          <w:i/>
          <w:color w:val="181818"/>
          <w:szCs w:val="18"/>
        </w:rPr>
        <w:t xml:space="preserve">Conviennent </w:t>
      </w:r>
      <w:r w:rsidRPr="00694B30">
        <w:rPr>
          <w:color w:val="181818"/>
          <w:szCs w:val="18"/>
        </w:rPr>
        <w:t xml:space="preserve">de </w:t>
      </w:r>
      <w:r w:rsidRPr="00694B30">
        <w:rPr>
          <w:color w:val="2A2A2A"/>
          <w:szCs w:val="18"/>
        </w:rPr>
        <w:t xml:space="preserve">ce </w:t>
      </w:r>
      <w:r w:rsidRPr="00694B30">
        <w:rPr>
          <w:color w:val="181818"/>
          <w:szCs w:val="18"/>
        </w:rPr>
        <w:t xml:space="preserve">qui </w:t>
      </w:r>
      <w:r w:rsidRPr="00694B30">
        <w:rPr>
          <w:color w:val="2A2A2A"/>
          <w:szCs w:val="18"/>
        </w:rPr>
        <w:t>suit:</w:t>
      </w:r>
    </w:p>
    <w:p w14:paraId="363899F2" w14:textId="77777777" w:rsidR="00A90570" w:rsidRPr="00694B30" w:rsidRDefault="00A90570" w:rsidP="00AB2BA3">
      <w:pPr>
        <w:pStyle w:val="BodyText"/>
        <w:keepNext/>
        <w:numPr>
          <w:ilvl w:val="0"/>
          <w:numId w:val="0"/>
        </w:numPr>
        <w:jc w:val="center"/>
        <w:rPr>
          <w:i/>
          <w:color w:val="161616"/>
          <w:szCs w:val="18"/>
        </w:rPr>
      </w:pPr>
      <w:r w:rsidRPr="00694B30">
        <w:rPr>
          <w:i/>
          <w:color w:val="161616"/>
          <w:szCs w:val="18"/>
        </w:rPr>
        <w:t>Article premier</w:t>
      </w:r>
    </w:p>
    <w:p w14:paraId="77C572C9" w14:textId="48A5DAEF" w:rsidR="00A90570" w:rsidRPr="00694B30" w:rsidRDefault="00614F5C" w:rsidP="00AB2BA3">
      <w:pPr>
        <w:pStyle w:val="BodyText"/>
      </w:pPr>
      <w:r w:rsidRPr="00694B30">
        <w:rPr>
          <w:color w:val="181818"/>
          <w:szCs w:val="18"/>
        </w:rPr>
        <w:tab/>
      </w:r>
      <w:r w:rsidR="00A90570" w:rsidRPr="00694B30">
        <w:rPr>
          <w:color w:val="181818"/>
          <w:szCs w:val="18"/>
        </w:rPr>
        <w:t xml:space="preserve">Le présent accord </w:t>
      </w:r>
      <w:r w:rsidR="00A90570" w:rsidRPr="00694B30">
        <w:rPr>
          <w:color w:val="2A2A2A"/>
          <w:szCs w:val="18"/>
        </w:rPr>
        <w:t xml:space="preserve">énonce </w:t>
      </w:r>
      <w:r w:rsidR="00A90570" w:rsidRPr="00694B30">
        <w:rPr>
          <w:color w:val="181818"/>
          <w:szCs w:val="18"/>
        </w:rPr>
        <w:t xml:space="preserve">les dispositions devant </w:t>
      </w:r>
      <w:r w:rsidR="00A90570" w:rsidRPr="00694B30">
        <w:rPr>
          <w:color w:val="2A2A2A"/>
          <w:szCs w:val="18"/>
        </w:rPr>
        <w:t xml:space="preserve">être </w:t>
      </w:r>
      <w:r w:rsidR="00A90570" w:rsidRPr="00694B30">
        <w:rPr>
          <w:color w:val="181818"/>
          <w:szCs w:val="18"/>
        </w:rPr>
        <w:t>appliquées par les M</w:t>
      </w:r>
      <w:r w:rsidR="00A90570" w:rsidRPr="00694B30">
        <w:rPr>
          <w:color w:val="424242"/>
          <w:szCs w:val="18"/>
        </w:rPr>
        <w:t>emb</w:t>
      </w:r>
      <w:r w:rsidR="00A90570" w:rsidRPr="00694B30">
        <w:rPr>
          <w:color w:val="181818"/>
          <w:szCs w:val="18"/>
        </w:rPr>
        <w:t>r</w:t>
      </w:r>
      <w:r w:rsidR="00A90570" w:rsidRPr="00694B30">
        <w:rPr>
          <w:color w:val="424242"/>
          <w:szCs w:val="18"/>
        </w:rPr>
        <w:t xml:space="preserve">es </w:t>
      </w:r>
      <w:r w:rsidR="00A90570" w:rsidRPr="00694B30">
        <w:rPr>
          <w:color w:val="2A2A2A"/>
          <w:szCs w:val="18"/>
        </w:rPr>
        <w:t>durant</w:t>
      </w:r>
      <w:r w:rsidR="008E10D7" w:rsidRPr="00694B30">
        <w:rPr>
          <w:color w:val="2A2A2A"/>
          <w:szCs w:val="18"/>
        </w:rPr>
        <w:t xml:space="preserve"> </w:t>
      </w:r>
      <w:r w:rsidR="00A90570" w:rsidRPr="00694B30">
        <w:rPr>
          <w:color w:val="2A2A2A"/>
          <w:szCs w:val="18"/>
        </w:rPr>
        <w:t xml:space="preserve">une </w:t>
      </w:r>
      <w:r w:rsidR="00A90570" w:rsidRPr="00694B30">
        <w:rPr>
          <w:color w:val="181818"/>
          <w:szCs w:val="18"/>
        </w:rPr>
        <w:t xml:space="preserve">période transitoire pour l'intégration du </w:t>
      </w:r>
      <w:r w:rsidR="00A90570" w:rsidRPr="00694B30">
        <w:rPr>
          <w:color w:val="2A2A2A"/>
          <w:szCs w:val="18"/>
        </w:rPr>
        <w:t xml:space="preserve">secteur </w:t>
      </w:r>
      <w:r w:rsidR="00A90570" w:rsidRPr="00694B30">
        <w:rPr>
          <w:color w:val="181818"/>
          <w:szCs w:val="18"/>
        </w:rPr>
        <w:t xml:space="preserve">des </w:t>
      </w:r>
      <w:r w:rsidR="00A90570" w:rsidRPr="00694B30">
        <w:rPr>
          <w:color w:val="2A2A2A"/>
          <w:szCs w:val="18"/>
        </w:rPr>
        <w:t xml:space="preserve">textiles et </w:t>
      </w:r>
      <w:r w:rsidR="00A90570" w:rsidRPr="00694B30">
        <w:rPr>
          <w:color w:val="181818"/>
          <w:szCs w:val="18"/>
        </w:rPr>
        <w:t xml:space="preserve">des </w:t>
      </w:r>
      <w:r w:rsidR="00A90570" w:rsidRPr="00694B30">
        <w:rPr>
          <w:color w:val="2A2A2A"/>
          <w:szCs w:val="18"/>
        </w:rPr>
        <w:t>vêtements</w:t>
      </w:r>
      <w:r w:rsidR="008E10D7" w:rsidRPr="00694B30">
        <w:rPr>
          <w:color w:val="2A2A2A"/>
          <w:szCs w:val="18"/>
        </w:rPr>
        <w:t xml:space="preserve"> </w:t>
      </w:r>
      <w:r w:rsidR="00A90570" w:rsidRPr="00694B30">
        <w:rPr>
          <w:color w:val="181818"/>
          <w:szCs w:val="18"/>
        </w:rPr>
        <w:t xml:space="preserve">dans le </w:t>
      </w:r>
      <w:r w:rsidR="00A90570" w:rsidRPr="00694B30">
        <w:rPr>
          <w:color w:val="424242"/>
          <w:szCs w:val="18"/>
        </w:rPr>
        <w:t>cad</w:t>
      </w:r>
      <w:r w:rsidR="00A90570" w:rsidRPr="00694B30">
        <w:rPr>
          <w:color w:val="181818"/>
          <w:szCs w:val="18"/>
        </w:rPr>
        <w:t>r</w:t>
      </w:r>
      <w:r w:rsidR="00A90570" w:rsidRPr="00694B30">
        <w:rPr>
          <w:color w:val="424242"/>
          <w:szCs w:val="18"/>
        </w:rPr>
        <w:t xml:space="preserve">e </w:t>
      </w:r>
      <w:r w:rsidR="00A90570" w:rsidRPr="00694B30">
        <w:rPr>
          <w:color w:val="2A2A2A"/>
          <w:szCs w:val="18"/>
        </w:rPr>
        <w:t>du</w:t>
      </w:r>
      <w:r w:rsidR="008E10D7" w:rsidRPr="00694B30">
        <w:rPr>
          <w:color w:val="2A2A2A"/>
          <w:szCs w:val="18"/>
        </w:rPr>
        <w:t xml:space="preserve"> </w:t>
      </w:r>
      <w:r w:rsidR="00A90570" w:rsidRPr="00694B30">
        <w:rPr>
          <w:color w:val="2A2A2A"/>
          <w:szCs w:val="18"/>
        </w:rPr>
        <w:t>GATT</w:t>
      </w:r>
      <w:r w:rsidR="00A90570" w:rsidRPr="00694B30">
        <w:rPr>
          <w:szCs w:val="18"/>
        </w:rPr>
        <w:t xml:space="preserve"> </w:t>
      </w:r>
      <w:r w:rsidR="00A90570" w:rsidRPr="00694B30">
        <w:rPr>
          <w:color w:val="181818"/>
          <w:szCs w:val="18"/>
        </w:rPr>
        <w:t>de</w:t>
      </w:r>
      <w:r w:rsidR="0017591B" w:rsidRPr="00694B30">
        <w:rPr>
          <w:color w:val="181818"/>
          <w:szCs w:val="18"/>
        </w:rPr>
        <w:t> </w:t>
      </w:r>
      <w:r w:rsidR="00A90570" w:rsidRPr="00694B30">
        <w:rPr>
          <w:color w:val="181818"/>
          <w:szCs w:val="18"/>
        </w:rPr>
        <w:t>1994.</w:t>
      </w:r>
    </w:p>
    <w:p w14:paraId="6754B441" w14:textId="5A90D7A6" w:rsidR="00A90570" w:rsidRPr="00694B30" w:rsidRDefault="004F7BAD" w:rsidP="00AB2BA3">
      <w:pPr>
        <w:pStyle w:val="BodyText"/>
      </w:pPr>
      <w:r w:rsidRPr="00694B30">
        <w:rPr>
          <w:color w:val="181818"/>
          <w:szCs w:val="18"/>
        </w:rPr>
        <w:tab/>
      </w:r>
      <w:r w:rsidR="00A90570" w:rsidRPr="00694B30">
        <w:rPr>
          <w:color w:val="181818"/>
          <w:szCs w:val="18"/>
        </w:rPr>
        <w:t xml:space="preserve">Les Membres </w:t>
      </w:r>
      <w:r w:rsidR="00A90570" w:rsidRPr="00694B30">
        <w:rPr>
          <w:color w:val="2A2A2A"/>
          <w:szCs w:val="18"/>
        </w:rPr>
        <w:t xml:space="preserve">conviennent </w:t>
      </w:r>
      <w:r w:rsidR="00A90570" w:rsidRPr="00694B30">
        <w:rPr>
          <w:color w:val="181818"/>
          <w:szCs w:val="18"/>
        </w:rPr>
        <w:t>d'utiliser les dispositions du</w:t>
      </w:r>
      <w:r w:rsidR="008E10D7" w:rsidRPr="00694B30">
        <w:rPr>
          <w:color w:val="181818"/>
          <w:szCs w:val="18"/>
        </w:rPr>
        <w:t xml:space="preserve"> </w:t>
      </w:r>
      <w:r w:rsidR="00A90570" w:rsidRPr="00694B30">
        <w:rPr>
          <w:color w:val="181818"/>
          <w:szCs w:val="18"/>
        </w:rPr>
        <w:t>paragraph</w:t>
      </w:r>
      <w:r w:rsidR="00A90570" w:rsidRPr="00694B30">
        <w:rPr>
          <w:color w:val="424242"/>
          <w:szCs w:val="18"/>
        </w:rPr>
        <w:t>e</w:t>
      </w:r>
      <w:r w:rsidRPr="00694B30">
        <w:rPr>
          <w:color w:val="424242"/>
          <w:szCs w:val="18"/>
        </w:rPr>
        <w:t> </w:t>
      </w:r>
      <w:r w:rsidR="00A90570" w:rsidRPr="00694B30">
        <w:rPr>
          <w:color w:val="181818"/>
          <w:szCs w:val="18"/>
        </w:rPr>
        <w:t xml:space="preserve">18 </w:t>
      </w:r>
      <w:r w:rsidR="00A90570" w:rsidRPr="00694B30">
        <w:rPr>
          <w:color w:val="2A2A2A"/>
          <w:szCs w:val="18"/>
        </w:rPr>
        <w:t xml:space="preserve">de </w:t>
      </w:r>
      <w:r w:rsidRPr="00694B30">
        <w:rPr>
          <w:color w:val="2A2A2A"/>
          <w:szCs w:val="18"/>
        </w:rPr>
        <w:t>l</w:t>
      </w:r>
      <w:r w:rsidR="00A90570" w:rsidRPr="00694B30">
        <w:rPr>
          <w:color w:val="2A2A2A"/>
          <w:szCs w:val="18"/>
        </w:rPr>
        <w:t>'article</w:t>
      </w:r>
      <w:r w:rsidRPr="00694B30">
        <w:rPr>
          <w:color w:val="2A2A2A"/>
          <w:szCs w:val="18"/>
        </w:rPr>
        <w:t> </w:t>
      </w:r>
      <w:r w:rsidR="00A90570" w:rsidRPr="00694B30">
        <w:rPr>
          <w:color w:val="2A2A2A"/>
          <w:szCs w:val="18"/>
        </w:rPr>
        <w:t xml:space="preserve">2 </w:t>
      </w:r>
      <w:r w:rsidR="00A90570" w:rsidRPr="00694B30">
        <w:rPr>
          <w:color w:val="424242"/>
          <w:szCs w:val="18"/>
        </w:rPr>
        <w:t xml:space="preserve">et </w:t>
      </w:r>
      <w:r w:rsidR="00A90570" w:rsidRPr="00694B30">
        <w:rPr>
          <w:color w:val="2A2A2A"/>
          <w:szCs w:val="18"/>
        </w:rPr>
        <w:t xml:space="preserve">du </w:t>
      </w:r>
      <w:r w:rsidR="00A90570" w:rsidRPr="00694B30">
        <w:rPr>
          <w:color w:val="181818"/>
          <w:szCs w:val="18"/>
        </w:rPr>
        <w:t>paragraphe</w:t>
      </w:r>
      <w:r w:rsidR="0017591B" w:rsidRPr="00694B30">
        <w:rPr>
          <w:color w:val="181818"/>
          <w:szCs w:val="18"/>
        </w:rPr>
        <w:t> </w:t>
      </w:r>
      <w:r w:rsidR="00A90570" w:rsidRPr="00694B30">
        <w:rPr>
          <w:color w:val="181818"/>
          <w:szCs w:val="18"/>
        </w:rPr>
        <w:t>6</w:t>
      </w:r>
      <w:r w:rsidR="0017591B" w:rsidRPr="00694B30">
        <w:rPr>
          <w:color w:val="181818"/>
          <w:szCs w:val="18"/>
        </w:rPr>
        <w:t> </w:t>
      </w:r>
      <w:r w:rsidR="00A90570" w:rsidRPr="00694B30">
        <w:rPr>
          <w:color w:val="181818"/>
          <w:szCs w:val="18"/>
        </w:rPr>
        <w:t>b) de l'article</w:t>
      </w:r>
      <w:r w:rsidRPr="00694B30">
        <w:rPr>
          <w:color w:val="181818"/>
          <w:szCs w:val="18"/>
        </w:rPr>
        <w:t> </w:t>
      </w:r>
      <w:r w:rsidR="00A90570" w:rsidRPr="00694B30">
        <w:rPr>
          <w:color w:val="181818"/>
          <w:szCs w:val="18"/>
        </w:rPr>
        <w:t xml:space="preserve">6 de manière </w:t>
      </w:r>
      <w:r w:rsidR="00A90570" w:rsidRPr="00694B30">
        <w:rPr>
          <w:color w:val="2A2A2A"/>
          <w:szCs w:val="18"/>
        </w:rPr>
        <w:t xml:space="preserve">à </w:t>
      </w:r>
      <w:r w:rsidR="00A90570" w:rsidRPr="00694B30">
        <w:rPr>
          <w:color w:val="181818"/>
          <w:szCs w:val="18"/>
        </w:rPr>
        <w:t xml:space="preserve">permettre des </w:t>
      </w:r>
      <w:r w:rsidR="00A90570" w:rsidRPr="00694B30">
        <w:rPr>
          <w:color w:val="2A2A2A"/>
          <w:szCs w:val="18"/>
        </w:rPr>
        <w:t xml:space="preserve">augmentations significatives des possibilités </w:t>
      </w:r>
      <w:r w:rsidR="00A90570" w:rsidRPr="00694B30">
        <w:rPr>
          <w:color w:val="181818"/>
          <w:szCs w:val="18"/>
        </w:rPr>
        <w:t xml:space="preserve">d'accès pour les petits </w:t>
      </w:r>
      <w:r w:rsidR="00A90570" w:rsidRPr="00694B30">
        <w:rPr>
          <w:color w:val="2A2A2A"/>
          <w:szCs w:val="18"/>
        </w:rPr>
        <w:t xml:space="preserve">fournisseurs et </w:t>
      </w:r>
      <w:r w:rsidR="00A90570" w:rsidRPr="00694B30">
        <w:rPr>
          <w:color w:val="181818"/>
          <w:szCs w:val="18"/>
        </w:rPr>
        <w:t xml:space="preserve">la </w:t>
      </w:r>
      <w:r w:rsidR="00A90570" w:rsidRPr="00694B30">
        <w:rPr>
          <w:color w:val="2A2A2A"/>
          <w:szCs w:val="18"/>
        </w:rPr>
        <w:t xml:space="preserve">création </w:t>
      </w:r>
      <w:r w:rsidR="00A90570" w:rsidRPr="00694B30">
        <w:rPr>
          <w:color w:val="181818"/>
          <w:szCs w:val="18"/>
        </w:rPr>
        <w:t xml:space="preserve">de </w:t>
      </w:r>
      <w:r w:rsidR="00A90570" w:rsidRPr="00694B30">
        <w:rPr>
          <w:color w:val="2A2A2A"/>
          <w:szCs w:val="18"/>
        </w:rPr>
        <w:t xml:space="preserve">possibilités </w:t>
      </w:r>
      <w:r w:rsidR="00A90570" w:rsidRPr="00694B30">
        <w:rPr>
          <w:color w:val="181818"/>
          <w:szCs w:val="18"/>
        </w:rPr>
        <w:t>d'échanges notabl</w:t>
      </w:r>
      <w:r w:rsidR="00A90570" w:rsidRPr="00694B30">
        <w:rPr>
          <w:color w:val="424242"/>
          <w:szCs w:val="18"/>
        </w:rPr>
        <w:t xml:space="preserve">es </w:t>
      </w:r>
      <w:r w:rsidR="00A90570" w:rsidRPr="00694B30">
        <w:rPr>
          <w:color w:val="2A2A2A"/>
          <w:szCs w:val="18"/>
        </w:rPr>
        <w:t xml:space="preserve">d'un point de </w:t>
      </w:r>
      <w:r w:rsidR="00A90570" w:rsidRPr="00694B30">
        <w:rPr>
          <w:color w:val="424242"/>
          <w:szCs w:val="18"/>
        </w:rPr>
        <w:t xml:space="preserve">vue </w:t>
      </w:r>
      <w:r w:rsidR="00A90570" w:rsidRPr="00694B30">
        <w:rPr>
          <w:color w:val="181818"/>
          <w:szCs w:val="18"/>
        </w:rPr>
        <w:t xml:space="preserve">commercial pour les nouveaux </w:t>
      </w:r>
      <w:r w:rsidR="00A90570" w:rsidRPr="00694B30">
        <w:rPr>
          <w:color w:val="2A2A2A"/>
          <w:szCs w:val="18"/>
        </w:rPr>
        <w:t xml:space="preserve">venus dans </w:t>
      </w:r>
      <w:r w:rsidR="00A90570" w:rsidRPr="00694B30">
        <w:rPr>
          <w:color w:val="181818"/>
          <w:szCs w:val="18"/>
        </w:rPr>
        <w:t xml:space="preserve">le </w:t>
      </w:r>
      <w:r w:rsidR="00A90570" w:rsidRPr="00694B30">
        <w:rPr>
          <w:color w:val="2A2A2A"/>
          <w:szCs w:val="18"/>
        </w:rPr>
        <w:t xml:space="preserve">domaine </w:t>
      </w:r>
      <w:r w:rsidR="00A90570" w:rsidRPr="00694B30">
        <w:rPr>
          <w:color w:val="181818"/>
          <w:szCs w:val="18"/>
        </w:rPr>
        <w:t xml:space="preserve">du commerce des textiles </w:t>
      </w:r>
      <w:r w:rsidR="00A90570" w:rsidRPr="00694B30">
        <w:rPr>
          <w:color w:val="2A2A2A"/>
          <w:szCs w:val="18"/>
        </w:rPr>
        <w:t>et des vêtements.</w:t>
      </w:r>
      <w:r w:rsidR="005874FB" w:rsidRPr="00694B30">
        <w:rPr>
          <w:rStyle w:val="FootnoteReference"/>
          <w:color w:val="2A2A2A"/>
          <w:szCs w:val="18"/>
        </w:rPr>
        <w:footnoteReference w:id="1"/>
      </w:r>
    </w:p>
    <w:p w14:paraId="0EBA4615" w14:textId="4F6A94F0" w:rsidR="00A90570" w:rsidRPr="00694B30" w:rsidRDefault="00614F5C" w:rsidP="00AB2BA3">
      <w:pPr>
        <w:pStyle w:val="BodyText"/>
      </w:pPr>
      <w:r w:rsidRPr="00694B30">
        <w:rPr>
          <w:color w:val="181818"/>
          <w:szCs w:val="18"/>
        </w:rPr>
        <w:tab/>
      </w:r>
      <w:r w:rsidR="00A90570" w:rsidRPr="00694B30">
        <w:rPr>
          <w:color w:val="181818"/>
          <w:szCs w:val="18"/>
        </w:rPr>
        <w:t xml:space="preserve">Les Membres tiendront dûment </w:t>
      </w:r>
      <w:r w:rsidR="00A90570" w:rsidRPr="00694B30">
        <w:rPr>
          <w:color w:val="2A2A2A"/>
          <w:szCs w:val="18"/>
        </w:rPr>
        <w:t xml:space="preserve">compte </w:t>
      </w:r>
      <w:r w:rsidR="00A90570" w:rsidRPr="00694B30">
        <w:rPr>
          <w:color w:val="181818"/>
          <w:szCs w:val="18"/>
        </w:rPr>
        <w:t xml:space="preserve">de la </w:t>
      </w:r>
      <w:r w:rsidR="00A90570" w:rsidRPr="00694B30">
        <w:rPr>
          <w:color w:val="2A2A2A"/>
          <w:szCs w:val="18"/>
        </w:rPr>
        <w:t xml:space="preserve">situation </w:t>
      </w:r>
      <w:r w:rsidR="00A90570" w:rsidRPr="00694B30">
        <w:rPr>
          <w:color w:val="181818"/>
          <w:szCs w:val="18"/>
        </w:rPr>
        <w:t xml:space="preserve">de </w:t>
      </w:r>
      <w:r w:rsidR="00A90570" w:rsidRPr="00694B30">
        <w:rPr>
          <w:color w:val="2A2A2A"/>
          <w:szCs w:val="18"/>
        </w:rPr>
        <w:t xml:space="preserve">ceux </w:t>
      </w:r>
      <w:r w:rsidR="00A90570" w:rsidRPr="00694B30">
        <w:rPr>
          <w:color w:val="181818"/>
          <w:szCs w:val="18"/>
        </w:rPr>
        <w:t xml:space="preserve">qui n'ont pas </w:t>
      </w:r>
      <w:r w:rsidR="00A90570" w:rsidRPr="00694B30">
        <w:rPr>
          <w:color w:val="2A2A2A"/>
          <w:szCs w:val="18"/>
        </w:rPr>
        <w:t xml:space="preserve">accepté </w:t>
      </w:r>
      <w:r w:rsidR="00A90570" w:rsidRPr="00694B30">
        <w:rPr>
          <w:color w:val="181818"/>
          <w:szCs w:val="18"/>
        </w:rPr>
        <w:t>l</w:t>
      </w:r>
      <w:r w:rsidR="00A90570" w:rsidRPr="00694B30">
        <w:rPr>
          <w:color w:val="424242"/>
          <w:szCs w:val="18"/>
        </w:rPr>
        <w:t xml:space="preserve">es </w:t>
      </w:r>
      <w:r w:rsidR="00A90570" w:rsidRPr="00694B30">
        <w:rPr>
          <w:color w:val="181818"/>
          <w:szCs w:val="18"/>
        </w:rPr>
        <w:t>prot</w:t>
      </w:r>
      <w:r w:rsidR="00A90570" w:rsidRPr="00694B30">
        <w:rPr>
          <w:color w:val="424242"/>
          <w:szCs w:val="18"/>
        </w:rPr>
        <w:t xml:space="preserve">ocoles </w:t>
      </w:r>
      <w:r w:rsidR="00A90570" w:rsidRPr="00694B30">
        <w:rPr>
          <w:color w:val="181818"/>
          <w:szCs w:val="18"/>
        </w:rPr>
        <w:t xml:space="preserve">de prorogation de </w:t>
      </w:r>
      <w:r w:rsidR="00455E84" w:rsidRPr="00694B30">
        <w:rPr>
          <w:color w:val="181818"/>
          <w:szCs w:val="18"/>
        </w:rPr>
        <w:t>l'</w:t>
      </w:r>
      <w:r w:rsidR="00A90570" w:rsidRPr="00694B30">
        <w:rPr>
          <w:color w:val="181818"/>
          <w:szCs w:val="18"/>
        </w:rPr>
        <w:t>Arrangement</w:t>
      </w:r>
      <w:r w:rsidR="008E10D7" w:rsidRPr="00694B30">
        <w:rPr>
          <w:color w:val="181818"/>
          <w:szCs w:val="18"/>
        </w:rPr>
        <w:t xml:space="preserve"> </w:t>
      </w:r>
      <w:r w:rsidR="00A90570" w:rsidRPr="00694B30">
        <w:rPr>
          <w:color w:val="181818"/>
          <w:szCs w:val="18"/>
        </w:rPr>
        <w:t>concernant le</w:t>
      </w:r>
      <w:r w:rsidR="008E10D7" w:rsidRPr="00694B30">
        <w:rPr>
          <w:color w:val="181818"/>
          <w:szCs w:val="18"/>
        </w:rPr>
        <w:t xml:space="preserve"> </w:t>
      </w:r>
      <w:r w:rsidR="00A90570" w:rsidRPr="00694B30">
        <w:rPr>
          <w:color w:val="2A2A2A"/>
          <w:szCs w:val="18"/>
        </w:rPr>
        <w:t>commerce</w:t>
      </w:r>
      <w:r w:rsidR="008E10D7" w:rsidRPr="00694B30">
        <w:rPr>
          <w:color w:val="2A2A2A"/>
          <w:szCs w:val="18"/>
        </w:rPr>
        <w:t xml:space="preserve"> </w:t>
      </w:r>
      <w:r w:rsidR="00A90570" w:rsidRPr="00694B30">
        <w:rPr>
          <w:color w:val="181818"/>
          <w:szCs w:val="18"/>
        </w:rPr>
        <w:t>international</w:t>
      </w:r>
      <w:r w:rsidR="008E10D7" w:rsidRPr="00694B30">
        <w:rPr>
          <w:color w:val="181818"/>
          <w:szCs w:val="18"/>
        </w:rPr>
        <w:t xml:space="preserve"> </w:t>
      </w:r>
      <w:r w:rsidR="00A90570" w:rsidRPr="00694B30">
        <w:rPr>
          <w:color w:val="181818"/>
          <w:szCs w:val="18"/>
        </w:rPr>
        <w:t>des t</w:t>
      </w:r>
      <w:r w:rsidR="00A90570" w:rsidRPr="00694B30">
        <w:rPr>
          <w:color w:val="424242"/>
          <w:szCs w:val="18"/>
        </w:rPr>
        <w:t>ex</w:t>
      </w:r>
      <w:r w:rsidR="00A90570" w:rsidRPr="00694B30">
        <w:rPr>
          <w:color w:val="181818"/>
          <w:szCs w:val="18"/>
        </w:rPr>
        <w:t>tiles</w:t>
      </w:r>
      <w:r w:rsidR="008E10D7" w:rsidRPr="00694B30">
        <w:rPr>
          <w:color w:val="181818"/>
          <w:szCs w:val="18"/>
        </w:rPr>
        <w:t xml:space="preserve"> </w:t>
      </w:r>
      <w:r w:rsidR="00A90570" w:rsidRPr="00694B30">
        <w:rPr>
          <w:color w:val="2A2A2A"/>
          <w:szCs w:val="18"/>
        </w:rPr>
        <w:t xml:space="preserve">(dénommé dans </w:t>
      </w:r>
      <w:r w:rsidR="00A90570" w:rsidRPr="00694B30">
        <w:rPr>
          <w:color w:val="181818"/>
          <w:szCs w:val="18"/>
        </w:rPr>
        <w:t>le présent accord l</w:t>
      </w:r>
      <w:r w:rsidR="00307CDB" w:rsidRPr="00694B30">
        <w:rPr>
          <w:color w:val="181818"/>
          <w:szCs w:val="18"/>
        </w:rPr>
        <w:t>'"</w:t>
      </w:r>
      <w:r w:rsidR="00A90570" w:rsidRPr="00694B30">
        <w:rPr>
          <w:color w:val="181818"/>
          <w:szCs w:val="18"/>
        </w:rPr>
        <w:t xml:space="preserve">AMF") depuis 1986 </w:t>
      </w:r>
      <w:r w:rsidR="00A90570" w:rsidRPr="00694B30">
        <w:rPr>
          <w:color w:val="2A2A2A"/>
          <w:szCs w:val="18"/>
        </w:rPr>
        <w:t xml:space="preserve">et, </w:t>
      </w:r>
      <w:r w:rsidR="00A90570" w:rsidRPr="00694B30">
        <w:rPr>
          <w:color w:val="181818"/>
          <w:szCs w:val="18"/>
        </w:rPr>
        <w:t xml:space="preserve">dans la mesure du possible, leur </w:t>
      </w:r>
      <w:r w:rsidR="00A90570" w:rsidRPr="00694B30">
        <w:rPr>
          <w:color w:val="2A2A2A"/>
          <w:szCs w:val="18"/>
        </w:rPr>
        <w:t xml:space="preserve">accorderont </w:t>
      </w:r>
      <w:r w:rsidR="00A90570" w:rsidRPr="00694B30">
        <w:rPr>
          <w:color w:val="181818"/>
          <w:szCs w:val="18"/>
        </w:rPr>
        <w:t>un tr</w:t>
      </w:r>
      <w:r w:rsidR="00A90570" w:rsidRPr="00694B30">
        <w:rPr>
          <w:color w:val="424242"/>
          <w:szCs w:val="18"/>
        </w:rPr>
        <w:t>a</w:t>
      </w:r>
      <w:r w:rsidR="00A90570" w:rsidRPr="00694B30">
        <w:rPr>
          <w:color w:val="181818"/>
          <w:szCs w:val="18"/>
        </w:rPr>
        <w:t>it</w:t>
      </w:r>
      <w:r w:rsidR="00A90570" w:rsidRPr="00694B30">
        <w:rPr>
          <w:color w:val="424242"/>
          <w:szCs w:val="18"/>
        </w:rPr>
        <w:t>e</w:t>
      </w:r>
      <w:r w:rsidR="00A90570" w:rsidRPr="00694B30">
        <w:rPr>
          <w:color w:val="181818"/>
          <w:szCs w:val="18"/>
        </w:rPr>
        <w:t>m</w:t>
      </w:r>
      <w:r w:rsidR="00A90570" w:rsidRPr="00694B30">
        <w:rPr>
          <w:color w:val="424242"/>
          <w:szCs w:val="18"/>
        </w:rPr>
        <w:t>e</w:t>
      </w:r>
      <w:r w:rsidR="00A90570" w:rsidRPr="00694B30">
        <w:rPr>
          <w:color w:val="181818"/>
          <w:szCs w:val="18"/>
        </w:rPr>
        <w:t xml:space="preserve">nt </w:t>
      </w:r>
      <w:r w:rsidR="00A90570" w:rsidRPr="00694B30">
        <w:rPr>
          <w:color w:val="2A2A2A"/>
          <w:szCs w:val="18"/>
        </w:rPr>
        <w:t xml:space="preserve">spécial </w:t>
      </w:r>
      <w:r w:rsidR="00A90570" w:rsidRPr="00694B30">
        <w:rPr>
          <w:color w:val="181818"/>
          <w:szCs w:val="18"/>
        </w:rPr>
        <w:t>dans l'application</w:t>
      </w:r>
      <w:r w:rsidR="008E10D7" w:rsidRPr="00694B30">
        <w:rPr>
          <w:color w:val="181818"/>
          <w:szCs w:val="18"/>
        </w:rPr>
        <w:t xml:space="preserve"> </w:t>
      </w:r>
      <w:r w:rsidR="00A90570" w:rsidRPr="00694B30">
        <w:rPr>
          <w:color w:val="181818"/>
          <w:szCs w:val="18"/>
        </w:rPr>
        <w:t>des dispositions du</w:t>
      </w:r>
      <w:r w:rsidR="008E10D7" w:rsidRPr="00694B30">
        <w:rPr>
          <w:color w:val="181818"/>
          <w:szCs w:val="18"/>
        </w:rPr>
        <w:t xml:space="preserve"> </w:t>
      </w:r>
      <w:r w:rsidR="00A90570" w:rsidRPr="00694B30">
        <w:rPr>
          <w:color w:val="2A2A2A"/>
          <w:szCs w:val="18"/>
        </w:rPr>
        <w:t>présent</w:t>
      </w:r>
      <w:r w:rsidR="008E10D7" w:rsidRPr="00694B30">
        <w:rPr>
          <w:color w:val="2A2A2A"/>
          <w:szCs w:val="18"/>
        </w:rPr>
        <w:t xml:space="preserve"> </w:t>
      </w:r>
      <w:r w:rsidR="00A90570" w:rsidRPr="00694B30">
        <w:rPr>
          <w:color w:val="2A2A2A"/>
          <w:szCs w:val="18"/>
        </w:rPr>
        <w:t>accord.</w:t>
      </w:r>
    </w:p>
    <w:p w14:paraId="3F0C2D4B" w14:textId="329F29BF" w:rsidR="00614F5C" w:rsidRPr="00694B30" w:rsidRDefault="00614F5C" w:rsidP="00AB2BA3">
      <w:pPr>
        <w:pStyle w:val="BodyText"/>
      </w:pPr>
      <w:r w:rsidRPr="00694B30">
        <w:rPr>
          <w:color w:val="181818"/>
          <w:szCs w:val="18"/>
        </w:rPr>
        <w:tab/>
        <w:t>Les</w:t>
      </w:r>
      <w:r w:rsidR="008E10D7" w:rsidRPr="00694B30">
        <w:rPr>
          <w:color w:val="181818"/>
          <w:szCs w:val="18"/>
        </w:rPr>
        <w:t xml:space="preserve"> </w:t>
      </w:r>
      <w:r w:rsidRPr="00694B30">
        <w:rPr>
          <w:color w:val="181818"/>
          <w:szCs w:val="18"/>
        </w:rPr>
        <w:t>Membres</w:t>
      </w:r>
      <w:r w:rsidR="008E10D7" w:rsidRPr="00694B30">
        <w:rPr>
          <w:color w:val="181818"/>
          <w:szCs w:val="18"/>
        </w:rPr>
        <w:t xml:space="preserve"> </w:t>
      </w:r>
      <w:r w:rsidRPr="00694B30">
        <w:rPr>
          <w:color w:val="2A2A2A"/>
          <w:szCs w:val="18"/>
        </w:rPr>
        <w:t>conviennent</w:t>
      </w:r>
      <w:r w:rsidR="008E10D7" w:rsidRPr="00694B30">
        <w:rPr>
          <w:color w:val="2A2A2A"/>
          <w:szCs w:val="18"/>
        </w:rPr>
        <w:t xml:space="preserve"> </w:t>
      </w:r>
      <w:r w:rsidRPr="00694B30">
        <w:rPr>
          <w:color w:val="181818"/>
          <w:szCs w:val="18"/>
        </w:rPr>
        <w:t>qu'il</w:t>
      </w:r>
      <w:r w:rsidR="008E10D7" w:rsidRPr="00694B30">
        <w:rPr>
          <w:color w:val="181818"/>
          <w:szCs w:val="18"/>
        </w:rPr>
        <w:t xml:space="preserve"> </w:t>
      </w:r>
      <w:r w:rsidRPr="00694B30">
        <w:rPr>
          <w:color w:val="2A2A2A"/>
          <w:szCs w:val="18"/>
        </w:rPr>
        <w:t>faudrait,</w:t>
      </w:r>
      <w:r w:rsidR="008E10D7" w:rsidRPr="00694B30">
        <w:rPr>
          <w:color w:val="2A2A2A"/>
          <w:szCs w:val="18"/>
        </w:rPr>
        <w:t xml:space="preserve"> </w:t>
      </w:r>
      <w:r w:rsidRPr="00694B30">
        <w:rPr>
          <w:color w:val="2A2A2A"/>
          <w:szCs w:val="18"/>
        </w:rPr>
        <w:t>en</w:t>
      </w:r>
      <w:r w:rsidR="008E10D7" w:rsidRPr="00694B30">
        <w:rPr>
          <w:color w:val="2A2A2A"/>
          <w:szCs w:val="18"/>
        </w:rPr>
        <w:t xml:space="preserve"> </w:t>
      </w:r>
      <w:r w:rsidRPr="00694B30">
        <w:rPr>
          <w:color w:val="181818"/>
          <w:szCs w:val="18"/>
        </w:rPr>
        <w:t>consultation</w:t>
      </w:r>
      <w:r w:rsidR="008E10D7" w:rsidRPr="00694B30">
        <w:rPr>
          <w:color w:val="181818"/>
          <w:szCs w:val="18"/>
        </w:rPr>
        <w:t xml:space="preserve"> </w:t>
      </w:r>
      <w:r w:rsidRPr="00694B30">
        <w:rPr>
          <w:color w:val="2A2A2A"/>
          <w:szCs w:val="18"/>
        </w:rPr>
        <w:t xml:space="preserve">avec </w:t>
      </w:r>
      <w:r w:rsidRPr="00694B30">
        <w:rPr>
          <w:color w:val="050505"/>
          <w:szCs w:val="18"/>
        </w:rPr>
        <w:t>l</w:t>
      </w:r>
      <w:r w:rsidRPr="00694B30">
        <w:rPr>
          <w:color w:val="2A2A2A"/>
          <w:szCs w:val="18"/>
        </w:rPr>
        <w:t>es</w:t>
      </w:r>
      <w:r w:rsidR="008E10D7" w:rsidRPr="00694B30">
        <w:rPr>
          <w:color w:val="2A2A2A"/>
          <w:szCs w:val="18"/>
        </w:rPr>
        <w:t xml:space="preserve"> </w:t>
      </w:r>
      <w:r w:rsidRPr="00694B30">
        <w:rPr>
          <w:color w:val="181818"/>
          <w:szCs w:val="18"/>
        </w:rPr>
        <w:t>Membr</w:t>
      </w:r>
      <w:r w:rsidRPr="00694B30">
        <w:rPr>
          <w:color w:val="424242"/>
          <w:szCs w:val="18"/>
        </w:rPr>
        <w:t>es</w:t>
      </w:r>
      <w:r w:rsidR="008E10D7" w:rsidRPr="00694B30">
        <w:rPr>
          <w:color w:val="424242"/>
          <w:szCs w:val="18"/>
        </w:rPr>
        <w:t xml:space="preserve"> </w:t>
      </w:r>
      <w:r w:rsidRPr="00694B30">
        <w:rPr>
          <w:color w:val="424242"/>
          <w:szCs w:val="18"/>
        </w:rPr>
        <w:t>exportate</w:t>
      </w:r>
      <w:r w:rsidRPr="00694B30">
        <w:rPr>
          <w:color w:val="181818"/>
          <w:szCs w:val="18"/>
        </w:rPr>
        <w:t>ur</w:t>
      </w:r>
      <w:r w:rsidRPr="00694B30">
        <w:rPr>
          <w:color w:val="424242"/>
          <w:szCs w:val="18"/>
        </w:rPr>
        <w:t xml:space="preserve">s </w:t>
      </w:r>
      <w:r w:rsidRPr="00694B30">
        <w:rPr>
          <w:color w:val="181818"/>
          <w:szCs w:val="18"/>
        </w:rPr>
        <w:t>producteurs</w:t>
      </w:r>
      <w:r w:rsidR="008E10D7" w:rsidRPr="00694B30">
        <w:rPr>
          <w:color w:val="181818"/>
          <w:szCs w:val="18"/>
        </w:rPr>
        <w:t xml:space="preserve"> </w:t>
      </w:r>
      <w:r w:rsidRPr="00694B30">
        <w:rPr>
          <w:color w:val="181818"/>
          <w:szCs w:val="18"/>
        </w:rPr>
        <w:t>de coton,</w:t>
      </w:r>
      <w:r w:rsidR="008E10D7" w:rsidRPr="00694B30">
        <w:rPr>
          <w:color w:val="181818"/>
          <w:szCs w:val="18"/>
        </w:rPr>
        <w:t xml:space="preserve"> </w:t>
      </w:r>
      <w:r w:rsidRPr="00694B30">
        <w:rPr>
          <w:color w:val="181818"/>
          <w:szCs w:val="18"/>
        </w:rPr>
        <w:t>refléter</w:t>
      </w:r>
      <w:r w:rsidR="008E10D7" w:rsidRPr="00694B30">
        <w:rPr>
          <w:color w:val="181818"/>
          <w:szCs w:val="18"/>
        </w:rPr>
        <w:t xml:space="preserve"> </w:t>
      </w:r>
      <w:r w:rsidRPr="00694B30">
        <w:rPr>
          <w:color w:val="181818"/>
          <w:szCs w:val="18"/>
        </w:rPr>
        <w:t>les intérêts</w:t>
      </w:r>
      <w:r w:rsidR="008E10D7" w:rsidRPr="00694B30">
        <w:rPr>
          <w:color w:val="181818"/>
          <w:szCs w:val="18"/>
        </w:rPr>
        <w:t xml:space="preserve"> </w:t>
      </w:r>
      <w:r w:rsidRPr="00694B30">
        <w:rPr>
          <w:color w:val="2A2A2A"/>
          <w:szCs w:val="18"/>
        </w:rPr>
        <w:t>particuliers</w:t>
      </w:r>
      <w:r w:rsidR="008E10D7" w:rsidRPr="00694B30">
        <w:rPr>
          <w:color w:val="2A2A2A"/>
          <w:szCs w:val="18"/>
        </w:rPr>
        <w:t xml:space="preserve"> </w:t>
      </w:r>
      <w:r w:rsidRPr="00694B30">
        <w:rPr>
          <w:color w:val="181818"/>
          <w:szCs w:val="18"/>
        </w:rPr>
        <w:t xml:space="preserve">de </w:t>
      </w:r>
      <w:r w:rsidRPr="00694B30">
        <w:rPr>
          <w:color w:val="2A2A2A"/>
          <w:szCs w:val="18"/>
        </w:rPr>
        <w:t>ces</w:t>
      </w:r>
      <w:r w:rsidR="008E10D7" w:rsidRPr="00694B30">
        <w:rPr>
          <w:color w:val="2A2A2A"/>
          <w:szCs w:val="18"/>
        </w:rPr>
        <w:t xml:space="preserve"> </w:t>
      </w:r>
      <w:r w:rsidRPr="00694B30">
        <w:rPr>
          <w:color w:val="181818"/>
          <w:szCs w:val="18"/>
        </w:rPr>
        <w:t>Membres</w:t>
      </w:r>
      <w:r w:rsidR="008E10D7" w:rsidRPr="00694B30">
        <w:rPr>
          <w:color w:val="181818"/>
          <w:szCs w:val="18"/>
        </w:rPr>
        <w:t xml:space="preserve"> </w:t>
      </w:r>
      <w:r w:rsidRPr="00694B30">
        <w:rPr>
          <w:color w:val="181818"/>
          <w:szCs w:val="18"/>
        </w:rPr>
        <w:t>dans</w:t>
      </w:r>
      <w:r w:rsidR="008E10D7" w:rsidRPr="00694B30">
        <w:rPr>
          <w:color w:val="181818"/>
          <w:szCs w:val="18"/>
        </w:rPr>
        <w:t xml:space="preserve"> </w:t>
      </w:r>
      <w:r w:rsidRPr="00694B30">
        <w:rPr>
          <w:color w:val="181818"/>
          <w:szCs w:val="18"/>
        </w:rPr>
        <w:t>la</w:t>
      </w:r>
      <w:r w:rsidR="008E10D7" w:rsidRPr="00694B30">
        <w:rPr>
          <w:color w:val="181818"/>
          <w:szCs w:val="18"/>
        </w:rPr>
        <w:t xml:space="preserve"> </w:t>
      </w:r>
      <w:r w:rsidRPr="00694B30">
        <w:rPr>
          <w:color w:val="181818"/>
          <w:szCs w:val="18"/>
        </w:rPr>
        <w:t>mi</w:t>
      </w:r>
      <w:r w:rsidRPr="00694B30">
        <w:rPr>
          <w:color w:val="424242"/>
          <w:szCs w:val="18"/>
        </w:rPr>
        <w:t>se e</w:t>
      </w:r>
      <w:r w:rsidRPr="00694B30">
        <w:rPr>
          <w:color w:val="181818"/>
          <w:szCs w:val="18"/>
        </w:rPr>
        <w:t xml:space="preserve">n </w:t>
      </w:r>
      <w:r w:rsidR="00C0202F" w:rsidRPr="00694B30">
        <w:rPr>
          <w:color w:val="424242"/>
          <w:szCs w:val="18"/>
        </w:rPr>
        <w:t>œuvre</w:t>
      </w:r>
      <w:r w:rsidRPr="00694B30">
        <w:rPr>
          <w:color w:val="424242"/>
          <w:szCs w:val="18"/>
        </w:rPr>
        <w:t xml:space="preserve"> </w:t>
      </w:r>
      <w:r w:rsidRPr="00694B30">
        <w:rPr>
          <w:color w:val="2A2A2A"/>
          <w:szCs w:val="18"/>
        </w:rPr>
        <w:t xml:space="preserve">des </w:t>
      </w:r>
      <w:r w:rsidRPr="00694B30">
        <w:rPr>
          <w:color w:val="181818"/>
          <w:szCs w:val="18"/>
        </w:rPr>
        <w:t>dispositions</w:t>
      </w:r>
      <w:r w:rsidR="008E10D7" w:rsidRPr="00694B30">
        <w:rPr>
          <w:color w:val="181818"/>
          <w:szCs w:val="18"/>
        </w:rPr>
        <w:t xml:space="preserve"> </w:t>
      </w:r>
      <w:r w:rsidRPr="00694B30">
        <w:rPr>
          <w:color w:val="181818"/>
          <w:szCs w:val="18"/>
        </w:rPr>
        <w:t xml:space="preserve">du présent </w:t>
      </w:r>
      <w:r w:rsidRPr="00694B30">
        <w:rPr>
          <w:color w:val="2A2A2A"/>
          <w:szCs w:val="18"/>
        </w:rPr>
        <w:t>accord</w:t>
      </w:r>
      <w:r w:rsidRPr="00694B30">
        <w:rPr>
          <w:color w:val="050505"/>
          <w:szCs w:val="18"/>
        </w:rPr>
        <w:t>.</w:t>
      </w:r>
    </w:p>
    <w:p w14:paraId="5313D116" w14:textId="6CC87307" w:rsidR="005925E0" w:rsidRPr="00694B30" w:rsidRDefault="005925E0" w:rsidP="00AB2BA3">
      <w:pPr>
        <w:pStyle w:val="BodyText"/>
      </w:pPr>
      <w:r w:rsidRPr="00694B30">
        <w:rPr>
          <w:color w:val="181818"/>
          <w:szCs w:val="18"/>
        </w:rPr>
        <w:tab/>
        <w:t xml:space="preserve">Afin de faciliter l'intégration du </w:t>
      </w:r>
      <w:r w:rsidRPr="00694B30">
        <w:rPr>
          <w:color w:val="2A2A2A"/>
          <w:szCs w:val="18"/>
        </w:rPr>
        <w:t xml:space="preserve">secteur </w:t>
      </w:r>
      <w:r w:rsidRPr="00694B30">
        <w:rPr>
          <w:color w:val="181818"/>
          <w:szCs w:val="18"/>
        </w:rPr>
        <w:t xml:space="preserve">des textiles </w:t>
      </w:r>
      <w:r w:rsidRPr="00694B30">
        <w:rPr>
          <w:color w:val="2A2A2A"/>
          <w:szCs w:val="18"/>
        </w:rPr>
        <w:t xml:space="preserve">et </w:t>
      </w:r>
      <w:r w:rsidRPr="00694B30">
        <w:rPr>
          <w:color w:val="181818"/>
          <w:szCs w:val="18"/>
        </w:rPr>
        <w:t>des v</w:t>
      </w:r>
      <w:r w:rsidRPr="00694B30">
        <w:rPr>
          <w:color w:val="424242"/>
          <w:szCs w:val="18"/>
        </w:rPr>
        <w:t>ê</w:t>
      </w:r>
      <w:r w:rsidRPr="00694B30">
        <w:rPr>
          <w:color w:val="181818"/>
          <w:szCs w:val="18"/>
        </w:rPr>
        <w:t xml:space="preserve">tements </w:t>
      </w:r>
      <w:r w:rsidRPr="00694B30">
        <w:rPr>
          <w:color w:val="2A2A2A"/>
          <w:szCs w:val="18"/>
        </w:rPr>
        <w:t xml:space="preserve">dans </w:t>
      </w:r>
      <w:r w:rsidRPr="00694B30">
        <w:rPr>
          <w:color w:val="181818"/>
          <w:szCs w:val="18"/>
        </w:rPr>
        <w:t xml:space="preserve">le </w:t>
      </w:r>
      <w:r w:rsidRPr="00694B30">
        <w:rPr>
          <w:color w:val="424242"/>
          <w:szCs w:val="18"/>
        </w:rPr>
        <w:t>cad</w:t>
      </w:r>
      <w:r w:rsidRPr="00694B30">
        <w:rPr>
          <w:color w:val="181818"/>
          <w:szCs w:val="18"/>
        </w:rPr>
        <w:t>r</w:t>
      </w:r>
      <w:r w:rsidRPr="00694B30">
        <w:rPr>
          <w:color w:val="424242"/>
          <w:szCs w:val="18"/>
        </w:rPr>
        <w:t xml:space="preserve">e </w:t>
      </w:r>
      <w:r w:rsidRPr="00694B30">
        <w:rPr>
          <w:color w:val="2A2A2A"/>
          <w:szCs w:val="18"/>
        </w:rPr>
        <w:t>du</w:t>
      </w:r>
      <w:r w:rsidR="008E10D7" w:rsidRPr="00694B30">
        <w:rPr>
          <w:color w:val="2A2A2A"/>
          <w:szCs w:val="18"/>
        </w:rPr>
        <w:t xml:space="preserve"> </w:t>
      </w:r>
      <w:r w:rsidRPr="00694B30">
        <w:rPr>
          <w:color w:val="2A2A2A"/>
          <w:szCs w:val="18"/>
        </w:rPr>
        <w:t xml:space="preserve">GATT </w:t>
      </w:r>
      <w:r w:rsidRPr="00694B30">
        <w:rPr>
          <w:color w:val="181818"/>
          <w:szCs w:val="18"/>
        </w:rPr>
        <w:t>de</w:t>
      </w:r>
      <w:r w:rsidR="0017591B" w:rsidRPr="00694B30">
        <w:rPr>
          <w:color w:val="181818"/>
          <w:szCs w:val="18"/>
        </w:rPr>
        <w:t> </w:t>
      </w:r>
      <w:r w:rsidRPr="00694B30">
        <w:rPr>
          <w:color w:val="181818"/>
          <w:szCs w:val="18"/>
        </w:rPr>
        <w:t xml:space="preserve">1994, les Membres devraient permettre un </w:t>
      </w:r>
      <w:r w:rsidRPr="00694B30">
        <w:rPr>
          <w:color w:val="2A2A2A"/>
          <w:szCs w:val="18"/>
        </w:rPr>
        <w:t xml:space="preserve">ajustement </w:t>
      </w:r>
      <w:r w:rsidRPr="00694B30">
        <w:rPr>
          <w:color w:val="181818"/>
          <w:szCs w:val="18"/>
        </w:rPr>
        <w:t xml:space="preserve">industriel </w:t>
      </w:r>
      <w:r w:rsidRPr="00694B30">
        <w:rPr>
          <w:color w:val="2A2A2A"/>
          <w:szCs w:val="18"/>
        </w:rPr>
        <w:t xml:space="preserve">continu et autonome, </w:t>
      </w:r>
      <w:r w:rsidRPr="00694B30">
        <w:rPr>
          <w:color w:val="424242"/>
          <w:szCs w:val="18"/>
        </w:rPr>
        <w:t>ai</w:t>
      </w:r>
      <w:r w:rsidRPr="00694B30">
        <w:rPr>
          <w:color w:val="181818"/>
          <w:szCs w:val="18"/>
        </w:rPr>
        <w:t>n</w:t>
      </w:r>
      <w:r w:rsidRPr="00694B30">
        <w:rPr>
          <w:color w:val="424242"/>
          <w:szCs w:val="18"/>
        </w:rPr>
        <w:t xml:space="preserve">si </w:t>
      </w:r>
      <w:r w:rsidRPr="00694B30">
        <w:rPr>
          <w:color w:val="2A2A2A"/>
          <w:szCs w:val="18"/>
        </w:rPr>
        <w:t xml:space="preserve">qu'une concurrence accrue sur </w:t>
      </w:r>
      <w:r w:rsidRPr="00694B30">
        <w:rPr>
          <w:color w:val="181818"/>
          <w:szCs w:val="18"/>
        </w:rPr>
        <w:t>leurs</w:t>
      </w:r>
      <w:r w:rsidR="008E10D7" w:rsidRPr="00694B30">
        <w:rPr>
          <w:color w:val="181818"/>
          <w:szCs w:val="18"/>
        </w:rPr>
        <w:t xml:space="preserve"> </w:t>
      </w:r>
      <w:r w:rsidRPr="00694B30">
        <w:rPr>
          <w:color w:val="181818"/>
          <w:szCs w:val="18"/>
        </w:rPr>
        <w:t>marchés.</w:t>
      </w:r>
    </w:p>
    <w:p w14:paraId="0FE0B91F" w14:textId="60F1BF83" w:rsidR="005925E0" w:rsidRPr="00694B30" w:rsidRDefault="005925E0" w:rsidP="00AB2BA3">
      <w:pPr>
        <w:pStyle w:val="BodyText"/>
      </w:pPr>
      <w:r w:rsidRPr="00694B30">
        <w:rPr>
          <w:color w:val="181818"/>
          <w:szCs w:val="18"/>
        </w:rPr>
        <w:tab/>
        <w:t>Sauf disposition</w:t>
      </w:r>
      <w:r w:rsidR="008E10D7" w:rsidRPr="00694B30">
        <w:rPr>
          <w:color w:val="181818"/>
          <w:szCs w:val="18"/>
        </w:rPr>
        <w:t xml:space="preserve"> </w:t>
      </w:r>
      <w:r w:rsidRPr="00694B30">
        <w:rPr>
          <w:color w:val="2A2A2A"/>
          <w:szCs w:val="18"/>
        </w:rPr>
        <w:t>contraire du</w:t>
      </w:r>
      <w:r w:rsidR="008E10D7" w:rsidRPr="00694B30">
        <w:rPr>
          <w:color w:val="2A2A2A"/>
          <w:szCs w:val="18"/>
        </w:rPr>
        <w:t xml:space="preserve"> </w:t>
      </w:r>
      <w:r w:rsidRPr="00694B30">
        <w:rPr>
          <w:color w:val="2A2A2A"/>
          <w:szCs w:val="18"/>
        </w:rPr>
        <w:t>présent accord,</w:t>
      </w:r>
      <w:r w:rsidR="008E10D7" w:rsidRPr="00694B30">
        <w:rPr>
          <w:color w:val="2A2A2A"/>
          <w:szCs w:val="18"/>
        </w:rPr>
        <w:t xml:space="preserve"> </w:t>
      </w:r>
      <w:r w:rsidRPr="00694B30">
        <w:rPr>
          <w:color w:val="2A2A2A"/>
          <w:szCs w:val="18"/>
        </w:rPr>
        <w:t>celui-ci</w:t>
      </w:r>
      <w:r w:rsidR="008E10D7" w:rsidRPr="00694B30">
        <w:rPr>
          <w:color w:val="2A2A2A"/>
          <w:szCs w:val="18"/>
        </w:rPr>
        <w:t xml:space="preserve"> </w:t>
      </w:r>
      <w:r w:rsidRPr="00694B30">
        <w:rPr>
          <w:color w:val="181818"/>
          <w:szCs w:val="18"/>
        </w:rPr>
        <w:t>n'affectera</w:t>
      </w:r>
      <w:r w:rsidR="008E10D7" w:rsidRPr="00694B30">
        <w:rPr>
          <w:color w:val="181818"/>
          <w:szCs w:val="18"/>
        </w:rPr>
        <w:t xml:space="preserve"> </w:t>
      </w:r>
      <w:r w:rsidRPr="00694B30">
        <w:rPr>
          <w:color w:val="181818"/>
          <w:szCs w:val="18"/>
        </w:rPr>
        <w:t>pas les droit</w:t>
      </w:r>
      <w:r w:rsidRPr="00694B30">
        <w:rPr>
          <w:color w:val="424242"/>
          <w:szCs w:val="18"/>
        </w:rPr>
        <w:t xml:space="preserve">s et </w:t>
      </w:r>
      <w:r w:rsidRPr="00694B30">
        <w:rPr>
          <w:color w:val="2A2A2A"/>
          <w:szCs w:val="18"/>
        </w:rPr>
        <w:t xml:space="preserve">obligations résultant </w:t>
      </w:r>
      <w:r w:rsidRPr="00694B30">
        <w:rPr>
          <w:color w:val="181818"/>
          <w:szCs w:val="18"/>
        </w:rPr>
        <w:t>pour les Membres de</w:t>
      </w:r>
      <w:r w:rsidR="00307CDB" w:rsidRPr="00694B30">
        <w:rPr>
          <w:color w:val="181818"/>
          <w:szCs w:val="18"/>
        </w:rPr>
        <w:t xml:space="preserve"> </w:t>
      </w:r>
      <w:r w:rsidRPr="00694B30">
        <w:rPr>
          <w:color w:val="181818"/>
          <w:szCs w:val="18"/>
        </w:rPr>
        <w:t xml:space="preserve">l'Accord </w:t>
      </w:r>
      <w:r w:rsidRPr="00694B30">
        <w:rPr>
          <w:color w:val="2A2A2A"/>
          <w:szCs w:val="18"/>
        </w:rPr>
        <w:t xml:space="preserve">sur </w:t>
      </w:r>
      <w:r w:rsidRPr="00694B30">
        <w:rPr>
          <w:color w:val="181818"/>
          <w:szCs w:val="18"/>
        </w:rPr>
        <w:t xml:space="preserve">l'OMC </w:t>
      </w:r>
      <w:r w:rsidRPr="00694B30">
        <w:rPr>
          <w:color w:val="2A2A2A"/>
          <w:szCs w:val="18"/>
        </w:rPr>
        <w:t xml:space="preserve">et </w:t>
      </w:r>
      <w:r w:rsidRPr="00694B30">
        <w:rPr>
          <w:color w:val="181818"/>
          <w:szCs w:val="18"/>
        </w:rPr>
        <w:t xml:space="preserve">des </w:t>
      </w:r>
      <w:r w:rsidR="00307CDB" w:rsidRPr="00694B30">
        <w:rPr>
          <w:color w:val="181818"/>
          <w:szCs w:val="18"/>
        </w:rPr>
        <w:t>a</w:t>
      </w:r>
      <w:r w:rsidRPr="00694B30">
        <w:rPr>
          <w:color w:val="181818"/>
          <w:szCs w:val="18"/>
        </w:rPr>
        <w:t xml:space="preserve">ccords </w:t>
      </w:r>
      <w:r w:rsidRPr="00694B30">
        <w:rPr>
          <w:color w:val="2A2A2A"/>
          <w:szCs w:val="18"/>
        </w:rPr>
        <w:t>commerciaux multilatéraux.</w:t>
      </w:r>
    </w:p>
    <w:p w14:paraId="535AAF1F" w14:textId="7007841B" w:rsidR="00CB7A82" w:rsidRPr="00694B30" w:rsidRDefault="00CB7A82" w:rsidP="00AB2BA3">
      <w:pPr>
        <w:pStyle w:val="BodyText"/>
      </w:pPr>
      <w:r w:rsidRPr="00694B30">
        <w:tab/>
        <w:t>Les produits</w:t>
      </w:r>
      <w:r w:rsidR="008E10D7" w:rsidRPr="00694B30">
        <w:t xml:space="preserve"> </w:t>
      </w:r>
      <w:r w:rsidRPr="00694B30">
        <w:t xml:space="preserve">textiles </w:t>
      </w:r>
      <w:r w:rsidRPr="00694B30">
        <w:rPr>
          <w:color w:val="282828"/>
        </w:rPr>
        <w:t xml:space="preserve">et </w:t>
      </w:r>
      <w:r w:rsidRPr="00694B30">
        <w:t>les vêtements</w:t>
      </w:r>
      <w:r w:rsidR="008E10D7" w:rsidRPr="00694B30">
        <w:t xml:space="preserve"> </w:t>
      </w:r>
      <w:r w:rsidRPr="00694B30">
        <w:rPr>
          <w:color w:val="282828"/>
        </w:rPr>
        <w:t>auxquels</w:t>
      </w:r>
      <w:r w:rsidR="008E10D7" w:rsidRPr="00694B30">
        <w:rPr>
          <w:color w:val="282828"/>
        </w:rPr>
        <w:t xml:space="preserve"> </w:t>
      </w:r>
      <w:r w:rsidRPr="00694B30">
        <w:t xml:space="preserve">le présent </w:t>
      </w:r>
      <w:r w:rsidRPr="00694B30">
        <w:rPr>
          <w:color w:val="282828"/>
        </w:rPr>
        <w:t>accord</w:t>
      </w:r>
      <w:r w:rsidR="008E10D7" w:rsidRPr="00694B30">
        <w:rPr>
          <w:color w:val="282828"/>
        </w:rPr>
        <w:t xml:space="preserve"> </w:t>
      </w:r>
      <w:r w:rsidRPr="00694B30">
        <w:rPr>
          <w:color w:val="282828"/>
        </w:rPr>
        <w:t xml:space="preserve">s'applique </w:t>
      </w:r>
      <w:r w:rsidRPr="00694B30">
        <w:rPr>
          <w:color w:val="3D3D3D"/>
        </w:rPr>
        <w:t>so</w:t>
      </w:r>
      <w:r w:rsidRPr="00694B30">
        <w:t>nt</w:t>
      </w:r>
      <w:r w:rsidR="008E10D7" w:rsidRPr="00694B30">
        <w:t xml:space="preserve"> </w:t>
      </w:r>
      <w:r w:rsidRPr="00694B30">
        <w:t>indiqu</w:t>
      </w:r>
      <w:r w:rsidRPr="00694B30">
        <w:rPr>
          <w:color w:val="3D3D3D"/>
        </w:rPr>
        <w:t>és</w:t>
      </w:r>
      <w:r w:rsidR="008E10D7" w:rsidRPr="00694B30">
        <w:rPr>
          <w:color w:val="3D3D3D"/>
        </w:rPr>
        <w:t xml:space="preserve"> </w:t>
      </w:r>
      <w:r w:rsidRPr="00694B30">
        <w:rPr>
          <w:color w:val="282828"/>
        </w:rPr>
        <w:t>à</w:t>
      </w:r>
      <w:r w:rsidRPr="00694B30">
        <w:t xml:space="preserve"> l'Annexe.</w:t>
      </w:r>
    </w:p>
    <w:p w14:paraId="26B4B2E2" w14:textId="77777777" w:rsidR="00CB7A82" w:rsidRPr="00694B30" w:rsidRDefault="00CB7A82" w:rsidP="00AB2BA3">
      <w:pPr>
        <w:pStyle w:val="BodyText"/>
        <w:keepNext/>
        <w:numPr>
          <w:ilvl w:val="0"/>
          <w:numId w:val="0"/>
        </w:numPr>
        <w:jc w:val="center"/>
        <w:rPr>
          <w:i/>
          <w:color w:val="161616"/>
          <w:szCs w:val="18"/>
        </w:rPr>
      </w:pPr>
      <w:r w:rsidRPr="00694B30">
        <w:rPr>
          <w:i/>
          <w:color w:val="161616"/>
          <w:szCs w:val="18"/>
        </w:rPr>
        <w:t>Article 2</w:t>
      </w:r>
    </w:p>
    <w:p w14:paraId="284B2B3F" w14:textId="75439831" w:rsidR="00CB7A82" w:rsidRPr="00694B30" w:rsidRDefault="00CB7A82" w:rsidP="00AB2BA3">
      <w:pPr>
        <w:pStyle w:val="BodyText"/>
        <w:numPr>
          <w:ilvl w:val="6"/>
          <w:numId w:val="21"/>
        </w:numPr>
      </w:pPr>
      <w:r w:rsidRPr="00694B30">
        <w:tab/>
        <w:t>Toutes les restrictions quantitatives prévues dans des accords bilatéraux</w:t>
      </w:r>
      <w:r w:rsidR="008E10D7" w:rsidRPr="00694B30">
        <w:t xml:space="preserve"> </w:t>
      </w:r>
      <w:r w:rsidRPr="00694B30">
        <w:t xml:space="preserve">qui </w:t>
      </w:r>
      <w:r w:rsidRPr="00694B30">
        <w:rPr>
          <w:color w:val="282828"/>
        </w:rPr>
        <w:t>sont</w:t>
      </w:r>
      <w:r w:rsidR="008E10D7" w:rsidRPr="00694B30">
        <w:rPr>
          <w:color w:val="282828"/>
        </w:rPr>
        <w:t xml:space="preserve"> </w:t>
      </w:r>
      <w:r w:rsidRPr="00694B30">
        <w:t>maint</w:t>
      </w:r>
      <w:r w:rsidRPr="00694B30">
        <w:rPr>
          <w:color w:val="3D3D3D"/>
        </w:rPr>
        <w:t>e</w:t>
      </w:r>
      <w:r w:rsidRPr="00694B30">
        <w:t>nu</w:t>
      </w:r>
      <w:r w:rsidRPr="00694B30">
        <w:rPr>
          <w:color w:val="3D3D3D"/>
        </w:rPr>
        <w:t xml:space="preserve">es </w:t>
      </w:r>
      <w:r w:rsidRPr="00694B30">
        <w:t>au titre de l'article</w:t>
      </w:r>
      <w:r w:rsidR="007239B4">
        <w:t> </w:t>
      </w:r>
      <w:r w:rsidRPr="00694B30">
        <w:rPr>
          <w:bCs/>
        </w:rPr>
        <w:t>4 ou</w:t>
      </w:r>
      <w:r w:rsidR="008E10D7" w:rsidRPr="00694B30">
        <w:rPr>
          <w:bCs/>
        </w:rPr>
        <w:t xml:space="preserve"> </w:t>
      </w:r>
      <w:r w:rsidRPr="00694B30">
        <w:rPr>
          <w:bCs/>
        </w:rPr>
        <w:t>notifiées</w:t>
      </w:r>
      <w:r w:rsidR="008E10D7" w:rsidRPr="00694B30">
        <w:rPr>
          <w:bCs/>
        </w:rPr>
        <w:t xml:space="preserve"> </w:t>
      </w:r>
      <w:r w:rsidRPr="00694B30">
        <w:rPr>
          <w:bCs/>
        </w:rPr>
        <w:t>au titre des articles</w:t>
      </w:r>
      <w:r w:rsidR="00CA4F46">
        <w:rPr>
          <w:bCs/>
        </w:rPr>
        <w:t> </w:t>
      </w:r>
      <w:r w:rsidRPr="00694B30">
        <w:rPr>
          <w:bCs/>
        </w:rPr>
        <w:t>7 ou</w:t>
      </w:r>
      <w:r w:rsidR="00CA4F46">
        <w:rPr>
          <w:bCs/>
        </w:rPr>
        <w:t> </w:t>
      </w:r>
      <w:r w:rsidRPr="00694B30">
        <w:rPr>
          <w:bCs/>
        </w:rPr>
        <w:t>8 de</w:t>
      </w:r>
      <w:r w:rsidR="00307CDB" w:rsidRPr="00694B30">
        <w:rPr>
          <w:bCs/>
        </w:rPr>
        <w:t xml:space="preserve"> </w:t>
      </w:r>
      <w:r w:rsidRPr="00694B30">
        <w:rPr>
          <w:bCs/>
        </w:rPr>
        <w:t>l'AMF,</w:t>
      </w:r>
      <w:r w:rsidR="008E10D7" w:rsidRPr="00694B30">
        <w:rPr>
          <w:bCs/>
        </w:rPr>
        <w:t xml:space="preserve"> </w:t>
      </w:r>
      <w:r w:rsidRPr="00694B30">
        <w:rPr>
          <w:bCs/>
        </w:rPr>
        <w:t>qui</w:t>
      </w:r>
      <w:r w:rsidR="008E10D7" w:rsidRPr="00694B30">
        <w:rPr>
          <w:bCs/>
        </w:rPr>
        <w:t xml:space="preserve"> </w:t>
      </w:r>
      <w:r w:rsidRPr="00694B30">
        <w:rPr>
          <w:bCs/>
          <w:color w:val="282828"/>
        </w:rPr>
        <w:t>seront</w:t>
      </w:r>
      <w:r w:rsidR="008E10D7" w:rsidRPr="00694B30">
        <w:rPr>
          <w:bCs/>
          <w:color w:val="282828"/>
        </w:rPr>
        <w:t xml:space="preserve"> </w:t>
      </w:r>
      <w:r w:rsidRPr="00694B30">
        <w:rPr>
          <w:bCs/>
          <w:color w:val="282828"/>
        </w:rPr>
        <w:t>en vigueur</w:t>
      </w:r>
      <w:r w:rsidR="008E10D7" w:rsidRPr="00694B30">
        <w:rPr>
          <w:bCs/>
          <w:color w:val="282828"/>
        </w:rPr>
        <w:t xml:space="preserve"> </w:t>
      </w:r>
      <w:r w:rsidRPr="00694B30">
        <w:rPr>
          <w:bCs/>
        </w:rPr>
        <w:t>le jour précédant l'ent</w:t>
      </w:r>
      <w:r w:rsidRPr="00694B30">
        <w:t>rée en</w:t>
      </w:r>
      <w:r w:rsidR="008E10D7" w:rsidRPr="00694B30">
        <w:t xml:space="preserve"> </w:t>
      </w:r>
      <w:r w:rsidRPr="00694B30">
        <w:t>vigueur</w:t>
      </w:r>
      <w:r w:rsidR="008E10D7" w:rsidRPr="00694B30">
        <w:t xml:space="preserve"> </w:t>
      </w:r>
      <w:r w:rsidRPr="00694B30">
        <w:t xml:space="preserve">de </w:t>
      </w:r>
      <w:r w:rsidR="00455E84" w:rsidRPr="00694B30">
        <w:t>l'</w:t>
      </w:r>
      <w:r w:rsidRPr="00694B30">
        <w:t>Accord sur l'OMC,</w:t>
      </w:r>
      <w:r w:rsidR="008E10D7" w:rsidRPr="00694B30">
        <w:t xml:space="preserve"> </w:t>
      </w:r>
      <w:r w:rsidRPr="00694B30">
        <w:rPr>
          <w:color w:val="282828"/>
        </w:rPr>
        <w:t>seront,</w:t>
      </w:r>
      <w:r w:rsidR="008E10D7" w:rsidRPr="00694B30">
        <w:rPr>
          <w:color w:val="282828"/>
        </w:rPr>
        <w:t xml:space="preserve"> </w:t>
      </w:r>
      <w:r w:rsidRPr="00694B30">
        <w:t>dans</w:t>
      </w:r>
      <w:r w:rsidR="008E10D7" w:rsidRPr="00694B30">
        <w:t xml:space="preserve"> </w:t>
      </w:r>
      <w:r w:rsidRPr="00694B30">
        <w:t>un</w:t>
      </w:r>
      <w:r w:rsidR="008E10D7" w:rsidRPr="00694B30">
        <w:t xml:space="preserve"> </w:t>
      </w:r>
      <w:r w:rsidRPr="00694B30">
        <w:t>délai</w:t>
      </w:r>
      <w:r w:rsidR="008E10D7" w:rsidRPr="00694B30">
        <w:t xml:space="preserve"> </w:t>
      </w:r>
      <w:r w:rsidRPr="00694B30">
        <w:t>de 60</w:t>
      </w:r>
      <w:r w:rsidR="000B7A7D">
        <w:t> </w:t>
      </w:r>
      <w:r w:rsidRPr="00694B30">
        <w:rPr>
          <w:color w:val="282828"/>
        </w:rPr>
        <w:t>jours</w:t>
      </w:r>
      <w:r w:rsidR="008E10D7" w:rsidRPr="00694B30">
        <w:rPr>
          <w:color w:val="282828"/>
        </w:rPr>
        <w:t xml:space="preserve"> </w:t>
      </w:r>
      <w:r w:rsidRPr="00694B30">
        <w:rPr>
          <w:color w:val="282828"/>
        </w:rPr>
        <w:t>à</w:t>
      </w:r>
      <w:r w:rsidR="008E10D7" w:rsidRPr="00694B30">
        <w:rPr>
          <w:color w:val="282828"/>
        </w:rPr>
        <w:t xml:space="preserve"> </w:t>
      </w:r>
      <w:r w:rsidRPr="00694B30">
        <w:rPr>
          <w:color w:val="3D3D3D"/>
        </w:rPr>
        <w:t>co</w:t>
      </w:r>
      <w:r w:rsidRPr="00694B30">
        <w:t>mpt</w:t>
      </w:r>
      <w:r w:rsidRPr="00694B30">
        <w:rPr>
          <w:color w:val="3D3D3D"/>
        </w:rPr>
        <w:t xml:space="preserve">er </w:t>
      </w:r>
      <w:r w:rsidRPr="00694B30">
        <w:t xml:space="preserve">de </w:t>
      </w:r>
      <w:r w:rsidRPr="00694B30">
        <w:rPr>
          <w:color w:val="282828"/>
        </w:rPr>
        <w:t xml:space="preserve">cette </w:t>
      </w:r>
      <w:r w:rsidRPr="00694B30">
        <w:t xml:space="preserve">entrée </w:t>
      </w:r>
      <w:r w:rsidRPr="00694B30">
        <w:rPr>
          <w:color w:val="282828"/>
        </w:rPr>
        <w:t xml:space="preserve">en </w:t>
      </w:r>
      <w:r w:rsidRPr="00694B30">
        <w:t xml:space="preserve">vigueur, notifiées en détail, y compris les niveaux de limitation, les </w:t>
      </w:r>
      <w:r w:rsidRPr="00694B30">
        <w:rPr>
          <w:color w:val="282828"/>
        </w:rPr>
        <w:t xml:space="preserve">coefficients de </w:t>
      </w:r>
      <w:r w:rsidRPr="00694B30">
        <w:t>croissance et les dispositions relatives à la flexibilité, par les Membres qui les maintienn</w:t>
      </w:r>
      <w:r w:rsidRPr="00694B30">
        <w:rPr>
          <w:color w:val="3D3D3D"/>
        </w:rPr>
        <w:t>e</w:t>
      </w:r>
      <w:r w:rsidRPr="00694B30">
        <w:t xml:space="preserve">nt </w:t>
      </w:r>
      <w:r w:rsidRPr="00694B30">
        <w:rPr>
          <w:color w:val="282828"/>
        </w:rPr>
        <w:t xml:space="preserve">à </w:t>
      </w:r>
      <w:r w:rsidR="00455E84" w:rsidRPr="00694B30">
        <w:t>l'</w:t>
      </w:r>
      <w:r w:rsidRPr="00694B30">
        <w:t>Organ</w:t>
      </w:r>
      <w:r w:rsidRPr="00694B30">
        <w:rPr>
          <w:color w:val="3D3D3D"/>
        </w:rPr>
        <w:t xml:space="preserve">e </w:t>
      </w:r>
      <w:r w:rsidRPr="00694B30">
        <w:t>de</w:t>
      </w:r>
      <w:r w:rsidR="00307CDB" w:rsidRPr="00694B30">
        <w:t xml:space="preserve"> </w:t>
      </w:r>
      <w:r w:rsidRPr="00694B30">
        <w:t>supervision des textiles visé à l'article</w:t>
      </w:r>
      <w:r w:rsidR="00FE266F">
        <w:t> </w:t>
      </w:r>
      <w:r w:rsidRPr="00694B30">
        <w:t xml:space="preserve">8 (dénommé dans le présent </w:t>
      </w:r>
      <w:r w:rsidRPr="00694B30">
        <w:rPr>
          <w:color w:val="282828"/>
        </w:rPr>
        <w:t xml:space="preserve">accord </w:t>
      </w:r>
      <w:r w:rsidRPr="00694B30">
        <w:t>l'"OSpT")</w:t>
      </w:r>
      <w:r w:rsidRPr="00694B30">
        <w:rPr>
          <w:color w:val="3D3D3D"/>
        </w:rPr>
        <w:t xml:space="preserve">. </w:t>
      </w:r>
      <w:r w:rsidRPr="00694B30">
        <w:rPr>
          <w:color w:val="282828"/>
        </w:rPr>
        <w:t xml:space="preserve">Les </w:t>
      </w:r>
      <w:r w:rsidRPr="00694B30">
        <w:t>M</w:t>
      </w:r>
      <w:r w:rsidRPr="00694B30">
        <w:rPr>
          <w:color w:val="3D3D3D"/>
        </w:rPr>
        <w:t>e</w:t>
      </w:r>
      <w:r w:rsidRPr="00694B30">
        <w:t>mbr</w:t>
      </w:r>
      <w:r w:rsidRPr="00694B30">
        <w:rPr>
          <w:color w:val="3D3D3D"/>
        </w:rPr>
        <w:t xml:space="preserve">es </w:t>
      </w:r>
      <w:r w:rsidRPr="00694B30">
        <w:t>conviennent qu'à compter de la date d'entrée en vigueur de</w:t>
      </w:r>
      <w:r w:rsidR="00DA54C9" w:rsidRPr="00694B30">
        <w:t xml:space="preserve"> </w:t>
      </w:r>
      <w:r w:rsidRPr="00694B30">
        <w:t xml:space="preserve">l'Accord </w:t>
      </w:r>
      <w:r w:rsidRPr="00694B30">
        <w:rPr>
          <w:color w:val="282828"/>
        </w:rPr>
        <w:t xml:space="preserve">sur </w:t>
      </w:r>
      <w:r w:rsidRPr="00694B30">
        <w:t xml:space="preserve">l'OMC, toutes les </w:t>
      </w:r>
      <w:r w:rsidRPr="00694B30">
        <w:lastRenderedPageBreak/>
        <w:t>restrictions</w:t>
      </w:r>
      <w:r w:rsidR="008E10D7" w:rsidRPr="00694B30">
        <w:t xml:space="preserve"> </w:t>
      </w:r>
      <w:r w:rsidRPr="00694B30">
        <w:t xml:space="preserve">de ce genre maintenues entre parties contractantes </w:t>
      </w:r>
      <w:r w:rsidRPr="00694B30">
        <w:rPr>
          <w:color w:val="282828"/>
        </w:rPr>
        <w:t xml:space="preserve">au </w:t>
      </w:r>
      <w:r w:rsidRPr="00694B30">
        <w:t xml:space="preserve">GATT de 1947, </w:t>
      </w:r>
      <w:r w:rsidRPr="00694B30">
        <w:rPr>
          <w:color w:val="282828"/>
        </w:rPr>
        <w:t xml:space="preserve">et en </w:t>
      </w:r>
      <w:r w:rsidRPr="00694B30">
        <w:t xml:space="preserve">vigueur le </w:t>
      </w:r>
      <w:r w:rsidRPr="00694B30">
        <w:rPr>
          <w:color w:val="282828"/>
        </w:rPr>
        <w:t xml:space="preserve">jour </w:t>
      </w:r>
      <w:r w:rsidRPr="00694B30">
        <w:t>pr</w:t>
      </w:r>
      <w:r w:rsidRPr="00694B30">
        <w:rPr>
          <w:color w:val="3D3D3D"/>
        </w:rPr>
        <w:t>écéda</w:t>
      </w:r>
      <w:r w:rsidRPr="00694B30">
        <w:t>nt cette entrée en vigueur,</w:t>
      </w:r>
      <w:r w:rsidR="008E10D7" w:rsidRPr="00694B30">
        <w:t xml:space="preserve"> </w:t>
      </w:r>
      <w:r w:rsidRPr="00694B30">
        <w:rPr>
          <w:color w:val="282828"/>
        </w:rPr>
        <w:t>seront</w:t>
      </w:r>
      <w:r w:rsidR="008E10D7" w:rsidRPr="00694B30">
        <w:rPr>
          <w:color w:val="282828"/>
        </w:rPr>
        <w:t xml:space="preserve"> </w:t>
      </w:r>
      <w:r w:rsidRPr="00694B30">
        <w:t>régies</w:t>
      </w:r>
      <w:r w:rsidR="008E10D7" w:rsidRPr="00694B30">
        <w:t xml:space="preserve"> </w:t>
      </w:r>
      <w:r w:rsidRPr="00694B30">
        <w:t>par les dispositions</w:t>
      </w:r>
      <w:r w:rsidR="008E10D7" w:rsidRPr="00694B30">
        <w:t xml:space="preserve"> </w:t>
      </w:r>
      <w:r w:rsidRPr="00694B30">
        <w:t>du</w:t>
      </w:r>
      <w:r w:rsidR="008E10D7" w:rsidRPr="00694B30">
        <w:t xml:space="preserve"> </w:t>
      </w:r>
      <w:r w:rsidRPr="00694B30">
        <w:t>présent accord.</w:t>
      </w:r>
    </w:p>
    <w:p w14:paraId="5DDA2032" w14:textId="55996F51" w:rsidR="00CB7A82" w:rsidRPr="00694B30" w:rsidRDefault="00CB7A82" w:rsidP="00AB2BA3">
      <w:pPr>
        <w:pStyle w:val="BodyText"/>
      </w:pPr>
      <w:r w:rsidRPr="00694B30">
        <w:tab/>
        <w:t>L'OSpT distribuera</w:t>
      </w:r>
      <w:r w:rsidR="008E10D7" w:rsidRPr="00694B30">
        <w:t xml:space="preserve"> </w:t>
      </w:r>
      <w:r w:rsidRPr="00694B30">
        <w:t>ces notifications à tous les Membres</w:t>
      </w:r>
      <w:r w:rsidR="008E10D7" w:rsidRPr="00694B30">
        <w:t xml:space="preserve"> </w:t>
      </w:r>
      <w:r w:rsidRPr="00694B30">
        <w:t>pour information.</w:t>
      </w:r>
      <w:r w:rsidR="008E10D7" w:rsidRPr="00694B30">
        <w:t xml:space="preserve"> </w:t>
      </w:r>
      <w:r w:rsidRPr="00694B30">
        <w:t>Tout M</w:t>
      </w:r>
      <w:r w:rsidRPr="00694B30">
        <w:rPr>
          <w:color w:val="3D3D3D"/>
        </w:rPr>
        <w:t>e</w:t>
      </w:r>
      <w:r w:rsidRPr="00694B30">
        <w:t>mbr</w:t>
      </w:r>
      <w:r w:rsidRPr="00694B30">
        <w:rPr>
          <w:color w:val="3D3D3D"/>
        </w:rPr>
        <w:t>e</w:t>
      </w:r>
      <w:r w:rsidR="008E10D7" w:rsidRPr="00694B30">
        <w:rPr>
          <w:color w:val="3D3D3D"/>
        </w:rPr>
        <w:t xml:space="preserve"> </w:t>
      </w:r>
      <w:r w:rsidRPr="00694B30">
        <w:rPr>
          <w:color w:val="282828"/>
        </w:rPr>
        <w:t xml:space="preserve">a </w:t>
      </w:r>
      <w:r w:rsidR="008E10D7" w:rsidRPr="00694B30">
        <w:rPr>
          <w:color w:val="282828"/>
        </w:rPr>
        <w:t>l</w:t>
      </w:r>
      <w:r w:rsidRPr="00694B30">
        <w:t>a faculté de porter à l'attention de l'OSpT, dans un délai de 60</w:t>
      </w:r>
      <w:r w:rsidR="00377110">
        <w:t> </w:t>
      </w:r>
      <w:r w:rsidRPr="00694B30">
        <w:t xml:space="preserve">jours </w:t>
      </w:r>
      <w:r w:rsidRPr="00694B30">
        <w:rPr>
          <w:color w:val="282828"/>
        </w:rPr>
        <w:t xml:space="preserve">à compter </w:t>
      </w:r>
      <w:r w:rsidRPr="00694B30">
        <w:t>de la di</w:t>
      </w:r>
      <w:r w:rsidRPr="00694B30">
        <w:rPr>
          <w:color w:val="3D3D3D"/>
        </w:rPr>
        <w:t>s</w:t>
      </w:r>
      <w:r w:rsidRPr="00694B30">
        <w:t xml:space="preserve">tribution </w:t>
      </w:r>
      <w:r w:rsidRPr="00694B30">
        <w:rPr>
          <w:color w:val="282828"/>
        </w:rPr>
        <w:t xml:space="preserve">des </w:t>
      </w:r>
      <w:r w:rsidRPr="00694B30">
        <w:t xml:space="preserve">notifications, toutes observations qu'il juge </w:t>
      </w:r>
      <w:r w:rsidRPr="00694B30">
        <w:rPr>
          <w:color w:val="282828"/>
        </w:rPr>
        <w:t>appropriées au sujet</w:t>
      </w:r>
      <w:r w:rsidR="00307CDB" w:rsidRPr="00694B30">
        <w:rPr>
          <w:color w:val="282828"/>
        </w:rPr>
        <w:t xml:space="preserve"> </w:t>
      </w:r>
      <w:r w:rsidRPr="00694B30">
        <w:rPr>
          <w:color w:val="282828"/>
        </w:rPr>
        <w:t xml:space="preserve">desdites </w:t>
      </w:r>
      <w:r w:rsidRPr="00694B30">
        <w:t>notifications.</w:t>
      </w:r>
      <w:r w:rsidR="008E10D7" w:rsidRPr="00694B30">
        <w:t xml:space="preserve"> </w:t>
      </w:r>
      <w:r w:rsidRPr="00694B30">
        <w:rPr>
          <w:color w:val="282828"/>
        </w:rPr>
        <w:t xml:space="preserve">Ces observations seront </w:t>
      </w:r>
      <w:r w:rsidRPr="00694B30">
        <w:t xml:space="preserve">distribuées aux </w:t>
      </w:r>
      <w:r w:rsidRPr="00694B30">
        <w:rPr>
          <w:color w:val="282828"/>
        </w:rPr>
        <w:t xml:space="preserve">autres </w:t>
      </w:r>
      <w:r w:rsidRPr="00694B30">
        <w:t xml:space="preserve">Membres pour information. L'OSpT pourra, </w:t>
      </w:r>
      <w:r w:rsidRPr="00694B30">
        <w:rPr>
          <w:color w:val="282828"/>
        </w:rPr>
        <w:t xml:space="preserve">selon qu'il sera </w:t>
      </w:r>
      <w:r w:rsidRPr="00694B30">
        <w:rPr>
          <w:color w:val="3D3D3D"/>
        </w:rPr>
        <w:t>app</w:t>
      </w:r>
      <w:r w:rsidRPr="00694B30">
        <w:t>ropri</w:t>
      </w:r>
      <w:r w:rsidRPr="00694B30">
        <w:rPr>
          <w:color w:val="3D3D3D"/>
        </w:rPr>
        <w:t xml:space="preserve">é, </w:t>
      </w:r>
      <w:r w:rsidRPr="00694B30">
        <w:t>adresser des recommandations</w:t>
      </w:r>
      <w:r w:rsidR="008E10D7" w:rsidRPr="00694B30">
        <w:t xml:space="preserve"> </w:t>
      </w:r>
      <w:r w:rsidRPr="00694B30">
        <w:rPr>
          <w:color w:val="282828"/>
        </w:rPr>
        <w:t>aux</w:t>
      </w:r>
      <w:r w:rsidR="008E10D7" w:rsidRPr="00694B30">
        <w:rPr>
          <w:color w:val="282828"/>
        </w:rPr>
        <w:t xml:space="preserve"> </w:t>
      </w:r>
      <w:r w:rsidRPr="00694B30">
        <w:rPr>
          <w:color w:val="282828"/>
        </w:rPr>
        <w:t>Membres concernés.</w:t>
      </w:r>
    </w:p>
    <w:p w14:paraId="331D1B5A" w14:textId="2EFBA0CA" w:rsidR="00B3223E" w:rsidRPr="00694B30" w:rsidRDefault="00B3223E" w:rsidP="00AB2BA3">
      <w:pPr>
        <w:pStyle w:val="BodyText"/>
      </w:pPr>
      <w:r w:rsidRPr="00694B30">
        <w:tab/>
        <w:t>Lorsque la période de 12</w:t>
      </w:r>
      <w:r w:rsidR="00B5662C">
        <w:t> </w:t>
      </w:r>
      <w:r w:rsidRPr="00694B30">
        <w:t>mois</w:t>
      </w:r>
      <w:r w:rsidR="008E10D7" w:rsidRPr="00694B30">
        <w:t xml:space="preserve"> </w:t>
      </w:r>
      <w:r w:rsidRPr="00694B30">
        <w:t>prévue pour l'application</w:t>
      </w:r>
      <w:r w:rsidR="008E10D7" w:rsidRPr="00694B30">
        <w:t xml:space="preserve"> </w:t>
      </w:r>
      <w:r w:rsidRPr="00694B30">
        <w:t>de restrictions</w:t>
      </w:r>
      <w:r w:rsidR="008E10D7" w:rsidRPr="00694B30">
        <w:t xml:space="preserve"> </w:t>
      </w:r>
      <w:r w:rsidRPr="00694B30">
        <w:t xml:space="preserve">devant </w:t>
      </w:r>
      <w:r w:rsidRPr="00694B30">
        <w:rPr>
          <w:color w:val="3D3D3D"/>
        </w:rPr>
        <w:t>êt</w:t>
      </w:r>
      <w:r w:rsidRPr="00694B30">
        <w:t>re</w:t>
      </w:r>
      <w:r w:rsidR="008E10D7" w:rsidRPr="00694B30">
        <w:t xml:space="preserve"> </w:t>
      </w:r>
      <w:r w:rsidRPr="00694B30">
        <w:t>notifi</w:t>
      </w:r>
      <w:r w:rsidRPr="00694B30">
        <w:rPr>
          <w:color w:val="3D3D3D"/>
        </w:rPr>
        <w:t xml:space="preserve">ées </w:t>
      </w:r>
      <w:r w:rsidRPr="00694B30">
        <w:t xml:space="preserve">au titre du paragraphe 1 ne </w:t>
      </w:r>
      <w:r w:rsidRPr="00694B30">
        <w:rPr>
          <w:color w:val="282828"/>
        </w:rPr>
        <w:t xml:space="preserve">coïncide </w:t>
      </w:r>
      <w:r w:rsidRPr="00694B30">
        <w:t xml:space="preserve">pas </w:t>
      </w:r>
      <w:r w:rsidRPr="00694B30">
        <w:rPr>
          <w:color w:val="282828"/>
        </w:rPr>
        <w:t xml:space="preserve">avec </w:t>
      </w:r>
      <w:r w:rsidRPr="00694B30">
        <w:t>la période de 12</w:t>
      </w:r>
      <w:r w:rsidR="004E64FA">
        <w:t> </w:t>
      </w:r>
      <w:r w:rsidRPr="00694B30">
        <w:t>mois précédant immédiat</w:t>
      </w:r>
      <w:r w:rsidRPr="00694B30">
        <w:rPr>
          <w:color w:val="3D3D3D"/>
        </w:rPr>
        <w:t>e</w:t>
      </w:r>
      <w:r w:rsidRPr="00694B30">
        <w:t>m</w:t>
      </w:r>
      <w:r w:rsidRPr="00694B30">
        <w:rPr>
          <w:color w:val="3D3D3D"/>
        </w:rPr>
        <w:t>e</w:t>
      </w:r>
      <w:r w:rsidRPr="00694B30">
        <w:t>nt la</w:t>
      </w:r>
      <w:r w:rsidR="008E10D7" w:rsidRPr="00694B30">
        <w:t xml:space="preserve"> </w:t>
      </w:r>
      <w:r w:rsidRPr="00694B30">
        <w:rPr>
          <w:color w:val="282828"/>
        </w:rPr>
        <w:t xml:space="preserve">date </w:t>
      </w:r>
      <w:r w:rsidRPr="00694B30">
        <w:t>d'entrée en vigueur de</w:t>
      </w:r>
      <w:r w:rsidR="00307CDB" w:rsidRPr="00694B30">
        <w:t xml:space="preserve"> </w:t>
      </w:r>
      <w:r w:rsidRPr="00694B30">
        <w:t xml:space="preserve">l'Accord </w:t>
      </w:r>
      <w:r w:rsidRPr="00694B30">
        <w:rPr>
          <w:color w:val="282828"/>
        </w:rPr>
        <w:t xml:space="preserve">sur </w:t>
      </w:r>
      <w:r w:rsidRPr="00694B30">
        <w:t xml:space="preserve">l'OMC, les Membres </w:t>
      </w:r>
      <w:r w:rsidRPr="00694B30">
        <w:rPr>
          <w:color w:val="282828"/>
        </w:rPr>
        <w:t xml:space="preserve">concernés </w:t>
      </w:r>
      <w:r w:rsidRPr="00694B30">
        <w:t>devraient</w:t>
      </w:r>
      <w:r w:rsidRPr="00694B30">
        <w:rPr>
          <w:color w:val="3D3D3D"/>
        </w:rPr>
        <w:t xml:space="preserve">, </w:t>
      </w:r>
      <w:r w:rsidRPr="00694B30">
        <w:t xml:space="preserve">par </w:t>
      </w:r>
      <w:r w:rsidRPr="00694B30">
        <w:rPr>
          <w:color w:val="282828"/>
        </w:rPr>
        <w:t xml:space="preserve">accord </w:t>
      </w:r>
      <w:r w:rsidRPr="00694B30">
        <w:t>mutu</w:t>
      </w:r>
      <w:r w:rsidRPr="00694B30">
        <w:rPr>
          <w:color w:val="3D3D3D"/>
        </w:rPr>
        <w:t>e</w:t>
      </w:r>
      <w:r w:rsidRPr="00694B30">
        <w:t>l</w:t>
      </w:r>
      <w:r w:rsidRPr="00694B30">
        <w:rPr>
          <w:color w:val="3D3D3D"/>
        </w:rPr>
        <w:t xml:space="preserve">, </w:t>
      </w:r>
      <w:r w:rsidRPr="00694B30">
        <w:t>arrêter des</w:t>
      </w:r>
      <w:r w:rsidR="00307CDB" w:rsidRPr="00694B30">
        <w:t xml:space="preserve"> </w:t>
      </w:r>
      <w:r w:rsidRPr="00694B30">
        <w:t xml:space="preserve">dispositions </w:t>
      </w:r>
      <w:r w:rsidRPr="00694B30">
        <w:rPr>
          <w:color w:val="282828"/>
        </w:rPr>
        <w:t xml:space="preserve">visant à </w:t>
      </w:r>
      <w:r w:rsidRPr="00694B30">
        <w:t xml:space="preserve">aligner la période d'application des restrictions </w:t>
      </w:r>
      <w:r w:rsidRPr="00694B30">
        <w:rPr>
          <w:color w:val="282828"/>
        </w:rPr>
        <w:t xml:space="preserve">sur </w:t>
      </w:r>
      <w:r w:rsidRPr="00694B30">
        <w:t>l'ann</w:t>
      </w:r>
      <w:r w:rsidRPr="00694B30">
        <w:rPr>
          <w:color w:val="3D3D3D"/>
        </w:rPr>
        <w:t>ée</w:t>
      </w:r>
      <w:r w:rsidR="00307CDB" w:rsidRPr="00694B30">
        <w:rPr>
          <w:color w:val="3D3D3D"/>
        </w:rPr>
        <w:t xml:space="preserve"> </w:t>
      </w:r>
      <w:r w:rsidRPr="00694B30">
        <w:rPr>
          <w:color w:val="282828"/>
        </w:rPr>
        <w:t xml:space="preserve">d'application </w:t>
      </w:r>
      <w:r w:rsidRPr="00694B30">
        <w:t xml:space="preserve">de </w:t>
      </w:r>
      <w:r w:rsidR="00455E84" w:rsidRPr="00694B30">
        <w:t>l'</w:t>
      </w:r>
      <w:r w:rsidRPr="00694B30">
        <w:t>accord</w:t>
      </w:r>
      <w:r w:rsidR="005874FB" w:rsidRPr="00694B30">
        <w:rPr>
          <w:rStyle w:val="FootnoteReference"/>
          <w:color w:val="181818"/>
          <w:szCs w:val="18"/>
        </w:rPr>
        <w:footnoteReference w:id="2"/>
      </w:r>
      <w:r w:rsidRPr="00694B30">
        <w:t xml:space="preserve"> et </w:t>
      </w:r>
      <w:r w:rsidRPr="00694B30">
        <w:rPr>
          <w:color w:val="282828"/>
        </w:rPr>
        <w:t xml:space="preserve">établir </w:t>
      </w:r>
      <w:r w:rsidRPr="00694B30">
        <w:t xml:space="preserve">les niveaux de base théoriques desdites restrictions </w:t>
      </w:r>
      <w:r w:rsidRPr="00694B30">
        <w:rPr>
          <w:color w:val="282828"/>
        </w:rPr>
        <w:t xml:space="preserve">aux </w:t>
      </w:r>
      <w:r w:rsidRPr="00694B30">
        <w:t>fins d'applic</w:t>
      </w:r>
      <w:r w:rsidRPr="00694B30">
        <w:rPr>
          <w:color w:val="3D3D3D"/>
        </w:rPr>
        <w:t>a</w:t>
      </w:r>
      <w:r w:rsidRPr="00694B30">
        <w:t>tion d</w:t>
      </w:r>
      <w:r w:rsidRPr="00694B30">
        <w:rPr>
          <w:color w:val="3D3D3D"/>
        </w:rPr>
        <w:t xml:space="preserve">es </w:t>
      </w:r>
      <w:r w:rsidRPr="00694B30">
        <w:t xml:space="preserve">dispositions du présent article. Les Membres </w:t>
      </w:r>
      <w:r w:rsidRPr="00694B30">
        <w:rPr>
          <w:color w:val="282828"/>
        </w:rPr>
        <w:t xml:space="preserve">concernés conviennent, si </w:t>
      </w:r>
      <w:r w:rsidRPr="00694B30">
        <w:t>demande l</w:t>
      </w:r>
      <w:r w:rsidRPr="00694B30">
        <w:rPr>
          <w:color w:val="3D3D3D"/>
        </w:rPr>
        <w:t>e</w:t>
      </w:r>
      <w:r w:rsidRPr="00694B30">
        <w:t xml:space="preserve">ur </w:t>
      </w:r>
      <w:r w:rsidRPr="00694B30">
        <w:rPr>
          <w:color w:val="3D3D3D"/>
        </w:rPr>
        <w:t>e</w:t>
      </w:r>
      <w:r w:rsidRPr="00694B30">
        <w:t xml:space="preserve">n </w:t>
      </w:r>
      <w:r w:rsidRPr="00694B30">
        <w:rPr>
          <w:color w:val="3D3D3D"/>
        </w:rPr>
        <w:t xml:space="preserve">est </w:t>
      </w:r>
      <w:r w:rsidRPr="00694B30">
        <w:rPr>
          <w:color w:val="282828"/>
        </w:rPr>
        <w:t xml:space="preserve">faite, </w:t>
      </w:r>
      <w:r w:rsidRPr="00694B30">
        <w:t xml:space="preserve">d'engager des </w:t>
      </w:r>
      <w:r w:rsidRPr="00694B30">
        <w:rPr>
          <w:color w:val="282828"/>
        </w:rPr>
        <w:t xml:space="preserve">consultations </w:t>
      </w:r>
      <w:r w:rsidRPr="00694B30">
        <w:t xml:space="preserve">dans les moindres délais </w:t>
      </w:r>
      <w:r w:rsidRPr="00694B30">
        <w:rPr>
          <w:color w:val="282828"/>
        </w:rPr>
        <w:t xml:space="preserve">en </w:t>
      </w:r>
      <w:r w:rsidRPr="00694B30">
        <w:t xml:space="preserve">vue d'arriver </w:t>
      </w:r>
      <w:r w:rsidRPr="00694B30">
        <w:rPr>
          <w:color w:val="282828"/>
        </w:rPr>
        <w:t xml:space="preserve">à </w:t>
      </w:r>
      <w:r w:rsidRPr="00694B30">
        <w:t xml:space="preserve">un tel </w:t>
      </w:r>
      <w:r w:rsidRPr="00694B30">
        <w:rPr>
          <w:color w:val="282828"/>
        </w:rPr>
        <w:t xml:space="preserve">accord </w:t>
      </w:r>
      <w:r w:rsidRPr="00694B30">
        <w:t>mutu</w:t>
      </w:r>
      <w:r w:rsidRPr="00694B30">
        <w:rPr>
          <w:color w:val="3D3D3D"/>
        </w:rPr>
        <w:t>e</w:t>
      </w:r>
      <w:r w:rsidRPr="00694B30">
        <w:t xml:space="preserve">l. </w:t>
      </w:r>
      <w:r w:rsidRPr="00694B30">
        <w:rPr>
          <w:color w:val="282828"/>
        </w:rPr>
        <w:t xml:space="preserve">Toutes </w:t>
      </w:r>
      <w:r w:rsidRPr="00694B30">
        <w:t>dispositions de ce</w:t>
      </w:r>
      <w:r w:rsidR="00307CDB" w:rsidRPr="00694B30">
        <w:t xml:space="preserve"> </w:t>
      </w:r>
      <w:r w:rsidRPr="00694B30">
        <w:t>genre</w:t>
      </w:r>
      <w:r w:rsidR="008E10D7" w:rsidRPr="00694B30">
        <w:t xml:space="preserve"> </w:t>
      </w:r>
      <w:r w:rsidRPr="00694B30">
        <w:t xml:space="preserve">tiendront </w:t>
      </w:r>
      <w:r w:rsidRPr="00694B30">
        <w:rPr>
          <w:color w:val="282828"/>
        </w:rPr>
        <w:t xml:space="preserve">compte, entre autres </w:t>
      </w:r>
      <w:r w:rsidRPr="00694B30">
        <w:t>choses, de la</w:t>
      </w:r>
      <w:r w:rsidR="00307CDB" w:rsidRPr="00694B30">
        <w:t xml:space="preserve"> </w:t>
      </w:r>
      <w:r w:rsidRPr="00694B30">
        <w:rPr>
          <w:color w:val="282828"/>
        </w:rPr>
        <w:t xml:space="preserve">structure saisonnière des </w:t>
      </w:r>
      <w:r w:rsidRPr="00694B30">
        <w:rPr>
          <w:color w:val="3D3D3D"/>
        </w:rPr>
        <w:t>expéd</w:t>
      </w:r>
      <w:r w:rsidRPr="00694B30">
        <w:t>ition</w:t>
      </w:r>
      <w:r w:rsidRPr="00694B30">
        <w:rPr>
          <w:color w:val="3D3D3D"/>
        </w:rPr>
        <w:t xml:space="preserve">s </w:t>
      </w:r>
      <w:r w:rsidRPr="00694B30">
        <w:t xml:space="preserve">au </w:t>
      </w:r>
      <w:r w:rsidRPr="00694B30">
        <w:rPr>
          <w:color w:val="282828"/>
        </w:rPr>
        <w:t xml:space="preserve">cours </w:t>
      </w:r>
      <w:r w:rsidRPr="00694B30">
        <w:t xml:space="preserve">des dernières </w:t>
      </w:r>
      <w:r w:rsidRPr="00694B30">
        <w:rPr>
          <w:color w:val="282828"/>
        </w:rPr>
        <w:t xml:space="preserve">années. Les </w:t>
      </w:r>
      <w:r w:rsidRPr="00694B30">
        <w:t xml:space="preserve">résultats de </w:t>
      </w:r>
      <w:r w:rsidRPr="00694B30">
        <w:rPr>
          <w:color w:val="282828"/>
        </w:rPr>
        <w:t xml:space="preserve">ces consultations seront </w:t>
      </w:r>
      <w:r w:rsidRPr="00694B30">
        <w:t xml:space="preserve">notifiés </w:t>
      </w:r>
      <w:r w:rsidRPr="00694B30">
        <w:rPr>
          <w:color w:val="282828"/>
        </w:rPr>
        <w:t xml:space="preserve">à </w:t>
      </w:r>
      <w:r w:rsidRPr="00694B30">
        <w:t>l</w:t>
      </w:r>
      <w:r w:rsidRPr="00694B30">
        <w:rPr>
          <w:color w:val="282828"/>
        </w:rPr>
        <w:t xml:space="preserve">'OSpT, qui adressera </w:t>
      </w:r>
      <w:r w:rsidRPr="00694B30">
        <w:t xml:space="preserve">aux Membres concernés les </w:t>
      </w:r>
      <w:r w:rsidRPr="00694B30">
        <w:rPr>
          <w:color w:val="282828"/>
        </w:rPr>
        <w:t xml:space="preserve">recommandations qu'il </w:t>
      </w:r>
      <w:r w:rsidRPr="00694B30">
        <w:t xml:space="preserve">jugera </w:t>
      </w:r>
      <w:r w:rsidRPr="00694B30">
        <w:rPr>
          <w:color w:val="282828"/>
        </w:rPr>
        <w:t>appropriées.</w:t>
      </w:r>
    </w:p>
    <w:p w14:paraId="6D58090F" w14:textId="1332CD80" w:rsidR="00B3223E" w:rsidRPr="00694B30" w:rsidRDefault="00B3223E" w:rsidP="00AB2BA3">
      <w:pPr>
        <w:pStyle w:val="BodyText"/>
      </w:pPr>
      <w:r w:rsidRPr="00694B30">
        <w:tab/>
        <w:t>Les</w:t>
      </w:r>
      <w:r w:rsidR="008E10D7" w:rsidRPr="00694B30">
        <w:t xml:space="preserve"> </w:t>
      </w:r>
      <w:r w:rsidRPr="00694B30">
        <w:t>restrictions</w:t>
      </w:r>
      <w:r w:rsidR="008E10D7" w:rsidRPr="00694B30">
        <w:t xml:space="preserve"> </w:t>
      </w:r>
      <w:r w:rsidRPr="00694B30">
        <w:t>notifiées</w:t>
      </w:r>
      <w:r w:rsidR="008E10D7" w:rsidRPr="00694B30">
        <w:t xml:space="preserve"> </w:t>
      </w:r>
      <w:r w:rsidRPr="00694B30">
        <w:rPr>
          <w:color w:val="282828"/>
        </w:rPr>
        <w:t>au</w:t>
      </w:r>
      <w:r w:rsidR="008E10D7" w:rsidRPr="00694B30">
        <w:rPr>
          <w:color w:val="282828"/>
        </w:rPr>
        <w:t xml:space="preserve"> </w:t>
      </w:r>
      <w:r w:rsidRPr="00694B30">
        <w:t>titre du</w:t>
      </w:r>
      <w:r w:rsidR="008E10D7" w:rsidRPr="00694B30">
        <w:t xml:space="preserve"> </w:t>
      </w:r>
      <w:r w:rsidRPr="00694B30">
        <w:rPr>
          <w:color w:val="282828"/>
        </w:rPr>
        <w:t>paragraphe</w:t>
      </w:r>
      <w:r w:rsidR="00C54EA6">
        <w:rPr>
          <w:color w:val="282828"/>
        </w:rPr>
        <w:t> </w:t>
      </w:r>
      <w:r w:rsidRPr="00694B30">
        <w:t xml:space="preserve">1 </w:t>
      </w:r>
      <w:r w:rsidRPr="00694B30">
        <w:rPr>
          <w:color w:val="282828"/>
        </w:rPr>
        <w:t>seront</w:t>
      </w:r>
      <w:r w:rsidR="008E10D7" w:rsidRPr="00694B30">
        <w:rPr>
          <w:color w:val="282828"/>
        </w:rPr>
        <w:t xml:space="preserve"> </w:t>
      </w:r>
      <w:r w:rsidRPr="00694B30">
        <w:t>réputées</w:t>
      </w:r>
      <w:r w:rsidR="008E10D7" w:rsidRPr="00694B30">
        <w:t xml:space="preserve"> </w:t>
      </w:r>
      <w:r w:rsidRPr="00694B30">
        <w:rPr>
          <w:color w:val="282828"/>
        </w:rPr>
        <w:t>constituer</w:t>
      </w:r>
      <w:r w:rsidR="008E10D7" w:rsidRPr="00694B30">
        <w:rPr>
          <w:color w:val="282828"/>
        </w:rPr>
        <w:t xml:space="preserve"> </w:t>
      </w:r>
      <w:r w:rsidRPr="00694B30">
        <w:t>la</w:t>
      </w:r>
      <w:r w:rsidR="008E10D7" w:rsidRPr="00694B30">
        <w:t xml:space="preserve"> </w:t>
      </w:r>
      <w:r w:rsidRPr="00694B30">
        <w:t>tot</w:t>
      </w:r>
      <w:r w:rsidRPr="00694B30">
        <w:rPr>
          <w:color w:val="3D3D3D"/>
        </w:rPr>
        <w:t>a</w:t>
      </w:r>
      <w:r w:rsidRPr="00694B30">
        <w:t>lit</w:t>
      </w:r>
      <w:r w:rsidRPr="00694B30">
        <w:rPr>
          <w:color w:val="3D3D3D"/>
        </w:rPr>
        <w:t xml:space="preserve">é </w:t>
      </w:r>
      <w:r w:rsidRPr="00694B30">
        <w:t>d</w:t>
      </w:r>
      <w:r w:rsidRPr="00694B30">
        <w:rPr>
          <w:color w:val="3D3D3D"/>
        </w:rPr>
        <w:t xml:space="preserve">es </w:t>
      </w:r>
      <w:r w:rsidRPr="00694B30">
        <w:t>restrictions de ce genre appliquées par les Membres respectifs</w:t>
      </w:r>
      <w:r w:rsidR="008E10D7" w:rsidRPr="00694B30">
        <w:t xml:space="preserve"> </w:t>
      </w:r>
      <w:r w:rsidRPr="00694B30">
        <w:t>le jour</w:t>
      </w:r>
      <w:r w:rsidR="008E10D7" w:rsidRPr="00694B30">
        <w:t xml:space="preserve"> </w:t>
      </w:r>
      <w:r w:rsidRPr="00694B30">
        <w:t>précédant l'entrée</w:t>
      </w:r>
      <w:r w:rsidR="008E10D7" w:rsidRPr="00694B30">
        <w:t xml:space="preserve"> </w:t>
      </w:r>
      <w:r w:rsidRPr="00694B30">
        <w:rPr>
          <w:color w:val="282828"/>
        </w:rPr>
        <w:t>en</w:t>
      </w:r>
      <w:r w:rsidR="008E10D7" w:rsidRPr="00694B30">
        <w:rPr>
          <w:color w:val="282828"/>
        </w:rPr>
        <w:t xml:space="preserve"> </w:t>
      </w:r>
      <w:r w:rsidRPr="00694B30">
        <w:t>vi</w:t>
      </w:r>
      <w:r w:rsidRPr="00694B30">
        <w:rPr>
          <w:color w:val="3D3D3D"/>
        </w:rPr>
        <w:t>g</w:t>
      </w:r>
      <w:r w:rsidRPr="00694B30">
        <w:t>u</w:t>
      </w:r>
      <w:r w:rsidRPr="00694B30">
        <w:rPr>
          <w:color w:val="3D3D3D"/>
        </w:rPr>
        <w:t>e</w:t>
      </w:r>
      <w:r w:rsidRPr="00694B30">
        <w:t>ur</w:t>
      </w:r>
      <w:r w:rsidR="008E10D7" w:rsidRPr="00694B30">
        <w:t xml:space="preserve"> </w:t>
      </w:r>
      <w:r w:rsidRPr="00694B30">
        <w:t xml:space="preserve">de </w:t>
      </w:r>
      <w:r w:rsidR="006F4CED" w:rsidRPr="00694B30">
        <w:t>l</w:t>
      </w:r>
      <w:r w:rsidRPr="00694B30">
        <w:t xml:space="preserve">'Accord sur l'OMC. Aucune nouvelle </w:t>
      </w:r>
      <w:r w:rsidRPr="00694B30">
        <w:rPr>
          <w:color w:val="282828"/>
        </w:rPr>
        <w:t xml:space="preserve">restriction, </w:t>
      </w:r>
      <w:r w:rsidRPr="00694B30">
        <w:t xml:space="preserve">qu'elle vise des produits </w:t>
      </w:r>
      <w:r w:rsidRPr="00694B30">
        <w:rPr>
          <w:color w:val="282828"/>
        </w:rPr>
        <w:t>ou</w:t>
      </w:r>
      <w:r w:rsidR="008E10D7" w:rsidRPr="00694B30">
        <w:rPr>
          <w:color w:val="282828"/>
        </w:rPr>
        <w:t xml:space="preserve"> </w:t>
      </w:r>
      <w:r w:rsidRPr="00694B30">
        <w:rPr>
          <w:color w:val="282828"/>
        </w:rPr>
        <w:t xml:space="preserve">des </w:t>
      </w:r>
      <w:r w:rsidRPr="00694B30">
        <w:t>M</w:t>
      </w:r>
      <w:r w:rsidRPr="00694B30">
        <w:rPr>
          <w:color w:val="3D3D3D"/>
        </w:rPr>
        <w:t>emb</w:t>
      </w:r>
      <w:r w:rsidRPr="00694B30">
        <w:t>r</w:t>
      </w:r>
      <w:r w:rsidRPr="00694B30">
        <w:rPr>
          <w:color w:val="3D3D3D"/>
        </w:rPr>
        <w:t>es,</w:t>
      </w:r>
      <w:r w:rsidR="008E10D7" w:rsidRPr="00694B30">
        <w:rPr>
          <w:color w:val="3D3D3D"/>
        </w:rPr>
        <w:t xml:space="preserve"> </w:t>
      </w:r>
      <w:r w:rsidRPr="00694B30">
        <w:t>n</w:t>
      </w:r>
      <w:r w:rsidRPr="00694B30">
        <w:rPr>
          <w:color w:val="3D3D3D"/>
        </w:rPr>
        <w:t xml:space="preserve">e </w:t>
      </w:r>
      <w:r w:rsidRPr="00694B30">
        <w:rPr>
          <w:color w:val="282828"/>
        </w:rPr>
        <w:t xml:space="preserve">sera </w:t>
      </w:r>
      <w:r w:rsidRPr="00694B30">
        <w:t xml:space="preserve">introduite, </w:t>
      </w:r>
      <w:r w:rsidRPr="00694B30">
        <w:rPr>
          <w:color w:val="282828"/>
        </w:rPr>
        <w:t xml:space="preserve">sauf en application </w:t>
      </w:r>
      <w:r w:rsidRPr="00694B30">
        <w:t xml:space="preserve">des dispositions du présent </w:t>
      </w:r>
      <w:r w:rsidRPr="00694B30">
        <w:rPr>
          <w:color w:val="282828"/>
        </w:rPr>
        <w:t xml:space="preserve">accord ou </w:t>
      </w:r>
      <w:r w:rsidRPr="00694B30">
        <w:t>des disposition</w:t>
      </w:r>
      <w:r w:rsidRPr="00694B30">
        <w:rPr>
          <w:color w:val="3D3D3D"/>
        </w:rPr>
        <w:t xml:space="preserve">s </w:t>
      </w:r>
      <w:r w:rsidRPr="00694B30">
        <w:rPr>
          <w:color w:val="282828"/>
        </w:rPr>
        <w:t xml:space="preserve">pertinentes </w:t>
      </w:r>
      <w:r w:rsidRPr="00694B30">
        <w:t>du GATT de 1994.</w:t>
      </w:r>
      <w:r w:rsidR="005874FB" w:rsidRPr="00694B30">
        <w:rPr>
          <w:rStyle w:val="FootnoteReference"/>
          <w:color w:val="181818"/>
          <w:szCs w:val="18"/>
        </w:rPr>
        <w:footnoteReference w:id="3"/>
      </w:r>
      <w:r w:rsidRPr="00694B30">
        <w:rPr>
          <w:color w:val="3D3D3D"/>
        </w:rPr>
        <w:t xml:space="preserve"> </w:t>
      </w:r>
      <w:r w:rsidRPr="00694B30">
        <w:t xml:space="preserve">Il </w:t>
      </w:r>
      <w:r w:rsidRPr="00694B30">
        <w:rPr>
          <w:color w:val="282828"/>
        </w:rPr>
        <w:t xml:space="preserve">sera </w:t>
      </w:r>
      <w:r w:rsidRPr="00694B30">
        <w:t xml:space="preserve">mis </w:t>
      </w:r>
      <w:r w:rsidRPr="00694B30">
        <w:rPr>
          <w:color w:val="282828"/>
        </w:rPr>
        <w:t xml:space="preserve">fin </w:t>
      </w:r>
      <w:r w:rsidRPr="00694B30">
        <w:t xml:space="preserve">immédiatement </w:t>
      </w:r>
      <w:r w:rsidRPr="00694B30">
        <w:rPr>
          <w:color w:val="282828"/>
        </w:rPr>
        <w:t xml:space="preserve">aux </w:t>
      </w:r>
      <w:r w:rsidRPr="00694B30">
        <w:t>restrictions</w:t>
      </w:r>
      <w:r w:rsidR="008E10D7" w:rsidRPr="00694B30">
        <w:t xml:space="preserve"> </w:t>
      </w:r>
      <w:r w:rsidRPr="00694B30">
        <w:t xml:space="preserve">qui n'auront pas </w:t>
      </w:r>
      <w:r w:rsidRPr="00694B30">
        <w:rPr>
          <w:color w:val="282828"/>
        </w:rPr>
        <w:t xml:space="preserve">été </w:t>
      </w:r>
      <w:r w:rsidRPr="00694B30">
        <w:t>notifié</w:t>
      </w:r>
      <w:r w:rsidRPr="00694B30">
        <w:rPr>
          <w:color w:val="3D3D3D"/>
        </w:rPr>
        <w:t xml:space="preserve">es </w:t>
      </w:r>
      <w:r w:rsidRPr="00694B30">
        <w:t>d</w:t>
      </w:r>
      <w:r w:rsidRPr="00694B30">
        <w:rPr>
          <w:color w:val="3D3D3D"/>
        </w:rPr>
        <w:t>a</w:t>
      </w:r>
      <w:r w:rsidRPr="00694B30">
        <w:t>n</w:t>
      </w:r>
      <w:r w:rsidRPr="00694B30">
        <w:rPr>
          <w:color w:val="3D3D3D"/>
        </w:rPr>
        <w:t xml:space="preserve">s </w:t>
      </w:r>
      <w:r w:rsidRPr="00694B30">
        <w:t>un</w:t>
      </w:r>
      <w:r w:rsidR="008E10D7" w:rsidRPr="00694B30">
        <w:t xml:space="preserve"> </w:t>
      </w:r>
      <w:r w:rsidRPr="00694B30">
        <w:t>délai</w:t>
      </w:r>
      <w:r w:rsidR="008E10D7" w:rsidRPr="00694B30">
        <w:t xml:space="preserve"> </w:t>
      </w:r>
      <w:r w:rsidRPr="00694B30">
        <w:t>de 60</w:t>
      </w:r>
      <w:r w:rsidR="008E10D7" w:rsidRPr="00694B30">
        <w:t xml:space="preserve"> </w:t>
      </w:r>
      <w:r w:rsidRPr="00694B30">
        <w:t>jours</w:t>
      </w:r>
      <w:r w:rsidR="008E10D7" w:rsidRPr="00694B30">
        <w:t xml:space="preserve"> </w:t>
      </w:r>
      <w:r w:rsidRPr="00694B30">
        <w:rPr>
          <w:color w:val="282828"/>
        </w:rPr>
        <w:t>à compter</w:t>
      </w:r>
      <w:r w:rsidR="008E10D7" w:rsidRPr="00694B30">
        <w:rPr>
          <w:color w:val="282828"/>
        </w:rPr>
        <w:t xml:space="preserve"> </w:t>
      </w:r>
      <w:r w:rsidRPr="00694B30">
        <w:t>de la</w:t>
      </w:r>
      <w:r w:rsidR="008E10D7" w:rsidRPr="00694B30">
        <w:t xml:space="preserve"> </w:t>
      </w:r>
      <w:r w:rsidRPr="00694B30">
        <w:t>date d'entrée</w:t>
      </w:r>
      <w:r w:rsidR="008E10D7" w:rsidRPr="00694B30">
        <w:t xml:space="preserve"> </w:t>
      </w:r>
      <w:r w:rsidRPr="00694B30">
        <w:rPr>
          <w:color w:val="282828"/>
        </w:rPr>
        <w:t>en</w:t>
      </w:r>
      <w:r w:rsidR="008E10D7" w:rsidRPr="00694B30">
        <w:rPr>
          <w:color w:val="282828"/>
        </w:rPr>
        <w:t xml:space="preserve"> </w:t>
      </w:r>
      <w:r w:rsidRPr="00694B30">
        <w:t>vigueur de</w:t>
      </w:r>
      <w:r w:rsidR="00307CDB" w:rsidRPr="00694B30">
        <w:t xml:space="preserve"> </w:t>
      </w:r>
      <w:r w:rsidRPr="00694B30">
        <w:t>l'Accord</w:t>
      </w:r>
      <w:r w:rsidR="008E10D7" w:rsidRPr="00694B30">
        <w:t xml:space="preserve"> </w:t>
      </w:r>
      <w:r w:rsidRPr="00694B30">
        <w:rPr>
          <w:color w:val="282828"/>
        </w:rPr>
        <w:t xml:space="preserve">sur </w:t>
      </w:r>
      <w:r w:rsidRPr="00694B30">
        <w:t>l'OMC.</w:t>
      </w:r>
    </w:p>
    <w:p w14:paraId="0F072A9B" w14:textId="7943E6D9" w:rsidR="00564BBF" w:rsidRPr="00694B30" w:rsidRDefault="00564BBF" w:rsidP="00AB2BA3">
      <w:pPr>
        <w:pStyle w:val="BodyText"/>
      </w:pPr>
      <w:r w:rsidRPr="00694B30">
        <w:tab/>
        <w:t>Toute mesure unilatérale</w:t>
      </w:r>
      <w:r w:rsidR="008E10D7" w:rsidRPr="00694B30">
        <w:t xml:space="preserve"> </w:t>
      </w:r>
      <w:r w:rsidRPr="00694B30">
        <w:rPr>
          <w:color w:val="282828"/>
        </w:rPr>
        <w:t xml:space="preserve">prise au </w:t>
      </w:r>
      <w:r w:rsidR="008E10D7" w:rsidRPr="00694B30">
        <w:t>t</w:t>
      </w:r>
      <w:r w:rsidR="008E10D7" w:rsidRPr="00694B30">
        <w:rPr>
          <w:color w:val="3D3D3D"/>
        </w:rPr>
        <w:t>itre</w:t>
      </w:r>
      <w:r w:rsidR="008E10D7" w:rsidRPr="00694B30">
        <w:t xml:space="preserve"> de</w:t>
      </w:r>
      <w:r w:rsidRPr="00694B30">
        <w:t xml:space="preserve"> l'article</w:t>
      </w:r>
      <w:r w:rsidR="00C54EA6">
        <w:t> </w:t>
      </w:r>
      <w:r w:rsidRPr="00694B30">
        <w:t>3 de</w:t>
      </w:r>
      <w:r w:rsidR="00307CDB" w:rsidRPr="00694B30">
        <w:t xml:space="preserve"> </w:t>
      </w:r>
      <w:r w:rsidRPr="00694B30">
        <w:t xml:space="preserve">l'AMF avant la date </w:t>
      </w:r>
      <w:r w:rsidRPr="00694B30">
        <w:rPr>
          <w:color w:val="282828"/>
        </w:rPr>
        <w:t xml:space="preserve">d'entrée </w:t>
      </w:r>
      <w:r w:rsidRPr="00694B30">
        <w:rPr>
          <w:color w:val="3D3D3D"/>
        </w:rPr>
        <w:t>en</w:t>
      </w:r>
      <w:r w:rsidR="008E10D7" w:rsidRPr="00694B30">
        <w:rPr>
          <w:color w:val="3D3D3D"/>
        </w:rPr>
        <w:t xml:space="preserve"> </w:t>
      </w:r>
      <w:r w:rsidRPr="00694B30">
        <w:rPr>
          <w:color w:val="282828"/>
        </w:rPr>
        <w:t xml:space="preserve">vigueur </w:t>
      </w:r>
      <w:r w:rsidRPr="00694B30">
        <w:t xml:space="preserve">de </w:t>
      </w:r>
      <w:r w:rsidR="004F7BAD" w:rsidRPr="00694B30">
        <w:t>l'</w:t>
      </w:r>
      <w:r w:rsidRPr="00694B30">
        <w:t xml:space="preserve">Accord </w:t>
      </w:r>
      <w:r w:rsidRPr="00694B30">
        <w:rPr>
          <w:color w:val="282828"/>
        </w:rPr>
        <w:t xml:space="preserve">sur </w:t>
      </w:r>
      <w:r w:rsidRPr="00694B30">
        <w:t xml:space="preserve">l'OMC pourra </w:t>
      </w:r>
      <w:r w:rsidRPr="00694B30">
        <w:rPr>
          <w:color w:val="282828"/>
        </w:rPr>
        <w:t xml:space="preserve">rester en vigueur pendant </w:t>
      </w:r>
      <w:r w:rsidRPr="00694B30">
        <w:t xml:space="preserve">la durée qui y </w:t>
      </w:r>
      <w:r w:rsidRPr="00694B30">
        <w:rPr>
          <w:color w:val="282828"/>
        </w:rPr>
        <w:t xml:space="preserve">est spécifiée, mais sans dépasser </w:t>
      </w:r>
      <w:r w:rsidRPr="00694B30">
        <w:t>12</w:t>
      </w:r>
      <w:r w:rsidR="00C54EA6">
        <w:t> </w:t>
      </w:r>
      <w:r w:rsidRPr="00694B30">
        <w:t xml:space="preserve">mois, </w:t>
      </w:r>
      <w:r w:rsidRPr="00694B30">
        <w:rPr>
          <w:color w:val="282828"/>
        </w:rPr>
        <w:t xml:space="preserve">si </w:t>
      </w:r>
      <w:r w:rsidRPr="00694B30">
        <w:t xml:space="preserve">la mesure </w:t>
      </w:r>
      <w:r w:rsidRPr="00694B30">
        <w:rPr>
          <w:color w:val="282828"/>
        </w:rPr>
        <w:t xml:space="preserve">en </w:t>
      </w:r>
      <w:r w:rsidRPr="00694B30">
        <w:t xml:space="preserve">question </w:t>
      </w:r>
      <w:r w:rsidRPr="00694B30">
        <w:rPr>
          <w:color w:val="282828"/>
        </w:rPr>
        <w:t xml:space="preserve">a été examinée par </w:t>
      </w:r>
      <w:r w:rsidRPr="00694B30">
        <w:t xml:space="preserve">l'Organe de </w:t>
      </w:r>
      <w:r w:rsidRPr="00694B30">
        <w:rPr>
          <w:color w:val="282828"/>
        </w:rPr>
        <w:t xml:space="preserve">surveillance </w:t>
      </w:r>
      <w:r w:rsidRPr="00694B30">
        <w:t>de</w:t>
      </w:r>
      <w:r w:rsidRPr="00694B30">
        <w:rPr>
          <w:color w:val="3D3D3D"/>
        </w:rPr>
        <w:t xml:space="preserve">s </w:t>
      </w:r>
      <w:r w:rsidRPr="00694B30">
        <w:rPr>
          <w:color w:val="282828"/>
        </w:rPr>
        <w:t xml:space="preserve">textiles (dénommé </w:t>
      </w:r>
      <w:r w:rsidRPr="00694B30">
        <w:t xml:space="preserve">dans le présent accord l'"OST") </w:t>
      </w:r>
      <w:r w:rsidRPr="00694B30">
        <w:rPr>
          <w:color w:val="282828"/>
        </w:rPr>
        <w:t xml:space="preserve">établi en </w:t>
      </w:r>
      <w:r w:rsidRPr="00694B30">
        <w:t>vertu de</w:t>
      </w:r>
      <w:r w:rsidR="00307CDB" w:rsidRPr="00694B30">
        <w:t xml:space="preserve"> </w:t>
      </w:r>
      <w:r w:rsidRPr="00694B30">
        <w:t xml:space="preserve">l'AMF. Au </w:t>
      </w:r>
      <w:r w:rsidRPr="00694B30">
        <w:rPr>
          <w:color w:val="282828"/>
        </w:rPr>
        <w:t xml:space="preserve">cas où </w:t>
      </w:r>
      <w:r w:rsidRPr="00694B30">
        <w:t xml:space="preserve">l'OST n'aurait pas </w:t>
      </w:r>
      <w:r w:rsidRPr="00694B30">
        <w:rPr>
          <w:color w:val="282828"/>
        </w:rPr>
        <w:t xml:space="preserve">eu </w:t>
      </w:r>
      <w:r w:rsidRPr="00694B30">
        <w:t xml:space="preserve">la </w:t>
      </w:r>
      <w:r w:rsidRPr="00694B30">
        <w:rPr>
          <w:color w:val="282828"/>
        </w:rPr>
        <w:t xml:space="preserve">possibilité </w:t>
      </w:r>
      <w:r w:rsidRPr="00694B30">
        <w:t xml:space="preserve">d'examiner une telle mesure unilatérale, </w:t>
      </w:r>
      <w:r w:rsidRPr="00694B30">
        <w:rPr>
          <w:color w:val="282828"/>
        </w:rPr>
        <w:t>celle-ci sera examinée</w:t>
      </w:r>
      <w:r w:rsidR="008E10D7" w:rsidRPr="00694B30">
        <w:rPr>
          <w:color w:val="282828"/>
        </w:rPr>
        <w:t xml:space="preserve"> </w:t>
      </w:r>
      <w:r w:rsidRPr="00694B30">
        <w:t xml:space="preserve">par l'OSpT </w:t>
      </w:r>
      <w:r w:rsidRPr="00694B30">
        <w:rPr>
          <w:color w:val="282828"/>
        </w:rPr>
        <w:t>conformément</w:t>
      </w:r>
      <w:r w:rsidR="008E10D7" w:rsidRPr="00694B30">
        <w:rPr>
          <w:color w:val="282828"/>
        </w:rPr>
        <w:t xml:space="preserve"> </w:t>
      </w:r>
      <w:r w:rsidRPr="00694B30">
        <w:rPr>
          <w:color w:val="282828"/>
        </w:rPr>
        <w:t xml:space="preserve">aux </w:t>
      </w:r>
      <w:r w:rsidRPr="00694B30">
        <w:t>règl</w:t>
      </w:r>
      <w:r w:rsidRPr="00694B30">
        <w:rPr>
          <w:color w:val="3D3D3D"/>
        </w:rPr>
        <w:t>es</w:t>
      </w:r>
      <w:r w:rsidR="008E10D7" w:rsidRPr="00694B30">
        <w:rPr>
          <w:color w:val="3D3D3D"/>
        </w:rPr>
        <w:t xml:space="preserve"> </w:t>
      </w:r>
      <w:r w:rsidRPr="00694B30">
        <w:rPr>
          <w:color w:val="282828"/>
        </w:rPr>
        <w:t xml:space="preserve">et </w:t>
      </w:r>
      <w:r w:rsidRPr="00694B30">
        <w:t>procédures</w:t>
      </w:r>
      <w:r w:rsidR="008E10D7" w:rsidRPr="00694B30">
        <w:t xml:space="preserve"> </w:t>
      </w:r>
      <w:r w:rsidRPr="00694B30">
        <w:t>régissant</w:t>
      </w:r>
      <w:r w:rsidR="008E10D7" w:rsidRPr="00694B30">
        <w:t xml:space="preserve"> </w:t>
      </w:r>
      <w:r w:rsidRPr="00694B30">
        <w:t>les</w:t>
      </w:r>
      <w:r w:rsidR="008E10D7" w:rsidRPr="00694B30">
        <w:t xml:space="preserve"> </w:t>
      </w:r>
      <w:r w:rsidRPr="00694B30">
        <w:t>mesures</w:t>
      </w:r>
      <w:r w:rsidR="008E10D7" w:rsidRPr="00694B30">
        <w:t xml:space="preserve"> </w:t>
      </w:r>
      <w:r w:rsidRPr="00694B30">
        <w:t>prises</w:t>
      </w:r>
      <w:r w:rsidR="008E10D7" w:rsidRPr="00694B30">
        <w:t xml:space="preserve"> </w:t>
      </w:r>
      <w:r w:rsidRPr="00694B30">
        <w:rPr>
          <w:color w:val="282828"/>
        </w:rPr>
        <w:t xml:space="preserve">au </w:t>
      </w:r>
      <w:r w:rsidRPr="00694B30">
        <w:t>titre de l'article</w:t>
      </w:r>
      <w:r w:rsidR="00F02FD2">
        <w:t> </w:t>
      </w:r>
      <w:r w:rsidRPr="00694B30">
        <w:rPr>
          <w:color w:val="282828"/>
        </w:rPr>
        <w:t xml:space="preserve">3 </w:t>
      </w:r>
      <w:r w:rsidRPr="00694B30">
        <w:t>de l'AMF.</w:t>
      </w:r>
      <w:r w:rsidR="008E10D7" w:rsidRPr="00694B30">
        <w:t xml:space="preserve"> </w:t>
      </w:r>
      <w:r w:rsidRPr="00694B30">
        <w:t>Toute</w:t>
      </w:r>
      <w:r w:rsidR="008E10D7" w:rsidRPr="00694B30">
        <w:t xml:space="preserve"> </w:t>
      </w:r>
      <w:r w:rsidRPr="00694B30">
        <w:t>m</w:t>
      </w:r>
      <w:r w:rsidRPr="00694B30">
        <w:rPr>
          <w:color w:val="3D3D3D"/>
        </w:rPr>
        <w:t>es</w:t>
      </w:r>
      <w:r w:rsidRPr="00694B30">
        <w:t>ur</w:t>
      </w:r>
      <w:r w:rsidRPr="00694B30">
        <w:rPr>
          <w:color w:val="3D3D3D"/>
        </w:rPr>
        <w:t xml:space="preserve">e </w:t>
      </w:r>
      <w:r w:rsidRPr="00694B30">
        <w:rPr>
          <w:color w:val="282828"/>
        </w:rPr>
        <w:t xml:space="preserve">appliquée </w:t>
      </w:r>
      <w:r w:rsidRPr="00694B30">
        <w:rPr>
          <w:color w:val="1A1A1A"/>
        </w:rPr>
        <w:t>en vertu d'un accord conclu au titre de l'article</w:t>
      </w:r>
      <w:r w:rsidR="00CA6126">
        <w:rPr>
          <w:color w:val="1A1A1A"/>
        </w:rPr>
        <w:t> </w:t>
      </w:r>
      <w:r w:rsidRPr="00694B30">
        <w:rPr>
          <w:color w:val="1A1A1A"/>
        </w:rPr>
        <w:t>4 de</w:t>
      </w:r>
      <w:r w:rsidR="00307CDB" w:rsidRPr="00694B30">
        <w:rPr>
          <w:color w:val="1A1A1A"/>
        </w:rPr>
        <w:t xml:space="preserve"> </w:t>
      </w:r>
      <w:r w:rsidRPr="00694B30">
        <w:rPr>
          <w:color w:val="1A1A1A"/>
        </w:rPr>
        <w:t>l'AMF avant la date d'entré</w:t>
      </w:r>
      <w:r w:rsidRPr="00694B30">
        <w:rPr>
          <w:color w:val="4B4B4B"/>
        </w:rPr>
        <w:t>e</w:t>
      </w:r>
      <w:r w:rsidR="00307CDB" w:rsidRPr="00694B30">
        <w:rPr>
          <w:color w:val="4B4B4B"/>
        </w:rPr>
        <w:t xml:space="preserve"> </w:t>
      </w:r>
      <w:r w:rsidRPr="00694B30">
        <w:rPr>
          <w:color w:val="4B4B4B"/>
        </w:rPr>
        <w:t>e</w:t>
      </w:r>
      <w:r w:rsidRPr="00694B30">
        <w:rPr>
          <w:color w:val="1A1A1A"/>
        </w:rPr>
        <w:t xml:space="preserve">n </w:t>
      </w:r>
      <w:r w:rsidRPr="00694B30">
        <w:rPr>
          <w:color w:val="313131"/>
        </w:rPr>
        <w:t>vi</w:t>
      </w:r>
      <w:r w:rsidRPr="00694B30">
        <w:rPr>
          <w:color w:val="4B4B4B"/>
        </w:rPr>
        <w:t>g</w:t>
      </w:r>
      <w:r w:rsidRPr="00694B30">
        <w:rPr>
          <w:color w:val="1A1A1A"/>
        </w:rPr>
        <w:t>u</w:t>
      </w:r>
      <w:r w:rsidR="00307CDB" w:rsidRPr="00694B30">
        <w:rPr>
          <w:color w:val="1A1A1A"/>
        </w:rPr>
        <w:t>e</w:t>
      </w:r>
      <w:r w:rsidRPr="00694B30">
        <w:rPr>
          <w:color w:val="1A1A1A"/>
        </w:rPr>
        <w:t xml:space="preserve">ur </w:t>
      </w:r>
      <w:r w:rsidR="00307CDB" w:rsidRPr="00694B30">
        <w:rPr>
          <w:color w:val="1A1A1A"/>
        </w:rPr>
        <w:t>de</w:t>
      </w:r>
      <w:r w:rsidRPr="00694B30">
        <w:rPr>
          <w:color w:val="1A1A1A"/>
        </w:rPr>
        <w:t xml:space="preserve"> </w:t>
      </w:r>
      <w:r w:rsidR="00455E84" w:rsidRPr="00694B30">
        <w:rPr>
          <w:color w:val="1A1A1A"/>
        </w:rPr>
        <w:t>l'</w:t>
      </w:r>
      <w:r w:rsidRPr="00694B30">
        <w:rPr>
          <w:color w:val="1A1A1A"/>
        </w:rPr>
        <w:t>A</w:t>
      </w:r>
      <w:r w:rsidRPr="00694B30">
        <w:rPr>
          <w:color w:val="4B4B4B"/>
        </w:rPr>
        <w:t>cc</w:t>
      </w:r>
      <w:r w:rsidRPr="00694B30">
        <w:rPr>
          <w:color w:val="313131"/>
        </w:rPr>
        <w:t xml:space="preserve">ord sur </w:t>
      </w:r>
      <w:r w:rsidRPr="00694B30">
        <w:rPr>
          <w:color w:val="1A1A1A"/>
        </w:rPr>
        <w:t xml:space="preserve">l'OMC qui fait l'objet d'un différend que l'OST n'aura pas </w:t>
      </w:r>
      <w:r w:rsidRPr="00694B30">
        <w:rPr>
          <w:color w:val="313131"/>
        </w:rPr>
        <w:t xml:space="preserve">eu </w:t>
      </w:r>
      <w:r w:rsidRPr="00694B30">
        <w:rPr>
          <w:color w:val="1A1A1A"/>
        </w:rPr>
        <w:t>la possibilité d'</w:t>
      </w:r>
      <w:r w:rsidRPr="00694B30">
        <w:rPr>
          <w:color w:val="4B4B4B"/>
        </w:rPr>
        <w:t>e</w:t>
      </w:r>
      <w:r w:rsidRPr="00694B30">
        <w:rPr>
          <w:color w:val="313131"/>
        </w:rPr>
        <w:t>x</w:t>
      </w:r>
      <w:r w:rsidRPr="00694B30">
        <w:rPr>
          <w:color w:val="4B4B4B"/>
        </w:rPr>
        <w:t>a</w:t>
      </w:r>
      <w:r w:rsidRPr="00694B30">
        <w:rPr>
          <w:color w:val="313131"/>
        </w:rPr>
        <w:t>min</w:t>
      </w:r>
      <w:r w:rsidRPr="00694B30">
        <w:rPr>
          <w:color w:val="4B4B4B"/>
        </w:rPr>
        <w:t>e</w:t>
      </w:r>
      <w:r w:rsidRPr="00694B30">
        <w:rPr>
          <w:color w:val="313131"/>
        </w:rPr>
        <w:t xml:space="preserve">r </w:t>
      </w:r>
      <w:r w:rsidR="00307CDB" w:rsidRPr="00694B30">
        <w:rPr>
          <w:color w:val="313131"/>
        </w:rPr>
        <w:t>s</w:t>
      </w:r>
      <w:r w:rsidRPr="00694B30">
        <w:rPr>
          <w:color w:val="4B4B4B"/>
        </w:rPr>
        <w:t>e</w:t>
      </w:r>
      <w:r w:rsidRPr="00694B30">
        <w:rPr>
          <w:color w:val="313131"/>
        </w:rPr>
        <w:t xml:space="preserve">ra </w:t>
      </w:r>
      <w:r w:rsidRPr="00694B30">
        <w:rPr>
          <w:color w:val="1A1A1A"/>
        </w:rPr>
        <w:t xml:space="preserve">également examinée par l'OSpT </w:t>
      </w:r>
      <w:r w:rsidRPr="00694B30">
        <w:rPr>
          <w:color w:val="313131"/>
        </w:rPr>
        <w:t xml:space="preserve">conformément </w:t>
      </w:r>
      <w:r w:rsidRPr="00694B30">
        <w:rPr>
          <w:color w:val="1A1A1A"/>
        </w:rPr>
        <w:t xml:space="preserve">aux règles </w:t>
      </w:r>
      <w:r w:rsidRPr="00694B30">
        <w:rPr>
          <w:color w:val="313131"/>
        </w:rPr>
        <w:t xml:space="preserve">et </w:t>
      </w:r>
      <w:r w:rsidRPr="00694B30">
        <w:rPr>
          <w:color w:val="1A1A1A"/>
        </w:rPr>
        <w:t>procédures de</w:t>
      </w:r>
      <w:r w:rsidR="00307CDB" w:rsidRPr="00694B30">
        <w:rPr>
          <w:color w:val="1A1A1A"/>
        </w:rPr>
        <w:t xml:space="preserve"> </w:t>
      </w:r>
      <w:r w:rsidRPr="00694B30">
        <w:rPr>
          <w:color w:val="1A1A1A"/>
        </w:rPr>
        <w:t xml:space="preserve">l'AMF </w:t>
      </w:r>
      <w:r w:rsidRPr="00694B30">
        <w:rPr>
          <w:color w:val="313131"/>
        </w:rPr>
        <w:t>appli</w:t>
      </w:r>
      <w:r w:rsidRPr="00694B30">
        <w:rPr>
          <w:color w:val="4B4B4B"/>
        </w:rPr>
        <w:t>c</w:t>
      </w:r>
      <w:r w:rsidRPr="00694B30">
        <w:rPr>
          <w:color w:val="313131"/>
        </w:rPr>
        <w:t>abl</w:t>
      </w:r>
      <w:r w:rsidRPr="00694B30">
        <w:rPr>
          <w:color w:val="4B4B4B"/>
        </w:rPr>
        <w:t xml:space="preserve">es </w:t>
      </w:r>
      <w:r w:rsidRPr="00694B30">
        <w:rPr>
          <w:color w:val="313131"/>
        </w:rPr>
        <w:t>p</w:t>
      </w:r>
      <w:r w:rsidR="00085CD8" w:rsidRPr="00694B30">
        <w:rPr>
          <w:color w:val="313131"/>
        </w:rPr>
        <w:t>o</w:t>
      </w:r>
      <w:r w:rsidRPr="00694B30">
        <w:rPr>
          <w:color w:val="1A1A1A"/>
        </w:rPr>
        <w:t>ur ce genre d'examen.</w:t>
      </w:r>
    </w:p>
    <w:p w14:paraId="2C3A273B" w14:textId="5FBCB0DC" w:rsidR="00564BBF" w:rsidRPr="00694B30" w:rsidRDefault="00564BBF" w:rsidP="00AB2BA3">
      <w:pPr>
        <w:pStyle w:val="BodyText"/>
      </w:pPr>
      <w:r w:rsidRPr="00694B30">
        <w:tab/>
      </w:r>
      <w:r w:rsidR="006E2C9F">
        <w:t>A</w:t>
      </w:r>
      <w:r w:rsidR="004F7BAD" w:rsidRPr="00694B30">
        <w:t xml:space="preserve"> </w:t>
      </w:r>
      <w:r w:rsidRPr="00694B30">
        <w:t>la date d'entrée en vigueur de</w:t>
      </w:r>
      <w:r w:rsidR="00085CD8" w:rsidRPr="00694B30">
        <w:t xml:space="preserve"> </w:t>
      </w:r>
      <w:r w:rsidRPr="00694B30">
        <w:t>l'Accord sur l'OMC, chaque Membre intégr</w:t>
      </w:r>
      <w:r w:rsidRPr="00694B30">
        <w:rPr>
          <w:color w:val="4B4B4B"/>
        </w:rPr>
        <w:t>e</w:t>
      </w:r>
      <w:r w:rsidRPr="00694B30">
        <w:rPr>
          <w:color w:val="313131"/>
        </w:rPr>
        <w:t>ra dan</w:t>
      </w:r>
      <w:r w:rsidRPr="00694B30">
        <w:rPr>
          <w:color w:val="4B4B4B"/>
        </w:rPr>
        <w:t xml:space="preserve">s </w:t>
      </w:r>
      <w:r w:rsidRPr="00694B30">
        <w:t>l</w:t>
      </w:r>
      <w:r w:rsidRPr="00694B30">
        <w:rPr>
          <w:color w:val="4B4B4B"/>
        </w:rPr>
        <w:t>e ca</w:t>
      </w:r>
      <w:r w:rsidRPr="00694B30">
        <w:rPr>
          <w:color w:val="313131"/>
        </w:rPr>
        <w:t xml:space="preserve">dre </w:t>
      </w:r>
      <w:r w:rsidRPr="00694B30">
        <w:t>du GAT</w:t>
      </w:r>
      <w:r w:rsidR="00085CD8" w:rsidRPr="00694B30">
        <w:t>T</w:t>
      </w:r>
      <w:r w:rsidRPr="00694B30">
        <w:t xml:space="preserve"> de 1994 des produits qui représentaient</w:t>
      </w:r>
      <w:r w:rsidR="00085CD8" w:rsidRPr="00694B30">
        <w:t xml:space="preserve"> </w:t>
      </w:r>
      <w:r w:rsidRPr="00694B30">
        <w:t xml:space="preserve">pas moins de </w:t>
      </w:r>
      <w:r w:rsidR="00085CD8" w:rsidRPr="00694B30">
        <w:t>1</w:t>
      </w:r>
      <w:r w:rsidRPr="00694B30">
        <w:t>6</w:t>
      </w:r>
      <w:r w:rsidR="00F76A5E">
        <w:t> </w:t>
      </w:r>
      <w:r w:rsidRPr="00694B30">
        <w:t xml:space="preserve">pour </w:t>
      </w:r>
      <w:r w:rsidRPr="00694B30">
        <w:rPr>
          <w:color w:val="313131"/>
        </w:rPr>
        <w:t xml:space="preserve">cent </w:t>
      </w:r>
      <w:r w:rsidRPr="00694B30">
        <w:t>du volum</w:t>
      </w:r>
      <w:r w:rsidR="00085CD8" w:rsidRPr="00694B30">
        <w:t>e</w:t>
      </w:r>
      <w:r w:rsidRPr="00694B30">
        <w:rPr>
          <w:color w:val="4B4B4B"/>
        </w:rPr>
        <w:t xml:space="preserve"> </w:t>
      </w:r>
      <w:r w:rsidRPr="00694B30">
        <w:t xml:space="preserve">total, </w:t>
      </w:r>
      <w:r w:rsidRPr="00694B30">
        <w:rPr>
          <w:color w:val="4B4B4B"/>
        </w:rPr>
        <w:t>e</w:t>
      </w:r>
      <w:r w:rsidRPr="00694B30">
        <w:t>n</w:t>
      </w:r>
      <w:r w:rsidR="00DA54C9" w:rsidRPr="00694B30">
        <w:t> </w:t>
      </w:r>
      <w:r w:rsidRPr="00694B30">
        <w:t>1990</w:t>
      </w:r>
      <w:r w:rsidRPr="00694B30">
        <w:rPr>
          <w:color w:val="4B4B4B"/>
        </w:rPr>
        <w:t xml:space="preserve">, </w:t>
      </w:r>
      <w:r w:rsidRPr="00694B30">
        <w:t xml:space="preserve">de </w:t>
      </w:r>
      <w:r w:rsidRPr="00694B30">
        <w:rPr>
          <w:color w:val="313131"/>
        </w:rPr>
        <w:t xml:space="preserve">ses </w:t>
      </w:r>
      <w:r w:rsidRPr="00694B30">
        <w:t xml:space="preserve">importations des produits visés à l'Annexe, par lignes du SH </w:t>
      </w:r>
      <w:r w:rsidRPr="00694B30">
        <w:rPr>
          <w:color w:val="313131"/>
        </w:rPr>
        <w:t xml:space="preserve">ou catégories. Les produits à </w:t>
      </w:r>
      <w:r w:rsidRPr="00694B30">
        <w:t>int</w:t>
      </w:r>
      <w:r w:rsidRPr="00694B30">
        <w:rPr>
          <w:color w:val="4B4B4B"/>
        </w:rPr>
        <w:t>ég</w:t>
      </w:r>
      <w:r w:rsidRPr="00694B30">
        <w:rPr>
          <w:color w:val="313131"/>
        </w:rPr>
        <w:t>r</w:t>
      </w:r>
      <w:r w:rsidRPr="00694B30">
        <w:rPr>
          <w:color w:val="4B4B4B"/>
        </w:rPr>
        <w:t>e</w:t>
      </w:r>
      <w:r w:rsidRPr="00694B30">
        <w:rPr>
          <w:color w:val="313131"/>
        </w:rPr>
        <w:t xml:space="preserve">r </w:t>
      </w:r>
      <w:r w:rsidRPr="00694B30">
        <w:t xml:space="preserve">devront provenir de chacun des quatre groupes ci-après: peignés </w:t>
      </w:r>
      <w:r w:rsidRPr="00694B30">
        <w:rPr>
          <w:color w:val="313131"/>
        </w:rPr>
        <w:t xml:space="preserve">et </w:t>
      </w:r>
      <w:r w:rsidRPr="00694B30">
        <w:t xml:space="preserve">filés, tissus, </w:t>
      </w:r>
      <w:r w:rsidR="00085CD8" w:rsidRPr="00694B30">
        <w:rPr>
          <w:color w:val="313131"/>
        </w:rPr>
        <w:t xml:space="preserve">articles </w:t>
      </w:r>
      <w:r w:rsidRPr="00694B30">
        <w:rPr>
          <w:color w:val="313131"/>
        </w:rPr>
        <w:t>con</w:t>
      </w:r>
      <w:r w:rsidRPr="00694B30">
        <w:rPr>
          <w:color w:val="4B4B4B"/>
        </w:rPr>
        <w:t>fec</w:t>
      </w:r>
      <w:r w:rsidRPr="00694B30">
        <w:rPr>
          <w:color w:val="313131"/>
        </w:rPr>
        <w:t>tion</w:t>
      </w:r>
      <w:r w:rsidR="008E10D7" w:rsidRPr="00694B30">
        <w:rPr>
          <w:color w:val="313131"/>
        </w:rPr>
        <w:t>nés</w:t>
      </w:r>
      <w:r w:rsidRPr="00694B30">
        <w:rPr>
          <w:color w:val="4B4B4B"/>
        </w:rPr>
        <w:t xml:space="preserve"> </w:t>
      </w:r>
      <w:r w:rsidRPr="00694B30">
        <w:rPr>
          <w:color w:val="313131"/>
        </w:rPr>
        <w:t xml:space="preserve">et </w:t>
      </w:r>
      <w:r w:rsidRPr="00694B30">
        <w:t>vêtements.</w:t>
      </w:r>
    </w:p>
    <w:p w14:paraId="01B2DCDB" w14:textId="1526D6C2" w:rsidR="00564BBF" w:rsidRPr="00694B30" w:rsidRDefault="00564BBF" w:rsidP="00AB2BA3">
      <w:pPr>
        <w:pStyle w:val="BodyText"/>
      </w:pPr>
      <w:r w:rsidRPr="00694B30">
        <w:rPr>
          <w:szCs w:val="18"/>
        </w:rPr>
        <w:tab/>
      </w:r>
      <w:r w:rsidRPr="00694B30">
        <w:rPr>
          <w:color w:val="1A1A1A"/>
          <w:szCs w:val="18"/>
        </w:rPr>
        <w:t>Tous les détails des mesures qui seront prises en vertu du paragraphe</w:t>
      </w:r>
      <w:r w:rsidR="00F76A5E">
        <w:rPr>
          <w:color w:val="1A1A1A"/>
          <w:szCs w:val="18"/>
        </w:rPr>
        <w:t> </w:t>
      </w:r>
      <w:r w:rsidRPr="00694B30">
        <w:rPr>
          <w:color w:val="1A1A1A"/>
          <w:szCs w:val="18"/>
        </w:rPr>
        <w:t xml:space="preserve">6 </w:t>
      </w:r>
      <w:r w:rsidRPr="00694B30">
        <w:rPr>
          <w:color w:val="313131"/>
          <w:szCs w:val="18"/>
        </w:rPr>
        <w:t xml:space="preserve">seront </w:t>
      </w:r>
      <w:r w:rsidRPr="00694B30">
        <w:rPr>
          <w:color w:val="1A1A1A"/>
          <w:szCs w:val="18"/>
        </w:rPr>
        <w:t>notifi</w:t>
      </w:r>
      <w:r w:rsidRPr="00694B30">
        <w:rPr>
          <w:color w:val="4B4B4B"/>
          <w:szCs w:val="18"/>
        </w:rPr>
        <w:t xml:space="preserve">és </w:t>
      </w:r>
      <w:r w:rsidRPr="00694B30">
        <w:rPr>
          <w:color w:val="313131"/>
          <w:szCs w:val="18"/>
        </w:rPr>
        <w:t xml:space="preserve">par </w:t>
      </w:r>
      <w:r w:rsidR="00085CD8" w:rsidRPr="00694B30">
        <w:rPr>
          <w:color w:val="1A1A1A"/>
          <w:szCs w:val="18"/>
        </w:rPr>
        <w:t xml:space="preserve">les </w:t>
      </w:r>
      <w:r w:rsidRPr="00694B30">
        <w:rPr>
          <w:color w:val="1A1A1A"/>
          <w:szCs w:val="18"/>
        </w:rPr>
        <w:t>Membres concernés conformément à ce qui suit:</w:t>
      </w:r>
    </w:p>
    <w:p w14:paraId="0DE6158F" w14:textId="792DE78F" w:rsidR="00564BBF" w:rsidRPr="00694B30" w:rsidRDefault="00564BBF" w:rsidP="00AB2BA3">
      <w:pPr>
        <w:pStyle w:val="BodyText2"/>
      </w:pPr>
      <w:r w:rsidRPr="00694B30">
        <w:t>les Membres qui maintiennent des restrictions relevant du paragraph</w:t>
      </w:r>
      <w:r w:rsidRPr="00694B30">
        <w:rPr>
          <w:color w:val="4B4B4B"/>
        </w:rPr>
        <w:t xml:space="preserve">e </w:t>
      </w:r>
      <w:r w:rsidRPr="00694B30">
        <w:t xml:space="preserve">1 </w:t>
      </w:r>
      <w:r w:rsidR="00085CD8" w:rsidRPr="00694B30">
        <w:t>s'</w:t>
      </w:r>
      <w:r w:rsidRPr="00694B30">
        <w:rPr>
          <w:color w:val="4B4B4B"/>
        </w:rPr>
        <w:t>e</w:t>
      </w:r>
      <w:r w:rsidRPr="00694B30">
        <w:t>n</w:t>
      </w:r>
      <w:r w:rsidRPr="00694B30">
        <w:rPr>
          <w:color w:val="4B4B4B"/>
        </w:rPr>
        <w:t>g</w:t>
      </w:r>
      <w:r w:rsidRPr="00694B30">
        <w:rPr>
          <w:color w:val="313131"/>
        </w:rPr>
        <w:t>a</w:t>
      </w:r>
      <w:r w:rsidRPr="00694B30">
        <w:rPr>
          <w:color w:val="4B4B4B"/>
        </w:rPr>
        <w:t>ge</w:t>
      </w:r>
      <w:r w:rsidRPr="00694B30">
        <w:t>nt</w:t>
      </w:r>
      <w:r w:rsidRPr="00694B30">
        <w:rPr>
          <w:color w:val="4B4B4B"/>
        </w:rPr>
        <w:t xml:space="preserve">, </w:t>
      </w:r>
      <w:r w:rsidRPr="00694B30">
        <w:t xml:space="preserve">nonobstant la date d'entrée en vigueur de l'Accord </w:t>
      </w:r>
      <w:r w:rsidRPr="00694B30">
        <w:rPr>
          <w:color w:val="313131"/>
        </w:rPr>
        <w:t xml:space="preserve">sur </w:t>
      </w:r>
      <w:r w:rsidRPr="00694B30">
        <w:t xml:space="preserve">l'OMC, </w:t>
      </w:r>
      <w:r w:rsidRPr="00694B30">
        <w:rPr>
          <w:color w:val="313131"/>
        </w:rPr>
        <w:t xml:space="preserve">à </w:t>
      </w:r>
      <w:r w:rsidRPr="00694B30">
        <w:t>notifi</w:t>
      </w:r>
      <w:r w:rsidRPr="00694B30">
        <w:rPr>
          <w:color w:val="4B4B4B"/>
        </w:rPr>
        <w:t>e</w:t>
      </w:r>
      <w:r w:rsidRPr="00694B30">
        <w:rPr>
          <w:color w:val="313131"/>
        </w:rPr>
        <w:t>r c</w:t>
      </w:r>
      <w:r w:rsidRPr="00694B30">
        <w:rPr>
          <w:color w:val="4B4B4B"/>
        </w:rPr>
        <w:t xml:space="preserve">es </w:t>
      </w:r>
      <w:r w:rsidRPr="00694B30">
        <w:rPr>
          <w:color w:val="313131"/>
        </w:rPr>
        <w:t>d</w:t>
      </w:r>
      <w:r w:rsidRPr="00694B30">
        <w:rPr>
          <w:color w:val="4B4B4B"/>
        </w:rPr>
        <w:t>é</w:t>
      </w:r>
      <w:r w:rsidRPr="00694B30">
        <w:rPr>
          <w:color w:val="313131"/>
        </w:rPr>
        <w:t>tail</w:t>
      </w:r>
      <w:r w:rsidRPr="00694B30">
        <w:rPr>
          <w:color w:val="4B4B4B"/>
        </w:rPr>
        <w:t xml:space="preserve">s </w:t>
      </w:r>
      <w:r w:rsidRPr="00694B30">
        <w:t xml:space="preserve">au Secrétariat du GATT au plus tard à la date déterminée par la </w:t>
      </w:r>
      <w:r w:rsidRPr="00694B30">
        <w:rPr>
          <w:color w:val="313131"/>
        </w:rPr>
        <w:t>D</w:t>
      </w:r>
      <w:r w:rsidRPr="00694B30">
        <w:rPr>
          <w:color w:val="4B4B4B"/>
        </w:rPr>
        <w:t>é</w:t>
      </w:r>
      <w:r w:rsidRPr="00694B30">
        <w:rPr>
          <w:color w:val="313131"/>
        </w:rPr>
        <w:t>cision mini</w:t>
      </w:r>
      <w:r w:rsidRPr="00694B30">
        <w:rPr>
          <w:color w:val="4B4B4B"/>
        </w:rPr>
        <w:t>s</w:t>
      </w:r>
      <w:r w:rsidRPr="00694B30">
        <w:t>t</w:t>
      </w:r>
      <w:r w:rsidRPr="00694B30">
        <w:rPr>
          <w:color w:val="4B4B4B"/>
        </w:rPr>
        <w:t>é</w:t>
      </w:r>
      <w:r w:rsidRPr="00694B30">
        <w:t>ri</w:t>
      </w:r>
      <w:r w:rsidR="00085CD8" w:rsidRPr="00694B30">
        <w:t>elle</w:t>
      </w:r>
      <w:r w:rsidRPr="00694B30">
        <w:rPr>
          <w:color w:val="4B4B4B"/>
        </w:rPr>
        <w:t xml:space="preserve"> </w:t>
      </w:r>
      <w:r w:rsidRPr="00694B30">
        <w:t>du 15</w:t>
      </w:r>
      <w:r w:rsidR="008F7937" w:rsidRPr="00694B30">
        <w:t> </w:t>
      </w:r>
      <w:r w:rsidRPr="00694B30">
        <w:t>avril</w:t>
      </w:r>
      <w:r w:rsidR="008F7937" w:rsidRPr="00694B30">
        <w:t> </w:t>
      </w:r>
      <w:r w:rsidRPr="00694B30">
        <w:t>1994. Le Secrétariat du GATT distribuera dans les moindr</w:t>
      </w:r>
      <w:r w:rsidRPr="00694B30">
        <w:rPr>
          <w:color w:val="4B4B4B"/>
        </w:rPr>
        <w:t xml:space="preserve">es </w:t>
      </w:r>
      <w:r w:rsidRPr="00694B30">
        <w:rPr>
          <w:color w:val="313131"/>
        </w:rPr>
        <w:t>d</w:t>
      </w:r>
      <w:r w:rsidRPr="00694B30">
        <w:rPr>
          <w:color w:val="4B4B4B"/>
        </w:rPr>
        <w:t>é</w:t>
      </w:r>
      <w:r w:rsidRPr="00694B30">
        <w:t>l</w:t>
      </w:r>
      <w:r w:rsidRPr="00694B30">
        <w:rPr>
          <w:color w:val="4B4B4B"/>
        </w:rPr>
        <w:t>a</w:t>
      </w:r>
      <w:r w:rsidRPr="00694B30">
        <w:rPr>
          <w:color w:val="313131"/>
        </w:rPr>
        <w:t>i</w:t>
      </w:r>
      <w:r w:rsidRPr="00694B30">
        <w:rPr>
          <w:color w:val="4B4B4B"/>
        </w:rPr>
        <w:t xml:space="preserve">s </w:t>
      </w:r>
      <w:r w:rsidRPr="00694B30">
        <w:t>l</w:t>
      </w:r>
      <w:r w:rsidRPr="00694B30">
        <w:rPr>
          <w:color w:val="4B4B4B"/>
        </w:rPr>
        <w:t xml:space="preserve">es </w:t>
      </w:r>
      <w:r w:rsidRPr="00694B30">
        <w:t xml:space="preserve">notifications aux autres participants pour information. </w:t>
      </w:r>
      <w:r w:rsidRPr="00694B30">
        <w:rPr>
          <w:color w:val="313131"/>
        </w:rPr>
        <w:t>Ce</w:t>
      </w:r>
      <w:r w:rsidRPr="00694B30">
        <w:rPr>
          <w:color w:val="4B4B4B"/>
        </w:rPr>
        <w:t xml:space="preserve">s </w:t>
      </w:r>
      <w:r w:rsidRPr="00694B30">
        <w:t>notifi</w:t>
      </w:r>
      <w:r w:rsidRPr="00694B30">
        <w:rPr>
          <w:color w:val="4B4B4B"/>
        </w:rPr>
        <w:t>c</w:t>
      </w:r>
      <w:r w:rsidRPr="00694B30">
        <w:rPr>
          <w:color w:val="313131"/>
        </w:rPr>
        <w:t>ation</w:t>
      </w:r>
      <w:r w:rsidRPr="00694B30">
        <w:rPr>
          <w:color w:val="4B4B4B"/>
        </w:rPr>
        <w:t xml:space="preserve">s </w:t>
      </w:r>
      <w:r w:rsidR="00085CD8" w:rsidRPr="00694B30">
        <w:rPr>
          <w:color w:val="4B4B4B"/>
        </w:rPr>
        <w:t>se</w:t>
      </w:r>
      <w:r w:rsidRPr="00694B30">
        <w:rPr>
          <w:color w:val="313131"/>
        </w:rPr>
        <w:t>r</w:t>
      </w:r>
      <w:r w:rsidRPr="00694B30">
        <w:rPr>
          <w:color w:val="4B4B4B"/>
        </w:rPr>
        <w:t>o</w:t>
      </w:r>
      <w:r w:rsidRPr="00694B30">
        <w:t xml:space="preserve">nt </w:t>
      </w:r>
      <w:r w:rsidRPr="00694B30">
        <w:rPr>
          <w:color w:val="313131"/>
        </w:rPr>
        <w:t>mi</w:t>
      </w:r>
      <w:r w:rsidRPr="00694B30">
        <w:rPr>
          <w:color w:val="4B4B4B"/>
        </w:rPr>
        <w:t>s</w:t>
      </w:r>
      <w:r w:rsidR="00085CD8" w:rsidRPr="00694B30">
        <w:rPr>
          <w:color w:val="4B4B4B"/>
        </w:rPr>
        <w:t>e</w:t>
      </w:r>
      <w:r w:rsidRPr="00694B30">
        <w:rPr>
          <w:color w:val="4B4B4B"/>
        </w:rPr>
        <w:t xml:space="preserve">s </w:t>
      </w:r>
      <w:r w:rsidRPr="00694B30">
        <w:t xml:space="preserve">à la disposition de l'OSpT, lorsqu'il </w:t>
      </w:r>
      <w:r w:rsidRPr="00694B30">
        <w:rPr>
          <w:color w:val="313131"/>
        </w:rPr>
        <w:t xml:space="preserve">aura été </w:t>
      </w:r>
      <w:r w:rsidRPr="00694B30">
        <w:t>institué</w:t>
      </w:r>
      <w:r w:rsidRPr="00694B30">
        <w:rPr>
          <w:color w:val="4B4B4B"/>
        </w:rPr>
        <w:t xml:space="preserve">, </w:t>
      </w:r>
      <w:r w:rsidRPr="00694B30">
        <w:rPr>
          <w:color w:val="313131"/>
        </w:rPr>
        <w:t xml:space="preserve">aux fins </w:t>
      </w:r>
      <w:r w:rsidRPr="00694B30">
        <w:t xml:space="preserve">du </w:t>
      </w:r>
      <w:r w:rsidRPr="00694B30">
        <w:rPr>
          <w:color w:val="313131"/>
        </w:rPr>
        <w:t>p</w:t>
      </w:r>
      <w:r w:rsidRPr="00694B30">
        <w:rPr>
          <w:color w:val="4B4B4B"/>
        </w:rPr>
        <w:t>a</w:t>
      </w:r>
      <w:r w:rsidRPr="00694B30">
        <w:rPr>
          <w:color w:val="313131"/>
        </w:rPr>
        <w:t>r</w:t>
      </w:r>
      <w:r w:rsidRPr="00694B30">
        <w:rPr>
          <w:color w:val="4B4B4B"/>
        </w:rPr>
        <w:t>ag</w:t>
      </w:r>
      <w:r w:rsidRPr="00694B30">
        <w:rPr>
          <w:color w:val="313131"/>
        </w:rPr>
        <w:t>raph</w:t>
      </w:r>
      <w:r w:rsidR="00085CD8" w:rsidRPr="00694B30">
        <w:rPr>
          <w:color w:val="313131"/>
        </w:rPr>
        <w:t>e</w:t>
      </w:r>
      <w:r w:rsidR="00CD7961">
        <w:rPr>
          <w:color w:val="313131"/>
        </w:rPr>
        <w:t> </w:t>
      </w:r>
      <w:r w:rsidRPr="00694B30">
        <w:rPr>
          <w:color w:val="4B4B4B"/>
        </w:rPr>
        <w:t>2</w:t>
      </w:r>
      <w:r w:rsidRPr="00694B30">
        <w:t>1</w:t>
      </w:r>
      <w:r w:rsidR="008F7937" w:rsidRPr="00694B30">
        <w:t>;</w:t>
      </w:r>
    </w:p>
    <w:p w14:paraId="0C423BBB" w14:textId="048630CF" w:rsidR="00564BBF" w:rsidRPr="00694B30" w:rsidRDefault="00564BBF" w:rsidP="00AB2BA3">
      <w:pPr>
        <w:pStyle w:val="BodyText2"/>
      </w:pPr>
      <w:r w:rsidRPr="00694B30">
        <w:lastRenderedPageBreak/>
        <w:t>les Membres qui ont, en vertu du paragraphe</w:t>
      </w:r>
      <w:r w:rsidR="00FA0430">
        <w:t> </w:t>
      </w:r>
      <w:r w:rsidR="00085CD8" w:rsidRPr="00694B30">
        <w:t>1</w:t>
      </w:r>
      <w:r w:rsidRPr="00694B30">
        <w:t xml:space="preserve"> de</w:t>
      </w:r>
      <w:r w:rsidR="00085CD8" w:rsidRPr="00694B30">
        <w:t xml:space="preserve"> l</w:t>
      </w:r>
      <w:r w:rsidRPr="00694B30">
        <w:rPr>
          <w:color w:val="313131"/>
        </w:rPr>
        <w:t>'article</w:t>
      </w:r>
      <w:r w:rsidR="00FA0430">
        <w:rPr>
          <w:color w:val="313131"/>
        </w:rPr>
        <w:t> </w:t>
      </w:r>
      <w:r w:rsidRPr="00694B30">
        <w:rPr>
          <w:color w:val="313131"/>
        </w:rPr>
        <w:t>6, con</w:t>
      </w:r>
      <w:r w:rsidRPr="00694B30">
        <w:rPr>
          <w:color w:val="4B4B4B"/>
        </w:rPr>
        <w:t>s</w:t>
      </w:r>
      <w:r w:rsidRPr="00694B30">
        <w:rPr>
          <w:color w:val="313131"/>
        </w:rPr>
        <w:t>erv</w:t>
      </w:r>
      <w:r w:rsidRPr="00694B30">
        <w:rPr>
          <w:color w:val="4B4B4B"/>
        </w:rPr>
        <w:t xml:space="preserve">é </w:t>
      </w:r>
      <w:r w:rsidRPr="00694B30">
        <w:t>l</w:t>
      </w:r>
      <w:r w:rsidRPr="00694B30">
        <w:rPr>
          <w:color w:val="4B4B4B"/>
        </w:rPr>
        <w:t xml:space="preserve">e </w:t>
      </w:r>
      <w:r w:rsidRPr="00694B30">
        <w:rPr>
          <w:color w:val="313131"/>
        </w:rPr>
        <w:t>droit d'util</w:t>
      </w:r>
      <w:r w:rsidR="00085CD8" w:rsidRPr="00694B30">
        <w:rPr>
          <w:color w:val="313131"/>
        </w:rPr>
        <w:t>ise</w:t>
      </w:r>
      <w:r w:rsidRPr="00694B30">
        <w:rPr>
          <w:color w:val="313131"/>
        </w:rPr>
        <w:t xml:space="preserve">r </w:t>
      </w:r>
      <w:r w:rsidRPr="00694B30">
        <w:t xml:space="preserve">les dispositions dudit article, notifieront </w:t>
      </w:r>
      <w:r w:rsidRPr="00694B30">
        <w:rPr>
          <w:color w:val="313131"/>
        </w:rPr>
        <w:t xml:space="preserve">ces </w:t>
      </w:r>
      <w:r w:rsidRPr="00694B30">
        <w:t xml:space="preserve">détails </w:t>
      </w:r>
      <w:r w:rsidRPr="00694B30">
        <w:rPr>
          <w:color w:val="313131"/>
        </w:rPr>
        <w:t xml:space="preserve">à </w:t>
      </w:r>
      <w:r w:rsidRPr="00694B30">
        <w:t>l</w:t>
      </w:r>
      <w:r w:rsidRPr="00694B30">
        <w:rPr>
          <w:color w:val="313131"/>
        </w:rPr>
        <w:t>'</w:t>
      </w:r>
      <w:r w:rsidR="00085CD8" w:rsidRPr="00694B30">
        <w:rPr>
          <w:color w:val="313131"/>
        </w:rPr>
        <w:t>O</w:t>
      </w:r>
      <w:r w:rsidRPr="00694B30">
        <w:rPr>
          <w:color w:val="313131"/>
        </w:rPr>
        <w:t>SpT 60</w:t>
      </w:r>
      <w:r w:rsidR="000C0129">
        <w:rPr>
          <w:color w:val="313131"/>
        </w:rPr>
        <w:t> </w:t>
      </w:r>
      <w:r w:rsidRPr="00694B30">
        <w:t xml:space="preserve">jours </w:t>
      </w:r>
      <w:r w:rsidRPr="00694B30">
        <w:rPr>
          <w:color w:val="313131"/>
        </w:rPr>
        <w:t xml:space="preserve">au </w:t>
      </w:r>
      <w:r w:rsidR="008E10D7" w:rsidRPr="00694B30">
        <w:rPr>
          <w:color w:val="313131"/>
        </w:rPr>
        <w:t>plus ta</w:t>
      </w:r>
      <w:r w:rsidRPr="00694B30">
        <w:rPr>
          <w:color w:val="313131"/>
        </w:rPr>
        <w:t xml:space="preserve">rd </w:t>
      </w:r>
      <w:r w:rsidRPr="00694B30">
        <w:rPr>
          <w:color w:val="4B4B4B"/>
        </w:rPr>
        <w:t>a</w:t>
      </w:r>
      <w:r w:rsidRPr="00694B30">
        <w:rPr>
          <w:color w:val="313131"/>
        </w:rPr>
        <w:t>pr</w:t>
      </w:r>
      <w:r w:rsidRPr="00694B30">
        <w:rPr>
          <w:color w:val="4B4B4B"/>
        </w:rPr>
        <w:t xml:space="preserve">ès </w:t>
      </w:r>
      <w:r w:rsidRPr="00694B30">
        <w:t xml:space="preserve">la date d'entrée </w:t>
      </w:r>
      <w:r w:rsidRPr="00694B30">
        <w:rPr>
          <w:color w:val="313131"/>
        </w:rPr>
        <w:t xml:space="preserve">en </w:t>
      </w:r>
      <w:r w:rsidRPr="00694B30">
        <w:t>vigueur de</w:t>
      </w:r>
      <w:r w:rsidR="00085CD8" w:rsidRPr="00694B30">
        <w:t xml:space="preserve"> </w:t>
      </w:r>
      <w:r w:rsidRPr="00694B30">
        <w:t xml:space="preserve">l'Accord </w:t>
      </w:r>
      <w:r w:rsidRPr="00694B30">
        <w:rPr>
          <w:color w:val="313131"/>
        </w:rPr>
        <w:t xml:space="preserve">sur </w:t>
      </w:r>
      <w:r w:rsidRPr="00694B30">
        <w:t xml:space="preserve">l'OMC, </w:t>
      </w:r>
      <w:r w:rsidRPr="00694B30">
        <w:rPr>
          <w:color w:val="313131"/>
        </w:rPr>
        <w:t>ou</w:t>
      </w:r>
      <w:r w:rsidRPr="00694B30">
        <w:rPr>
          <w:color w:val="4B4B4B"/>
        </w:rPr>
        <w:t xml:space="preserve">, </w:t>
      </w:r>
      <w:r w:rsidRPr="00694B30">
        <w:t xml:space="preserve">dans le </w:t>
      </w:r>
      <w:r w:rsidRPr="00694B30">
        <w:rPr>
          <w:color w:val="313131"/>
        </w:rPr>
        <w:t>cas d</w:t>
      </w:r>
      <w:r w:rsidRPr="00694B30">
        <w:rPr>
          <w:color w:val="4B4B4B"/>
        </w:rPr>
        <w:t>e</w:t>
      </w:r>
      <w:r w:rsidRPr="00694B30">
        <w:rPr>
          <w:color w:val="313131"/>
        </w:rPr>
        <w:t xml:space="preserve">s </w:t>
      </w:r>
      <w:r w:rsidRPr="00694B30">
        <w:t>M</w:t>
      </w:r>
      <w:r w:rsidRPr="00694B30">
        <w:rPr>
          <w:color w:val="4B4B4B"/>
        </w:rPr>
        <w:t>e</w:t>
      </w:r>
      <w:r w:rsidRPr="00694B30">
        <w:t>mbr</w:t>
      </w:r>
      <w:r w:rsidRPr="00694B30">
        <w:rPr>
          <w:color w:val="4B4B4B"/>
        </w:rPr>
        <w:t xml:space="preserve">es </w:t>
      </w:r>
      <w:r w:rsidRPr="00694B30">
        <w:rPr>
          <w:color w:val="313131"/>
        </w:rPr>
        <w:t>vi</w:t>
      </w:r>
      <w:r w:rsidRPr="00694B30">
        <w:rPr>
          <w:color w:val="4B4B4B"/>
        </w:rPr>
        <w:t>sé</w:t>
      </w:r>
      <w:r w:rsidR="008F7937" w:rsidRPr="00694B30">
        <w:rPr>
          <w:color w:val="4B4B4B"/>
        </w:rPr>
        <w:t>s</w:t>
      </w:r>
      <w:r w:rsidRPr="00694B30">
        <w:rPr>
          <w:color w:val="6B6B6B"/>
        </w:rPr>
        <w:t xml:space="preserve">, </w:t>
      </w:r>
      <w:r w:rsidRPr="00694B30">
        <w:t>au paragraphe</w:t>
      </w:r>
      <w:r w:rsidR="008F7937" w:rsidRPr="00694B30">
        <w:t> </w:t>
      </w:r>
      <w:r w:rsidRPr="00694B30">
        <w:t>3 de</w:t>
      </w:r>
      <w:r w:rsidR="00085CD8" w:rsidRPr="00694B30">
        <w:t xml:space="preserve"> l'article </w:t>
      </w:r>
      <w:r w:rsidRPr="00694B30">
        <w:t xml:space="preserve">premier, au plus tard à la fin du </w:t>
      </w:r>
      <w:r w:rsidR="00195256" w:rsidRPr="00694B30">
        <w:t>12</w:t>
      </w:r>
      <w:r w:rsidR="00195256" w:rsidRPr="00694B30">
        <w:rPr>
          <w:vertAlign w:val="superscript"/>
        </w:rPr>
        <w:t>e</w:t>
      </w:r>
      <w:r w:rsidR="000C0129">
        <w:t> </w:t>
      </w:r>
      <w:r w:rsidRPr="00694B30">
        <w:t xml:space="preserve">mois </w:t>
      </w:r>
      <w:r w:rsidR="008E10D7" w:rsidRPr="00694B30">
        <w:t>après</w:t>
      </w:r>
      <w:r w:rsidRPr="00694B30">
        <w:rPr>
          <w:color w:val="4B4B4B"/>
        </w:rPr>
        <w:t xml:space="preserve"> </w:t>
      </w:r>
      <w:r w:rsidRPr="00694B30">
        <w:rPr>
          <w:color w:val="313131"/>
        </w:rPr>
        <w:t>qu</w:t>
      </w:r>
      <w:r w:rsidRPr="00694B30">
        <w:rPr>
          <w:color w:val="4B4B4B"/>
        </w:rPr>
        <w:t xml:space="preserve">e </w:t>
      </w:r>
      <w:r w:rsidRPr="00694B30">
        <w:t>l'</w:t>
      </w:r>
      <w:r w:rsidRPr="00694B30">
        <w:rPr>
          <w:color w:val="313131"/>
        </w:rPr>
        <w:t>A</w:t>
      </w:r>
      <w:r w:rsidR="00085CD8" w:rsidRPr="00694B30">
        <w:rPr>
          <w:color w:val="313131"/>
        </w:rPr>
        <w:t>c</w:t>
      </w:r>
      <w:r w:rsidRPr="00694B30">
        <w:rPr>
          <w:color w:val="4B4B4B"/>
        </w:rPr>
        <w:t>c</w:t>
      </w:r>
      <w:r w:rsidRPr="00694B30">
        <w:rPr>
          <w:color w:val="313131"/>
        </w:rPr>
        <w:t xml:space="preserve">ord </w:t>
      </w:r>
      <w:r w:rsidRPr="00694B30">
        <w:t xml:space="preserve">sur l'OMC aura pris </w:t>
      </w:r>
      <w:r w:rsidRPr="00694B30">
        <w:rPr>
          <w:color w:val="313131"/>
        </w:rPr>
        <w:t xml:space="preserve">effet. </w:t>
      </w:r>
      <w:r w:rsidRPr="00694B30">
        <w:t>L'OSpT distribuera ces notification</w:t>
      </w:r>
      <w:r w:rsidRPr="00694B30">
        <w:rPr>
          <w:color w:val="4B4B4B"/>
        </w:rPr>
        <w:t xml:space="preserve">s </w:t>
      </w:r>
      <w:r w:rsidRPr="00694B30">
        <w:rPr>
          <w:color w:val="313131"/>
        </w:rPr>
        <w:t>aux autr</w:t>
      </w:r>
      <w:r w:rsidRPr="00694B30">
        <w:rPr>
          <w:color w:val="4B4B4B"/>
        </w:rPr>
        <w:t>e</w:t>
      </w:r>
      <w:r w:rsidR="00085CD8" w:rsidRPr="00694B30">
        <w:rPr>
          <w:color w:val="4B4B4B"/>
        </w:rPr>
        <w:t>s</w:t>
      </w:r>
      <w:r w:rsidRPr="00694B30">
        <w:rPr>
          <w:color w:val="4B4B4B"/>
        </w:rPr>
        <w:t xml:space="preserve"> </w:t>
      </w:r>
      <w:r w:rsidRPr="00694B30">
        <w:t>M</w:t>
      </w:r>
      <w:r w:rsidRPr="00694B30">
        <w:rPr>
          <w:color w:val="4B4B4B"/>
        </w:rPr>
        <w:t>e</w:t>
      </w:r>
      <w:r w:rsidRPr="00694B30">
        <w:rPr>
          <w:color w:val="313131"/>
        </w:rPr>
        <w:t>m</w:t>
      </w:r>
      <w:r w:rsidR="008E10D7" w:rsidRPr="00694B30">
        <w:rPr>
          <w:color w:val="313131"/>
        </w:rPr>
        <w:t>bres</w:t>
      </w:r>
      <w:r w:rsidRPr="00694B30">
        <w:rPr>
          <w:color w:val="4B4B4B"/>
        </w:rPr>
        <w:t xml:space="preserve">, </w:t>
      </w:r>
      <w:r w:rsidRPr="00694B30">
        <w:t xml:space="preserve">pour information, et les </w:t>
      </w:r>
      <w:r w:rsidRPr="00694B30">
        <w:rPr>
          <w:color w:val="313131"/>
        </w:rPr>
        <w:t xml:space="preserve">examinera </w:t>
      </w:r>
      <w:r w:rsidRPr="00694B30">
        <w:t xml:space="preserve">ainsi qu'il </w:t>
      </w:r>
      <w:r w:rsidRPr="00694B30">
        <w:rPr>
          <w:color w:val="313131"/>
        </w:rPr>
        <w:t xml:space="preserve">est </w:t>
      </w:r>
      <w:r w:rsidRPr="00694B30">
        <w:t xml:space="preserve">prévu </w:t>
      </w:r>
      <w:r w:rsidRPr="00694B30">
        <w:rPr>
          <w:color w:val="313131"/>
        </w:rPr>
        <w:t xml:space="preserve">au </w:t>
      </w:r>
      <w:r w:rsidRPr="00694B30">
        <w:t>paragr</w:t>
      </w:r>
      <w:r w:rsidRPr="00694B30">
        <w:rPr>
          <w:color w:val="4B4B4B"/>
        </w:rPr>
        <w:t>a</w:t>
      </w:r>
      <w:r w:rsidRPr="00694B30">
        <w:t>ph</w:t>
      </w:r>
      <w:r w:rsidRPr="00694B30">
        <w:rPr>
          <w:color w:val="4B4B4B"/>
        </w:rPr>
        <w:t>e</w:t>
      </w:r>
      <w:r w:rsidR="000C0129">
        <w:rPr>
          <w:color w:val="4B4B4B"/>
        </w:rPr>
        <w:t> </w:t>
      </w:r>
      <w:r w:rsidRPr="00694B30">
        <w:rPr>
          <w:color w:val="4B4B4B"/>
        </w:rPr>
        <w:t>2</w:t>
      </w:r>
      <w:r w:rsidR="00085CD8" w:rsidRPr="00694B30">
        <w:t>1</w:t>
      </w:r>
      <w:r w:rsidRPr="00694B30">
        <w:t>.</w:t>
      </w:r>
    </w:p>
    <w:p w14:paraId="2E1BCBDC" w14:textId="3CDFFB52" w:rsidR="00564BBF" w:rsidRPr="00694B30" w:rsidRDefault="008F7937" w:rsidP="00AB2BA3">
      <w:pPr>
        <w:pStyle w:val="BodyText"/>
      </w:pPr>
      <w:r w:rsidRPr="00694B30">
        <w:tab/>
      </w:r>
      <w:r w:rsidR="00564BBF" w:rsidRPr="00694B30">
        <w:t xml:space="preserve">Les produits restants, c'est-à-dire les produits non intégrés dans le </w:t>
      </w:r>
      <w:r w:rsidR="00564BBF" w:rsidRPr="00694B30">
        <w:rPr>
          <w:color w:val="313131"/>
        </w:rPr>
        <w:t>cadr</w:t>
      </w:r>
      <w:r w:rsidR="00564BBF" w:rsidRPr="00694B30">
        <w:rPr>
          <w:color w:val="4B4B4B"/>
        </w:rPr>
        <w:t xml:space="preserve">e </w:t>
      </w:r>
      <w:r w:rsidR="00564BBF" w:rsidRPr="00694B30">
        <w:t xml:space="preserve">du </w:t>
      </w:r>
      <w:r w:rsidR="00564BBF" w:rsidRPr="00694B30">
        <w:rPr>
          <w:color w:val="313131"/>
        </w:rPr>
        <w:t>GATT d</w:t>
      </w:r>
      <w:r w:rsidR="00564BBF" w:rsidRPr="00694B30">
        <w:rPr>
          <w:color w:val="4B4B4B"/>
        </w:rPr>
        <w:t xml:space="preserve">e </w:t>
      </w:r>
      <w:r w:rsidR="00564BBF" w:rsidRPr="00694B30">
        <w:t>1</w:t>
      </w:r>
      <w:r w:rsidR="00085CD8" w:rsidRPr="00694B30">
        <w:t>99</w:t>
      </w:r>
      <w:r w:rsidR="00564BBF" w:rsidRPr="00694B30">
        <w:rPr>
          <w:color w:val="313131"/>
        </w:rPr>
        <w:t xml:space="preserve">4 </w:t>
      </w:r>
      <w:r w:rsidR="00564BBF" w:rsidRPr="00694B30">
        <w:t>en</w:t>
      </w:r>
      <w:r w:rsidR="00564BBF" w:rsidRPr="00694B30">
        <w:rPr>
          <w:color w:val="313131"/>
        </w:rPr>
        <w:t xml:space="preserve"> </w:t>
      </w:r>
      <w:r w:rsidR="00564BBF" w:rsidRPr="00694B30">
        <w:t>vertu du paragraphe</w:t>
      </w:r>
      <w:r w:rsidR="00C77D68">
        <w:t> </w:t>
      </w:r>
      <w:r w:rsidR="00564BBF" w:rsidRPr="00694B30">
        <w:t xml:space="preserve">6, seront intégrés, par lignes du SH </w:t>
      </w:r>
      <w:r w:rsidR="00564BBF" w:rsidRPr="00694B30">
        <w:rPr>
          <w:color w:val="313131"/>
        </w:rPr>
        <w:t xml:space="preserve">ou catégories, en </w:t>
      </w:r>
      <w:r w:rsidR="00564BBF" w:rsidRPr="00694B30">
        <w:t>troi</w:t>
      </w:r>
      <w:r w:rsidR="00564BBF" w:rsidRPr="00694B30">
        <w:rPr>
          <w:color w:val="4B4B4B"/>
        </w:rPr>
        <w:t>s é</w:t>
      </w:r>
      <w:r w:rsidR="00564BBF" w:rsidRPr="00694B30">
        <w:rPr>
          <w:color w:val="313131"/>
        </w:rPr>
        <w:t>t</w:t>
      </w:r>
      <w:r w:rsidR="00564BBF" w:rsidRPr="00694B30">
        <w:rPr>
          <w:color w:val="4B4B4B"/>
        </w:rPr>
        <w:t>a</w:t>
      </w:r>
      <w:r w:rsidR="00564BBF" w:rsidRPr="00694B30">
        <w:rPr>
          <w:color w:val="313131"/>
        </w:rPr>
        <w:t>p</w:t>
      </w:r>
      <w:r w:rsidR="00564BBF" w:rsidRPr="00694B30">
        <w:rPr>
          <w:color w:val="4B4B4B"/>
        </w:rPr>
        <w:t>es, c</w:t>
      </w:r>
      <w:r w:rsidR="00564BBF" w:rsidRPr="00694B30">
        <w:rPr>
          <w:color w:val="313131"/>
        </w:rPr>
        <w:t>omm</w:t>
      </w:r>
      <w:r w:rsidR="00564BBF" w:rsidRPr="00694B30">
        <w:rPr>
          <w:color w:val="4B4B4B"/>
        </w:rPr>
        <w:t>e s</w:t>
      </w:r>
      <w:r w:rsidR="00564BBF" w:rsidRPr="00694B30">
        <w:t>uit:</w:t>
      </w:r>
    </w:p>
    <w:p w14:paraId="1E321095" w14:textId="10EA2032" w:rsidR="00564BBF" w:rsidRPr="00694B30" w:rsidRDefault="00564BBF" w:rsidP="00AB2BA3">
      <w:pPr>
        <w:pStyle w:val="BodyText2"/>
        <w:numPr>
          <w:ilvl w:val="0"/>
          <w:numId w:val="24"/>
        </w:numPr>
        <w:ind w:left="1134" w:hanging="567"/>
      </w:pPr>
      <w:bookmarkStart w:id="0" w:name="_Hlk59628079"/>
      <w:bookmarkStart w:id="1" w:name="_Hlk59628080"/>
      <w:r w:rsidRPr="00694B30">
        <w:t>le premier jour du 37</w:t>
      </w:r>
      <w:r w:rsidR="00085CD8" w:rsidRPr="00694B30">
        <w:rPr>
          <w:vertAlign w:val="superscript"/>
        </w:rPr>
        <w:t>e</w:t>
      </w:r>
      <w:r w:rsidR="00C77D68">
        <w:t> </w:t>
      </w:r>
      <w:r w:rsidRPr="00694B30">
        <w:t xml:space="preserve">mois </w:t>
      </w:r>
      <w:r w:rsidRPr="00694B30">
        <w:rPr>
          <w:color w:val="313131"/>
        </w:rPr>
        <w:t xml:space="preserve">après </w:t>
      </w:r>
      <w:r w:rsidRPr="00694B30">
        <w:t xml:space="preserve">que </w:t>
      </w:r>
      <w:r w:rsidR="00085CD8" w:rsidRPr="00694B30">
        <w:t>l</w:t>
      </w:r>
      <w:r w:rsidRPr="00694B30">
        <w:t xml:space="preserve">'Accord </w:t>
      </w:r>
      <w:r w:rsidRPr="00694B30">
        <w:rPr>
          <w:color w:val="313131"/>
        </w:rPr>
        <w:t xml:space="preserve">sur </w:t>
      </w:r>
      <w:r w:rsidRPr="00694B30">
        <w:t xml:space="preserve">l'OMC </w:t>
      </w:r>
      <w:r w:rsidRPr="00694B30">
        <w:rPr>
          <w:color w:val="313131"/>
        </w:rPr>
        <w:t xml:space="preserve">aura </w:t>
      </w:r>
      <w:r w:rsidRPr="00694B30">
        <w:t>pri</w:t>
      </w:r>
      <w:r w:rsidRPr="00694B30">
        <w:rPr>
          <w:color w:val="4B4B4B"/>
        </w:rPr>
        <w:t>s e</w:t>
      </w:r>
      <w:r w:rsidRPr="00694B30">
        <w:rPr>
          <w:color w:val="313131"/>
        </w:rPr>
        <w:t>ff</w:t>
      </w:r>
      <w:r w:rsidRPr="00694B30">
        <w:rPr>
          <w:color w:val="4B4B4B"/>
        </w:rPr>
        <w:t>e</w:t>
      </w:r>
      <w:r w:rsidRPr="00694B30">
        <w:rPr>
          <w:color w:val="313131"/>
        </w:rPr>
        <w:t>t</w:t>
      </w:r>
      <w:r w:rsidR="00171717" w:rsidRPr="00694B30">
        <w:rPr>
          <w:color w:val="313131"/>
        </w:rPr>
        <w:t>,</w:t>
      </w:r>
      <w:r w:rsidRPr="00694B30">
        <w:rPr>
          <w:color w:val="313131"/>
        </w:rPr>
        <w:t xml:space="preserve"> d</w:t>
      </w:r>
      <w:r w:rsidRPr="00694B30">
        <w:rPr>
          <w:color w:val="4B4B4B"/>
        </w:rPr>
        <w:t>e</w:t>
      </w:r>
      <w:r w:rsidR="00171717" w:rsidRPr="00694B30">
        <w:rPr>
          <w:color w:val="4B4B4B"/>
        </w:rPr>
        <w:t>s</w:t>
      </w:r>
      <w:r w:rsidRPr="00694B30">
        <w:rPr>
          <w:color w:val="4B4B4B"/>
        </w:rPr>
        <w:t xml:space="preserve"> </w:t>
      </w:r>
      <w:r w:rsidRPr="00694B30">
        <w:t>pr</w:t>
      </w:r>
      <w:r w:rsidR="00171717" w:rsidRPr="00694B30">
        <w:t>o</w:t>
      </w:r>
      <w:r w:rsidRPr="00694B30">
        <w:t>duit</w:t>
      </w:r>
      <w:r w:rsidRPr="00694B30">
        <w:rPr>
          <w:color w:val="4B4B4B"/>
        </w:rPr>
        <w:t xml:space="preserve">s </w:t>
      </w:r>
      <w:r w:rsidRPr="00694B30">
        <w:t>qui représentaient pas moins de 17</w:t>
      </w:r>
      <w:r w:rsidR="00C77D68">
        <w:t> </w:t>
      </w:r>
      <w:r w:rsidRPr="00694B30">
        <w:t xml:space="preserve">pour cent du volume total </w:t>
      </w:r>
      <w:r w:rsidRPr="00694B30">
        <w:rPr>
          <w:color w:val="313131"/>
        </w:rPr>
        <w:t>de</w:t>
      </w:r>
      <w:r w:rsidRPr="00694B30">
        <w:rPr>
          <w:color w:val="4B4B4B"/>
        </w:rPr>
        <w:t xml:space="preserve">s </w:t>
      </w:r>
      <w:r w:rsidRPr="00694B30">
        <w:t xml:space="preserve">importations </w:t>
      </w:r>
      <w:r w:rsidRPr="00694B30">
        <w:rPr>
          <w:color w:val="313131"/>
        </w:rPr>
        <w:t>d</w:t>
      </w:r>
      <w:r w:rsidRPr="00694B30">
        <w:rPr>
          <w:color w:val="4B4B4B"/>
        </w:rPr>
        <w:t xml:space="preserve">es </w:t>
      </w:r>
      <w:r w:rsidRPr="00694B30">
        <w:t xml:space="preserve">produits visés à l'Annexe </w:t>
      </w:r>
      <w:r w:rsidRPr="00694B30">
        <w:rPr>
          <w:color w:val="313131"/>
        </w:rPr>
        <w:t xml:space="preserve">effectuées </w:t>
      </w:r>
      <w:r w:rsidRPr="00694B30">
        <w:t xml:space="preserve">par le Membre </w:t>
      </w:r>
      <w:r w:rsidRPr="00694B30">
        <w:rPr>
          <w:color w:val="313131"/>
        </w:rPr>
        <w:t xml:space="preserve">en </w:t>
      </w:r>
      <w:r w:rsidR="00171717" w:rsidRPr="00694B30">
        <w:t>1</w:t>
      </w:r>
      <w:r w:rsidRPr="00694B30">
        <w:rPr>
          <w:color w:val="313131"/>
        </w:rPr>
        <w:t>990. Les produit</w:t>
      </w:r>
      <w:r w:rsidRPr="00694B30">
        <w:rPr>
          <w:color w:val="4B4B4B"/>
        </w:rPr>
        <w:t xml:space="preserve">s </w:t>
      </w:r>
      <w:r w:rsidRPr="00694B30">
        <w:rPr>
          <w:color w:val="313131"/>
        </w:rPr>
        <w:t>d</w:t>
      </w:r>
      <w:r w:rsidRPr="00694B30">
        <w:rPr>
          <w:color w:val="4B4B4B"/>
        </w:rPr>
        <w:t>e</w:t>
      </w:r>
      <w:r w:rsidRPr="00694B30">
        <w:t xml:space="preserve">vant </w:t>
      </w:r>
      <w:r w:rsidR="00171717" w:rsidRPr="00694B30">
        <w:t>être</w:t>
      </w:r>
      <w:r w:rsidRPr="00694B30">
        <w:t xml:space="preserve"> intégrés par les Membres devront provenir de </w:t>
      </w:r>
      <w:r w:rsidRPr="00694B30">
        <w:rPr>
          <w:color w:val="313131"/>
        </w:rPr>
        <w:t xml:space="preserve">chacun </w:t>
      </w:r>
      <w:r w:rsidRPr="00694B30">
        <w:t>des quatr</w:t>
      </w:r>
      <w:r w:rsidRPr="00694B30">
        <w:rPr>
          <w:color w:val="4B4B4B"/>
        </w:rPr>
        <w:t xml:space="preserve">e </w:t>
      </w:r>
      <w:r w:rsidRPr="00694B30">
        <w:rPr>
          <w:color w:val="313131"/>
        </w:rPr>
        <w:t>gr</w:t>
      </w:r>
      <w:r w:rsidR="00171717" w:rsidRPr="00694B30">
        <w:rPr>
          <w:color w:val="313131"/>
        </w:rPr>
        <w:t>o</w:t>
      </w:r>
      <w:r w:rsidRPr="00694B30">
        <w:t>up</w:t>
      </w:r>
      <w:r w:rsidRPr="00694B30">
        <w:rPr>
          <w:color w:val="4B4B4B"/>
        </w:rPr>
        <w:t>es c</w:t>
      </w:r>
      <w:r w:rsidRPr="00694B30">
        <w:t>i</w:t>
      </w:r>
      <w:r w:rsidRPr="00694B30">
        <w:rPr>
          <w:color w:val="6B6B6B"/>
        </w:rPr>
        <w:t>-</w:t>
      </w:r>
      <w:r w:rsidRPr="00694B30">
        <w:rPr>
          <w:color w:val="4B4B4B"/>
        </w:rPr>
        <w:t>a</w:t>
      </w:r>
      <w:r w:rsidRPr="00694B30">
        <w:rPr>
          <w:color w:val="313131"/>
        </w:rPr>
        <w:t>pr</w:t>
      </w:r>
      <w:r w:rsidRPr="00694B30">
        <w:rPr>
          <w:color w:val="4B4B4B"/>
        </w:rPr>
        <w:t>è</w:t>
      </w:r>
      <w:r w:rsidR="00171717" w:rsidRPr="00694B30">
        <w:rPr>
          <w:color w:val="4B4B4B"/>
        </w:rPr>
        <w:t>s</w:t>
      </w:r>
      <w:r w:rsidRPr="00694B30">
        <w:rPr>
          <w:color w:val="4B4B4B"/>
        </w:rPr>
        <w:t xml:space="preserve">: </w:t>
      </w:r>
      <w:r w:rsidRPr="00694B30">
        <w:t xml:space="preserve">peignés </w:t>
      </w:r>
      <w:r w:rsidRPr="00694B30">
        <w:rPr>
          <w:color w:val="313131"/>
        </w:rPr>
        <w:t xml:space="preserve">et </w:t>
      </w:r>
      <w:r w:rsidRPr="00694B30">
        <w:t xml:space="preserve">filés, tissus, articles confectionnés </w:t>
      </w:r>
      <w:r w:rsidRPr="00694B30">
        <w:rPr>
          <w:color w:val="313131"/>
        </w:rPr>
        <w:t xml:space="preserve">et </w:t>
      </w:r>
      <w:r w:rsidRPr="00694B30">
        <w:t>vêtements</w:t>
      </w:r>
      <w:r w:rsidRPr="00694B30">
        <w:rPr>
          <w:color w:val="4B4B4B"/>
        </w:rPr>
        <w:t>;</w:t>
      </w:r>
      <w:bookmarkEnd w:id="0"/>
      <w:bookmarkEnd w:id="1"/>
    </w:p>
    <w:p w14:paraId="68135646" w14:textId="7E943B5C" w:rsidR="00307CDB" w:rsidRPr="00694B30" w:rsidRDefault="00307CDB" w:rsidP="00AB2BA3">
      <w:pPr>
        <w:pStyle w:val="BodyText2"/>
      </w:pPr>
      <w:r w:rsidRPr="00694B30">
        <w:t>le premier jour du 85</w:t>
      </w:r>
      <w:r w:rsidR="00171717" w:rsidRPr="00694B30">
        <w:rPr>
          <w:vertAlign w:val="superscript"/>
        </w:rPr>
        <w:t>e</w:t>
      </w:r>
      <w:r w:rsidR="00C77D68">
        <w:t> </w:t>
      </w:r>
      <w:r w:rsidRPr="00694B30">
        <w:t xml:space="preserve">mois </w:t>
      </w:r>
      <w:r w:rsidRPr="00694B30">
        <w:rPr>
          <w:color w:val="313131"/>
        </w:rPr>
        <w:t xml:space="preserve">après </w:t>
      </w:r>
      <w:r w:rsidRPr="00694B30">
        <w:t>que</w:t>
      </w:r>
      <w:r w:rsidR="00171717" w:rsidRPr="00694B30">
        <w:t xml:space="preserve"> </w:t>
      </w:r>
      <w:r w:rsidRPr="00694B30">
        <w:t xml:space="preserve">l'Accord </w:t>
      </w:r>
      <w:r w:rsidRPr="00694B30">
        <w:rPr>
          <w:color w:val="313131"/>
        </w:rPr>
        <w:t xml:space="preserve">sur </w:t>
      </w:r>
      <w:r w:rsidRPr="00694B30">
        <w:t xml:space="preserve">l'OMC </w:t>
      </w:r>
      <w:r w:rsidRPr="00694B30">
        <w:rPr>
          <w:color w:val="313131"/>
        </w:rPr>
        <w:t xml:space="preserve">aura pris </w:t>
      </w:r>
      <w:r w:rsidRPr="00694B30">
        <w:rPr>
          <w:color w:val="4B4B4B"/>
        </w:rPr>
        <w:t>e</w:t>
      </w:r>
      <w:r w:rsidRPr="00694B30">
        <w:rPr>
          <w:color w:val="313131"/>
        </w:rPr>
        <w:t>ff</w:t>
      </w:r>
      <w:r w:rsidRPr="00694B30">
        <w:rPr>
          <w:color w:val="4B4B4B"/>
        </w:rPr>
        <w:t>e</w:t>
      </w:r>
      <w:r w:rsidRPr="00694B30">
        <w:t>t</w:t>
      </w:r>
      <w:r w:rsidRPr="00694B30">
        <w:rPr>
          <w:color w:val="4B4B4B"/>
        </w:rPr>
        <w:t xml:space="preserve">, </w:t>
      </w:r>
      <w:r w:rsidRPr="00694B30">
        <w:rPr>
          <w:color w:val="313131"/>
        </w:rPr>
        <w:t>d</w:t>
      </w:r>
      <w:r w:rsidRPr="00694B30">
        <w:rPr>
          <w:color w:val="4B4B4B"/>
        </w:rPr>
        <w:t>e</w:t>
      </w:r>
      <w:r w:rsidR="00171717" w:rsidRPr="00694B30">
        <w:rPr>
          <w:color w:val="4B4B4B"/>
        </w:rPr>
        <w:t>s</w:t>
      </w:r>
      <w:r w:rsidRPr="00694B30">
        <w:rPr>
          <w:color w:val="6B6B6B"/>
        </w:rPr>
        <w:t xml:space="preserve"> </w:t>
      </w:r>
      <w:r w:rsidRPr="00694B30">
        <w:rPr>
          <w:color w:val="313131"/>
        </w:rPr>
        <w:t>pr</w:t>
      </w:r>
      <w:r w:rsidR="00171717" w:rsidRPr="00694B30">
        <w:rPr>
          <w:color w:val="313131"/>
        </w:rPr>
        <w:t>o</w:t>
      </w:r>
      <w:r w:rsidRPr="00694B30">
        <w:rPr>
          <w:color w:val="313131"/>
        </w:rPr>
        <w:t>duit</w:t>
      </w:r>
      <w:r w:rsidRPr="00694B30">
        <w:rPr>
          <w:color w:val="4B4B4B"/>
        </w:rPr>
        <w:t xml:space="preserve">s </w:t>
      </w:r>
      <w:r w:rsidRPr="00694B30">
        <w:t>qui représentaient pas moins de 18</w:t>
      </w:r>
      <w:r w:rsidR="00C77D68">
        <w:t> </w:t>
      </w:r>
      <w:r w:rsidRPr="00694B30">
        <w:t xml:space="preserve">pour </w:t>
      </w:r>
      <w:r w:rsidRPr="00694B30">
        <w:rPr>
          <w:color w:val="313131"/>
        </w:rPr>
        <w:t xml:space="preserve">cent </w:t>
      </w:r>
      <w:r w:rsidRPr="00694B30">
        <w:t>du volume total d</w:t>
      </w:r>
      <w:r w:rsidRPr="00694B30">
        <w:rPr>
          <w:color w:val="4B4B4B"/>
        </w:rPr>
        <w:t xml:space="preserve">es </w:t>
      </w:r>
      <w:r w:rsidRPr="00694B30">
        <w:t xml:space="preserve">importations </w:t>
      </w:r>
      <w:r w:rsidRPr="00694B30">
        <w:rPr>
          <w:color w:val="313131"/>
        </w:rPr>
        <w:t>d</w:t>
      </w:r>
      <w:r w:rsidRPr="00694B30">
        <w:rPr>
          <w:color w:val="4B4B4B"/>
        </w:rPr>
        <w:t>e</w:t>
      </w:r>
      <w:r w:rsidR="00171717" w:rsidRPr="00694B30">
        <w:rPr>
          <w:color w:val="4B4B4B"/>
        </w:rPr>
        <w:t>s</w:t>
      </w:r>
      <w:r w:rsidRPr="00694B30">
        <w:rPr>
          <w:color w:val="6B6B6B"/>
        </w:rPr>
        <w:t xml:space="preserve"> </w:t>
      </w:r>
      <w:r w:rsidRPr="00694B30">
        <w:t xml:space="preserve">produits visés à l'Annexe </w:t>
      </w:r>
      <w:r w:rsidRPr="00694B30">
        <w:rPr>
          <w:color w:val="313131"/>
        </w:rPr>
        <w:t xml:space="preserve">effectuées </w:t>
      </w:r>
      <w:r w:rsidRPr="00694B30">
        <w:t xml:space="preserve">par le Membre </w:t>
      </w:r>
      <w:r w:rsidRPr="00694B30">
        <w:rPr>
          <w:color w:val="313131"/>
        </w:rPr>
        <w:t xml:space="preserve">en </w:t>
      </w:r>
      <w:r w:rsidRPr="00694B30">
        <w:t>1990</w:t>
      </w:r>
      <w:r w:rsidRPr="00694B30">
        <w:rPr>
          <w:color w:val="4B4B4B"/>
        </w:rPr>
        <w:t xml:space="preserve">. </w:t>
      </w:r>
      <w:r w:rsidRPr="00694B30">
        <w:rPr>
          <w:color w:val="313131"/>
        </w:rPr>
        <w:t>L</w:t>
      </w:r>
      <w:r w:rsidRPr="00694B30">
        <w:rPr>
          <w:color w:val="4B4B4B"/>
        </w:rPr>
        <w:t>e</w:t>
      </w:r>
      <w:r w:rsidRPr="00694B30">
        <w:rPr>
          <w:color w:val="313131"/>
        </w:rPr>
        <w:t>s produit</w:t>
      </w:r>
      <w:r w:rsidRPr="00694B30">
        <w:rPr>
          <w:color w:val="4B4B4B"/>
        </w:rPr>
        <w:t xml:space="preserve">s </w:t>
      </w:r>
      <w:r w:rsidRPr="00694B30">
        <w:rPr>
          <w:color w:val="313131"/>
        </w:rPr>
        <w:t>d</w:t>
      </w:r>
      <w:r w:rsidR="00171717" w:rsidRPr="00694B30">
        <w:rPr>
          <w:color w:val="313131"/>
        </w:rPr>
        <w:t>e</w:t>
      </w:r>
      <w:r w:rsidRPr="00694B30">
        <w:rPr>
          <w:color w:val="313131"/>
        </w:rPr>
        <w:t xml:space="preserve">vant </w:t>
      </w:r>
      <w:r w:rsidRPr="00694B30">
        <w:rPr>
          <w:color w:val="4B4B4B"/>
        </w:rPr>
        <w:t>ê</w:t>
      </w:r>
      <w:r w:rsidRPr="00694B30">
        <w:t>tr</w:t>
      </w:r>
      <w:r w:rsidRPr="00694B30">
        <w:rPr>
          <w:color w:val="4B4B4B"/>
        </w:rPr>
        <w:t xml:space="preserve">e </w:t>
      </w:r>
      <w:r w:rsidRPr="00694B30">
        <w:t xml:space="preserve">intégrés par les Membres devront provenir de </w:t>
      </w:r>
      <w:r w:rsidRPr="00694B30">
        <w:rPr>
          <w:color w:val="313131"/>
        </w:rPr>
        <w:t xml:space="preserve">chacun </w:t>
      </w:r>
      <w:r w:rsidRPr="00694B30">
        <w:t xml:space="preserve">des </w:t>
      </w:r>
      <w:r w:rsidRPr="00694B30">
        <w:rPr>
          <w:color w:val="313131"/>
        </w:rPr>
        <w:t>quatr</w:t>
      </w:r>
      <w:r w:rsidRPr="00694B30">
        <w:rPr>
          <w:color w:val="4B4B4B"/>
        </w:rPr>
        <w:t xml:space="preserve">e </w:t>
      </w:r>
      <w:r w:rsidRPr="00694B30">
        <w:rPr>
          <w:color w:val="313131"/>
        </w:rPr>
        <w:t>group</w:t>
      </w:r>
      <w:r w:rsidRPr="00694B30">
        <w:rPr>
          <w:color w:val="4B4B4B"/>
        </w:rPr>
        <w:t>e</w:t>
      </w:r>
      <w:r w:rsidR="00171717" w:rsidRPr="00694B30">
        <w:rPr>
          <w:color w:val="4B4B4B"/>
        </w:rPr>
        <w:t>s</w:t>
      </w:r>
      <w:r w:rsidRPr="00694B30">
        <w:rPr>
          <w:color w:val="4B4B4B"/>
        </w:rPr>
        <w:t xml:space="preserve"> c</w:t>
      </w:r>
      <w:r w:rsidRPr="00694B30">
        <w:rPr>
          <w:color w:val="313131"/>
        </w:rPr>
        <w:t>i</w:t>
      </w:r>
      <w:r w:rsidRPr="00694B30">
        <w:rPr>
          <w:color w:val="6B6B6B"/>
        </w:rPr>
        <w:t>-</w:t>
      </w:r>
      <w:r w:rsidRPr="00694B30">
        <w:rPr>
          <w:color w:val="4B4B4B"/>
        </w:rPr>
        <w:t>a</w:t>
      </w:r>
      <w:r w:rsidRPr="00694B30">
        <w:rPr>
          <w:color w:val="313131"/>
        </w:rPr>
        <w:t>pr</w:t>
      </w:r>
      <w:r w:rsidR="00171717" w:rsidRPr="00694B30">
        <w:rPr>
          <w:color w:val="313131"/>
        </w:rPr>
        <w:t>è</w:t>
      </w:r>
      <w:r w:rsidRPr="00694B30">
        <w:rPr>
          <w:color w:val="4B4B4B"/>
        </w:rPr>
        <w:t xml:space="preserve">s: </w:t>
      </w:r>
      <w:r w:rsidRPr="00694B30">
        <w:t xml:space="preserve">peignés </w:t>
      </w:r>
      <w:r w:rsidRPr="00694B30">
        <w:rPr>
          <w:color w:val="313131"/>
        </w:rPr>
        <w:t xml:space="preserve">et </w:t>
      </w:r>
      <w:r w:rsidRPr="00694B30">
        <w:t xml:space="preserve">filés, tissus, </w:t>
      </w:r>
      <w:r w:rsidRPr="00694B30">
        <w:rPr>
          <w:color w:val="313131"/>
        </w:rPr>
        <w:t xml:space="preserve">articles confectionnés et </w:t>
      </w:r>
      <w:r w:rsidRPr="00694B30">
        <w:t>vêtements</w:t>
      </w:r>
      <w:r w:rsidR="008F7937" w:rsidRPr="00694B30">
        <w:t>;</w:t>
      </w:r>
    </w:p>
    <w:p w14:paraId="36833380" w14:textId="378D1EED" w:rsidR="00307CDB" w:rsidRPr="00694B30" w:rsidRDefault="00307CDB" w:rsidP="00AB2BA3">
      <w:pPr>
        <w:pStyle w:val="BodyText2"/>
      </w:pPr>
      <w:r w:rsidRPr="00694B30">
        <w:t>le premier jour du 121</w:t>
      </w:r>
      <w:r w:rsidR="00171717" w:rsidRPr="00694B30">
        <w:rPr>
          <w:vertAlign w:val="superscript"/>
        </w:rPr>
        <w:t>e</w:t>
      </w:r>
      <w:r w:rsidR="000434DD">
        <w:t> </w:t>
      </w:r>
      <w:r w:rsidRPr="00694B30">
        <w:t>mois après que</w:t>
      </w:r>
      <w:r w:rsidR="00171717" w:rsidRPr="00694B30">
        <w:t xml:space="preserve"> </w:t>
      </w:r>
      <w:r w:rsidRPr="00694B30">
        <w:t xml:space="preserve">l'Accord </w:t>
      </w:r>
      <w:r w:rsidRPr="00694B30">
        <w:rPr>
          <w:color w:val="313131"/>
        </w:rPr>
        <w:t xml:space="preserve">sur </w:t>
      </w:r>
      <w:r w:rsidRPr="00694B30">
        <w:t xml:space="preserve">l'OMC </w:t>
      </w:r>
      <w:r w:rsidRPr="00694B30">
        <w:rPr>
          <w:color w:val="313131"/>
        </w:rPr>
        <w:t>aura pri</w:t>
      </w:r>
      <w:r w:rsidR="00171717" w:rsidRPr="00694B30">
        <w:rPr>
          <w:color w:val="313131"/>
        </w:rPr>
        <w:t>s</w:t>
      </w:r>
      <w:r w:rsidRPr="00694B30">
        <w:rPr>
          <w:color w:val="313131"/>
        </w:rPr>
        <w:t xml:space="preserve"> </w:t>
      </w:r>
      <w:r w:rsidRPr="00694B30">
        <w:rPr>
          <w:color w:val="4B4B4B"/>
        </w:rPr>
        <w:t>e</w:t>
      </w:r>
      <w:r w:rsidRPr="00694B30">
        <w:rPr>
          <w:color w:val="313131"/>
        </w:rPr>
        <w:t>f</w:t>
      </w:r>
      <w:r w:rsidR="00171717" w:rsidRPr="00694B30">
        <w:rPr>
          <w:color w:val="313131"/>
        </w:rPr>
        <w:t>fe</w:t>
      </w:r>
      <w:r w:rsidRPr="00694B30">
        <w:t>t</w:t>
      </w:r>
      <w:r w:rsidR="00171717" w:rsidRPr="00694B30">
        <w:t>,</w:t>
      </w:r>
      <w:r w:rsidRPr="00694B30">
        <w:t xml:space="preserve"> l</w:t>
      </w:r>
      <w:r w:rsidR="00171717" w:rsidRPr="00694B30">
        <w:t>e</w:t>
      </w:r>
      <w:r w:rsidRPr="00694B30">
        <w:rPr>
          <w:color w:val="4B4B4B"/>
        </w:rPr>
        <w:t xml:space="preserve"> </w:t>
      </w:r>
      <w:r w:rsidR="00171717" w:rsidRPr="00694B30">
        <w:rPr>
          <w:color w:val="4B4B4B"/>
        </w:rPr>
        <w:t>s</w:t>
      </w:r>
      <w:r w:rsidRPr="00694B30">
        <w:rPr>
          <w:color w:val="4B4B4B"/>
        </w:rPr>
        <w:t>ec</w:t>
      </w:r>
      <w:r w:rsidRPr="00694B30">
        <w:t>t</w:t>
      </w:r>
      <w:r w:rsidR="00171717" w:rsidRPr="00694B30">
        <w:t>e</w:t>
      </w:r>
      <w:r w:rsidRPr="00694B30">
        <w:rPr>
          <w:color w:val="313131"/>
        </w:rPr>
        <w:t xml:space="preserve">ur </w:t>
      </w:r>
      <w:r w:rsidRPr="00694B30">
        <w:t xml:space="preserve">des textiles et des vêtements </w:t>
      </w:r>
      <w:r w:rsidRPr="00694B30">
        <w:rPr>
          <w:color w:val="313131"/>
        </w:rPr>
        <w:t xml:space="preserve">se </w:t>
      </w:r>
      <w:r w:rsidRPr="00694B30">
        <w:t xml:space="preserve">trouvera intégré dans le </w:t>
      </w:r>
      <w:r w:rsidRPr="00694B30">
        <w:rPr>
          <w:color w:val="313131"/>
        </w:rPr>
        <w:t xml:space="preserve">cadre </w:t>
      </w:r>
      <w:r w:rsidRPr="00694B30">
        <w:t xml:space="preserve">du </w:t>
      </w:r>
      <w:r w:rsidRPr="00694B30">
        <w:rPr>
          <w:color w:val="313131"/>
        </w:rPr>
        <w:t>GATT d</w:t>
      </w:r>
      <w:r w:rsidRPr="00694B30">
        <w:rPr>
          <w:color w:val="4B4B4B"/>
        </w:rPr>
        <w:t xml:space="preserve">e </w:t>
      </w:r>
      <w:r w:rsidRPr="00694B30">
        <w:t>l</w:t>
      </w:r>
      <w:r w:rsidRPr="00694B30">
        <w:rPr>
          <w:color w:val="313131"/>
        </w:rPr>
        <w:t>994</w:t>
      </w:r>
      <w:r w:rsidRPr="00694B30">
        <w:rPr>
          <w:color w:val="4B4B4B"/>
        </w:rPr>
        <w:t xml:space="preserve">, </w:t>
      </w:r>
      <w:r w:rsidRPr="00694B30">
        <w:rPr>
          <w:color w:val="313131"/>
        </w:rPr>
        <w:t>tout</w:t>
      </w:r>
      <w:r w:rsidR="00171717" w:rsidRPr="00694B30">
        <w:rPr>
          <w:color w:val="313131"/>
        </w:rPr>
        <w:t>e</w:t>
      </w:r>
      <w:r w:rsidRPr="00694B30">
        <w:rPr>
          <w:color w:val="4B4B4B"/>
        </w:rPr>
        <w:t xml:space="preserve">s </w:t>
      </w:r>
      <w:r w:rsidRPr="00694B30">
        <w:t xml:space="preserve">les restrictions appliquées au titre du présent </w:t>
      </w:r>
      <w:r w:rsidRPr="00694B30">
        <w:rPr>
          <w:color w:val="313131"/>
        </w:rPr>
        <w:t>accord ayant été élimin</w:t>
      </w:r>
      <w:r w:rsidRPr="00694B30">
        <w:rPr>
          <w:color w:val="4B4B4B"/>
        </w:rPr>
        <w:t>é</w:t>
      </w:r>
      <w:r w:rsidR="00171717" w:rsidRPr="00694B30">
        <w:rPr>
          <w:color w:val="4B4B4B"/>
        </w:rPr>
        <w:t>es</w:t>
      </w:r>
      <w:r w:rsidRPr="00694B30">
        <w:rPr>
          <w:color w:val="4B4B4B"/>
        </w:rPr>
        <w:t>.</w:t>
      </w:r>
    </w:p>
    <w:p w14:paraId="19AF1200" w14:textId="0978F071" w:rsidR="00564BBF" w:rsidRPr="00694B30" w:rsidRDefault="00307CDB" w:rsidP="00AB2BA3">
      <w:pPr>
        <w:pStyle w:val="BodyText"/>
      </w:pPr>
      <w:r w:rsidRPr="00694B30">
        <w:tab/>
        <w:t xml:space="preserve">Les Membres qui auront notifié, </w:t>
      </w:r>
      <w:r w:rsidRPr="00694B30">
        <w:rPr>
          <w:color w:val="313131"/>
        </w:rPr>
        <w:t xml:space="preserve">en </w:t>
      </w:r>
      <w:r w:rsidRPr="00694B30">
        <w:t>vertu du paragraphe</w:t>
      </w:r>
      <w:r w:rsidR="000434DD">
        <w:t> </w:t>
      </w:r>
      <w:r w:rsidRPr="00694B30">
        <w:t xml:space="preserve">1 de </w:t>
      </w:r>
      <w:r w:rsidR="004F7BAD" w:rsidRPr="00694B30">
        <w:t>l</w:t>
      </w:r>
      <w:r w:rsidRPr="00694B30">
        <w:rPr>
          <w:color w:val="313131"/>
        </w:rPr>
        <w:t>'article</w:t>
      </w:r>
      <w:r w:rsidR="000434DD">
        <w:rPr>
          <w:color w:val="313131"/>
        </w:rPr>
        <w:t> </w:t>
      </w:r>
      <w:r w:rsidRPr="00694B30">
        <w:rPr>
          <w:color w:val="313131"/>
        </w:rPr>
        <w:t xml:space="preserve">6, </w:t>
      </w:r>
      <w:r w:rsidRPr="00694B30">
        <w:t>l</w:t>
      </w:r>
      <w:r w:rsidRPr="00694B30">
        <w:rPr>
          <w:color w:val="4B4B4B"/>
        </w:rPr>
        <w:t>e</w:t>
      </w:r>
      <w:r w:rsidRPr="00694B30">
        <w:t>ur int</w:t>
      </w:r>
      <w:r w:rsidR="00171717" w:rsidRPr="00694B30">
        <w:t>e</w:t>
      </w:r>
      <w:r w:rsidRPr="00694B30">
        <w:rPr>
          <w:color w:val="313131"/>
        </w:rPr>
        <w:t>nt</w:t>
      </w:r>
      <w:r w:rsidRPr="00694B30">
        <w:t xml:space="preserve">ion </w:t>
      </w:r>
      <w:r w:rsidRPr="00694B30">
        <w:rPr>
          <w:color w:val="313131"/>
        </w:rPr>
        <w:t>d</w:t>
      </w:r>
      <w:r w:rsidRPr="00694B30">
        <w:rPr>
          <w:color w:val="4B4B4B"/>
        </w:rPr>
        <w:t xml:space="preserve">e </w:t>
      </w:r>
      <w:r w:rsidRPr="00694B30">
        <w:rPr>
          <w:color w:val="313131"/>
        </w:rPr>
        <w:t>n</w:t>
      </w:r>
      <w:r w:rsidRPr="00694B30">
        <w:rPr>
          <w:color w:val="4B4B4B"/>
        </w:rPr>
        <w:t xml:space="preserve">e </w:t>
      </w:r>
      <w:r w:rsidRPr="00694B30">
        <w:t xml:space="preserve">pas </w:t>
      </w:r>
      <w:r w:rsidRPr="00694B30">
        <w:rPr>
          <w:color w:val="313131"/>
        </w:rPr>
        <w:t xml:space="preserve">conserver </w:t>
      </w:r>
      <w:r w:rsidRPr="00694B30">
        <w:t>le</w:t>
      </w:r>
      <w:r w:rsidR="00171717" w:rsidRPr="00694B30">
        <w:t xml:space="preserve"> </w:t>
      </w:r>
      <w:r w:rsidRPr="00694B30">
        <w:t>droit d'utiliser les dispositions de l'article</w:t>
      </w:r>
      <w:r w:rsidR="000434DD">
        <w:t> </w:t>
      </w:r>
      <w:r w:rsidRPr="00694B30">
        <w:t xml:space="preserve">6, </w:t>
      </w:r>
      <w:r w:rsidRPr="00694B30">
        <w:rPr>
          <w:color w:val="313131"/>
        </w:rPr>
        <w:t xml:space="preserve">seront, aux </w:t>
      </w:r>
      <w:r w:rsidRPr="00694B30">
        <w:t xml:space="preserve">fins du </w:t>
      </w:r>
      <w:r w:rsidRPr="00694B30">
        <w:rPr>
          <w:color w:val="313131"/>
        </w:rPr>
        <w:t>pré</w:t>
      </w:r>
      <w:r w:rsidR="00171717" w:rsidRPr="00694B30">
        <w:rPr>
          <w:color w:val="313131"/>
        </w:rPr>
        <w:t>s</w:t>
      </w:r>
      <w:r w:rsidRPr="00694B30">
        <w:rPr>
          <w:color w:val="4B4B4B"/>
        </w:rPr>
        <w:t>e</w:t>
      </w:r>
      <w:r w:rsidRPr="00694B30">
        <w:t>nt a</w:t>
      </w:r>
      <w:r w:rsidR="00171717" w:rsidRPr="00694B30">
        <w:t>c</w:t>
      </w:r>
      <w:r w:rsidRPr="00694B30">
        <w:rPr>
          <w:color w:val="4B4B4B"/>
        </w:rPr>
        <w:t>c</w:t>
      </w:r>
      <w:r w:rsidRPr="00694B30">
        <w:rPr>
          <w:color w:val="313131"/>
        </w:rPr>
        <w:t xml:space="preserve">ord, </w:t>
      </w:r>
      <w:r w:rsidRPr="00694B30">
        <w:t>r</w:t>
      </w:r>
      <w:r w:rsidRPr="00694B30">
        <w:rPr>
          <w:color w:val="4B4B4B"/>
        </w:rPr>
        <w:t>é</w:t>
      </w:r>
      <w:r w:rsidRPr="00694B30">
        <w:rPr>
          <w:color w:val="313131"/>
        </w:rPr>
        <w:t>put</w:t>
      </w:r>
      <w:r w:rsidRPr="00694B30">
        <w:rPr>
          <w:color w:val="4B4B4B"/>
        </w:rPr>
        <w:t>é</w:t>
      </w:r>
      <w:r w:rsidRPr="00694B30">
        <w:rPr>
          <w:color w:val="313131"/>
        </w:rPr>
        <w:t xml:space="preserve">s </w:t>
      </w:r>
      <w:r w:rsidRPr="00694B30">
        <w:t xml:space="preserve">avoir intégré leurs produits textiles et leurs vêtements dans le </w:t>
      </w:r>
      <w:r w:rsidRPr="00694B30">
        <w:rPr>
          <w:color w:val="313131"/>
        </w:rPr>
        <w:t xml:space="preserve">cadre </w:t>
      </w:r>
      <w:r w:rsidRPr="00694B30">
        <w:t xml:space="preserve">du </w:t>
      </w:r>
      <w:r w:rsidRPr="00694B30">
        <w:rPr>
          <w:color w:val="313131"/>
        </w:rPr>
        <w:t xml:space="preserve">GATT </w:t>
      </w:r>
      <w:r w:rsidRPr="00694B30">
        <w:t>d</w:t>
      </w:r>
      <w:r w:rsidRPr="00694B30">
        <w:rPr>
          <w:color w:val="4B4B4B"/>
        </w:rPr>
        <w:t xml:space="preserve">e </w:t>
      </w:r>
      <w:r w:rsidRPr="00694B30">
        <w:t>1994</w:t>
      </w:r>
      <w:r w:rsidRPr="00694B30">
        <w:rPr>
          <w:color w:val="4B4B4B"/>
        </w:rPr>
        <w:t xml:space="preserve">. </w:t>
      </w:r>
      <w:r w:rsidR="00171717" w:rsidRPr="00694B30">
        <w:rPr>
          <w:color w:val="4B4B4B"/>
        </w:rPr>
        <w:t>Ils seront</w:t>
      </w:r>
      <w:r w:rsidR="00171717" w:rsidRPr="00694B30">
        <w:t xml:space="preserve"> </w:t>
      </w:r>
      <w:r w:rsidRPr="00694B30">
        <w:t xml:space="preserve">donc dispensés de se </w:t>
      </w:r>
      <w:r w:rsidRPr="00694B30">
        <w:rPr>
          <w:color w:val="313131"/>
        </w:rPr>
        <w:t xml:space="preserve">conformer aux </w:t>
      </w:r>
      <w:r w:rsidRPr="00694B30">
        <w:t>dispositions des paragraphes</w:t>
      </w:r>
      <w:r w:rsidR="000434DD">
        <w:t> </w:t>
      </w:r>
      <w:r w:rsidRPr="00694B30">
        <w:t xml:space="preserve">6 </w:t>
      </w:r>
      <w:r w:rsidRPr="00694B30">
        <w:rPr>
          <w:color w:val="313131"/>
        </w:rPr>
        <w:t>à</w:t>
      </w:r>
      <w:r w:rsidR="000434DD">
        <w:rPr>
          <w:color w:val="313131"/>
        </w:rPr>
        <w:t> </w:t>
      </w:r>
      <w:r w:rsidRPr="00694B30">
        <w:t xml:space="preserve">8 </w:t>
      </w:r>
      <w:r w:rsidRPr="00694B30">
        <w:rPr>
          <w:color w:val="313131"/>
        </w:rPr>
        <w:t>et</w:t>
      </w:r>
      <w:r w:rsidR="000434DD">
        <w:rPr>
          <w:color w:val="313131"/>
        </w:rPr>
        <w:t> </w:t>
      </w:r>
      <w:r w:rsidR="00171717" w:rsidRPr="00694B30">
        <w:t>1</w:t>
      </w:r>
      <w:r w:rsidRPr="00694B30">
        <w:t>1.</w:t>
      </w:r>
    </w:p>
    <w:p w14:paraId="6F9D20DC" w14:textId="1C010F64" w:rsidR="00564BBF" w:rsidRPr="00694B30" w:rsidRDefault="008E670B" w:rsidP="00AB2BA3">
      <w:pPr>
        <w:pStyle w:val="BodyText"/>
      </w:pPr>
      <w:r w:rsidRPr="00694B30">
        <w:tab/>
        <w:t xml:space="preserve">Aucune disposition du présent </w:t>
      </w:r>
      <w:r w:rsidRPr="00694B30">
        <w:rPr>
          <w:color w:val="2D2D2D"/>
        </w:rPr>
        <w:t xml:space="preserve">accord </w:t>
      </w:r>
      <w:r w:rsidRPr="00694B30">
        <w:t xml:space="preserve">n'empêchera un Membre qui </w:t>
      </w:r>
      <w:r w:rsidRPr="00694B30">
        <w:rPr>
          <w:color w:val="2D2D2D"/>
        </w:rPr>
        <w:t xml:space="preserve">a présenté </w:t>
      </w:r>
      <w:r w:rsidRPr="00694B30">
        <w:t xml:space="preserve">un </w:t>
      </w:r>
      <w:r w:rsidRPr="00694B30">
        <w:rPr>
          <w:color w:val="2D2D2D"/>
        </w:rPr>
        <w:t xml:space="preserve">programme </w:t>
      </w:r>
      <w:r w:rsidRPr="00694B30">
        <w:t>d'intégration conformément aux paragraphes</w:t>
      </w:r>
      <w:r w:rsidR="000434DD">
        <w:t> </w:t>
      </w:r>
      <w:r w:rsidRPr="00694B30">
        <w:t>6 ou</w:t>
      </w:r>
      <w:r w:rsidR="000434DD">
        <w:t> </w:t>
      </w:r>
      <w:r w:rsidRPr="00694B30">
        <w:t>8 d'intégrer des produits dan</w:t>
      </w:r>
      <w:r w:rsidRPr="00694B30">
        <w:rPr>
          <w:color w:val="3F3F3F"/>
        </w:rPr>
        <w:t xml:space="preserve">s </w:t>
      </w:r>
      <w:r w:rsidRPr="00694B30">
        <w:t>l</w:t>
      </w:r>
      <w:r w:rsidRPr="00694B30">
        <w:rPr>
          <w:color w:val="3F3F3F"/>
        </w:rPr>
        <w:t xml:space="preserve">e cadre </w:t>
      </w:r>
      <w:r w:rsidRPr="00694B30">
        <w:rPr>
          <w:color w:val="2D2D2D"/>
        </w:rPr>
        <w:t xml:space="preserve">du GATT </w:t>
      </w:r>
      <w:r w:rsidRPr="00694B30">
        <w:t>de 1994 plus tôt que prévu dans ledit programme. Toutefois, toute intégration de produit</w:t>
      </w:r>
      <w:r w:rsidRPr="00694B30">
        <w:rPr>
          <w:color w:val="3F3F3F"/>
        </w:rPr>
        <w:t xml:space="preserve">s </w:t>
      </w:r>
      <w:r w:rsidRPr="00694B30">
        <w:rPr>
          <w:color w:val="2D2D2D"/>
        </w:rPr>
        <w:t xml:space="preserve">ainsi décidée </w:t>
      </w:r>
      <w:r w:rsidRPr="00694B30">
        <w:t xml:space="preserve">prendra effet au début d'une </w:t>
      </w:r>
      <w:r w:rsidRPr="00694B30">
        <w:rPr>
          <w:color w:val="2D2D2D"/>
        </w:rPr>
        <w:t xml:space="preserve">année </w:t>
      </w:r>
      <w:r w:rsidRPr="00694B30">
        <w:t xml:space="preserve">d'application de l'accord, </w:t>
      </w:r>
      <w:r w:rsidRPr="00694B30">
        <w:rPr>
          <w:color w:val="2D2D2D"/>
        </w:rPr>
        <w:t xml:space="preserve">et </w:t>
      </w:r>
      <w:r w:rsidRPr="00694B30">
        <w:t xml:space="preserve">les détails </w:t>
      </w:r>
      <w:r w:rsidRPr="00694B30">
        <w:rPr>
          <w:color w:val="2D2D2D"/>
        </w:rPr>
        <w:t xml:space="preserve">en seront </w:t>
      </w:r>
      <w:r w:rsidRPr="00694B30">
        <w:t>notifi</w:t>
      </w:r>
      <w:r w:rsidRPr="00694B30">
        <w:rPr>
          <w:color w:val="3F3F3F"/>
        </w:rPr>
        <w:t xml:space="preserve">és </w:t>
      </w:r>
      <w:r w:rsidRPr="00694B30">
        <w:rPr>
          <w:color w:val="2D2D2D"/>
        </w:rPr>
        <w:t xml:space="preserve">à </w:t>
      </w:r>
      <w:r w:rsidRPr="00694B30">
        <w:t xml:space="preserve">l'OSpT au moins trois mois à l'avance, pour distribution à tous </w:t>
      </w:r>
      <w:r w:rsidRPr="00694B30">
        <w:rPr>
          <w:color w:val="0C0C0C"/>
        </w:rPr>
        <w:t>l</w:t>
      </w:r>
      <w:r w:rsidRPr="00694B30">
        <w:rPr>
          <w:color w:val="2D2D2D"/>
        </w:rPr>
        <w:t xml:space="preserve">es </w:t>
      </w:r>
      <w:r w:rsidRPr="00694B30">
        <w:t>Membres.</w:t>
      </w:r>
    </w:p>
    <w:p w14:paraId="7E4297E2" w14:textId="7D0DB0DE" w:rsidR="008E670B" w:rsidRPr="00694B30" w:rsidRDefault="008E670B" w:rsidP="00AB2BA3">
      <w:pPr>
        <w:pStyle w:val="BodyText"/>
      </w:pPr>
      <w:r w:rsidRPr="00694B30">
        <w:rPr>
          <w:color w:val="1C1C1C"/>
          <w:szCs w:val="18"/>
        </w:rPr>
        <w:tab/>
        <w:t xml:space="preserve">Les programmes d'intégration respectifs appliqués conformément au paragraphe 8 </w:t>
      </w:r>
      <w:r w:rsidRPr="00694B30">
        <w:rPr>
          <w:color w:val="3F3F3F"/>
          <w:szCs w:val="18"/>
        </w:rPr>
        <w:t>se</w:t>
      </w:r>
      <w:r w:rsidRPr="00694B30">
        <w:rPr>
          <w:color w:val="1C1C1C"/>
          <w:szCs w:val="18"/>
        </w:rPr>
        <w:t>ront n</w:t>
      </w:r>
      <w:r w:rsidRPr="00694B30">
        <w:rPr>
          <w:color w:val="3F3F3F"/>
          <w:szCs w:val="18"/>
        </w:rPr>
        <w:t>o</w:t>
      </w:r>
      <w:r w:rsidRPr="00694B30">
        <w:rPr>
          <w:color w:val="1C1C1C"/>
          <w:szCs w:val="18"/>
        </w:rPr>
        <w:t>tifi</w:t>
      </w:r>
      <w:r w:rsidRPr="00694B30">
        <w:rPr>
          <w:color w:val="3F3F3F"/>
          <w:szCs w:val="18"/>
        </w:rPr>
        <w:t xml:space="preserve">és </w:t>
      </w:r>
      <w:r w:rsidRPr="00694B30">
        <w:rPr>
          <w:color w:val="1C1C1C"/>
          <w:szCs w:val="18"/>
        </w:rPr>
        <w:t xml:space="preserve">en détail à l'OSpT au moins 12 mois avant qu'ils ne prennent effet, </w:t>
      </w:r>
      <w:r w:rsidRPr="00694B30">
        <w:rPr>
          <w:color w:val="2D2D2D"/>
          <w:szCs w:val="18"/>
        </w:rPr>
        <w:t xml:space="preserve">et seront </w:t>
      </w:r>
      <w:r w:rsidRPr="00694B30">
        <w:rPr>
          <w:color w:val="1C1C1C"/>
          <w:szCs w:val="18"/>
        </w:rPr>
        <w:t>distribué</w:t>
      </w:r>
      <w:r w:rsidRPr="00694B30">
        <w:rPr>
          <w:color w:val="3F3F3F"/>
          <w:szCs w:val="18"/>
        </w:rPr>
        <w:t xml:space="preserve">s </w:t>
      </w:r>
      <w:r w:rsidRPr="00694B30">
        <w:rPr>
          <w:color w:val="1C1C1C"/>
          <w:szCs w:val="18"/>
        </w:rPr>
        <w:t>par</w:t>
      </w:r>
      <w:r w:rsidR="008E10D7" w:rsidRPr="00694B30">
        <w:rPr>
          <w:color w:val="1C1C1C"/>
          <w:szCs w:val="18"/>
        </w:rPr>
        <w:t xml:space="preserve"> </w:t>
      </w:r>
      <w:r w:rsidRPr="00694B30">
        <w:rPr>
          <w:color w:val="1C1C1C"/>
          <w:szCs w:val="18"/>
        </w:rPr>
        <w:t xml:space="preserve">l'OSpT à tous </w:t>
      </w:r>
      <w:r w:rsidRPr="00694B30">
        <w:rPr>
          <w:color w:val="0C0C0C"/>
          <w:szCs w:val="18"/>
        </w:rPr>
        <w:t xml:space="preserve">les </w:t>
      </w:r>
      <w:r w:rsidRPr="00694B30">
        <w:rPr>
          <w:color w:val="1C1C1C"/>
          <w:szCs w:val="18"/>
        </w:rPr>
        <w:t>Membres.</w:t>
      </w:r>
    </w:p>
    <w:p w14:paraId="05AF2925" w14:textId="0901A925" w:rsidR="008E670B" w:rsidRPr="00694B30" w:rsidRDefault="008E670B" w:rsidP="00AB2BA3">
      <w:pPr>
        <w:pStyle w:val="BodyText"/>
      </w:pPr>
      <w:r w:rsidRPr="00694B30">
        <w:rPr>
          <w:color w:val="1C1C1C"/>
          <w:szCs w:val="18"/>
        </w:rPr>
        <w:tab/>
        <w:t xml:space="preserve">Les </w:t>
      </w:r>
      <w:r w:rsidRPr="00694B30">
        <w:rPr>
          <w:color w:val="0C0C0C"/>
          <w:szCs w:val="18"/>
        </w:rPr>
        <w:t xml:space="preserve">niveaux </w:t>
      </w:r>
      <w:r w:rsidRPr="00694B30">
        <w:rPr>
          <w:color w:val="1C1C1C"/>
          <w:szCs w:val="18"/>
        </w:rPr>
        <w:t>de base des restrictions appliquées aux produits restants</w:t>
      </w:r>
      <w:r w:rsidRPr="00694B30">
        <w:rPr>
          <w:color w:val="3F3F3F"/>
          <w:szCs w:val="18"/>
        </w:rPr>
        <w:t xml:space="preserve">, </w:t>
      </w:r>
      <w:r w:rsidRPr="00694B30">
        <w:rPr>
          <w:color w:val="1C1C1C"/>
          <w:szCs w:val="18"/>
        </w:rPr>
        <w:t>m</w:t>
      </w:r>
      <w:r w:rsidRPr="00694B30">
        <w:rPr>
          <w:color w:val="3F3F3F"/>
          <w:szCs w:val="18"/>
        </w:rPr>
        <w:t>e</w:t>
      </w:r>
      <w:r w:rsidRPr="00694B30">
        <w:rPr>
          <w:color w:val="1C1C1C"/>
          <w:szCs w:val="18"/>
        </w:rPr>
        <w:t>ntionn</w:t>
      </w:r>
      <w:r w:rsidRPr="00694B30">
        <w:rPr>
          <w:color w:val="3F3F3F"/>
          <w:szCs w:val="18"/>
        </w:rPr>
        <w:t xml:space="preserve">és </w:t>
      </w:r>
      <w:r w:rsidRPr="00694B30">
        <w:rPr>
          <w:color w:val="2D2D2D"/>
          <w:szCs w:val="18"/>
        </w:rPr>
        <w:t xml:space="preserve">au </w:t>
      </w:r>
      <w:r w:rsidRPr="00694B30">
        <w:rPr>
          <w:color w:val="1C1C1C"/>
          <w:szCs w:val="18"/>
        </w:rPr>
        <w:t>paragraph</w:t>
      </w:r>
      <w:r w:rsidRPr="00694B30">
        <w:rPr>
          <w:color w:val="3F3F3F"/>
          <w:szCs w:val="18"/>
        </w:rPr>
        <w:t>e</w:t>
      </w:r>
      <w:r w:rsidR="00A5397A">
        <w:rPr>
          <w:color w:val="3F3F3F"/>
          <w:szCs w:val="18"/>
        </w:rPr>
        <w:t> </w:t>
      </w:r>
      <w:r w:rsidRPr="00694B30">
        <w:rPr>
          <w:color w:val="2D2D2D"/>
          <w:szCs w:val="18"/>
        </w:rPr>
        <w:t xml:space="preserve">8, </w:t>
      </w:r>
      <w:r w:rsidRPr="00694B30">
        <w:rPr>
          <w:color w:val="1C1C1C"/>
          <w:szCs w:val="18"/>
        </w:rPr>
        <w:t xml:space="preserve">seront </w:t>
      </w:r>
      <w:r w:rsidRPr="00694B30">
        <w:rPr>
          <w:color w:val="0C0C0C"/>
          <w:szCs w:val="18"/>
        </w:rPr>
        <w:t xml:space="preserve">les </w:t>
      </w:r>
      <w:r w:rsidRPr="00694B30">
        <w:rPr>
          <w:color w:val="1C1C1C"/>
          <w:szCs w:val="18"/>
        </w:rPr>
        <w:t xml:space="preserve">niveaux de </w:t>
      </w:r>
      <w:r w:rsidRPr="00694B30">
        <w:rPr>
          <w:color w:val="0C0C0C"/>
          <w:szCs w:val="18"/>
        </w:rPr>
        <w:t xml:space="preserve">limitation </w:t>
      </w:r>
      <w:r w:rsidRPr="00694B30">
        <w:rPr>
          <w:color w:val="1C1C1C"/>
          <w:szCs w:val="18"/>
        </w:rPr>
        <w:t>indiqués au paragraphe</w:t>
      </w:r>
      <w:r w:rsidR="000434DD">
        <w:rPr>
          <w:color w:val="1C1C1C"/>
          <w:szCs w:val="18"/>
        </w:rPr>
        <w:t> </w:t>
      </w:r>
      <w:r w:rsidRPr="00694B30">
        <w:rPr>
          <w:color w:val="1C1C1C"/>
          <w:szCs w:val="18"/>
        </w:rPr>
        <w:t>1.</w:t>
      </w:r>
    </w:p>
    <w:p w14:paraId="79E51EB7" w14:textId="18D8FFAF" w:rsidR="008E670B" w:rsidRPr="00694B30" w:rsidRDefault="008E670B" w:rsidP="00AB2BA3">
      <w:pPr>
        <w:pStyle w:val="BodyText"/>
      </w:pPr>
      <w:r w:rsidRPr="00694B30">
        <w:rPr>
          <w:color w:val="1C1C1C"/>
          <w:szCs w:val="18"/>
        </w:rPr>
        <w:tab/>
        <w:t>Pendant l'étape</w:t>
      </w:r>
      <w:r w:rsidR="000434DD">
        <w:rPr>
          <w:color w:val="1C1C1C"/>
          <w:szCs w:val="18"/>
        </w:rPr>
        <w:t> </w:t>
      </w:r>
      <w:r w:rsidRPr="00694B30">
        <w:rPr>
          <w:color w:val="1C1C1C"/>
          <w:szCs w:val="18"/>
        </w:rPr>
        <w:t xml:space="preserve">1 de </w:t>
      </w:r>
      <w:r w:rsidRPr="00694B30">
        <w:rPr>
          <w:color w:val="0C0C0C"/>
          <w:szCs w:val="18"/>
        </w:rPr>
        <w:t xml:space="preserve">la </w:t>
      </w:r>
      <w:r w:rsidRPr="00694B30">
        <w:rPr>
          <w:color w:val="1C1C1C"/>
          <w:szCs w:val="18"/>
        </w:rPr>
        <w:t xml:space="preserve">mise en </w:t>
      </w:r>
      <w:r w:rsidR="008E10D7" w:rsidRPr="00694B30">
        <w:rPr>
          <w:color w:val="1C1C1C"/>
          <w:szCs w:val="18"/>
        </w:rPr>
        <w:t>œuvre</w:t>
      </w:r>
      <w:r w:rsidRPr="00694B30">
        <w:rPr>
          <w:color w:val="1C1C1C"/>
          <w:szCs w:val="18"/>
        </w:rPr>
        <w:t xml:space="preserve"> du présent accord (depuis </w:t>
      </w:r>
      <w:r w:rsidRPr="00694B30">
        <w:rPr>
          <w:color w:val="0C0C0C"/>
          <w:szCs w:val="18"/>
        </w:rPr>
        <w:t xml:space="preserve">la </w:t>
      </w:r>
      <w:r w:rsidRPr="00694B30">
        <w:rPr>
          <w:color w:val="1C1C1C"/>
          <w:szCs w:val="18"/>
        </w:rPr>
        <w:t>dat</w:t>
      </w:r>
      <w:r w:rsidRPr="00694B30">
        <w:rPr>
          <w:color w:val="3F3F3F"/>
          <w:szCs w:val="18"/>
        </w:rPr>
        <w:t xml:space="preserve">e </w:t>
      </w:r>
      <w:r w:rsidRPr="00694B30">
        <w:rPr>
          <w:color w:val="1C1C1C"/>
          <w:szCs w:val="18"/>
        </w:rPr>
        <w:t>d'entr</w:t>
      </w:r>
      <w:r w:rsidRPr="00694B30">
        <w:rPr>
          <w:color w:val="3F3F3F"/>
          <w:szCs w:val="18"/>
        </w:rPr>
        <w:t>ée e</w:t>
      </w:r>
      <w:r w:rsidRPr="00694B30">
        <w:rPr>
          <w:color w:val="1C1C1C"/>
          <w:szCs w:val="18"/>
        </w:rPr>
        <w:t>n vi</w:t>
      </w:r>
      <w:r w:rsidRPr="00694B30">
        <w:rPr>
          <w:color w:val="3F3F3F"/>
          <w:szCs w:val="18"/>
        </w:rPr>
        <w:t>g</w:t>
      </w:r>
      <w:r w:rsidRPr="00694B30">
        <w:rPr>
          <w:color w:val="1C1C1C"/>
          <w:szCs w:val="18"/>
        </w:rPr>
        <w:t>u</w:t>
      </w:r>
      <w:r w:rsidRPr="00694B30">
        <w:rPr>
          <w:color w:val="3F3F3F"/>
          <w:szCs w:val="18"/>
        </w:rPr>
        <w:t>e</w:t>
      </w:r>
      <w:r w:rsidRPr="00694B30">
        <w:rPr>
          <w:color w:val="1C1C1C"/>
          <w:szCs w:val="18"/>
        </w:rPr>
        <w:t>ur de</w:t>
      </w:r>
      <w:r w:rsidR="003C5DA3" w:rsidRPr="00694B30">
        <w:rPr>
          <w:color w:val="1C1C1C"/>
          <w:szCs w:val="18"/>
        </w:rPr>
        <w:t xml:space="preserve"> </w:t>
      </w:r>
      <w:r w:rsidRPr="00694B30">
        <w:rPr>
          <w:color w:val="1C1C1C"/>
          <w:szCs w:val="18"/>
        </w:rPr>
        <w:t xml:space="preserve">l'Accord sur l'OMC </w:t>
      </w:r>
      <w:r w:rsidRPr="00694B30">
        <w:rPr>
          <w:color w:val="0C0C0C"/>
          <w:szCs w:val="18"/>
        </w:rPr>
        <w:t xml:space="preserve">jusqu'au </w:t>
      </w:r>
      <w:r w:rsidRPr="00694B30">
        <w:rPr>
          <w:color w:val="1C1C1C"/>
          <w:szCs w:val="18"/>
        </w:rPr>
        <w:t>36</w:t>
      </w:r>
      <w:r w:rsidR="008F7937" w:rsidRPr="00694B30">
        <w:rPr>
          <w:color w:val="1C1C1C"/>
          <w:szCs w:val="18"/>
          <w:vertAlign w:val="superscript"/>
        </w:rPr>
        <w:t>e</w:t>
      </w:r>
      <w:r w:rsidR="000434DD">
        <w:rPr>
          <w:color w:val="1C1C1C"/>
          <w:szCs w:val="18"/>
        </w:rPr>
        <w:t> </w:t>
      </w:r>
      <w:r w:rsidRPr="00694B30">
        <w:rPr>
          <w:color w:val="1C1C1C"/>
          <w:szCs w:val="18"/>
        </w:rPr>
        <w:t xml:space="preserve">mois compris après que celui-ci aura pris </w:t>
      </w:r>
      <w:r w:rsidRPr="00694B30">
        <w:rPr>
          <w:color w:val="2D2D2D"/>
          <w:szCs w:val="18"/>
        </w:rPr>
        <w:t xml:space="preserve">effet), </w:t>
      </w:r>
      <w:r w:rsidRPr="00694B30">
        <w:rPr>
          <w:color w:val="1C1C1C"/>
          <w:szCs w:val="18"/>
        </w:rPr>
        <w:t>le niv</w:t>
      </w:r>
      <w:r w:rsidRPr="00694B30">
        <w:rPr>
          <w:color w:val="3F3F3F"/>
          <w:szCs w:val="18"/>
        </w:rPr>
        <w:t>ea</w:t>
      </w:r>
      <w:r w:rsidRPr="00694B30">
        <w:rPr>
          <w:color w:val="1C1C1C"/>
          <w:szCs w:val="18"/>
        </w:rPr>
        <w:t>u d</w:t>
      </w:r>
      <w:r w:rsidRPr="00694B30">
        <w:rPr>
          <w:color w:val="3F3F3F"/>
          <w:szCs w:val="18"/>
        </w:rPr>
        <w:t>e c</w:t>
      </w:r>
      <w:r w:rsidRPr="00694B30">
        <w:rPr>
          <w:color w:val="1C1C1C"/>
          <w:szCs w:val="18"/>
        </w:rPr>
        <w:t>h</w:t>
      </w:r>
      <w:r w:rsidRPr="00694B30">
        <w:rPr>
          <w:color w:val="3F3F3F"/>
          <w:szCs w:val="18"/>
        </w:rPr>
        <w:t>a</w:t>
      </w:r>
      <w:r w:rsidRPr="00694B30">
        <w:rPr>
          <w:color w:val="1C1C1C"/>
          <w:szCs w:val="18"/>
        </w:rPr>
        <w:t>qu</w:t>
      </w:r>
      <w:r w:rsidRPr="00694B30">
        <w:rPr>
          <w:color w:val="3F3F3F"/>
          <w:szCs w:val="18"/>
        </w:rPr>
        <w:t xml:space="preserve">e </w:t>
      </w:r>
      <w:r w:rsidRPr="00694B30">
        <w:rPr>
          <w:color w:val="1C1C1C"/>
          <w:szCs w:val="18"/>
        </w:rPr>
        <w:t xml:space="preserve">restriction appliquée en vertu d'accords bilatéraux conclus au titre de </w:t>
      </w:r>
      <w:r w:rsidR="00455E84" w:rsidRPr="00694B30">
        <w:rPr>
          <w:color w:val="1C1C1C"/>
          <w:szCs w:val="18"/>
        </w:rPr>
        <w:t>l'</w:t>
      </w:r>
      <w:r w:rsidRPr="00694B30">
        <w:rPr>
          <w:color w:val="1C1C1C"/>
          <w:szCs w:val="18"/>
        </w:rPr>
        <w:t xml:space="preserve">AMF </w:t>
      </w:r>
      <w:r w:rsidRPr="00694B30">
        <w:rPr>
          <w:color w:val="2D2D2D"/>
          <w:szCs w:val="18"/>
        </w:rPr>
        <w:t xml:space="preserve">et en </w:t>
      </w:r>
      <w:r w:rsidRPr="00694B30">
        <w:rPr>
          <w:color w:val="1C1C1C"/>
          <w:szCs w:val="18"/>
        </w:rPr>
        <w:t>vi</w:t>
      </w:r>
      <w:r w:rsidRPr="00694B30">
        <w:rPr>
          <w:color w:val="3F3F3F"/>
          <w:szCs w:val="18"/>
        </w:rPr>
        <w:t>g</w:t>
      </w:r>
      <w:r w:rsidRPr="00694B30">
        <w:rPr>
          <w:color w:val="1C1C1C"/>
          <w:szCs w:val="18"/>
        </w:rPr>
        <w:t>u</w:t>
      </w:r>
      <w:r w:rsidRPr="00694B30">
        <w:rPr>
          <w:color w:val="3F3F3F"/>
          <w:szCs w:val="18"/>
        </w:rPr>
        <w:t>e</w:t>
      </w:r>
      <w:r w:rsidRPr="00694B30">
        <w:rPr>
          <w:color w:val="1C1C1C"/>
          <w:szCs w:val="18"/>
        </w:rPr>
        <w:t>ur p</w:t>
      </w:r>
      <w:r w:rsidRPr="00694B30">
        <w:rPr>
          <w:color w:val="3F3F3F"/>
          <w:szCs w:val="18"/>
        </w:rPr>
        <w:t>e</w:t>
      </w:r>
      <w:r w:rsidRPr="00694B30">
        <w:rPr>
          <w:color w:val="1C1C1C"/>
          <w:szCs w:val="18"/>
        </w:rPr>
        <w:t>nd</w:t>
      </w:r>
      <w:r w:rsidRPr="00694B30">
        <w:rPr>
          <w:color w:val="3F3F3F"/>
          <w:szCs w:val="18"/>
        </w:rPr>
        <w:t>a</w:t>
      </w:r>
      <w:r w:rsidRPr="00694B30">
        <w:rPr>
          <w:color w:val="1C1C1C"/>
          <w:szCs w:val="18"/>
        </w:rPr>
        <w:t xml:space="preserve">nt </w:t>
      </w:r>
      <w:r w:rsidRPr="00694B30">
        <w:rPr>
          <w:color w:val="0C0C0C"/>
          <w:szCs w:val="18"/>
        </w:rPr>
        <w:t xml:space="preserve">la </w:t>
      </w:r>
      <w:r w:rsidRPr="00694B30">
        <w:rPr>
          <w:color w:val="1C1C1C"/>
          <w:szCs w:val="18"/>
        </w:rPr>
        <w:t>période de 12</w:t>
      </w:r>
      <w:r w:rsidR="000434DD">
        <w:rPr>
          <w:color w:val="1C1C1C"/>
          <w:szCs w:val="18"/>
        </w:rPr>
        <w:t> </w:t>
      </w:r>
      <w:r w:rsidRPr="00694B30">
        <w:rPr>
          <w:color w:val="1C1C1C"/>
          <w:szCs w:val="18"/>
        </w:rPr>
        <w:t xml:space="preserve">mois qui précédera la date d'entrée en vigueur de l'Accord </w:t>
      </w:r>
      <w:r w:rsidRPr="00694B30">
        <w:rPr>
          <w:color w:val="2D2D2D"/>
          <w:szCs w:val="18"/>
        </w:rPr>
        <w:t xml:space="preserve">sur </w:t>
      </w:r>
      <w:r w:rsidRPr="00694B30">
        <w:rPr>
          <w:color w:val="1C1C1C"/>
          <w:szCs w:val="18"/>
        </w:rPr>
        <w:t xml:space="preserve">l'OMC </w:t>
      </w:r>
      <w:r w:rsidRPr="00694B30">
        <w:rPr>
          <w:color w:val="3F3F3F"/>
          <w:szCs w:val="18"/>
        </w:rPr>
        <w:t>se</w:t>
      </w:r>
      <w:r w:rsidRPr="00694B30">
        <w:rPr>
          <w:color w:val="1C1C1C"/>
          <w:szCs w:val="18"/>
        </w:rPr>
        <w:t xml:space="preserve">ra </w:t>
      </w:r>
      <w:r w:rsidRPr="00694B30">
        <w:rPr>
          <w:color w:val="2D2D2D"/>
          <w:szCs w:val="18"/>
        </w:rPr>
        <w:t xml:space="preserve">augmenté </w:t>
      </w:r>
      <w:r w:rsidRPr="00694B30">
        <w:rPr>
          <w:color w:val="1C1C1C"/>
          <w:szCs w:val="18"/>
        </w:rPr>
        <w:t xml:space="preserve">chaque année dans des proportions au moins </w:t>
      </w:r>
      <w:r w:rsidRPr="00694B30">
        <w:rPr>
          <w:color w:val="2D2D2D"/>
          <w:szCs w:val="18"/>
        </w:rPr>
        <w:t xml:space="preserve">égales </w:t>
      </w:r>
      <w:r w:rsidRPr="00694B30">
        <w:rPr>
          <w:color w:val="1C1C1C"/>
          <w:szCs w:val="18"/>
        </w:rPr>
        <w:t xml:space="preserve">au coefficient de </w:t>
      </w:r>
      <w:r w:rsidRPr="00694B30">
        <w:rPr>
          <w:color w:val="2D2D2D"/>
          <w:szCs w:val="18"/>
        </w:rPr>
        <w:t xml:space="preserve">croissance établi </w:t>
      </w:r>
      <w:r w:rsidRPr="00694B30">
        <w:rPr>
          <w:color w:val="1C1C1C"/>
          <w:szCs w:val="18"/>
        </w:rPr>
        <w:t>pour l</w:t>
      </w:r>
      <w:r w:rsidRPr="00694B30">
        <w:rPr>
          <w:color w:val="3F3F3F"/>
          <w:szCs w:val="18"/>
        </w:rPr>
        <w:t xml:space="preserve">es </w:t>
      </w:r>
      <w:r w:rsidRPr="00694B30">
        <w:rPr>
          <w:color w:val="1C1C1C"/>
          <w:szCs w:val="18"/>
        </w:rPr>
        <w:t>r</w:t>
      </w:r>
      <w:r w:rsidRPr="00694B30">
        <w:rPr>
          <w:color w:val="3F3F3F"/>
          <w:szCs w:val="18"/>
        </w:rPr>
        <w:t>es</w:t>
      </w:r>
      <w:r w:rsidRPr="00694B30">
        <w:rPr>
          <w:color w:val="1C1C1C"/>
          <w:szCs w:val="18"/>
        </w:rPr>
        <w:t>tri</w:t>
      </w:r>
      <w:r w:rsidRPr="00694B30">
        <w:rPr>
          <w:color w:val="3F3F3F"/>
          <w:szCs w:val="18"/>
        </w:rPr>
        <w:t>ct</w:t>
      </w:r>
      <w:r w:rsidRPr="00694B30">
        <w:rPr>
          <w:color w:val="1C1C1C"/>
          <w:szCs w:val="18"/>
        </w:rPr>
        <w:t>ion</w:t>
      </w:r>
      <w:r w:rsidRPr="00694B30">
        <w:rPr>
          <w:color w:val="3F3F3F"/>
          <w:szCs w:val="18"/>
        </w:rPr>
        <w:t xml:space="preserve">s </w:t>
      </w:r>
      <w:r w:rsidRPr="00694B30">
        <w:rPr>
          <w:color w:val="1C1C1C"/>
          <w:szCs w:val="18"/>
        </w:rPr>
        <w:t>considérées, majoré de 16</w:t>
      </w:r>
      <w:r w:rsidR="000434DD">
        <w:rPr>
          <w:color w:val="1C1C1C"/>
          <w:szCs w:val="18"/>
        </w:rPr>
        <w:t> </w:t>
      </w:r>
      <w:r w:rsidRPr="00694B30">
        <w:rPr>
          <w:color w:val="1C1C1C"/>
          <w:szCs w:val="18"/>
        </w:rPr>
        <w:t>pour cent.</w:t>
      </w:r>
    </w:p>
    <w:p w14:paraId="33B7DDA5" w14:textId="0694C0CC" w:rsidR="008E670B" w:rsidRPr="00694B30" w:rsidRDefault="008E670B" w:rsidP="00AB2BA3">
      <w:pPr>
        <w:pStyle w:val="BodyText"/>
      </w:pPr>
      <w:r w:rsidRPr="00694B30">
        <w:rPr>
          <w:szCs w:val="18"/>
        </w:rPr>
        <w:tab/>
      </w:r>
      <w:r w:rsidRPr="00694B30">
        <w:rPr>
          <w:color w:val="1C1C1C"/>
          <w:szCs w:val="18"/>
        </w:rPr>
        <w:t xml:space="preserve">Sauf dans </w:t>
      </w:r>
      <w:r w:rsidRPr="00694B30">
        <w:rPr>
          <w:color w:val="0C0C0C"/>
          <w:szCs w:val="18"/>
        </w:rPr>
        <w:t>l</w:t>
      </w:r>
      <w:r w:rsidRPr="00694B30">
        <w:rPr>
          <w:color w:val="2D2D2D"/>
          <w:szCs w:val="18"/>
        </w:rPr>
        <w:t xml:space="preserve">es </w:t>
      </w:r>
      <w:r w:rsidRPr="00694B30">
        <w:rPr>
          <w:color w:val="1C1C1C"/>
          <w:szCs w:val="18"/>
        </w:rPr>
        <w:t>cas où le Conseil du commerce des marchandises ou l'</w:t>
      </w:r>
      <w:r w:rsidRPr="00694B30">
        <w:rPr>
          <w:color w:val="2D2D2D"/>
          <w:szCs w:val="18"/>
        </w:rPr>
        <w:t xml:space="preserve">Organe </w:t>
      </w:r>
      <w:r w:rsidRPr="00694B30">
        <w:rPr>
          <w:color w:val="1C1C1C"/>
          <w:szCs w:val="18"/>
        </w:rPr>
        <w:t>d</w:t>
      </w:r>
      <w:r w:rsidRPr="00694B30">
        <w:rPr>
          <w:color w:val="3F3F3F"/>
          <w:szCs w:val="18"/>
        </w:rPr>
        <w:t xml:space="preserve">e </w:t>
      </w:r>
      <w:r w:rsidRPr="00694B30">
        <w:rPr>
          <w:color w:val="1C1C1C"/>
          <w:szCs w:val="18"/>
        </w:rPr>
        <w:t>r</w:t>
      </w:r>
      <w:r w:rsidRPr="00694B30">
        <w:rPr>
          <w:color w:val="3F3F3F"/>
          <w:szCs w:val="18"/>
        </w:rPr>
        <w:t>èg</w:t>
      </w:r>
      <w:r w:rsidRPr="00694B30">
        <w:rPr>
          <w:color w:val="1C1C1C"/>
          <w:szCs w:val="18"/>
        </w:rPr>
        <w:t>l</w:t>
      </w:r>
      <w:r w:rsidRPr="00694B30">
        <w:rPr>
          <w:color w:val="3F3F3F"/>
          <w:szCs w:val="18"/>
        </w:rPr>
        <w:t>e</w:t>
      </w:r>
      <w:r w:rsidRPr="00694B30">
        <w:rPr>
          <w:color w:val="1C1C1C"/>
          <w:szCs w:val="18"/>
        </w:rPr>
        <w:t>m</w:t>
      </w:r>
      <w:r w:rsidRPr="00694B30">
        <w:rPr>
          <w:color w:val="3F3F3F"/>
          <w:szCs w:val="18"/>
        </w:rPr>
        <w:t>e</w:t>
      </w:r>
      <w:r w:rsidRPr="00694B30">
        <w:rPr>
          <w:color w:val="1C1C1C"/>
          <w:szCs w:val="18"/>
        </w:rPr>
        <w:t xml:space="preserve">nt </w:t>
      </w:r>
      <w:r w:rsidRPr="00694B30">
        <w:rPr>
          <w:color w:val="2D2D2D"/>
          <w:szCs w:val="18"/>
        </w:rPr>
        <w:t xml:space="preserve">des </w:t>
      </w:r>
      <w:r w:rsidRPr="00694B30">
        <w:rPr>
          <w:color w:val="1C1C1C"/>
          <w:szCs w:val="18"/>
        </w:rPr>
        <w:t xml:space="preserve">différends en décidera autrement </w:t>
      </w:r>
      <w:r w:rsidRPr="00694B30">
        <w:rPr>
          <w:color w:val="2D2D2D"/>
          <w:szCs w:val="18"/>
        </w:rPr>
        <w:t xml:space="preserve">en </w:t>
      </w:r>
      <w:r w:rsidRPr="00694B30">
        <w:rPr>
          <w:color w:val="1C1C1C"/>
          <w:szCs w:val="18"/>
        </w:rPr>
        <w:t>vertu du paragraphe</w:t>
      </w:r>
      <w:r w:rsidR="000434DD">
        <w:rPr>
          <w:color w:val="1C1C1C"/>
          <w:szCs w:val="18"/>
        </w:rPr>
        <w:t> </w:t>
      </w:r>
      <w:r w:rsidRPr="00694B30">
        <w:rPr>
          <w:color w:val="0C0C0C"/>
          <w:szCs w:val="18"/>
        </w:rPr>
        <w:t xml:space="preserve">12 </w:t>
      </w:r>
      <w:r w:rsidRPr="00694B30">
        <w:rPr>
          <w:color w:val="1C1C1C"/>
          <w:szCs w:val="18"/>
        </w:rPr>
        <w:t>de l'article</w:t>
      </w:r>
      <w:r w:rsidR="000434DD">
        <w:rPr>
          <w:color w:val="1C1C1C"/>
          <w:szCs w:val="18"/>
        </w:rPr>
        <w:t> </w:t>
      </w:r>
      <w:r w:rsidRPr="00694B30">
        <w:rPr>
          <w:color w:val="1C1C1C"/>
          <w:szCs w:val="18"/>
        </w:rPr>
        <w:t>8</w:t>
      </w:r>
      <w:r w:rsidRPr="00694B30">
        <w:rPr>
          <w:color w:val="3F3F3F"/>
          <w:szCs w:val="18"/>
        </w:rPr>
        <w:t xml:space="preserve">, </w:t>
      </w:r>
      <w:r w:rsidRPr="00694B30">
        <w:rPr>
          <w:color w:val="0C0C0C"/>
          <w:szCs w:val="18"/>
        </w:rPr>
        <w:t>l</w:t>
      </w:r>
      <w:r w:rsidRPr="00694B30">
        <w:rPr>
          <w:color w:val="2D2D2D"/>
          <w:szCs w:val="18"/>
        </w:rPr>
        <w:t xml:space="preserve">e </w:t>
      </w:r>
      <w:r w:rsidRPr="00694B30">
        <w:rPr>
          <w:color w:val="1C1C1C"/>
          <w:szCs w:val="18"/>
        </w:rPr>
        <w:t>niveau d</w:t>
      </w:r>
      <w:r w:rsidRPr="00694B30">
        <w:rPr>
          <w:color w:val="3F3F3F"/>
          <w:szCs w:val="18"/>
        </w:rPr>
        <w:t xml:space="preserve">e </w:t>
      </w:r>
      <w:r w:rsidRPr="00694B30">
        <w:rPr>
          <w:color w:val="2D2D2D"/>
          <w:szCs w:val="18"/>
        </w:rPr>
        <w:t>chaque re</w:t>
      </w:r>
      <w:r w:rsidRPr="00694B30">
        <w:rPr>
          <w:color w:val="3F3F3F"/>
          <w:szCs w:val="18"/>
        </w:rPr>
        <w:t>s</w:t>
      </w:r>
      <w:r w:rsidRPr="00694B30">
        <w:rPr>
          <w:color w:val="1C1C1C"/>
          <w:szCs w:val="18"/>
        </w:rPr>
        <w:t>tri</w:t>
      </w:r>
      <w:r w:rsidRPr="00694B30">
        <w:rPr>
          <w:color w:val="3F3F3F"/>
          <w:szCs w:val="18"/>
        </w:rPr>
        <w:t>c</w:t>
      </w:r>
      <w:r w:rsidRPr="00694B30">
        <w:rPr>
          <w:color w:val="1C1C1C"/>
          <w:szCs w:val="18"/>
        </w:rPr>
        <w:t>ti</w:t>
      </w:r>
      <w:r w:rsidRPr="00694B30">
        <w:rPr>
          <w:color w:val="3F3F3F"/>
          <w:szCs w:val="18"/>
        </w:rPr>
        <w:t>o</w:t>
      </w:r>
      <w:r w:rsidRPr="00694B30">
        <w:rPr>
          <w:color w:val="1C1C1C"/>
          <w:szCs w:val="18"/>
        </w:rPr>
        <w:t xml:space="preserve">n restante sera augmenté </w:t>
      </w:r>
      <w:r w:rsidRPr="00694B30">
        <w:rPr>
          <w:color w:val="2D2D2D"/>
          <w:szCs w:val="18"/>
        </w:rPr>
        <w:t xml:space="preserve">chaque </w:t>
      </w:r>
      <w:r w:rsidRPr="00694B30">
        <w:rPr>
          <w:color w:val="1C1C1C"/>
          <w:szCs w:val="18"/>
        </w:rPr>
        <w:t xml:space="preserve">année, au </w:t>
      </w:r>
      <w:r w:rsidRPr="00694B30">
        <w:rPr>
          <w:color w:val="2D2D2D"/>
          <w:szCs w:val="18"/>
        </w:rPr>
        <w:t xml:space="preserve">cours </w:t>
      </w:r>
      <w:r w:rsidRPr="00694B30">
        <w:rPr>
          <w:color w:val="1C1C1C"/>
          <w:szCs w:val="18"/>
        </w:rPr>
        <w:t xml:space="preserve">des </w:t>
      </w:r>
      <w:r w:rsidRPr="00694B30">
        <w:rPr>
          <w:color w:val="2D2D2D"/>
          <w:szCs w:val="18"/>
        </w:rPr>
        <w:t xml:space="preserve">étapes </w:t>
      </w:r>
      <w:r w:rsidRPr="00694B30">
        <w:rPr>
          <w:color w:val="1C1C1C"/>
          <w:szCs w:val="18"/>
        </w:rPr>
        <w:t xml:space="preserve">ultérieures de </w:t>
      </w:r>
      <w:r w:rsidRPr="00694B30">
        <w:rPr>
          <w:color w:val="0C0C0C"/>
          <w:szCs w:val="18"/>
        </w:rPr>
        <w:t>l</w:t>
      </w:r>
      <w:r w:rsidRPr="00694B30">
        <w:rPr>
          <w:color w:val="2D2D2D"/>
          <w:szCs w:val="18"/>
        </w:rPr>
        <w:t xml:space="preserve">a </w:t>
      </w:r>
      <w:r w:rsidRPr="00694B30">
        <w:rPr>
          <w:color w:val="1C1C1C"/>
          <w:szCs w:val="18"/>
        </w:rPr>
        <w:t>mis</w:t>
      </w:r>
      <w:r w:rsidRPr="00694B30">
        <w:rPr>
          <w:color w:val="3F3F3F"/>
          <w:szCs w:val="18"/>
        </w:rPr>
        <w:t>e e</w:t>
      </w:r>
      <w:r w:rsidRPr="00694B30">
        <w:rPr>
          <w:color w:val="1C1C1C"/>
          <w:szCs w:val="18"/>
        </w:rPr>
        <w:t xml:space="preserve">n </w:t>
      </w:r>
      <w:r w:rsidR="008E10D7" w:rsidRPr="00694B30">
        <w:rPr>
          <w:color w:val="2D2D2D"/>
          <w:szCs w:val="18"/>
        </w:rPr>
        <w:t>œuvre</w:t>
      </w:r>
      <w:r w:rsidRPr="00694B30">
        <w:rPr>
          <w:color w:val="2D2D2D"/>
          <w:szCs w:val="18"/>
        </w:rPr>
        <w:t xml:space="preserve"> </w:t>
      </w:r>
      <w:r w:rsidRPr="00694B30">
        <w:rPr>
          <w:color w:val="1C1C1C"/>
          <w:szCs w:val="18"/>
        </w:rPr>
        <w:t xml:space="preserve">du </w:t>
      </w:r>
      <w:r w:rsidRPr="00694B30">
        <w:rPr>
          <w:color w:val="2D2D2D"/>
          <w:szCs w:val="18"/>
        </w:rPr>
        <w:t xml:space="preserve">présent </w:t>
      </w:r>
      <w:r w:rsidRPr="00694B30">
        <w:rPr>
          <w:color w:val="1C1C1C"/>
          <w:szCs w:val="18"/>
        </w:rPr>
        <w:t>accord, dans des proportions au moins égales à ce qui suit:</w:t>
      </w:r>
    </w:p>
    <w:p w14:paraId="004ADE59" w14:textId="53874E56" w:rsidR="008E670B" w:rsidRPr="00694B30" w:rsidRDefault="008E670B" w:rsidP="00AB2BA3">
      <w:pPr>
        <w:pStyle w:val="BodyText2"/>
        <w:numPr>
          <w:ilvl w:val="0"/>
          <w:numId w:val="25"/>
        </w:numPr>
        <w:ind w:left="1134" w:hanging="567"/>
      </w:pPr>
      <w:r w:rsidRPr="00694B30">
        <w:tab/>
        <w:t>pour l'étape</w:t>
      </w:r>
      <w:r w:rsidR="000434DD">
        <w:t> </w:t>
      </w:r>
      <w:r w:rsidRPr="00694B30">
        <w:t>2 (du 37</w:t>
      </w:r>
      <w:r w:rsidR="003C5DA3" w:rsidRPr="00694B30">
        <w:rPr>
          <w:vertAlign w:val="superscript"/>
        </w:rPr>
        <w:t>e</w:t>
      </w:r>
      <w:r w:rsidR="000434DD">
        <w:t> </w:t>
      </w:r>
      <w:r w:rsidRPr="00694B30">
        <w:t xml:space="preserve">mois au </w:t>
      </w:r>
      <w:r w:rsidR="003C5DA3" w:rsidRPr="00694B30">
        <w:t>8</w:t>
      </w:r>
      <w:r w:rsidRPr="00694B30">
        <w:t>4</w:t>
      </w:r>
      <w:r w:rsidR="003C5DA3" w:rsidRPr="00694B30">
        <w:rPr>
          <w:vertAlign w:val="superscript"/>
        </w:rPr>
        <w:t>e</w:t>
      </w:r>
      <w:r w:rsidR="000434DD">
        <w:t> </w:t>
      </w:r>
      <w:r w:rsidRPr="00694B30">
        <w:t xml:space="preserve">mois </w:t>
      </w:r>
      <w:r w:rsidRPr="00694B30">
        <w:rPr>
          <w:color w:val="2D2D2D"/>
        </w:rPr>
        <w:t xml:space="preserve">compris </w:t>
      </w:r>
      <w:r w:rsidRPr="00694B30">
        <w:t>après que</w:t>
      </w:r>
      <w:r w:rsidR="003C5DA3" w:rsidRPr="00694B30">
        <w:t xml:space="preserve"> </w:t>
      </w:r>
      <w:r w:rsidRPr="00694B30">
        <w:t xml:space="preserve">l'Accord </w:t>
      </w:r>
      <w:r w:rsidRPr="00694B30">
        <w:rPr>
          <w:color w:val="2D2D2D"/>
        </w:rPr>
        <w:t xml:space="preserve">sur </w:t>
      </w:r>
      <w:r w:rsidRPr="00694B30">
        <w:t xml:space="preserve">l'OMC </w:t>
      </w:r>
      <w:r w:rsidRPr="00694B30">
        <w:rPr>
          <w:color w:val="2D2D2D"/>
        </w:rPr>
        <w:t xml:space="preserve">aura </w:t>
      </w:r>
      <w:r w:rsidRPr="00694B30">
        <w:t xml:space="preserve">pris effet), le coefficient de croissance applicable aux restrictions </w:t>
      </w:r>
      <w:r w:rsidRPr="00694B30">
        <w:rPr>
          <w:color w:val="2D2D2D"/>
        </w:rPr>
        <w:t xml:space="preserve">considérées </w:t>
      </w:r>
      <w:r w:rsidRPr="00694B30">
        <w:t>p</w:t>
      </w:r>
      <w:r w:rsidRPr="00694B30">
        <w:rPr>
          <w:color w:val="3F3F3F"/>
        </w:rPr>
        <w:t>e</w:t>
      </w:r>
      <w:r w:rsidRPr="00694B30">
        <w:t xml:space="preserve">ndant </w:t>
      </w:r>
      <w:r w:rsidRPr="00694B30">
        <w:rPr>
          <w:color w:val="0C0C0C"/>
        </w:rPr>
        <w:t>l'étape</w:t>
      </w:r>
      <w:r w:rsidR="008F7937" w:rsidRPr="00694B30">
        <w:rPr>
          <w:color w:val="0C0C0C"/>
        </w:rPr>
        <w:t> </w:t>
      </w:r>
      <w:r w:rsidRPr="00694B30">
        <w:rPr>
          <w:color w:val="0C0C0C"/>
        </w:rPr>
        <w:t>1</w:t>
      </w:r>
      <w:r w:rsidRPr="00694B30">
        <w:rPr>
          <w:color w:val="2D2D2D"/>
        </w:rPr>
        <w:t xml:space="preserve">, </w:t>
      </w:r>
      <w:r w:rsidRPr="00694B30">
        <w:t xml:space="preserve">majoré de 25 pour </w:t>
      </w:r>
      <w:r w:rsidRPr="00694B30">
        <w:rPr>
          <w:color w:val="2D2D2D"/>
        </w:rPr>
        <w:t>cent;</w:t>
      </w:r>
    </w:p>
    <w:p w14:paraId="529B2606" w14:textId="14E36843" w:rsidR="008E670B" w:rsidRPr="00694B30" w:rsidRDefault="003C5DA3" w:rsidP="00AB2BA3">
      <w:pPr>
        <w:pStyle w:val="BodyText2"/>
      </w:pPr>
      <w:r w:rsidRPr="00694B30">
        <w:lastRenderedPageBreak/>
        <w:t>pour l'étape</w:t>
      </w:r>
      <w:r w:rsidR="000434DD">
        <w:t> </w:t>
      </w:r>
      <w:r w:rsidRPr="00694B30">
        <w:t>3 (du 85</w:t>
      </w:r>
      <w:r w:rsidRPr="00694B30">
        <w:rPr>
          <w:vertAlign w:val="superscript"/>
        </w:rPr>
        <w:t>e</w:t>
      </w:r>
      <w:r w:rsidR="000434DD">
        <w:t> </w:t>
      </w:r>
      <w:r w:rsidRPr="00694B30">
        <w:t>mois au 120</w:t>
      </w:r>
      <w:r w:rsidRPr="00694B30">
        <w:rPr>
          <w:vertAlign w:val="superscript"/>
        </w:rPr>
        <w:t>e</w:t>
      </w:r>
      <w:r w:rsidR="000434DD">
        <w:rPr>
          <w:color w:val="3F3F3F"/>
        </w:rPr>
        <w:t> </w:t>
      </w:r>
      <w:r w:rsidRPr="00694B30">
        <w:t xml:space="preserve">mois compris après que l'Accord </w:t>
      </w:r>
      <w:r w:rsidRPr="00694B30">
        <w:rPr>
          <w:color w:val="2D2D2D"/>
        </w:rPr>
        <w:t xml:space="preserve">sur </w:t>
      </w:r>
      <w:r w:rsidR="004D07C3" w:rsidRPr="00694B30">
        <w:t>l'</w:t>
      </w:r>
      <w:r w:rsidRPr="00694B30">
        <w:t>OM</w:t>
      </w:r>
      <w:r w:rsidRPr="00694B30">
        <w:rPr>
          <w:color w:val="3F3F3F"/>
        </w:rPr>
        <w:t>C a</w:t>
      </w:r>
      <w:r w:rsidRPr="00694B30">
        <w:t>ura pris effet), le coefficient de croissance applicable aux restriction</w:t>
      </w:r>
      <w:r w:rsidRPr="00694B30">
        <w:rPr>
          <w:color w:val="3F3F3F"/>
        </w:rPr>
        <w:t xml:space="preserve">s </w:t>
      </w:r>
      <w:r w:rsidRPr="00694B30">
        <w:rPr>
          <w:color w:val="2D2D2D"/>
        </w:rPr>
        <w:t xml:space="preserve">considérées </w:t>
      </w:r>
      <w:r w:rsidRPr="00694B30">
        <w:t>p</w:t>
      </w:r>
      <w:r w:rsidRPr="00694B30">
        <w:rPr>
          <w:color w:val="3F3F3F"/>
        </w:rPr>
        <w:t>e</w:t>
      </w:r>
      <w:r w:rsidRPr="00694B30">
        <w:t>ndant l'étape</w:t>
      </w:r>
      <w:r w:rsidR="008C22BD" w:rsidRPr="00694B30">
        <w:t> </w:t>
      </w:r>
      <w:r w:rsidRPr="00694B30">
        <w:t xml:space="preserve">2, majoré de 27 pour </w:t>
      </w:r>
      <w:r w:rsidRPr="00694B30">
        <w:rPr>
          <w:color w:val="2D2D2D"/>
        </w:rPr>
        <w:t>cent.</w:t>
      </w:r>
    </w:p>
    <w:p w14:paraId="39E01389" w14:textId="354D0F0A" w:rsidR="003C5DA3" w:rsidRPr="00694B30" w:rsidRDefault="005507B7" w:rsidP="00AB2BA3">
      <w:pPr>
        <w:pStyle w:val="BodyText"/>
      </w:pPr>
      <w:r w:rsidRPr="00694B30">
        <w:rPr>
          <w:color w:val="1C1C1C"/>
          <w:szCs w:val="18"/>
        </w:rPr>
        <w:tab/>
        <w:t>Aucune disposition du présent accord n'empêchera un M</w:t>
      </w:r>
      <w:r w:rsidRPr="00694B30">
        <w:rPr>
          <w:color w:val="3F3F3F"/>
          <w:szCs w:val="18"/>
        </w:rPr>
        <w:t>e</w:t>
      </w:r>
      <w:r w:rsidRPr="00694B30">
        <w:rPr>
          <w:color w:val="1C1C1C"/>
          <w:szCs w:val="18"/>
        </w:rPr>
        <w:t>mbre d'élimin</w:t>
      </w:r>
      <w:r w:rsidRPr="00694B30">
        <w:rPr>
          <w:color w:val="3F3F3F"/>
          <w:szCs w:val="18"/>
        </w:rPr>
        <w:t>e</w:t>
      </w:r>
      <w:r w:rsidRPr="00694B30">
        <w:rPr>
          <w:color w:val="1C1C1C"/>
          <w:szCs w:val="18"/>
        </w:rPr>
        <w:t>r un</w:t>
      </w:r>
      <w:r w:rsidRPr="00694B30">
        <w:rPr>
          <w:color w:val="3F3F3F"/>
          <w:szCs w:val="18"/>
        </w:rPr>
        <w:t>e</w:t>
      </w:r>
      <w:r w:rsidR="008E10D7" w:rsidRPr="00694B30">
        <w:rPr>
          <w:color w:val="3F3F3F"/>
          <w:szCs w:val="18"/>
        </w:rPr>
        <w:t xml:space="preserve"> </w:t>
      </w:r>
      <w:r w:rsidRPr="00694B30">
        <w:rPr>
          <w:color w:val="2D2D2D"/>
          <w:szCs w:val="18"/>
        </w:rPr>
        <w:t xml:space="preserve">restriction </w:t>
      </w:r>
      <w:r w:rsidRPr="00694B30">
        <w:rPr>
          <w:color w:val="1C1C1C"/>
          <w:szCs w:val="18"/>
        </w:rPr>
        <w:t>maintenue au titre du présent article</w:t>
      </w:r>
      <w:r w:rsidRPr="00694B30">
        <w:rPr>
          <w:color w:val="3F3F3F"/>
          <w:szCs w:val="18"/>
        </w:rPr>
        <w:t xml:space="preserve">, </w:t>
      </w:r>
      <w:r w:rsidRPr="00694B30">
        <w:rPr>
          <w:color w:val="1C1C1C"/>
          <w:szCs w:val="18"/>
        </w:rPr>
        <w:t xml:space="preserve">avec </w:t>
      </w:r>
      <w:r w:rsidRPr="00694B30">
        <w:rPr>
          <w:color w:val="2D2D2D"/>
          <w:szCs w:val="18"/>
        </w:rPr>
        <w:t xml:space="preserve">effet </w:t>
      </w:r>
      <w:r w:rsidRPr="00694B30">
        <w:rPr>
          <w:color w:val="1C1C1C"/>
          <w:szCs w:val="18"/>
        </w:rPr>
        <w:t xml:space="preserve">à </w:t>
      </w:r>
      <w:r w:rsidRPr="00694B30">
        <w:rPr>
          <w:color w:val="2D2D2D"/>
          <w:szCs w:val="18"/>
        </w:rPr>
        <w:t xml:space="preserve">compter </w:t>
      </w:r>
      <w:r w:rsidRPr="00694B30">
        <w:rPr>
          <w:color w:val="1C1C1C"/>
          <w:szCs w:val="18"/>
        </w:rPr>
        <w:t>du début d'une anné</w:t>
      </w:r>
      <w:r w:rsidRPr="00694B30">
        <w:rPr>
          <w:color w:val="3F3F3F"/>
          <w:szCs w:val="18"/>
        </w:rPr>
        <w:t xml:space="preserve">e </w:t>
      </w:r>
      <w:r w:rsidRPr="00694B30">
        <w:rPr>
          <w:color w:val="1C1C1C"/>
          <w:szCs w:val="18"/>
        </w:rPr>
        <w:t xml:space="preserve">d'application </w:t>
      </w:r>
      <w:r w:rsidRPr="00694B30">
        <w:rPr>
          <w:color w:val="2D2D2D"/>
          <w:szCs w:val="18"/>
        </w:rPr>
        <w:t xml:space="preserve">de </w:t>
      </w:r>
      <w:r w:rsidRPr="00694B30">
        <w:rPr>
          <w:color w:val="1C1C1C"/>
          <w:szCs w:val="18"/>
        </w:rPr>
        <w:t>l</w:t>
      </w:r>
      <w:r w:rsidRPr="00694B30">
        <w:rPr>
          <w:color w:val="3F3F3F"/>
          <w:szCs w:val="18"/>
        </w:rPr>
        <w:t xml:space="preserve">'accord </w:t>
      </w:r>
      <w:r w:rsidRPr="00694B30">
        <w:rPr>
          <w:color w:val="1C1C1C"/>
          <w:szCs w:val="18"/>
        </w:rPr>
        <w:t xml:space="preserve">pendant </w:t>
      </w:r>
      <w:r w:rsidRPr="00694B30">
        <w:rPr>
          <w:color w:val="0C0C0C"/>
          <w:szCs w:val="18"/>
        </w:rPr>
        <w:t xml:space="preserve">la </w:t>
      </w:r>
      <w:r w:rsidRPr="00694B30">
        <w:rPr>
          <w:color w:val="1C1C1C"/>
          <w:szCs w:val="18"/>
        </w:rPr>
        <w:t xml:space="preserve">période transitoire, à condition que </w:t>
      </w:r>
      <w:r w:rsidRPr="00694B30">
        <w:rPr>
          <w:color w:val="0C0C0C"/>
          <w:szCs w:val="18"/>
        </w:rPr>
        <w:t>l</w:t>
      </w:r>
      <w:r w:rsidRPr="00694B30">
        <w:rPr>
          <w:color w:val="2D2D2D"/>
          <w:szCs w:val="18"/>
        </w:rPr>
        <w:t xml:space="preserve">e </w:t>
      </w:r>
      <w:r w:rsidRPr="00694B30">
        <w:rPr>
          <w:color w:val="1C1C1C"/>
          <w:szCs w:val="18"/>
        </w:rPr>
        <w:t xml:space="preserve">Membre </w:t>
      </w:r>
      <w:r w:rsidRPr="00694B30">
        <w:rPr>
          <w:color w:val="2D2D2D"/>
          <w:szCs w:val="18"/>
        </w:rPr>
        <w:t xml:space="preserve">exportateur concerné et l'OSpT </w:t>
      </w:r>
      <w:r w:rsidRPr="00694B30">
        <w:rPr>
          <w:color w:val="3F3F3F"/>
          <w:szCs w:val="18"/>
        </w:rPr>
        <w:t>e</w:t>
      </w:r>
      <w:r w:rsidRPr="00694B30">
        <w:rPr>
          <w:color w:val="1C1C1C"/>
          <w:szCs w:val="18"/>
        </w:rPr>
        <w:t xml:space="preserve">n </w:t>
      </w:r>
      <w:r w:rsidRPr="00694B30">
        <w:rPr>
          <w:color w:val="2D2D2D"/>
          <w:szCs w:val="18"/>
        </w:rPr>
        <w:t xml:space="preserve">aient </w:t>
      </w:r>
      <w:r w:rsidRPr="00694B30">
        <w:rPr>
          <w:color w:val="1C1C1C"/>
          <w:szCs w:val="18"/>
        </w:rPr>
        <w:t xml:space="preserve">été avisés par notification au moins trois mois avant que cette élimination ne prenne </w:t>
      </w:r>
      <w:r w:rsidRPr="00694B30">
        <w:rPr>
          <w:color w:val="3F3F3F"/>
          <w:szCs w:val="18"/>
        </w:rPr>
        <w:t>effe</w:t>
      </w:r>
      <w:r w:rsidRPr="00694B30">
        <w:rPr>
          <w:color w:val="1C1C1C"/>
          <w:szCs w:val="18"/>
        </w:rPr>
        <w:t xml:space="preserve">t. </w:t>
      </w:r>
      <w:r w:rsidRPr="00694B30">
        <w:rPr>
          <w:color w:val="2D2D2D"/>
          <w:szCs w:val="18"/>
        </w:rPr>
        <w:t xml:space="preserve">Ce </w:t>
      </w:r>
      <w:r w:rsidRPr="00694B30">
        <w:rPr>
          <w:color w:val="1C1C1C"/>
          <w:szCs w:val="18"/>
        </w:rPr>
        <w:t>pr</w:t>
      </w:r>
      <w:r w:rsidRPr="00694B30">
        <w:rPr>
          <w:color w:val="3F3F3F"/>
          <w:szCs w:val="18"/>
        </w:rPr>
        <w:t>éa</w:t>
      </w:r>
      <w:r w:rsidRPr="00694B30">
        <w:rPr>
          <w:color w:val="1C1C1C"/>
          <w:szCs w:val="18"/>
        </w:rPr>
        <w:t>vi</w:t>
      </w:r>
      <w:r w:rsidRPr="00694B30">
        <w:rPr>
          <w:color w:val="3F3F3F"/>
          <w:szCs w:val="18"/>
        </w:rPr>
        <w:t xml:space="preserve">s </w:t>
      </w:r>
      <w:r w:rsidRPr="00694B30">
        <w:rPr>
          <w:color w:val="1C1C1C"/>
          <w:szCs w:val="18"/>
        </w:rPr>
        <w:t>pourra être ramené à 30</w:t>
      </w:r>
      <w:r w:rsidR="000434DD">
        <w:rPr>
          <w:color w:val="1C1C1C"/>
          <w:szCs w:val="18"/>
        </w:rPr>
        <w:t> </w:t>
      </w:r>
      <w:r w:rsidRPr="00694B30">
        <w:rPr>
          <w:color w:val="1C1C1C"/>
          <w:szCs w:val="18"/>
        </w:rPr>
        <w:t xml:space="preserve">jours avec l'accord du Membre visé par </w:t>
      </w:r>
      <w:r w:rsidRPr="00694B30">
        <w:rPr>
          <w:color w:val="0C0C0C"/>
          <w:szCs w:val="18"/>
        </w:rPr>
        <w:t xml:space="preserve">la </w:t>
      </w:r>
      <w:r w:rsidRPr="00694B30">
        <w:rPr>
          <w:color w:val="1C1C1C"/>
          <w:szCs w:val="18"/>
        </w:rPr>
        <w:t>restriction. L'OSpT di</w:t>
      </w:r>
      <w:r w:rsidRPr="00694B30">
        <w:rPr>
          <w:color w:val="3F3F3F"/>
          <w:szCs w:val="18"/>
        </w:rPr>
        <w:t>s</w:t>
      </w:r>
      <w:r w:rsidRPr="00694B30">
        <w:rPr>
          <w:color w:val="1C1C1C"/>
          <w:szCs w:val="18"/>
        </w:rPr>
        <w:t>tribu</w:t>
      </w:r>
      <w:r w:rsidRPr="00694B30">
        <w:rPr>
          <w:color w:val="3F3F3F"/>
          <w:szCs w:val="18"/>
        </w:rPr>
        <w:t>e</w:t>
      </w:r>
      <w:r w:rsidRPr="00694B30">
        <w:rPr>
          <w:color w:val="1C1C1C"/>
          <w:szCs w:val="18"/>
        </w:rPr>
        <w:t xml:space="preserve">ra les notifications de ce genre à tous les Membres. Lorsqu'il </w:t>
      </w:r>
      <w:r w:rsidRPr="00694B30">
        <w:rPr>
          <w:color w:val="2D2D2D"/>
          <w:szCs w:val="18"/>
        </w:rPr>
        <w:t xml:space="preserve">envisagera </w:t>
      </w:r>
      <w:r w:rsidRPr="00694B30">
        <w:rPr>
          <w:color w:val="1C1C1C"/>
          <w:szCs w:val="18"/>
        </w:rPr>
        <w:t>d'élimin</w:t>
      </w:r>
      <w:r w:rsidRPr="00694B30">
        <w:rPr>
          <w:color w:val="3F3F3F"/>
          <w:szCs w:val="18"/>
        </w:rPr>
        <w:t>e</w:t>
      </w:r>
      <w:r w:rsidRPr="00694B30">
        <w:rPr>
          <w:color w:val="1C1C1C"/>
          <w:szCs w:val="18"/>
        </w:rPr>
        <w:t>r d</w:t>
      </w:r>
      <w:r w:rsidRPr="00694B30">
        <w:rPr>
          <w:color w:val="3F3F3F"/>
          <w:szCs w:val="18"/>
        </w:rPr>
        <w:t xml:space="preserve">es </w:t>
      </w:r>
      <w:r w:rsidRPr="00694B30">
        <w:rPr>
          <w:color w:val="2D2D2D"/>
          <w:szCs w:val="18"/>
        </w:rPr>
        <w:t xml:space="preserve">restrictions </w:t>
      </w:r>
      <w:r w:rsidRPr="00694B30">
        <w:rPr>
          <w:color w:val="1C1C1C"/>
          <w:szCs w:val="18"/>
        </w:rPr>
        <w:t>conformément à ce qui est prévu dans le présent paragraphe</w:t>
      </w:r>
      <w:r w:rsidRPr="00694B30">
        <w:rPr>
          <w:color w:val="3F3F3F"/>
          <w:szCs w:val="18"/>
        </w:rPr>
        <w:t xml:space="preserve">, </w:t>
      </w:r>
      <w:r w:rsidRPr="00694B30">
        <w:rPr>
          <w:color w:val="0C0C0C"/>
          <w:szCs w:val="18"/>
        </w:rPr>
        <w:t>l</w:t>
      </w:r>
      <w:r w:rsidRPr="00694B30">
        <w:rPr>
          <w:color w:val="2D2D2D"/>
          <w:szCs w:val="18"/>
        </w:rPr>
        <w:t xml:space="preserve">e </w:t>
      </w:r>
      <w:r w:rsidRPr="00694B30">
        <w:rPr>
          <w:color w:val="1C1C1C"/>
          <w:szCs w:val="18"/>
        </w:rPr>
        <w:t xml:space="preserve">Membre </w:t>
      </w:r>
      <w:r w:rsidRPr="00694B30">
        <w:rPr>
          <w:color w:val="2D2D2D"/>
          <w:szCs w:val="18"/>
        </w:rPr>
        <w:t xml:space="preserve">concerné </w:t>
      </w:r>
      <w:r w:rsidRPr="00694B30">
        <w:rPr>
          <w:color w:val="1C1C1C"/>
          <w:szCs w:val="18"/>
        </w:rPr>
        <w:t>ti</w:t>
      </w:r>
      <w:r w:rsidRPr="00694B30">
        <w:rPr>
          <w:color w:val="3F3F3F"/>
          <w:szCs w:val="18"/>
        </w:rPr>
        <w:t>e</w:t>
      </w:r>
      <w:r w:rsidRPr="00694B30">
        <w:rPr>
          <w:color w:val="1C1C1C"/>
          <w:szCs w:val="18"/>
        </w:rPr>
        <w:t xml:space="preserve">ndra </w:t>
      </w:r>
      <w:r w:rsidRPr="00694B30">
        <w:rPr>
          <w:color w:val="2D2D2D"/>
          <w:szCs w:val="18"/>
        </w:rPr>
        <w:t xml:space="preserve">compte </w:t>
      </w:r>
      <w:r w:rsidRPr="00694B30">
        <w:rPr>
          <w:color w:val="1C1C1C"/>
          <w:szCs w:val="18"/>
        </w:rPr>
        <w:t>du traitement accordé aux exportations similaires d'autres Membres.</w:t>
      </w:r>
    </w:p>
    <w:p w14:paraId="2BB7F7BB" w14:textId="7B817945" w:rsidR="005507B7" w:rsidRPr="00694B30" w:rsidRDefault="005507B7" w:rsidP="00AB2BA3">
      <w:pPr>
        <w:pStyle w:val="BodyText"/>
      </w:pPr>
      <w:r w:rsidRPr="00694B30">
        <w:rPr>
          <w:color w:val="1C1C1C"/>
          <w:szCs w:val="18"/>
        </w:rPr>
        <w:tab/>
        <w:t xml:space="preserve">Les dispositions relatives </w:t>
      </w:r>
      <w:r w:rsidRPr="00694B30">
        <w:rPr>
          <w:color w:val="2D2D2D"/>
          <w:szCs w:val="18"/>
        </w:rPr>
        <w:t xml:space="preserve">à </w:t>
      </w:r>
      <w:r w:rsidRPr="00694B30">
        <w:rPr>
          <w:color w:val="1C1C1C"/>
          <w:szCs w:val="18"/>
        </w:rPr>
        <w:t>la flexibilité</w:t>
      </w:r>
      <w:r w:rsidRPr="00694B30">
        <w:rPr>
          <w:color w:val="3F3F3F"/>
          <w:szCs w:val="18"/>
        </w:rPr>
        <w:t xml:space="preserve">, </w:t>
      </w:r>
      <w:r w:rsidRPr="00694B30">
        <w:rPr>
          <w:color w:val="1C1C1C"/>
          <w:szCs w:val="18"/>
        </w:rPr>
        <w:t xml:space="preserve">c'est-à-dire </w:t>
      </w:r>
      <w:r w:rsidRPr="00694B30">
        <w:rPr>
          <w:color w:val="0C0C0C"/>
          <w:szCs w:val="18"/>
        </w:rPr>
        <w:t>l</w:t>
      </w:r>
      <w:r w:rsidRPr="00694B30">
        <w:rPr>
          <w:color w:val="2D2D2D"/>
          <w:szCs w:val="18"/>
        </w:rPr>
        <w:t xml:space="preserve">es </w:t>
      </w:r>
      <w:r w:rsidRPr="00694B30">
        <w:rPr>
          <w:color w:val="1C1C1C"/>
          <w:szCs w:val="18"/>
        </w:rPr>
        <w:t>possibilités de tran</w:t>
      </w:r>
      <w:r w:rsidRPr="00694B30">
        <w:rPr>
          <w:color w:val="3F3F3F"/>
          <w:szCs w:val="18"/>
        </w:rPr>
        <w:t>sfe</w:t>
      </w:r>
      <w:r w:rsidRPr="00694B30">
        <w:rPr>
          <w:color w:val="1C1C1C"/>
          <w:szCs w:val="18"/>
        </w:rPr>
        <w:t>rt</w:t>
      </w:r>
      <w:r w:rsidRPr="00694B30">
        <w:rPr>
          <w:color w:val="3F3F3F"/>
          <w:szCs w:val="18"/>
        </w:rPr>
        <w:t xml:space="preserve">, </w:t>
      </w:r>
      <w:r w:rsidRPr="00694B30">
        <w:rPr>
          <w:color w:val="1C1C1C"/>
          <w:szCs w:val="18"/>
        </w:rPr>
        <w:t>d</w:t>
      </w:r>
      <w:r w:rsidRPr="00694B30">
        <w:rPr>
          <w:color w:val="3F3F3F"/>
          <w:szCs w:val="18"/>
        </w:rPr>
        <w:t xml:space="preserve">e </w:t>
      </w:r>
      <w:r w:rsidRPr="00694B30">
        <w:rPr>
          <w:color w:val="1C1C1C"/>
          <w:szCs w:val="18"/>
        </w:rPr>
        <w:t>r</w:t>
      </w:r>
      <w:r w:rsidRPr="00694B30">
        <w:rPr>
          <w:color w:val="3F3F3F"/>
          <w:szCs w:val="18"/>
        </w:rPr>
        <w:t>epor</w:t>
      </w:r>
      <w:r w:rsidRPr="00694B30">
        <w:rPr>
          <w:color w:val="1C1C1C"/>
          <w:szCs w:val="18"/>
        </w:rPr>
        <w:t xml:space="preserve">t </w:t>
      </w:r>
      <w:r w:rsidRPr="00694B30">
        <w:rPr>
          <w:color w:val="3F3F3F"/>
          <w:szCs w:val="18"/>
        </w:rPr>
        <w:t xml:space="preserve">et </w:t>
      </w:r>
      <w:r w:rsidRPr="00694B30">
        <w:rPr>
          <w:color w:val="1C1C1C"/>
          <w:szCs w:val="18"/>
        </w:rPr>
        <w:t xml:space="preserve">d'utilisation anticipée, applicables à toutes les restrictions maintenues </w:t>
      </w:r>
      <w:r w:rsidRPr="00694B30">
        <w:rPr>
          <w:color w:val="2D2D2D"/>
          <w:szCs w:val="18"/>
        </w:rPr>
        <w:t xml:space="preserve">au </w:t>
      </w:r>
      <w:r w:rsidRPr="00694B30">
        <w:rPr>
          <w:color w:val="1C1C1C"/>
          <w:szCs w:val="18"/>
        </w:rPr>
        <w:t>titre du pr</w:t>
      </w:r>
      <w:r w:rsidRPr="00694B30">
        <w:rPr>
          <w:color w:val="3F3F3F"/>
          <w:szCs w:val="18"/>
        </w:rPr>
        <w:t>ése</w:t>
      </w:r>
      <w:r w:rsidRPr="00694B30">
        <w:rPr>
          <w:color w:val="1C1C1C"/>
          <w:szCs w:val="18"/>
        </w:rPr>
        <w:t xml:space="preserve">nt </w:t>
      </w:r>
      <w:r w:rsidRPr="00694B30">
        <w:rPr>
          <w:color w:val="2D2D2D"/>
          <w:szCs w:val="18"/>
        </w:rPr>
        <w:t xml:space="preserve">article, </w:t>
      </w:r>
      <w:r w:rsidRPr="00694B30">
        <w:rPr>
          <w:color w:val="3F3F3F"/>
          <w:szCs w:val="18"/>
        </w:rPr>
        <w:t>se</w:t>
      </w:r>
      <w:r w:rsidRPr="00694B30">
        <w:rPr>
          <w:color w:val="1C1C1C"/>
          <w:szCs w:val="18"/>
        </w:rPr>
        <w:t xml:space="preserve">ront </w:t>
      </w:r>
      <w:r w:rsidRPr="00694B30">
        <w:rPr>
          <w:color w:val="0C0C0C"/>
          <w:szCs w:val="18"/>
        </w:rPr>
        <w:t>l</w:t>
      </w:r>
      <w:r w:rsidRPr="00694B30">
        <w:rPr>
          <w:color w:val="2D2D2D"/>
          <w:szCs w:val="18"/>
        </w:rPr>
        <w:t xml:space="preserve">es </w:t>
      </w:r>
      <w:r w:rsidRPr="00694B30">
        <w:rPr>
          <w:color w:val="1C1C1C"/>
          <w:szCs w:val="18"/>
        </w:rPr>
        <w:t xml:space="preserve">mêmes que celles qui </w:t>
      </w:r>
      <w:r w:rsidRPr="00694B30">
        <w:rPr>
          <w:color w:val="2D2D2D"/>
          <w:szCs w:val="18"/>
        </w:rPr>
        <w:t xml:space="preserve">sont </w:t>
      </w:r>
      <w:r w:rsidRPr="00694B30">
        <w:rPr>
          <w:color w:val="1C1C1C"/>
          <w:szCs w:val="18"/>
        </w:rPr>
        <w:t>prévues pour la période de 12</w:t>
      </w:r>
      <w:r w:rsidR="000434DD">
        <w:rPr>
          <w:color w:val="1C1C1C"/>
          <w:szCs w:val="18"/>
        </w:rPr>
        <w:t> </w:t>
      </w:r>
      <w:r w:rsidRPr="00694B30">
        <w:rPr>
          <w:color w:val="1C1C1C"/>
          <w:szCs w:val="18"/>
        </w:rPr>
        <w:t xml:space="preserve">mois précédant </w:t>
      </w:r>
      <w:r w:rsidR="00455E84" w:rsidRPr="00694B30">
        <w:rPr>
          <w:color w:val="1C1C1C"/>
          <w:szCs w:val="18"/>
        </w:rPr>
        <w:t>l'</w:t>
      </w:r>
      <w:r w:rsidRPr="00694B30">
        <w:rPr>
          <w:color w:val="1C1C1C"/>
          <w:szCs w:val="18"/>
        </w:rPr>
        <w:t>entr</w:t>
      </w:r>
      <w:r w:rsidRPr="00694B30">
        <w:rPr>
          <w:color w:val="3F3F3F"/>
          <w:szCs w:val="18"/>
        </w:rPr>
        <w:t>ée e</w:t>
      </w:r>
      <w:r w:rsidRPr="00694B30">
        <w:rPr>
          <w:color w:val="1C1C1C"/>
          <w:szCs w:val="18"/>
        </w:rPr>
        <w:t xml:space="preserve">n </w:t>
      </w:r>
      <w:r w:rsidRPr="00694B30">
        <w:rPr>
          <w:color w:val="2D2D2D"/>
          <w:szCs w:val="18"/>
        </w:rPr>
        <w:t xml:space="preserve">vigueur </w:t>
      </w:r>
      <w:r w:rsidRPr="00694B30">
        <w:rPr>
          <w:color w:val="1C1C1C"/>
          <w:szCs w:val="18"/>
        </w:rPr>
        <w:t>d</w:t>
      </w:r>
      <w:r w:rsidRPr="00694B30">
        <w:rPr>
          <w:color w:val="3F3F3F"/>
          <w:szCs w:val="18"/>
        </w:rPr>
        <w:t xml:space="preserve">e </w:t>
      </w:r>
      <w:r w:rsidR="00455E84" w:rsidRPr="00694B30">
        <w:rPr>
          <w:color w:val="1C1C1C"/>
          <w:szCs w:val="18"/>
        </w:rPr>
        <w:t>l'</w:t>
      </w:r>
      <w:r w:rsidRPr="00694B30">
        <w:rPr>
          <w:color w:val="1C1C1C"/>
          <w:szCs w:val="18"/>
        </w:rPr>
        <w:t xml:space="preserve">Accord sur </w:t>
      </w:r>
      <w:r w:rsidRPr="00694B30">
        <w:rPr>
          <w:color w:val="0C0C0C"/>
          <w:szCs w:val="18"/>
        </w:rPr>
        <w:t xml:space="preserve">l'OMC </w:t>
      </w:r>
      <w:r w:rsidRPr="00694B30">
        <w:rPr>
          <w:color w:val="1C1C1C"/>
          <w:szCs w:val="18"/>
        </w:rPr>
        <w:t xml:space="preserve">dans les accords bilatéraux conclus au titre de l'AMF. Aucune limite </w:t>
      </w:r>
      <w:r w:rsidRPr="00694B30">
        <w:rPr>
          <w:color w:val="2D2D2D"/>
          <w:szCs w:val="18"/>
        </w:rPr>
        <w:t xml:space="preserve">quantitative </w:t>
      </w:r>
      <w:r w:rsidRPr="00694B30">
        <w:rPr>
          <w:color w:val="1C1C1C"/>
          <w:szCs w:val="18"/>
        </w:rPr>
        <w:t xml:space="preserve">ne </w:t>
      </w:r>
      <w:r w:rsidRPr="00694B30">
        <w:rPr>
          <w:color w:val="2D2D2D"/>
          <w:szCs w:val="18"/>
        </w:rPr>
        <w:t xml:space="preserve">sera </w:t>
      </w:r>
      <w:r w:rsidRPr="00694B30">
        <w:rPr>
          <w:color w:val="0C0C0C"/>
          <w:szCs w:val="18"/>
        </w:rPr>
        <w:t xml:space="preserve">imposée </w:t>
      </w:r>
      <w:r w:rsidRPr="00694B30">
        <w:rPr>
          <w:color w:val="1C1C1C"/>
          <w:szCs w:val="18"/>
        </w:rPr>
        <w:t>ni maintenue à l'utilisation combinée des possibilités de tran</w:t>
      </w:r>
      <w:r w:rsidRPr="00694B30">
        <w:rPr>
          <w:color w:val="3F3F3F"/>
          <w:szCs w:val="18"/>
        </w:rPr>
        <w:t>sfer</w:t>
      </w:r>
      <w:r w:rsidRPr="00694B30">
        <w:rPr>
          <w:color w:val="1C1C1C"/>
          <w:szCs w:val="18"/>
        </w:rPr>
        <w:t>t, d</w:t>
      </w:r>
      <w:r w:rsidRPr="00694B30">
        <w:rPr>
          <w:color w:val="3F3F3F"/>
          <w:szCs w:val="18"/>
        </w:rPr>
        <w:t xml:space="preserve">e </w:t>
      </w:r>
      <w:r w:rsidRPr="00694B30">
        <w:rPr>
          <w:color w:val="2D2D2D"/>
          <w:szCs w:val="18"/>
        </w:rPr>
        <w:t xml:space="preserve">report et </w:t>
      </w:r>
      <w:r w:rsidRPr="00694B30">
        <w:rPr>
          <w:color w:val="1C1C1C"/>
          <w:szCs w:val="18"/>
        </w:rPr>
        <w:t>d'utilisation anticipée.</w:t>
      </w:r>
    </w:p>
    <w:p w14:paraId="508C6931" w14:textId="56841AE1" w:rsidR="005507B7" w:rsidRPr="00694B30" w:rsidRDefault="005507B7" w:rsidP="00AB2BA3">
      <w:pPr>
        <w:pStyle w:val="BodyText"/>
      </w:pPr>
      <w:r w:rsidRPr="00694B30">
        <w:rPr>
          <w:color w:val="1C1C1C"/>
          <w:szCs w:val="18"/>
        </w:rPr>
        <w:tab/>
        <w:t xml:space="preserve">Les dispositions administratives qui </w:t>
      </w:r>
      <w:r w:rsidRPr="00694B30">
        <w:rPr>
          <w:color w:val="2D2D2D"/>
          <w:szCs w:val="18"/>
        </w:rPr>
        <w:t xml:space="preserve">seront </w:t>
      </w:r>
      <w:r w:rsidRPr="00694B30">
        <w:rPr>
          <w:color w:val="1C1C1C"/>
          <w:szCs w:val="18"/>
        </w:rPr>
        <w:t xml:space="preserve">jugées nécessaires </w:t>
      </w:r>
      <w:r w:rsidRPr="00694B30">
        <w:rPr>
          <w:color w:val="2D2D2D"/>
          <w:szCs w:val="18"/>
        </w:rPr>
        <w:t xml:space="preserve">en </w:t>
      </w:r>
      <w:r w:rsidRPr="00694B30">
        <w:rPr>
          <w:color w:val="1C1C1C"/>
          <w:szCs w:val="18"/>
        </w:rPr>
        <w:t xml:space="preserve">rapport </w:t>
      </w:r>
      <w:r w:rsidRPr="00694B30">
        <w:rPr>
          <w:color w:val="2D2D2D"/>
          <w:szCs w:val="18"/>
        </w:rPr>
        <w:t xml:space="preserve">avec </w:t>
      </w:r>
      <w:r w:rsidRPr="00694B30">
        <w:rPr>
          <w:color w:val="1C1C1C"/>
          <w:szCs w:val="18"/>
        </w:rPr>
        <w:t>la mi</w:t>
      </w:r>
      <w:r w:rsidRPr="00694B30">
        <w:rPr>
          <w:color w:val="3F3F3F"/>
          <w:szCs w:val="18"/>
        </w:rPr>
        <w:t>se e</w:t>
      </w:r>
      <w:r w:rsidRPr="00694B30">
        <w:rPr>
          <w:color w:val="1C1C1C"/>
          <w:szCs w:val="18"/>
        </w:rPr>
        <w:t xml:space="preserve">n </w:t>
      </w:r>
      <w:r w:rsidRPr="00694B30">
        <w:rPr>
          <w:color w:val="2D2D2D"/>
          <w:szCs w:val="18"/>
        </w:rPr>
        <w:t xml:space="preserve">œuvre </w:t>
      </w:r>
      <w:r w:rsidRPr="00694B30">
        <w:rPr>
          <w:color w:val="1C1C1C"/>
          <w:szCs w:val="18"/>
        </w:rPr>
        <w:t xml:space="preserve">de toute disposition du présent article seront à convenir entre </w:t>
      </w:r>
      <w:r w:rsidRPr="00694B30">
        <w:rPr>
          <w:color w:val="0C0C0C"/>
          <w:szCs w:val="18"/>
        </w:rPr>
        <w:t>l</w:t>
      </w:r>
      <w:r w:rsidRPr="00694B30">
        <w:rPr>
          <w:color w:val="2D2D2D"/>
          <w:szCs w:val="18"/>
        </w:rPr>
        <w:t xml:space="preserve">es </w:t>
      </w:r>
      <w:r w:rsidRPr="00694B30">
        <w:rPr>
          <w:color w:val="1C1C1C"/>
          <w:szCs w:val="18"/>
        </w:rPr>
        <w:t xml:space="preserve">Membres </w:t>
      </w:r>
      <w:r w:rsidRPr="00694B30">
        <w:rPr>
          <w:color w:val="2D2D2D"/>
          <w:szCs w:val="18"/>
        </w:rPr>
        <w:t xml:space="preserve">concernés. Toutes </w:t>
      </w:r>
      <w:r w:rsidRPr="00694B30">
        <w:rPr>
          <w:color w:val="1C1C1C"/>
          <w:szCs w:val="18"/>
        </w:rPr>
        <w:t>di</w:t>
      </w:r>
      <w:r w:rsidRPr="00694B30">
        <w:rPr>
          <w:color w:val="3F3F3F"/>
          <w:szCs w:val="18"/>
        </w:rPr>
        <w:t>s</w:t>
      </w:r>
      <w:r w:rsidRPr="00694B30">
        <w:rPr>
          <w:color w:val="1C1C1C"/>
          <w:szCs w:val="18"/>
        </w:rPr>
        <w:t>po</w:t>
      </w:r>
      <w:r w:rsidRPr="00694B30">
        <w:rPr>
          <w:color w:val="3F3F3F"/>
          <w:szCs w:val="18"/>
        </w:rPr>
        <w:t>s</w:t>
      </w:r>
      <w:r w:rsidRPr="00694B30">
        <w:rPr>
          <w:color w:val="1C1C1C"/>
          <w:szCs w:val="18"/>
        </w:rPr>
        <w:t>ition</w:t>
      </w:r>
      <w:r w:rsidRPr="00694B30">
        <w:rPr>
          <w:color w:val="3F3F3F"/>
          <w:szCs w:val="18"/>
        </w:rPr>
        <w:t xml:space="preserve">s </w:t>
      </w:r>
      <w:r w:rsidRPr="00694B30">
        <w:rPr>
          <w:color w:val="1C1C1C"/>
          <w:szCs w:val="18"/>
        </w:rPr>
        <w:t>de ce genre seront notifiées à l'OSpT.</w:t>
      </w:r>
    </w:p>
    <w:p w14:paraId="48369531" w14:textId="17A892FC" w:rsidR="005507B7" w:rsidRPr="00694B30" w:rsidRDefault="005507B7" w:rsidP="00AB2BA3">
      <w:pPr>
        <w:pStyle w:val="BodyText"/>
      </w:pPr>
      <w:r w:rsidRPr="00694B30">
        <w:rPr>
          <w:color w:val="262626"/>
          <w:szCs w:val="18"/>
        </w:rPr>
        <w:tab/>
        <w:t xml:space="preserve">En ce qui concerne </w:t>
      </w:r>
      <w:r w:rsidRPr="00694B30">
        <w:rPr>
          <w:color w:val="161616"/>
          <w:szCs w:val="18"/>
        </w:rPr>
        <w:t xml:space="preserve">les </w:t>
      </w:r>
      <w:r w:rsidRPr="00694B30">
        <w:rPr>
          <w:color w:val="262626"/>
          <w:szCs w:val="18"/>
        </w:rPr>
        <w:t xml:space="preserve">Membres </w:t>
      </w:r>
      <w:r w:rsidRPr="00694B30">
        <w:rPr>
          <w:color w:val="161616"/>
          <w:szCs w:val="18"/>
        </w:rPr>
        <w:t xml:space="preserve">dont les </w:t>
      </w:r>
      <w:r w:rsidRPr="00694B30">
        <w:rPr>
          <w:color w:val="262626"/>
          <w:szCs w:val="18"/>
        </w:rPr>
        <w:t xml:space="preserve">exportations font </w:t>
      </w:r>
      <w:r w:rsidR="00455E84" w:rsidRPr="00694B30">
        <w:rPr>
          <w:color w:val="161616"/>
          <w:szCs w:val="18"/>
        </w:rPr>
        <w:t>l'</w:t>
      </w:r>
      <w:r w:rsidRPr="00694B30">
        <w:rPr>
          <w:color w:val="161616"/>
          <w:szCs w:val="18"/>
        </w:rPr>
        <w:t>obj</w:t>
      </w:r>
      <w:r w:rsidRPr="00694B30">
        <w:rPr>
          <w:color w:val="3A3A3A"/>
          <w:szCs w:val="18"/>
        </w:rPr>
        <w:t>e</w:t>
      </w:r>
      <w:r w:rsidRPr="00694B30">
        <w:rPr>
          <w:color w:val="161616"/>
          <w:szCs w:val="18"/>
        </w:rPr>
        <w:t>t</w:t>
      </w:r>
      <w:r w:rsidRPr="00694B30">
        <w:rPr>
          <w:color w:val="3A3A3A"/>
          <w:szCs w:val="18"/>
        </w:rPr>
        <w:t xml:space="preserve">, </w:t>
      </w:r>
      <w:r w:rsidRPr="00694B30">
        <w:rPr>
          <w:color w:val="161616"/>
          <w:szCs w:val="18"/>
        </w:rPr>
        <w:t>l</w:t>
      </w:r>
      <w:r w:rsidRPr="00694B30">
        <w:rPr>
          <w:color w:val="3A3A3A"/>
          <w:szCs w:val="18"/>
        </w:rPr>
        <w:t xml:space="preserve">e </w:t>
      </w:r>
      <w:r w:rsidRPr="00694B30">
        <w:rPr>
          <w:color w:val="262626"/>
          <w:szCs w:val="18"/>
        </w:rPr>
        <w:t xml:space="preserve">jour précédant </w:t>
      </w:r>
      <w:r w:rsidR="00455E84" w:rsidRPr="00694B30">
        <w:rPr>
          <w:color w:val="161616"/>
          <w:szCs w:val="18"/>
        </w:rPr>
        <w:t>l'</w:t>
      </w:r>
      <w:r w:rsidRPr="00694B30">
        <w:rPr>
          <w:color w:val="3A3A3A"/>
          <w:szCs w:val="18"/>
        </w:rPr>
        <w:t xml:space="preserve">entrée </w:t>
      </w:r>
      <w:r w:rsidRPr="00694B30">
        <w:rPr>
          <w:color w:val="262626"/>
          <w:szCs w:val="18"/>
        </w:rPr>
        <w:t xml:space="preserve">en </w:t>
      </w:r>
      <w:r w:rsidRPr="00694B30">
        <w:rPr>
          <w:color w:val="161616"/>
          <w:szCs w:val="18"/>
        </w:rPr>
        <w:t xml:space="preserve">vigueur de l'Accord </w:t>
      </w:r>
      <w:r w:rsidRPr="00694B30">
        <w:rPr>
          <w:color w:val="262626"/>
          <w:szCs w:val="18"/>
        </w:rPr>
        <w:t xml:space="preserve">sur </w:t>
      </w:r>
      <w:r w:rsidRPr="00694B30">
        <w:rPr>
          <w:color w:val="161616"/>
          <w:szCs w:val="18"/>
        </w:rPr>
        <w:t>l'OMC, de restrictions r</w:t>
      </w:r>
      <w:r w:rsidRPr="00694B30">
        <w:rPr>
          <w:color w:val="3A3A3A"/>
          <w:szCs w:val="18"/>
        </w:rPr>
        <w:t>e</w:t>
      </w:r>
      <w:r w:rsidRPr="00694B30">
        <w:rPr>
          <w:color w:val="161616"/>
          <w:szCs w:val="18"/>
        </w:rPr>
        <w:t xml:space="preserve">présentant 1,2 </w:t>
      </w:r>
      <w:r w:rsidRPr="00694B30">
        <w:rPr>
          <w:color w:val="262626"/>
          <w:szCs w:val="18"/>
        </w:rPr>
        <w:t xml:space="preserve">pour </w:t>
      </w:r>
      <w:r w:rsidRPr="00694B30">
        <w:rPr>
          <w:color w:val="3A3A3A"/>
          <w:szCs w:val="18"/>
        </w:rPr>
        <w:t>ce</w:t>
      </w:r>
      <w:r w:rsidRPr="00694B30">
        <w:rPr>
          <w:color w:val="161616"/>
          <w:szCs w:val="18"/>
        </w:rPr>
        <w:t xml:space="preserve">nt </w:t>
      </w:r>
      <w:r w:rsidRPr="00694B30">
        <w:rPr>
          <w:color w:val="262626"/>
          <w:szCs w:val="18"/>
        </w:rPr>
        <w:t xml:space="preserve">ou </w:t>
      </w:r>
      <w:r w:rsidRPr="00694B30">
        <w:rPr>
          <w:color w:val="161616"/>
          <w:szCs w:val="18"/>
        </w:rPr>
        <w:t>m</w:t>
      </w:r>
      <w:r w:rsidRPr="00694B30">
        <w:rPr>
          <w:color w:val="3A3A3A"/>
          <w:szCs w:val="18"/>
        </w:rPr>
        <w:t>o</w:t>
      </w:r>
      <w:r w:rsidRPr="00694B30">
        <w:rPr>
          <w:color w:val="161616"/>
          <w:szCs w:val="18"/>
        </w:rPr>
        <w:t>in</w:t>
      </w:r>
      <w:r w:rsidRPr="00694B30">
        <w:rPr>
          <w:color w:val="3A3A3A"/>
          <w:szCs w:val="18"/>
        </w:rPr>
        <w:t xml:space="preserve">s </w:t>
      </w:r>
      <w:r w:rsidRPr="00694B30">
        <w:rPr>
          <w:color w:val="262626"/>
          <w:szCs w:val="18"/>
        </w:rPr>
        <w:t>du</w:t>
      </w:r>
      <w:r w:rsidR="008E10D7" w:rsidRPr="00694B30">
        <w:rPr>
          <w:color w:val="262626"/>
          <w:szCs w:val="18"/>
        </w:rPr>
        <w:t xml:space="preserve"> </w:t>
      </w:r>
      <w:r w:rsidRPr="00694B30">
        <w:rPr>
          <w:color w:val="262626"/>
          <w:szCs w:val="18"/>
        </w:rPr>
        <w:t>volum</w:t>
      </w:r>
      <w:r w:rsidRPr="00694B30">
        <w:rPr>
          <w:color w:val="494949"/>
          <w:szCs w:val="18"/>
        </w:rPr>
        <w:t xml:space="preserve">e </w:t>
      </w:r>
      <w:r w:rsidRPr="00694B30">
        <w:rPr>
          <w:color w:val="262626"/>
          <w:szCs w:val="18"/>
        </w:rPr>
        <w:t xml:space="preserve">total </w:t>
      </w:r>
      <w:r w:rsidRPr="00694B30">
        <w:rPr>
          <w:color w:val="161616"/>
          <w:szCs w:val="18"/>
        </w:rPr>
        <w:t>des restrictions appliquées par un Membre importateur au 31</w:t>
      </w:r>
      <w:r w:rsidR="000434DD">
        <w:rPr>
          <w:color w:val="161616"/>
          <w:szCs w:val="18"/>
        </w:rPr>
        <w:t> </w:t>
      </w:r>
      <w:r w:rsidR="008E10D7" w:rsidRPr="00694B30">
        <w:rPr>
          <w:color w:val="161616"/>
          <w:szCs w:val="18"/>
        </w:rPr>
        <w:t>d</w:t>
      </w:r>
      <w:r w:rsidR="008E10D7" w:rsidRPr="00694B30">
        <w:rPr>
          <w:color w:val="3A3A3A"/>
          <w:szCs w:val="18"/>
        </w:rPr>
        <w:t>éce</w:t>
      </w:r>
      <w:r w:rsidR="008E10D7" w:rsidRPr="00694B30">
        <w:rPr>
          <w:color w:val="161616"/>
          <w:szCs w:val="18"/>
        </w:rPr>
        <w:t>mbre</w:t>
      </w:r>
      <w:r w:rsidR="000434DD">
        <w:rPr>
          <w:color w:val="3A3A3A"/>
          <w:szCs w:val="18"/>
        </w:rPr>
        <w:t> </w:t>
      </w:r>
      <w:r w:rsidRPr="00694B30">
        <w:rPr>
          <w:color w:val="161616"/>
          <w:szCs w:val="18"/>
        </w:rPr>
        <w:t xml:space="preserve">1991 </w:t>
      </w:r>
      <w:r w:rsidRPr="00694B30">
        <w:rPr>
          <w:color w:val="3A3A3A"/>
          <w:szCs w:val="18"/>
        </w:rPr>
        <w:t>e</w:t>
      </w:r>
      <w:r w:rsidRPr="00694B30">
        <w:rPr>
          <w:color w:val="161616"/>
          <w:szCs w:val="18"/>
        </w:rPr>
        <w:t xml:space="preserve">t </w:t>
      </w:r>
      <w:r w:rsidRPr="00694B30">
        <w:rPr>
          <w:color w:val="262626"/>
          <w:szCs w:val="18"/>
        </w:rPr>
        <w:t>notifié</w:t>
      </w:r>
      <w:r w:rsidRPr="00694B30">
        <w:rPr>
          <w:color w:val="494949"/>
          <w:szCs w:val="18"/>
        </w:rPr>
        <w:t xml:space="preserve">es </w:t>
      </w:r>
      <w:r w:rsidRPr="00694B30">
        <w:rPr>
          <w:color w:val="3A3A3A"/>
          <w:szCs w:val="18"/>
        </w:rPr>
        <w:t xml:space="preserve">au </w:t>
      </w:r>
      <w:r w:rsidRPr="00694B30">
        <w:rPr>
          <w:color w:val="161616"/>
          <w:szCs w:val="18"/>
        </w:rPr>
        <w:t>titr</w:t>
      </w:r>
      <w:r w:rsidRPr="00694B30">
        <w:rPr>
          <w:color w:val="3A3A3A"/>
          <w:szCs w:val="18"/>
        </w:rPr>
        <w:t xml:space="preserve">e </w:t>
      </w:r>
      <w:r w:rsidRPr="00694B30">
        <w:rPr>
          <w:color w:val="161616"/>
          <w:szCs w:val="18"/>
        </w:rPr>
        <w:t>du présent article</w:t>
      </w:r>
      <w:r w:rsidRPr="00694B30">
        <w:rPr>
          <w:color w:val="3A3A3A"/>
          <w:szCs w:val="18"/>
        </w:rPr>
        <w:t xml:space="preserve">, </w:t>
      </w:r>
      <w:r w:rsidRPr="00694B30">
        <w:rPr>
          <w:color w:val="161616"/>
          <w:szCs w:val="18"/>
        </w:rPr>
        <w:t xml:space="preserve">une amélioration </w:t>
      </w:r>
      <w:r w:rsidRPr="00694B30">
        <w:rPr>
          <w:color w:val="262626"/>
          <w:szCs w:val="18"/>
        </w:rPr>
        <w:t xml:space="preserve">significative </w:t>
      </w:r>
      <w:r w:rsidRPr="00694B30">
        <w:rPr>
          <w:color w:val="161616"/>
          <w:szCs w:val="18"/>
        </w:rPr>
        <w:t xml:space="preserve">de l'accès </w:t>
      </w:r>
      <w:r w:rsidRPr="00694B30">
        <w:rPr>
          <w:color w:val="262626"/>
          <w:szCs w:val="18"/>
        </w:rPr>
        <w:t xml:space="preserve">pour </w:t>
      </w:r>
      <w:r w:rsidRPr="00694B30">
        <w:rPr>
          <w:color w:val="161616"/>
          <w:szCs w:val="18"/>
        </w:rPr>
        <w:t xml:space="preserve">leurs </w:t>
      </w:r>
      <w:r w:rsidRPr="00694B30">
        <w:rPr>
          <w:color w:val="262626"/>
          <w:szCs w:val="18"/>
        </w:rPr>
        <w:t xml:space="preserve">exportations </w:t>
      </w:r>
      <w:r w:rsidRPr="00694B30">
        <w:rPr>
          <w:color w:val="3A3A3A"/>
          <w:szCs w:val="18"/>
        </w:rPr>
        <w:t>se</w:t>
      </w:r>
      <w:r w:rsidRPr="00694B30">
        <w:rPr>
          <w:color w:val="161616"/>
          <w:szCs w:val="18"/>
        </w:rPr>
        <w:t xml:space="preserve">ra </w:t>
      </w:r>
      <w:r w:rsidRPr="00694B30">
        <w:rPr>
          <w:color w:val="3A3A3A"/>
          <w:szCs w:val="18"/>
        </w:rPr>
        <w:t>ass</w:t>
      </w:r>
      <w:r w:rsidRPr="00694B30">
        <w:rPr>
          <w:color w:val="161616"/>
          <w:szCs w:val="18"/>
        </w:rPr>
        <w:t>ur</w:t>
      </w:r>
      <w:r w:rsidRPr="00694B30">
        <w:rPr>
          <w:color w:val="3A3A3A"/>
          <w:szCs w:val="18"/>
        </w:rPr>
        <w:t xml:space="preserve">ée, </w:t>
      </w:r>
      <w:r w:rsidRPr="00694B30">
        <w:rPr>
          <w:color w:val="262626"/>
          <w:szCs w:val="18"/>
        </w:rPr>
        <w:t xml:space="preserve">à l'entrée en </w:t>
      </w:r>
      <w:r w:rsidRPr="00694B30">
        <w:rPr>
          <w:color w:val="161616"/>
          <w:szCs w:val="18"/>
        </w:rPr>
        <w:t xml:space="preserve">vigueur de l'Accord </w:t>
      </w:r>
      <w:r w:rsidRPr="00694B30">
        <w:rPr>
          <w:color w:val="262626"/>
          <w:szCs w:val="18"/>
        </w:rPr>
        <w:t xml:space="preserve">sur </w:t>
      </w:r>
      <w:r w:rsidRPr="00694B30">
        <w:rPr>
          <w:color w:val="161616"/>
          <w:szCs w:val="18"/>
        </w:rPr>
        <w:t xml:space="preserve">l'OMC </w:t>
      </w:r>
      <w:r w:rsidRPr="00694B30">
        <w:rPr>
          <w:color w:val="262626"/>
          <w:szCs w:val="18"/>
        </w:rPr>
        <w:t xml:space="preserve">et pendant </w:t>
      </w:r>
      <w:r w:rsidRPr="00694B30">
        <w:rPr>
          <w:color w:val="161616"/>
          <w:szCs w:val="18"/>
        </w:rPr>
        <w:t xml:space="preserve">la </w:t>
      </w:r>
      <w:r w:rsidRPr="00694B30">
        <w:rPr>
          <w:color w:val="262626"/>
          <w:szCs w:val="18"/>
        </w:rPr>
        <w:t xml:space="preserve">durée </w:t>
      </w:r>
      <w:r w:rsidRPr="00694B30">
        <w:rPr>
          <w:color w:val="161616"/>
          <w:szCs w:val="18"/>
        </w:rPr>
        <w:t>du prés</w:t>
      </w:r>
      <w:r w:rsidRPr="00694B30">
        <w:rPr>
          <w:color w:val="3A3A3A"/>
          <w:szCs w:val="18"/>
        </w:rPr>
        <w:t>e</w:t>
      </w:r>
      <w:r w:rsidRPr="00694B30">
        <w:rPr>
          <w:color w:val="161616"/>
          <w:szCs w:val="18"/>
        </w:rPr>
        <w:t xml:space="preserve">nt </w:t>
      </w:r>
      <w:r w:rsidRPr="00694B30">
        <w:rPr>
          <w:color w:val="262626"/>
          <w:szCs w:val="18"/>
        </w:rPr>
        <w:t xml:space="preserve">accord, </w:t>
      </w:r>
      <w:r w:rsidRPr="00694B30">
        <w:rPr>
          <w:color w:val="161616"/>
          <w:szCs w:val="18"/>
        </w:rPr>
        <w:t xml:space="preserve">par </w:t>
      </w:r>
      <w:r w:rsidRPr="00694B30">
        <w:rPr>
          <w:color w:val="262626"/>
          <w:szCs w:val="18"/>
        </w:rPr>
        <w:t xml:space="preserve">application, avec </w:t>
      </w:r>
      <w:r w:rsidRPr="00694B30">
        <w:rPr>
          <w:color w:val="161616"/>
          <w:szCs w:val="18"/>
        </w:rPr>
        <w:t>un</w:t>
      </w:r>
      <w:r w:rsidRPr="00694B30">
        <w:rPr>
          <w:color w:val="3A3A3A"/>
          <w:szCs w:val="18"/>
        </w:rPr>
        <w:t xml:space="preserve">e </w:t>
      </w:r>
      <w:r w:rsidRPr="00694B30">
        <w:rPr>
          <w:color w:val="262626"/>
          <w:szCs w:val="18"/>
        </w:rPr>
        <w:t xml:space="preserve">étape </w:t>
      </w:r>
      <w:r w:rsidRPr="00694B30">
        <w:rPr>
          <w:color w:val="161616"/>
          <w:szCs w:val="18"/>
        </w:rPr>
        <w:t xml:space="preserve">d'avance, des coefficients de </w:t>
      </w:r>
      <w:r w:rsidRPr="00694B30">
        <w:rPr>
          <w:color w:val="262626"/>
          <w:szCs w:val="18"/>
        </w:rPr>
        <w:t xml:space="preserve">croissance </w:t>
      </w:r>
      <w:r w:rsidRPr="00694B30">
        <w:rPr>
          <w:color w:val="161616"/>
          <w:szCs w:val="18"/>
        </w:rPr>
        <w:t>indiqués aux paragraphes</w:t>
      </w:r>
      <w:r w:rsidR="000434DD">
        <w:rPr>
          <w:color w:val="161616"/>
          <w:szCs w:val="18"/>
        </w:rPr>
        <w:t> </w:t>
      </w:r>
      <w:r w:rsidRPr="00694B30">
        <w:rPr>
          <w:color w:val="161616"/>
          <w:szCs w:val="18"/>
        </w:rPr>
        <w:t xml:space="preserve">13 </w:t>
      </w:r>
      <w:r w:rsidRPr="00694B30">
        <w:rPr>
          <w:color w:val="262626"/>
          <w:szCs w:val="18"/>
        </w:rPr>
        <w:t>et</w:t>
      </w:r>
      <w:r w:rsidR="000434DD">
        <w:rPr>
          <w:color w:val="262626"/>
          <w:szCs w:val="18"/>
        </w:rPr>
        <w:t> </w:t>
      </w:r>
      <w:r w:rsidRPr="00694B30">
        <w:rPr>
          <w:color w:val="161616"/>
          <w:szCs w:val="18"/>
        </w:rPr>
        <w:t xml:space="preserve">14 </w:t>
      </w:r>
      <w:r w:rsidRPr="00694B30">
        <w:rPr>
          <w:color w:val="262626"/>
          <w:szCs w:val="18"/>
        </w:rPr>
        <w:t xml:space="preserve">ou </w:t>
      </w:r>
      <w:r w:rsidRPr="00694B30">
        <w:rPr>
          <w:color w:val="161616"/>
          <w:szCs w:val="18"/>
        </w:rPr>
        <w:t>par d</w:t>
      </w:r>
      <w:r w:rsidRPr="00694B30">
        <w:rPr>
          <w:color w:val="3A3A3A"/>
          <w:szCs w:val="18"/>
        </w:rPr>
        <w:t xml:space="preserve">es </w:t>
      </w:r>
      <w:r w:rsidRPr="00694B30">
        <w:rPr>
          <w:color w:val="161616"/>
          <w:szCs w:val="18"/>
        </w:rPr>
        <w:t>modifi</w:t>
      </w:r>
      <w:r w:rsidRPr="00694B30">
        <w:rPr>
          <w:color w:val="3A3A3A"/>
          <w:szCs w:val="18"/>
        </w:rPr>
        <w:t>ca</w:t>
      </w:r>
      <w:r w:rsidRPr="00694B30">
        <w:rPr>
          <w:color w:val="161616"/>
          <w:szCs w:val="18"/>
        </w:rPr>
        <w:t>tion</w:t>
      </w:r>
      <w:r w:rsidRPr="00694B30">
        <w:rPr>
          <w:color w:val="3A3A3A"/>
          <w:szCs w:val="18"/>
        </w:rPr>
        <w:t xml:space="preserve">s </w:t>
      </w:r>
      <w:r w:rsidRPr="00694B30">
        <w:rPr>
          <w:color w:val="161616"/>
          <w:szCs w:val="18"/>
        </w:rPr>
        <w:t xml:space="preserve">au moins équivalentes qui pourront </w:t>
      </w:r>
      <w:r w:rsidRPr="00694B30">
        <w:rPr>
          <w:color w:val="262626"/>
          <w:szCs w:val="18"/>
        </w:rPr>
        <w:t xml:space="preserve">être convenues </w:t>
      </w:r>
      <w:r w:rsidRPr="00694B30">
        <w:rPr>
          <w:color w:val="161616"/>
          <w:szCs w:val="18"/>
        </w:rPr>
        <w:t xml:space="preserve">mutuellement </w:t>
      </w:r>
      <w:r w:rsidRPr="00694B30">
        <w:rPr>
          <w:color w:val="262626"/>
          <w:szCs w:val="18"/>
        </w:rPr>
        <w:t xml:space="preserve">au sujet </w:t>
      </w:r>
      <w:r w:rsidRPr="00694B30">
        <w:rPr>
          <w:color w:val="161616"/>
          <w:szCs w:val="18"/>
        </w:rPr>
        <w:t xml:space="preserve">d'un </w:t>
      </w:r>
      <w:r w:rsidRPr="00694B30">
        <w:rPr>
          <w:color w:val="262626"/>
          <w:szCs w:val="18"/>
        </w:rPr>
        <w:t xml:space="preserve">dosage </w:t>
      </w:r>
      <w:r w:rsidRPr="00694B30">
        <w:rPr>
          <w:color w:val="161616"/>
          <w:szCs w:val="18"/>
        </w:rPr>
        <w:t>diff</w:t>
      </w:r>
      <w:r w:rsidRPr="00694B30">
        <w:rPr>
          <w:color w:val="3A3A3A"/>
          <w:szCs w:val="18"/>
        </w:rPr>
        <w:t>ére</w:t>
      </w:r>
      <w:r w:rsidRPr="00694B30">
        <w:rPr>
          <w:color w:val="161616"/>
          <w:szCs w:val="18"/>
        </w:rPr>
        <w:t>nt d</w:t>
      </w:r>
      <w:r w:rsidRPr="00694B30">
        <w:rPr>
          <w:color w:val="3A3A3A"/>
          <w:szCs w:val="18"/>
        </w:rPr>
        <w:t xml:space="preserve">es </w:t>
      </w:r>
      <w:r w:rsidRPr="00694B30">
        <w:rPr>
          <w:color w:val="161616"/>
          <w:szCs w:val="18"/>
        </w:rPr>
        <w:t xml:space="preserve">niveaux de base, coefficients de </w:t>
      </w:r>
      <w:r w:rsidRPr="00694B30">
        <w:rPr>
          <w:color w:val="262626"/>
          <w:szCs w:val="18"/>
        </w:rPr>
        <w:t xml:space="preserve">croissance et </w:t>
      </w:r>
      <w:r w:rsidRPr="00694B30">
        <w:rPr>
          <w:color w:val="161616"/>
          <w:szCs w:val="18"/>
        </w:rPr>
        <w:t xml:space="preserve">dispositions relatives </w:t>
      </w:r>
      <w:r w:rsidRPr="00694B30">
        <w:rPr>
          <w:color w:val="262626"/>
          <w:szCs w:val="18"/>
        </w:rPr>
        <w:t xml:space="preserve">à </w:t>
      </w:r>
      <w:r w:rsidRPr="00694B30">
        <w:rPr>
          <w:color w:val="161616"/>
          <w:szCs w:val="18"/>
        </w:rPr>
        <w:t>la flexibilit</w:t>
      </w:r>
      <w:r w:rsidRPr="00694B30">
        <w:rPr>
          <w:color w:val="3A3A3A"/>
          <w:szCs w:val="18"/>
        </w:rPr>
        <w:t xml:space="preserve">é. </w:t>
      </w:r>
      <w:r w:rsidRPr="00694B30">
        <w:rPr>
          <w:color w:val="262626"/>
          <w:szCs w:val="18"/>
        </w:rPr>
        <w:t xml:space="preserve">Ces améliorations seront </w:t>
      </w:r>
      <w:r w:rsidRPr="00694B30">
        <w:rPr>
          <w:color w:val="161616"/>
          <w:szCs w:val="18"/>
        </w:rPr>
        <w:t>notifiées à l'OSpT.</w:t>
      </w:r>
    </w:p>
    <w:p w14:paraId="47D27CBE" w14:textId="6E76BD41" w:rsidR="00FA28CE" w:rsidRPr="00694B30" w:rsidRDefault="00FA28CE" w:rsidP="00AB2BA3">
      <w:pPr>
        <w:pStyle w:val="BodyText"/>
      </w:pPr>
      <w:bookmarkStart w:id="2" w:name="_Hlk59630388"/>
      <w:r w:rsidRPr="00694B30">
        <w:rPr>
          <w:color w:val="161616"/>
          <w:szCs w:val="18"/>
        </w:rPr>
        <w:tab/>
        <w:t>Dans tous les cas où, pendant</w:t>
      </w:r>
      <w:r w:rsidR="008E10D7" w:rsidRPr="00694B30">
        <w:rPr>
          <w:color w:val="161616"/>
          <w:szCs w:val="18"/>
        </w:rPr>
        <w:t xml:space="preserve"> </w:t>
      </w:r>
      <w:r w:rsidRPr="00694B30">
        <w:rPr>
          <w:color w:val="161616"/>
          <w:szCs w:val="18"/>
        </w:rPr>
        <w:t>la durée du</w:t>
      </w:r>
      <w:r w:rsidR="008E10D7" w:rsidRPr="00694B30">
        <w:rPr>
          <w:color w:val="161616"/>
          <w:szCs w:val="18"/>
        </w:rPr>
        <w:t xml:space="preserve"> </w:t>
      </w:r>
      <w:r w:rsidRPr="00694B30">
        <w:rPr>
          <w:color w:val="161616"/>
          <w:szCs w:val="18"/>
        </w:rPr>
        <w:t>présent accord,</w:t>
      </w:r>
      <w:r w:rsidR="008E10D7" w:rsidRPr="00694B30">
        <w:rPr>
          <w:color w:val="161616"/>
          <w:szCs w:val="18"/>
        </w:rPr>
        <w:t xml:space="preserve"> </w:t>
      </w:r>
      <w:r w:rsidRPr="00694B30">
        <w:rPr>
          <w:color w:val="161616"/>
          <w:szCs w:val="18"/>
        </w:rPr>
        <w:t>une mesure d</w:t>
      </w:r>
      <w:r w:rsidRPr="00694B30">
        <w:rPr>
          <w:color w:val="3A3A3A"/>
          <w:szCs w:val="18"/>
        </w:rPr>
        <w:t>e sa</w:t>
      </w:r>
      <w:r w:rsidRPr="00694B30">
        <w:rPr>
          <w:color w:val="161616"/>
          <w:szCs w:val="18"/>
        </w:rPr>
        <w:t>uv</w:t>
      </w:r>
      <w:r w:rsidRPr="00694B30">
        <w:rPr>
          <w:color w:val="3A3A3A"/>
          <w:szCs w:val="18"/>
        </w:rPr>
        <w:t>egarde</w:t>
      </w:r>
      <w:r w:rsidR="008E10D7" w:rsidRPr="00694B30">
        <w:rPr>
          <w:color w:val="3A3A3A"/>
          <w:szCs w:val="18"/>
        </w:rPr>
        <w:t xml:space="preserve"> </w:t>
      </w:r>
      <w:r w:rsidRPr="00694B30">
        <w:rPr>
          <w:color w:val="3A3A3A"/>
          <w:szCs w:val="18"/>
        </w:rPr>
        <w:t>sera</w:t>
      </w:r>
      <w:bookmarkEnd w:id="2"/>
      <w:r w:rsidRPr="00694B30">
        <w:rPr>
          <w:color w:val="3A3A3A"/>
          <w:szCs w:val="18"/>
        </w:rPr>
        <w:t xml:space="preserve"> </w:t>
      </w:r>
      <w:bookmarkStart w:id="3" w:name="_Hlk59630398"/>
      <w:r w:rsidRPr="00694B30">
        <w:rPr>
          <w:color w:val="161616"/>
          <w:szCs w:val="18"/>
        </w:rPr>
        <w:t>introduite par un Membre au titre de l'article</w:t>
      </w:r>
      <w:r w:rsidR="000434DD">
        <w:rPr>
          <w:color w:val="161616"/>
          <w:szCs w:val="18"/>
        </w:rPr>
        <w:t> </w:t>
      </w:r>
      <w:r w:rsidRPr="00694B30">
        <w:rPr>
          <w:color w:val="262626"/>
          <w:szCs w:val="18"/>
        </w:rPr>
        <w:t xml:space="preserve">XIX </w:t>
      </w:r>
      <w:r w:rsidRPr="00694B30">
        <w:rPr>
          <w:color w:val="161616"/>
          <w:szCs w:val="18"/>
        </w:rPr>
        <w:t xml:space="preserve">du GATT de 1994 à l'égard </w:t>
      </w:r>
      <w:r w:rsidRPr="00694B30">
        <w:rPr>
          <w:color w:val="262626"/>
          <w:szCs w:val="18"/>
        </w:rPr>
        <w:t xml:space="preserve">d'un </w:t>
      </w:r>
      <w:r w:rsidRPr="00694B30">
        <w:rPr>
          <w:color w:val="161616"/>
          <w:szCs w:val="18"/>
        </w:rPr>
        <w:t xml:space="preserve">produit </w:t>
      </w:r>
      <w:r w:rsidRPr="00694B30">
        <w:rPr>
          <w:color w:val="262626"/>
          <w:szCs w:val="18"/>
        </w:rPr>
        <w:t>particulier,</w:t>
      </w:r>
      <w:bookmarkEnd w:id="3"/>
      <w:r w:rsidRPr="00694B30">
        <w:rPr>
          <w:color w:val="262626"/>
          <w:szCs w:val="18"/>
        </w:rPr>
        <w:t xml:space="preserve"> </w:t>
      </w:r>
      <w:bookmarkStart w:id="4" w:name="_Hlk59630408"/>
      <w:r w:rsidRPr="00694B30">
        <w:rPr>
          <w:color w:val="262626"/>
          <w:szCs w:val="18"/>
        </w:rPr>
        <w:t xml:space="preserve">et cela </w:t>
      </w:r>
      <w:r w:rsidRPr="00694B30">
        <w:rPr>
          <w:color w:val="161616"/>
          <w:szCs w:val="18"/>
        </w:rPr>
        <w:t xml:space="preserve">pendant une période d'un an </w:t>
      </w:r>
      <w:r w:rsidRPr="00694B30">
        <w:rPr>
          <w:color w:val="262626"/>
          <w:szCs w:val="18"/>
        </w:rPr>
        <w:t xml:space="preserve">suivant </w:t>
      </w:r>
      <w:r w:rsidRPr="00694B30">
        <w:rPr>
          <w:color w:val="161616"/>
          <w:szCs w:val="18"/>
        </w:rPr>
        <w:t xml:space="preserve">immédiatement l'intégration de </w:t>
      </w:r>
      <w:r w:rsidRPr="00694B30">
        <w:rPr>
          <w:color w:val="3A3A3A"/>
          <w:szCs w:val="18"/>
        </w:rPr>
        <w:t xml:space="preserve">ce </w:t>
      </w:r>
      <w:r w:rsidRPr="00694B30">
        <w:rPr>
          <w:color w:val="161616"/>
          <w:szCs w:val="18"/>
        </w:rPr>
        <w:t xml:space="preserve">produit </w:t>
      </w:r>
      <w:r w:rsidRPr="00694B30">
        <w:rPr>
          <w:color w:val="262626"/>
          <w:szCs w:val="18"/>
        </w:rPr>
        <w:t xml:space="preserve">dans </w:t>
      </w:r>
      <w:r w:rsidRPr="00694B30">
        <w:rPr>
          <w:color w:val="161616"/>
          <w:szCs w:val="18"/>
        </w:rPr>
        <w:t>l</w:t>
      </w:r>
      <w:r w:rsidRPr="00694B30">
        <w:rPr>
          <w:color w:val="3A3A3A"/>
          <w:szCs w:val="18"/>
        </w:rPr>
        <w:t>e cadre</w:t>
      </w:r>
      <w:bookmarkEnd w:id="4"/>
      <w:r w:rsidRPr="00694B30">
        <w:rPr>
          <w:color w:val="3A3A3A"/>
          <w:szCs w:val="18"/>
        </w:rPr>
        <w:t xml:space="preserve"> </w:t>
      </w:r>
      <w:bookmarkStart w:id="5" w:name="_Hlk59630418"/>
      <w:r w:rsidRPr="00694B30">
        <w:rPr>
          <w:color w:val="161616"/>
          <w:szCs w:val="18"/>
        </w:rPr>
        <w:t xml:space="preserve">du GATT de 1994, </w:t>
      </w:r>
      <w:r w:rsidRPr="00694B30">
        <w:rPr>
          <w:color w:val="262626"/>
          <w:szCs w:val="18"/>
        </w:rPr>
        <w:t xml:space="preserve">conformément aux </w:t>
      </w:r>
      <w:r w:rsidRPr="00694B30">
        <w:rPr>
          <w:color w:val="161616"/>
          <w:szCs w:val="18"/>
        </w:rPr>
        <w:t xml:space="preserve">dispositions du présent </w:t>
      </w:r>
      <w:r w:rsidRPr="00694B30">
        <w:rPr>
          <w:color w:val="262626"/>
          <w:szCs w:val="18"/>
        </w:rPr>
        <w:t xml:space="preserve">article, </w:t>
      </w:r>
      <w:r w:rsidRPr="00694B30">
        <w:rPr>
          <w:color w:val="161616"/>
          <w:szCs w:val="18"/>
        </w:rPr>
        <w:t>les disposition</w:t>
      </w:r>
      <w:r w:rsidRPr="00694B30">
        <w:rPr>
          <w:color w:val="3A3A3A"/>
          <w:szCs w:val="18"/>
        </w:rPr>
        <w:t xml:space="preserve">s </w:t>
      </w:r>
      <w:r w:rsidRPr="00694B30">
        <w:rPr>
          <w:color w:val="161616"/>
          <w:szCs w:val="18"/>
        </w:rPr>
        <w:t>d</w:t>
      </w:r>
      <w:r w:rsidRPr="00694B30">
        <w:rPr>
          <w:color w:val="3A3A3A"/>
          <w:szCs w:val="18"/>
        </w:rPr>
        <w:t xml:space="preserve">e </w:t>
      </w:r>
      <w:r w:rsidRPr="00694B30">
        <w:rPr>
          <w:color w:val="161616"/>
          <w:szCs w:val="18"/>
        </w:rPr>
        <w:t>l'arti</w:t>
      </w:r>
      <w:r w:rsidRPr="00694B30">
        <w:rPr>
          <w:color w:val="3A3A3A"/>
          <w:szCs w:val="18"/>
        </w:rPr>
        <w:t>c</w:t>
      </w:r>
      <w:r w:rsidRPr="00694B30">
        <w:rPr>
          <w:color w:val="161616"/>
          <w:szCs w:val="18"/>
        </w:rPr>
        <w:t>l</w:t>
      </w:r>
      <w:r w:rsidRPr="00694B30">
        <w:rPr>
          <w:color w:val="3A3A3A"/>
          <w:szCs w:val="18"/>
        </w:rPr>
        <w:t xml:space="preserve">e XIX, </w:t>
      </w:r>
      <w:r w:rsidRPr="00694B30">
        <w:rPr>
          <w:color w:val="161616"/>
          <w:szCs w:val="18"/>
        </w:rPr>
        <w:t xml:space="preserve">telles qu'elles </w:t>
      </w:r>
      <w:r w:rsidRPr="00694B30">
        <w:rPr>
          <w:color w:val="262626"/>
          <w:szCs w:val="18"/>
        </w:rPr>
        <w:t xml:space="preserve">sont </w:t>
      </w:r>
      <w:r w:rsidRPr="00694B30">
        <w:rPr>
          <w:color w:val="161616"/>
          <w:szCs w:val="18"/>
        </w:rPr>
        <w:t xml:space="preserve">interprétées par </w:t>
      </w:r>
      <w:r w:rsidR="004F7BAD" w:rsidRPr="00694B30">
        <w:rPr>
          <w:color w:val="161616"/>
          <w:szCs w:val="18"/>
        </w:rPr>
        <w:t>l</w:t>
      </w:r>
      <w:r w:rsidRPr="00694B30">
        <w:rPr>
          <w:color w:val="161616"/>
          <w:szCs w:val="18"/>
        </w:rPr>
        <w:t xml:space="preserve">'Accord </w:t>
      </w:r>
      <w:r w:rsidRPr="00694B30">
        <w:rPr>
          <w:color w:val="262626"/>
          <w:szCs w:val="18"/>
        </w:rPr>
        <w:t xml:space="preserve">sur </w:t>
      </w:r>
      <w:r w:rsidRPr="00694B30">
        <w:rPr>
          <w:color w:val="161616"/>
          <w:szCs w:val="18"/>
        </w:rPr>
        <w:t xml:space="preserve">les </w:t>
      </w:r>
      <w:r w:rsidRPr="00694B30">
        <w:rPr>
          <w:color w:val="262626"/>
          <w:szCs w:val="18"/>
        </w:rPr>
        <w:t xml:space="preserve">sauvegardes, seront </w:t>
      </w:r>
      <w:r w:rsidRPr="00694B30">
        <w:rPr>
          <w:color w:val="161616"/>
          <w:szCs w:val="18"/>
        </w:rPr>
        <w:t>d</w:t>
      </w:r>
      <w:r w:rsidRPr="00694B30">
        <w:rPr>
          <w:color w:val="3A3A3A"/>
          <w:szCs w:val="18"/>
        </w:rPr>
        <w:t>'ap</w:t>
      </w:r>
      <w:r w:rsidRPr="00694B30">
        <w:rPr>
          <w:color w:val="161616"/>
          <w:szCs w:val="18"/>
        </w:rPr>
        <w:t>pli</w:t>
      </w:r>
      <w:r w:rsidRPr="00694B30">
        <w:rPr>
          <w:color w:val="3A3A3A"/>
          <w:szCs w:val="18"/>
        </w:rPr>
        <w:t>ca</w:t>
      </w:r>
      <w:r w:rsidRPr="00694B30">
        <w:rPr>
          <w:color w:val="161616"/>
          <w:szCs w:val="18"/>
        </w:rPr>
        <w:t>tion</w:t>
      </w:r>
      <w:r w:rsidRPr="00694B30">
        <w:rPr>
          <w:color w:val="3A3A3A"/>
          <w:szCs w:val="18"/>
        </w:rPr>
        <w:t>, so</w:t>
      </w:r>
      <w:r w:rsidRPr="00694B30">
        <w:rPr>
          <w:color w:val="161616"/>
          <w:szCs w:val="18"/>
        </w:rPr>
        <w:t>u</w:t>
      </w:r>
      <w:r w:rsidRPr="00694B30">
        <w:rPr>
          <w:color w:val="3A3A3A"/>
          <w:szCs w:val="18"/>
        </w:rPr>
        <w:t xml:space="preserve">s </w:t>
      </w:r>
      <w:r w:rsidRPr="00694B30">
        <w:rPr>
          <w:color w:val="161616"/>
          <w:szCs w:val="18"/>
        </w:rPr>
        <w:t>r</w:t>
      </w:r>
      <w:r w:rsidRPr="00694B30">
        <w:rPr>
          <w:color w:val="3A3A3A"/>
          <w:szCs w:val="18"/>
        </w:rPr>
        <w:t xml:space="preserve">éserve </w:t>
      </w:r>
      <w:r w:rsidRPr="00694B30">
        <w:rPr>
          <w:color w:val="161616"/>
          <w:szCs w:val="18"/>
        </w:rPr>
        <w:t>de ce qui est indiqué au paragraphe 20.</w:t>
      </w:r>
      <w:bookmarkEnd w:id="5"/>
    </w:p>
    <w:p w14:paraId="539F3F48" w14:textId="7D2C07C7" w:rsidR="00FA28CE" w:rsidRPr="00694B30" w:rsidRDefault="006C558A" w:rsidP="00AB2BA3">
      <w:pPr>
        <w:pStyle w:val="BodyText"/>
      </w:pPr>
      <w:r w:rsidRPr="00694B30">
        <w:rPr>
          <w:color w:val="161616"/>
          <w:szCs w:val="18"/>
        </w:rPr>
        <w:tab/>
        <w:t xml:space="preserve">Dans les cas </w:t>
      </w:r>
      <w:r w:rsidRPr="00694B30">
        <w:rPr>
          <w:color w:val="262626"/>
          <w:szCs w:val="18"/>
        </w:rPr>
        <w:t xml:space="preserve">où </w:t>
      </w:r>
      <w:r w:rsidRPr="00694B30">
        <w:rPr>
          <w:color w:val="161616"/>
          <w:szCs w:val="18"/>
        </w:rPr>
        <w:t xml:space="preserve">une telle mesure </w:t>
      </w:r>
      <w:r w:rsidRPr="00694B30">
        <w:rPr>
          <w:color w:val="262626"/>
          <w:szCs w:val="18"/>
        </w:rPr>
        <w:t xml:space="preserve">sera appliquée </w:t>
      </w:r>
      <w:r w:rsidRPr="00694B30">
        <w:rPr>
          <w:color w:val="161616"/>
          <w:szCs w:val="18"/>
        </w:rPr>
        <w:t>par de</w:t>
      </w:r>
      <w:r w:rsidRPr="00694B30">
        <w:rPr>
          <w:color w:val="3A3A3A"/>
          <w:szCs w:val="18"/>
        </w:rPr>
        <w:t xml:space="preserve">s </w:t>
      </w:r>
      <w:r w:rsidRPr="00694B30">
        <w:rPr>
          <w:color w:val="161616"/>
          <w:szCs w:val="18"/>
        </w:rPr>
        <w:t>moyens non tari</w:t>
      </w:r>
      <w:r w:rsidRPr="00694B30">
        <w:rPr>
          <w:color w:val="3A3A3A"/>
          <w:szCs w:val="18"/>
        </w:rPr>
        <w:t>faires,</w:t>
      </w:r>
      <w:r w:rsidR="008E10D7" w:rsidRPr="00694B30">
        <w:rPr>
          <w:color w:val="3A3A3A"/>
          <w:szCs w:val="18"/>
        </w:rPr>
        <w:t xml:space="preserve"> </w:t>
      </w:r>
      <w:r w:rsidRPr="00694B30">
        <w:rPr>
          <w:color w:val="161616"/>
          <w:szCs w:val="18"/>
        </w:rPr>
        <w:t>l</w:t>
      </w:r>
      <w:r w:rsidRPr="00694B30">
        <w:rPr>
          <w:color w:val="3A3A3A"/>
          <w:szCs w:val="18"/>
        </w:rPr>
        <w:t>e</w:t>
      </w:r>
      <w:r w:rsidR="008E10D7" w:rsidRPr="00694B30">
        <w:rPr>
          <w:color w:val="3A3A3A"/>
          <w:szCs w:val="18"/>
        </w:rPr>
        <w:t xml:space="preserve"> </w:t>
      </w:r>
      <w:r w:rsidRPr="00694B30">
        <w:rPr>
          <w:color w:val="262626"/>
          <w:szCs w:val="18"/>
        </w:rPr>
        <w:t xml:space="preserve">Membre </w:t>
      </w:r>
      <w:r w:rsidRPr="00694B30">
        <w:rPr>
          <w:color w:val="161616"/>
          <w:szCs w:val="18"/>
        </w:rPr>
        <w:t xml:space="preserve">importateur concerné l'appliquera de la manière indiquée </w:t>
      </w:r>
      <w:r w:rsidRPr="00694B30">
        <w:rPr>
          <w:color w:val="262626"/>
          <w:szCs w:val="18"/>
        </w:rPr>
        <w:t xml:space="preserve">au </w:t>
      </w:r>
      <w:r w:rsidRPr="00694B30">
        <w:rPr>
          <w:color w:val="161616"/>
          <w:szCs w:val="18"/>
        </w:rPr>
        <w:t>paragraphe</w:t>
      </w:r>
      <w:r w:rsidR="000434DD">
        <w:rPr>
          <w:color w:val="161616"/>
          <w:szCs w:val="18"/>
        </w:rPr>
        <w:t> </w:t>
      </w:r>
      <w:r w:rsidRPr="00694B30">
        <w:rPr>
          <w:color w:val="262626"/>
          <w:szCs w:val="18"/>
        </w:rPr>
        <w:t>2</w:t>
      </w:r>
      <w:r w:rsidR="000434DD">
        <w:rPr>
          <w:color w:val="262626"/>
          <w:szCs w:val="18"/>
        </w:rPr>
        <w:t> </w:t>
      </w:r>
      <w:r w:rsidRPr="00694B30">
        <w:rPr>
          <w:color w:val="161616"/>
          <w:szCs w:val="18"/>
        </w:rPr>
        <w:t xml:space="preserve">d) </w:t>
      </w:r>
      <w:r w:rsidRPr="00694B30">
        <w:rPr>
          <w:color w:val="262626"/>
          <w:szCs w:val="18"/>
        </w:rPr>
        <w:t xml:space="preserve">de </w:t>
      </w:r>
      <w:r w:rsidRPr="00694B30">
        <w:rPr>
          <w:color w:val="161616"/>
          <w:szCs w:val="18"/>
        </w:rPr>
        <w:t>l'articl</w:t>
      </w:r>
      <w:r w:rsidRPr="00694B30">
        <w:rPr>
          <w:color w:val="3A3A3A"/>
          <w:szCs w:val="18"/>
        </w:rPr>
        <w:t>e</w:t>
      </w:r>
      <w:r w:rsidR="000434DD">
        <w:rPr>
          <w:color w:val="3A3A3A"/>
          <w:szCs w:val="18"/>
        </w:rPr>
        <w:t> </w:t>
      </w:r>
      <w:r w:rsidRPr="00694B30">
        <w:rPr>
          <w:color w:val="262626"/>
          <w:szCs w:val="18"/>
        </w:rPr>
        <w:t xml:space="preserve">XIII du GATT </w:t>
      </w:r>
      <w:r w:rsidRPr="00694B30">
        <w:rPr>
          <w:color w:val="161616"/>
          <w:szCs w:val="18"/>
        </w:rPr>
        <w:t xml:space="preserve">de 1994, à la demande de tout Membre </w:t>
      </w:r>
      <w:r w:rsidRPr="00694B30">
        <w:rPr>
          <w:color w:val="262626"/>
          <w:szCs w:val="18"/>
        </w:rPr>
        <w:t xml:space="preserve">exportateur </w:t>
      </w:r>
      <w:r w:rsidRPr="00694B30">
        <w:rPr>
          <w:color w:val="161616"/>
          <w:szCs w:val="18"/>
        </w:rPr>
        <w:t xml:space="preserve">dont les </w:t>
      </w:r>
      <w:r w:rsidRPr="00694B30">
        <w:rPr>
          <w:color w:val="262626"/>
          <w:szCs w:val="18"/>
        </w:rPr>
        <w:t xml:space="preserve">exportations des </w:t>
      </w:r>
      <w:r w:rsidRPr="00694B30">
        <w:rPr>
          <w:color w:val="161616"/>
          <w:szCs w:val="18"/>
        </w:rPr>
        <w:t>produit</w:t>
      </w:r>
      <w:r w:rsidRPr="00694B30">
        <w:rPr>
          <w:color w:val="3A3A3A"/>
          <w:szCs w:val="18"/>
        </w:rPr>
        <w:t>s co</w:t>
      </w:r>
      <w:r w:rsidRPr="00694B30">
        <w:rPr>
          <w:color w:val="161616"/>
          <w:szCs w:val="18"/>
        </w:rPr>
        <w:t>n</w:t>
      </w:r>
      <w:r w:rsidRPr="00694B30">
        <w:rPr>
          <w:color w:val="3A3A3A"/>
          <w:szCs w:val="18"/>
        </w:rPr>
        <w:t>s</w:t>
      </w:r>
      <w:r w:rsidRPr="00694B30">
        <w:rPr>
          <w:color w:val="161616"/>
          <w:szCs w:val="18"/>
        </w:rPr>
        <w:t>id</w:t>
      </w:r>
      <w:r w:rsidRPr="00694B30">
        <w:rPr>
          <w:color w:val="3A3A3A"/>
          <w:szCs w:val="18"/>
        </w:rPr>
        <w:t>é</w:t>
      </w:r>
      <w:r w:rsidRPr="00694B30">
        <w:rPr>
          <w:color w:val="161616"/>
          <w:szCs w:val="18"/>
        </w:rPr>
        <w:t>r</w:t>
      </w:r>
      <w:r w:rsidRPr="00694B30">
        <w:rPr>
          <w:color w:val="3A3A3A"/>
          <w:szCs w:val="18"/>
        </w:rPr>
        <w:t>és a</w:t>
      </w:r>
      <w:r w:rsidRPr="00694B30">
        <w:rPr>
          <w:color w:val="161616"/>
          <w:szCs w:val="18"/>
        </w:rPr>
        <w:t xml:space="preserve">uront fait l'objet de restrictions </w:t>
      </w:r>
      <w:r w:rsidRPr="00694B30">
        <w:rPr>
          <w:color w:val="262626"/>
          <w:szCs w:val="18"/>
        </w:rPr>
        <w:t xml:space="preserve">au titre </w:t>
      </w:r>
      <w:r w:rsidRPr="00694B30">
        <w:rPr>
          <w:color w:val="161616"/>
          <w:szCs w:val="18"/>
        </w:rPr>
        <w:t xml:space="preserve">du présent </w:t>
      </w:r>
      <w:r w:rsidRPr="00694B30">
        <w:rPr>
          <w:color w:val="262626"/>
          <w:szCs w:val="18"/>
        </w:rPr>
        <w:t xml:space="preserve">accord à </w:t>
      </w:r>
      <w:r w:rsidRPr="00694B30">
        <w:rPr>
          <w:color w:val="161616"/>
          <w:szCs w:val="18"/>
        </w:rPr>
        <w:t xml:space="preserve">un moment </w:t>
      </w:r>
      <w:r w:rsidRPr="00694B30">
        <w:rPr>
          <w:color w:val="262626"/>
          <w:szCs w:val="18"/>
        </w:rPr>
        <w:t xml:space="preserve">donné de </w:t>
      </w:r>
      <w:r w:rsidRPr="00694B30">
        <w:rPr>
          <w:color w:val="161616"/>
          <w:szCs w:val="18"/>
        </w:rPr>
        <w:t xml:space="preserve">la </w:t>
      </w:r>
      <w:r w:rsidRPr="00694B30">
        <w:rPr>
          <w:color w:val="262626"/>
          <w:szCs w:val="18"/>
        </w:rPr>
        <w:t xml:space="preserve">période d'un an </w:t>
      </w:r>
      <w:r w:rsidRPr="00694B30">
        <w:rPr>
          <w:color w:val="3A3A3A"/>
          <w:szCs w:val="18"/>
        </w:rPr>
        <w:t>aya</w:t>
      </w:r>
      <w:r w:rsidRPr="00694B30">
        <w:rPr>
          <w:color w:val="161616"/>
          <w:szCs w:val="18"/>
        </w:rPr>
        <w:t xml:space="preserve">nt précédé immédiatement l'introduction de la mesure de </w:t>
      </w:r>
      <w:r w:rsidRPr="00694B30">
        <w:rPr>
          <w:color w:val="262626"/>
          <w:szCs w:val="18"/>
        </w:rPr>
        <w:t xml:space="preserve">sauvegarde. Le </w:t>
      </w:r>
      <w:r w:rsidRPr="00694B30">
        <w:rPr>
          <w:color w:val="161616"/>
          <w:szCs w:val="18"/>
        </w:rPr>
        <w:t>Membr</w:t>
      </w:r>
      <w:r w:rsidRPr="00694B30">
        <w:rPr>
          <w:color w:val="3A3A3A"/>
          <w:szCs w:val="18"/>
        </w:rPr>
        <w:t>e expor</w:t>
      </w:r>
      <w:r w:rsidRPr="00694B30">
        <w:rPr>
          <w:color w:val="161616"/>
          <w:szCs w:val="18"/>
        </w:rPr>
        <w:t>tat</w:t>
      </w:r>
      <w:r w:rsidRPr="00694B30">
        <w:rPr>
          <w:color w:val="3A3A3A"/>
          <w:szCs w:val="18"/>
        </w:rPr>
        <w:t>e</w:t>
      </w:r>
      <w:r w:rsidRPr="00694B30">
        <w:rPr>
          <w:color w:val="161616"/>
          <w:szCs w:val="18"/>
        </w:rPr>
        <w:t xml:space="preserve">ur </w:t>
      </w:r>
      <w:r w:rsidRPr="00694B30">
        <w:rPr>
          <w:color w:val="262626"/>
          <w:szCs w:val="18"/>
        </w:rPr>
        <w:t xml:space="preserve">concerné administrera cette </w:t>
      </w:r>
      <w:r w:rsidRPr="00694B30">
        <w:rPr>
          <w:color w:val="161616"/>
          <w:szCs w:val="18"/>
        </w:rPr>
        <w:t xml:space="preserve">mesure. Le niveau </w:t>
      </w:r>
      <w:r w:rsidRPr="00694B30">
        <w:rPr>
          <w:color w:val="262626"/>
          <w:szCs w:val="18"/>
        </w:rPr>
        <w:t xml:space="preserve">applicable </w:t>
      </w:r>
      <w:r w:rsidRPr="00694B30">
        <w:rPr>
          <w:color w:val="161616"/>
          <w:szCs w:val="18"/>
        </w:rPr>
        <w:t xml:space="preserve">ne ramènera pas les </w:t>
      </w:r>
      <w:r w:rsidRPr="00694B30">
        <w:rPr>
          <w:color w:val="262626"/>
          <w:szCs w:val="18"/>
        </w:rPr>
        <w:t xml:space="preserve">exportations </w:t>
      </w:r>
      <w:r w:rsidRPr="00694B30">
        <w:rPr>
          <w:color w:val="161616"/>
          <w:szCs w:val="18"/>
        </w:rPr>
        <w:t>vi</w:t>
      </w:r>
      <w:r w:rsidRPr="00694B30">
        <w:rPr>
          <w:color w:val="3A3A3A"/>
          <w:szCs w:val="18"/>
        </w:rPr>
        <w:t>sées a</w:t>
      </w:r>
      <w:r w:rsidRPr="00694B30">
        <w:rPr>
          <w:color w:val="161616"/>
          <w:szCs w:val="18"/>
        </w:rPr>
        <w:t>u</w:t>
      </w:r>
      <w:r w:rsidRPr="00694B30">
        <w:rPr>
          <w:color w:val="5D5D5D"/>
          <w:szCs w:val="18"/>
        </w:rPr>
        <w:t>-</w:t>
      </w:r>
      <w:r w:rsidRPr="00694B30">
        <w:rPr>
          <w:color w:val="262626"/>
          <w:szCs w:val="18"/>
        </w:rPr>
        <w:t xml:space="preserve">dessous </w:t>
      </w:r>
      <w:r w:rsidRPr="00694B30">
        <w:rPr>
          <w:color w:val="161616"/>
          <w:szCs w:val="18"/>
        </w:rPr>
        <w:t>du niveau d'une période représentative récente</w:t>
      </w:r>
      <w:r w:rsidRPr="00694B30">
        <w:rPr>
          <w:color w:val="3A3A3A"/>
          <w:szCs w:val="18"/>
        </w:rPr>
        <w:t xml:space="preserve">, </w:t>
      </w:r>
      <w:r w:rsidRPr="00694B30">
        <w:rPr>
          <w:color w:val="161616"/>
          <w:szCs w:val="18"/>
        </w:rPr>
        <w:t xml:space="preserve">qui </w:t>
      </w:r>
      <w:r w:rsidRPr="00694B30">
        <w:rPr>
          <w:color w:val="262626"/>
          <w:szCs w:val="18"/>
        </w:rPr>
        <w:t xml:space="preserve">correspondra </w:t>
      </w:r>
      <w:r w:rsidRPr="00694B30">
        <w:rPr>
          <w:color w:val="161616"/>
          <w:szCs w:val="18"/>
        </w:rPr>
        <w:t>normal</w:t>
      </w:r>
      <w:r w:rsidRPr="00694B30">
        <w:rPr>
          <w:color w:val="3A3A3A"/>
          <w:szCs w:val="18"/>
        </w:rPr>
        <w:t>e</w:t>
      </w:r>
      <w:r w:rsidRPr="00694B30">
        <w:rPr>
          <w:color w:val="161616"/>
          <w:szCs w:val="18"/>
        </w:rPr>
        <w:t>m</w:t>
      </w:r>
      <w:r w:rsidRPr="00694B30">
        <w:rPr>
          <w:color w:val="3A3A3A"/>
          <w:szCs w:val="18"/>
        </w:rPr>
        <w:t>e</w:t>
      </w:r>
      <w:r w:rsidRPr="00694B30">
        <w:rPr>
          <w:color w:val="161616"/>
          <w:szCs w:val="18"/>
        </w:rPr>
        <w:t xml:space="preserve">nt </w:t>
      </w:r>
      <w:r w:rsidRPr="00694B30">
        <w:rPr>
          <w:color w:val="262626"/>
          <w:szCs w:val="18"/>
        </w:rPr>
        <w:t xml:space="preserve">à </w:t>
      </w:r>
      <w:r w:rsidRPr="00694B30">
        <w:rPr>
          <w:color w:val="161616"/>
          <w:szCs w:val="18"/>
        </w:rPr>
        <w:t>l</w:t>
      </w:r>
      <w:r w:rsidRPr="00694B30">
        <w:rPr>
          <w:color w:val="3A3A3A"/>
          <w:szCs w:val="18"/>
        </w:rPr>
        <w:t xml:space="preserve">a </w:t>
      </w:r>
      <w:r w:rsidRPr="00694B30">
        <w:rPr>
          <w:color w:val="161616"/>
          <w:szCs w:val="18"/>
        </w:rPr>
        <w:t>m</w:t>
      </w:r>
      <w:r w:rsidRPr="00694B30">
        <w:rPr>
          <w:color w:val="3A3A3A"/>
          <w:szCs w:val="18"/>
        </w:rPr>
        <w:t xml:space="preserve">oyenne </w:t>
      </w:r>
      <w:r w:rsidRPr="00694B30">
        <w:rPr>
          <w:color w:val="262626"/>
          <w:szCs w:val="18"/>
        </w:rPr>
        <w:t>d</w:t>
      </w:r>
      <w:r w:rsidRPr="00694B30">
        <w:rPr>
          <w:color w:val="494949"/>
          <w:szCs w:val="18"/>
        </w:rPr>
        <w:t xml:space="preserve">es </w:t>
      </w:r>
      <w:r w:rsidRPr="00694B30">
        <w:rPr>
          <w:color w:val="262626"/>
          <w:szCs w:val="18"/>
        </w:rPr>
        <w:t xml:space="preserve">exportations </w:t>
      </w:r>
      <w:r w:rsidRPr="00694B30">
        <w:rPr>
          <w:color w:val="161616"/>
          <w:szCs w:val="18"/>
        </w:rPr>
        <w:t xml:space="preserve">du Membre </w:t>
      </w:r>
      <w:r w:rsidRPr="00694B30">
        <w:rPr>
          <w:color w:val="262626"/>
          <w:szCs w:val="18"/>
        </w:rPr>
        <w:t xml:space="preserve">concerné </w:t>
      </w:r>
      <w:r w:rsidRPr="00694B30">
        <w:rPr>
          <w:color w:val="161616"/>
          <w:szCs w:val="18"/>
        </w:rPr>
        <w:t xml:space="preserve">pendant les trois dernières </w:t>
      </w:r>
      <w:r w:rsidRPr="00694B30">
        <w:rPr>
          <w:color w:val="262626"/>
          <w:szCs w:val="18"/>
        </w:rPr>
        <w:t xml:space="preserve">années </w:t>
      </w:r>
      <w:r w:rsidRPr="00694B30">
        <w:rPr>
          <w:color w:val="161616"/>
          <w:szCs w:val="18"/>
        </w:rPr>
        <w:t>repré</w:t>
      </w:r>
      <w:r w:rsidRPr="00694B30">
        <w:rPr>
          <w:color w:val="3A3A3A"/>
          <w:szCs w:val="18"/>
        </w:rPr>
        <w:t>se</w:t>
      </w:r>
      <w:r w:rsidRPr="00694B30">
        <w:rPr>
          <w:color w:val="161616"/>
          <w:szCs w:val="18"/>
        </w:rPr>
        <w:t>ntativ</w:t>
      </w:r>
      <w:r w:rsidRPr="00694B30">
        <w:rPr>
          <w:color w:val="3A3A3A"/>
          <w:szCs w:val="18"/>
        </w:rPr>
        <w:t xml:space="preserve">es </w:t>
      </w:r>
      <w:r w:rsidRPr="00694B30">
        <w:rPr>
          <w:color w:val="262626"/>
          <w:szCs w:val="18"/>
        </w:rPr>
        <w:t xml:space="preserve">pour </w:t>
      </w:r>
      <w:r w:rsidRPr="00694B30">
        <w:rPr>
          <w:color w:val="161616"/>
          <w:szCs w:val="18"/>
        </w:rPr>
        <w:t>l</w:t>
      </w:r>
      <w:r w:rsidRPr="00694B30">
        <w:rPr>
          <w:color w:val="3A3A3A"/>
          <w:szCs w:val="18"/>
        </w:rPr>
        <w:t>esq</w:t>
      </w:r>
      <w:r w:rsidRPr="00694B30">
        <w:rPr>
          <w:color w:val="161616"/>
          <w:szCs w:val="18"/>
        </w:rPr>
        <w:t>u</w:t>
      </w:r>
      <w:r w:rsidRPr="00694B30">
        <w:rPr>
          <w:color w:val="3A3A3A"/>
          <w:szCs w:val="18"/>
        </w:rPr>
        <w:t>e</w:t>
      </w:r>
      <w:r w:rsidRPr="00694B30">
        <w:rPr>
          <w:color w:val="161616"/>
          <w:szCs w:val="18"/>
        </w:rPr>
        <w:t>ll</w:t>
      </w:r>
      <w:r w:rsidRPr="00694B30">
        <w:rPr>
          <w:color w:val="494949"/>
          <w:szCs w:val="18"/>
        </w:rPr>
        <w:t xml:space="preserve">es </w:t>
      </w:r>
      <w:r w:rsidRPr="00694B30">
        <w:rPr>
          <w:color w:val="161616"/>
          <w:szCs w:val="18"/>
        </w:rPr>
        <w:t xml:space="preserve">des </w:t>
      </w:r>
      <w:r w:rsidRPr="00694B30">
        <w:rPr>
          <w:color w:val="262626"/>
          <w:szCs w:val="18"/>
        </w:rPr>
        <w:t xml:space="preserve">statistiques sont </w:t>
      </w:r>
      <w:r w:rsidRPr="00694B30">
        <w:rPr>
          <w:color w:val="161616"/>
          <w:szCs w:val="18"/>
        </w:rPr>
        <w:t xml:space="preserve">disponibles. En </w:t>
      </w:r>
      <w:r w:rsidRPr="00694B30">
        <w:rPr>
          <w:color w:val="262626"/>
          <w:szCs w:val="18"/>
        </w:rPr>
        <w:t xml:space="preserve">outre, </w:t>
      </w:r>
      <w:r w:rsidRPr="00694B30">
        <w:rPr>
          <w:color w:val="161616"/>
          <w:szCs w:val="18"/>
        </w:rPr>
        <w:t xml:space="preserve">lorsque la mesure de </w:t>
      </w:r>
      <w:r w:rsidRPr="00694B30">
        <w:rPr>
          <w:color w:val="262626"/>
          <w:szCs w:val="18"/>
        </w:rPr>
        <w:t xml:space="preserve">sauvegarde </w:t>
      </w:r>
      <w:r w:rsidRPr="00694B30">
        <w:rPr>
          <w:color w:val="3A3A3A"/>
          <w:szCs w:val="18"/>
        </w:rPr>
        <w:t>se</w:t>
      </w:r>
      <w:r w:rsidRPr="00694B30">
        <w:rPr>
          <w:color w:val="161616"/>
          <w:szCs w:val="18"/>
        </w:rPr>
        <w:t xml:space="preserve">ra </w:t>
      </w:r>
      <w:r w:rsidRPr="00694B30">
        <w:rPr>
          <w:color w:val="262626"/>
          <w:szCs w:val="18"/>
        </w:rPr>
        <w:t>appliqu</w:t>
      </w:r>
      <w:r w:rsidRPr="00694B30">
        <w:rPr>
          <w:color w:val="494949"/>
          <w:szCs w:val="18"/>
        </w:rPr>
        <w:t xml:space="preserve">ée </w:t>
      </w:r>
      <w:r w:rsidRPr="00694B30">
        <w:rPr>
          <w:color w:val="262626"/>
          <w:szCs w:val="18"/>
        </w:rPr>
        <w:t xml:space="preserve">pendant </w:t>
      </w:r>
      <w:r w:rsidRPr="00694B30">
        <w:rPr>
          <w:color w:val="161616"/>
          <w:szCs w:val="18"/>
        </w:rPr>
        <w:t xml:space="preserve">plus d'un an, le niveau </w:t>
      </w:r>
      <w:r w:rsidRPr="00694B30">
        <w:rPr>
          <w:color w:val="262626"/>
          <w:szCs w:val="18"/>
        </w:rPr>
        <w:t xml:space="preserve">applicable sera </w:t>
      </w:r>
      <w:r w:rsidRPr="00694B30">
        <w:rPr>
          <w:color w:val="161616"/>
          <w:szCs w:val="18"/>
        </w:rPr>
        <w:t xml:space="preserve">progressivement libéralisé </w:t>
      </w:r>
      <w:r w:rsidRPr="00694B30">
        <w:rPr>
          <w:color w:val="262626"/>
          <w:szCs w:val="18"/>
        </w:rPr>
        <w:t xml:space="preserve">à </w:t>
      </w:r>
      <w:r w:rsidRPr="00694B30">
        <w:rPr>
          <w:color w:val="161616"/>
          <w:szCs w:val="18"/>
        </w:rPr>
        <w:t>intervalle</w:t>
      </w:r>
      <w:r w:rsidRPr="00694B30">
        <w:rPr>
          <w:color w:val="3A3A3A"/>
          <w:szCs w:val="18"/>
        </w:rPr>
        <w:t xml:space="preserve">s </w:t>
      </w:r>
      <w:r w:rsidRPr="00694B30">
        <w:rPr>
          <w:color w:val="262626"/>
          <w:szCs w:val="18"/>
        </w:rPr>
        <w:t xml:space="preserve">réguliers pendant </w:t>
      </w:r>
      <w:r w:rsidRPr="00694B30">
        <w:rPr>
          <w:color w:val="161616"/>
          <w:szCs w:val="18"/>
        </w:rPr>
        <w:t>l</w:t>
      </w:r>
      <w:r w:rsidRPr="00694B30">
        <w:rPr>
          <w:color w:val="3A3A3A"/>
          <w:szCs w:val="18"/>
        </w:rPr>
        <w:t xml:space="preserve">a </w:t>
      </w:r>
      <w:r w:rsidRPr="00694B30">
        <w:rPr>
          <w:color w:val="161616"/>
          <w:szCs w:val="18"/>
        </w:rPr>
        <w:t xml:space="preserve">période d'application. Dans </w:t>
      </w:r>
      <w:r w:rsidRPr="00694B30">
        <w:rPr>
          <w:color w:val="262626"/>
          <w:szCs w:val="18"/>
        </w:rPr>
        <w:t xml:space="preserve">ces cas, </w:t>
      </w:r>
      <w:r w:rsidRPr="00694B30">
        <w:rPr>
          <w:color w:val="161616"/>
          <w:szCs w:val="18"/>
        </w:rPr>
        <w:t xml:space="preserve">le Membre </w:t>
      </w:r>
      <w:r w:rsidRPr="00694B30">
        <w:rPr>
          <w:color w:val="262626"/>
          <w:szCs w:val="18"/>
        </w:rPr>
        <w:t xml:space="preserve">exportateur concerné </w:t>
      </w:r>
      <w:r w:rsidR="00652F71" w:rsidRPr="00694B30">
        <w:rPr>
          <w:color w:val="161616"/>
          <w:szCs w:val="18"/>
        </w:rPr>
        <w:t>n'</w:t>
      </w:r>
      <w:r w:rsidRPr="00694B30">
        <w:rPr>
          <w:color w:val="3A3A3A"/>
          <w:szCs w:val="18"/>
        </w:rPr>
        <w:t xml:space="preserve">exercera </w:t>
      </w:r>
      <w:r w:rsidRPr="00694B30">
        <w:rPr>
          <w:color w:val="262626"/>
          <w:szCs w:val="18"/>
        </w:rPr>
        <w:t xml:space="preserve">pas </w:t>
      </w:r>
      <w:r w:rsidRPr="00694B30">
        <w:rPr>
          <w:color w:val="161616"/>
          <w:szCs w:val="18"/>
        </w:rPr>
        <w:t>l</w:t>
      </w:r>
      <w:r w:rsidRPr="00694B30">
        <w:rPr>
          <w:color w:val="3A3A3A"/>
          <w:szCs w:val="18"/>
        </w:rPr>
        <w:t xml:space="preserve">e </w:t>
      </w:r>
      <w:r w:rsidRPr="00694B30">
        <w:rPr>
          <w:color w:val="262626"/>
          <w:szCs w:val="18"/>
        </w:rPr>
        <w:t xml:space="preserve">droit de suspendre </w:t>
      </w:r>
      <w:r w:rsidRPr="00694B30">
        <w:rPr>
          <w:color w:val="161616"/>
          <w:szCs w:val="18"/>
        </w:rPr>
        <w:t xml:space="preserve">des </w:t>
      </w:r>
      <w:r w:rsidRPr="00694B30">
        <w:rPr>
          <w:color w:val="262626"/>
          <w:szCs w:val="18"/>
        </w:rPr>
        <w:t xml:space="preserve">concessions ou </w:t>
      </w:r>
      <w:r w:rsidRPr="00694B30">
        <w:rPr>
          <w:color w:val="161616"/>
          <w:szCs w:val="18"/>
        </w:rPr>
        <w:t xml:space="preserve">d'autres </w:t>
      </w:r>
      <w:r w:rsidRPr="00694B30">
        <w:rPr>
          <w:color w:val="262626"/>
          <w:szCs w:val="18"/>
        </w:rPr>
        <w:t xml:space="preserve">obligations substantiellement équivalentes </w:t>
      </w:r>
      <w:r w:rsidRPr="00694B30">
        <w:rPr>
          <w:color w:val="3A3A3A"/>
          <w:szCs w:val="18"/>
        </w:rPr>
        <w:t>a</w:t>
      </w:r>
      <w:r w:rsidRPr="00694B30">
        <w:rPr>
          <w:color w:val="161616"/>
          <w:szCs w:val="18"/>
        </w:rPr>
        <w:t xml:space="preserve">u </w:t>
      </w:r>
      <w:r w:rsidRPr="00694B30">
        <w:rPr>
          <w:color w:val="262626"/>
          <w:szCs w:val="18"/>
        </w:rPr>
        <w:t xml:space="preserve">titre du </w:t>
      </w:r>
      <w:r w:rsidRPr="00694B30">
        <w:rPr>
          <w:color w:val="161616"/>
          <w:szCs w:val="18"/>
        </w:rPr>
        <w:t>paragraphe</w:t>
      </w:r>
      <w:r w:rsidR="000434DD">
        <w:rPr>
          <w:color w:val="161616"/>
          <w:szCs w:val="18"/>
        </w:rPr>
        <w:t> </w:t>
      </w:r>
      <w:r w:rsidRPr="00694B30">
        <w:rPr>
          <w:color w:val="161616"/>
          <w:szCs w:val="18"/>
        </w:rPr>
        <w:t>3</w:t>
      </w:r>
      <w:r w:rsidR="000434DD">
        <w:rPr>
          <w:color w:val="161616"/>
          <w:szCs w:val="18"/>
        </w:rPr>
        <w:t> </w:t>
      </w:r>
      <w:r w:rsidRPr="00694B30">
        <w:rPr>
          <w:color w:val="161616"/>
          <w:szCs w:val="18"/>
        </w:rPr>
        <w:t>a) de l'article</w:t>
      </w:r>
      <w:r w:rsidR="000434DD">
        <w:rPr>
          <w:color w:val="161616"/>
          <w:szCs w:val="18"/>
        </w:rPr>
        <w:t> </w:t>
      </w:r>
      <w:r w:rsidRPr="00694B30">
        <w:rPr>
          <w:color w:val="262626"/>
          <w:szCs w:val="18"/>
        </w:rPr>
        <w:t xml:space="preserve">XIX </w:t>
      </w:r>
      <w:r w:rsidRPr="00694B30">
        <w:rPr>
          <w:color w:val="161616"/>
          <w:szCs w:val="18"/>
        </w:rPr>
        <w:t>du GATT de 1994</w:t>
      </w:r>
      <w:r w:rsidRPr="00694B30">
        <w:rPr>
          <w:color w:val="3A3A3A"/>
          <w:szCs w:val="18"/>
        </w:rPr>
        <w:t>.</w:t>
      </w:r>
    </w:p>
    <w:p w14:paraId="6BB5495D" w14:textId="54B0D8D0" w:rsidR="006C558A" w:rsidRPr="00694B30" w:rsidRDefault="006C558A" w:rsidP="00AB2BA3">
      <w:pPr>
        <w:pStyle w:val="BodyText"/>
      </w:pPr>
      <w:r w:rsidRPr="00694B30">
        <w:rPr>
          <w:color w:val="161616"/>
          <w:szCs w:val="18"/>
        </w:rPr>
        <w:tab/>
        <w:t xml:space="preserve">L'OSpT </w:t>
      </w:r>
      <w:r w:rsidRPr="00694B30">
        <w:rPr>
          <w:color w:val="262626"/>
          <w:szCs w:val="18"/>
        </w:rPr>
        <w:t xml:space="preserve">suivra </w:t>
      </w:r>
      <w:r w:rsidRPr="00694B30">
        <w:rPr>
          <w:color w:val="161616"/>
          <w:szCs w:val="18"/>
        </w:rPr>
        <w:t xml:space="preserve">la mise </w:t>
      </w:r>
      <w:r w:rsidRPr="00694B30">
        <w:rPr>
          <w:color w:val="262626"/>
          <w:szCs w:val="18"/>
        </w:rPr>
        <w:t xml:space="preserve">en </w:t>
      </w:r>
      <w:r w:rsidR="008E10D7" w:rsidRPr="00694B30">
        <w:rPr>
          <w:color w:val="262626"/>
          <w:szCs w:val="18"/>
        </w:rPr>
        <w:t>œuvre</w:t>
      </w:r>
      <w:r w:rsidRPr="00694B30">
        <w:rPr>
          <w:color w:val="262626"/>
          <w:szCs w:val="18"/>
        </w:rPr>
        <w:t xml:space="preserve"> </w:t>
      </w:r>
      <w:r w:rsidRPr="00694B30">
        <w:rPr>
          <w:color w:val="161616"/>
          <w:szCs w:val="18"/>
        </w:rPr>
        <w:t xml:space="preserve">du présent </w:t>
      </w:r>
      <w:r w:rsidRPr="00694B30">
        <w:rPr>
          <w:color w:val="262626"/>
          <w:szCs w:val="18"/>
        </w:rPr>
        <w:t xml:space="preserve">article. </w:t>
      </w:r>
      <w:r w:rsidR="00A5397A">
        <w:rPr>
          <w:color w:val="161616"/>
          <w:szCs w:val="18"/>
        </w:rPr>
        <w:t>A</w:t>
      </w:r>
      <w:r w:rsidRPr="00694B30">
        <w:rPr>
          <w:color w:val="161616"/>
          <w:szCs w:val="18"/>
        </w:rPr>
        <w:t xml:space="preserve"> la demand</w:t>
      </w:r>
      <w:r w:rsidRPr="00694B30">
        <w:rPr>
          <w:color w:val="3A3A3A"/>
          <w:szCs w:val="18"/>
        </w:rPr>
        <w:t xml:space="preserve">e </w:t>
      </w:r>
      <w:r w:rsidRPr="00694B30">
        <w:rPr>
          <w:color w:val="161616"/>
          <w:szCs w:val="18"/>
        </w:rPr>
        <w:t>d</w:t>
      </w:r>
      <w:r w:rsidRPr="00694B30">
        <w:rPr>
          <w:color w:val="3A3A3A"/>
          <w:szCs w:val="18"/>
        </w:rPr>
        <w:t xml:space="preserve">e </w:t>
      </w:r>
      <w:r w:rsidRPr="00694B30">
        <w:rPr>
          <w:color w:val="161616"/>
          <w:szCs w:val="18"/>
        </w:rPr>
        <w:t xml:space="preserve">tout </w:t>
      </w:r>
      <w:r w:rsidRPr="00694B30">
        <w:rPr>
          <w:color w:val="262626"/>
          <w:szCs w:val="18"/>
        </w:rPr>
        <w:t xml:space="preserve">Membre, </w:t>
      </w:r>
      <w:r w:rsidRPr="00694B30">
        <w:rPr>
          <w:color w:val="161616"/>
          <w:szCs w:val="18"/>
        </w:rPr>
        <w:t xml:space="preserve">il </w:t>
      </w:r>
      <w:r w:rsidRPr="00694B30">
        <w:rPr>
          <w:color w:val="3A3A3A"/>
          <w:szCs w:val="18"/>
        </w:rPr>
        <w:t xml:space="preserve">examinera </w:t>
      </w:r>
      <w:r w:rsidRPr="00694B30">
        <w:rPr>
          <w:color w:val="161616"/>
          <w:szCs w:val="18"/>
        </w:rPr>
        <w:t xml:space="preserve">toute question particulière </w:t>
      </w:r>
      <w:r w:rsidRPr="00694B30">
        <w:rPr>
          <w:color w:val="262626"/>
          <w:szCs w:val="18"/>
        </w:rPr>
        <w:t xml:space="preserve">en </w:t>
      </w:r>
      <w:r w:rsidRPr="00694B30">
        <w:rPr>
          <w:color w:val="161616"/>
          <w:szCs w:val="18"/>
        </w:rPr>
        <w:t xml:space="preserve">rapport </w:t>
      </w:r>
      <w:r w:rsidRPr="00694B30">
        <w:rPr>
          <w:color w:val="262626"/>
          <w:szCs w:val="18"/>
        </w:rPr>
        <w:t xml:space="preserve">avec </w:t>
      </w:r>
      <w:r w:rsidRPr="00694B30">
        <w:rPr>
          <w:color w:val="161616"/>
          <w:szCs w:val="18"/>
        </w:rPr>
        <w:t xml:space="preserve">la mise </w:t>
      </w:r>
      <w:r w:rsidRPr="00694B30">
        <w:rPr>
          <w:color w:val="262626"/>
          <w:szCs w:val="18"/>
        </w:rPr>
        <w:t xml:space="preserve">en </w:t>
      </w:r>
      <w:r w:rsidR="008E10D7" w:rsidRPr="00694B30">
        <w:rPr>
          <w:color w:val="262626"/>
          <w:szCs w:val="18"/>
        </w:rPr>
        <w:t>œuvre</w:t>
      </w:r>
      <w:r w:rsidRPr="00694B30">
        <w:rPr>
          <w:color w:val="262626"/>
          <w:szCs w:val="18"/>
        </w:rPr>
        <w:t xml:space="preserve"> </w:t>
      </w:r>
      <w:r w:rsidRPr="00694B30">
        <w:rPr>
          <w:color w:val="161616"/>
          <w:szCs w:val="18"/>
        </w:rPr>
        <w:t>d</w:t>
      </w:r>
      <w:r w:rsidRPr="00694B30">
        <w:rPr>
          <w:color w:val="3A3A3A"/>
          <w:szCs w:val="18"/>
        </w:rPr>
        <w:t xml:space="preserve">es </w:t>
      </w:r>
      <w:r w:rsidRPr="00694B30">
        <w:rPr>
          <w:color w:val="161616"/>
          <w:szCs w:val="18"/>
        </w:rPr>
        <w:t>di</w:t>
      </w:r>
      <w:r w:rsidRPr="00694B30">
        <w:rPr>
          <w:color w:val="3A3A3A"/>
          <w:szCs w:val="18"/>
        </w:rPr>
        <w:t>spos</w:t>
      </w:r>
      <w:r w:rsidRPr="00694B30">
        <w:rPr>
          <w:color w:val="161616"/>
          <w:szCs w:val="18"/>
        </w:rPr>
        <w:t xml:space="preserve">itions </w:t>
      </w:r>
      <w:r w:rsidRPr="00694B30">
        <w:rPr>
          <w:color w:val="262626"/>
          <w:szCs w:val="18"/>
        </w:rPr>
        <w:t xml:space="preserve">du présent article. </w:t>
      </w:r>
      <w:r w:rsidR="000B7B68" w:rsidRPr="00694B30">
        <w:rPr>
          <w:color w:val="262626"/>
          <w:szCs w:val="18"/>
        </w:rPr>
        <w:t>Il</w:t>
      </w:r>
      <w:r w:rsidRPr="00694B30">
        <w:rPr>
          <w:color w:val="161616"/>
          <w:szCs w:val="18"/>
        </w:rPr>
        <w:t xml:space="preserve"> </w:t>
      </w:r>
      <w:r w:rsidRPr="00694B30">
        <w:rPr>
          <w:color w:val="262626"/>
          <w:szCs w:val="18"/>
        </w:rPr>
        <w:t xml:space="preserve">adressera </w:t>
      </w:r>
      <w:r w:rsidRPr="00694B30">
        <w:rPr>
          <w:color w:val="161616"/>
          <w:szCs w:val="18"/>
        </w:rPr>
        <w:t xml:space="preserve">des recommandations </w:t>
      </w:r>
      <w:r w:rsidRPr="00694B30">
        <w:rPr>
          <w:color w:val="262626"/>
          <w:szCs w:val="18"/>
        </w:rPr>
        <w:t xml:space="preserve">ou constatations appropriées </w:t>
      </w:r>
      <w:r w:rsidRPr="00694B30">
        <w:rPr>
          <w:color w:val="161616"/>
          <w:szCs w:val="18"/>
        </w:rPr>
        <w:t>dans l</w:t>
      </w:r>
      <w:r w:rsidRPr="00694B30">
        <w:rPr>
          <w:color w:val="3A3A3A"/>
          <w:szCs w:val="18"/>
        </w:rPr>
        <w:t xml:space="preserve">es </w:t>
      </w:r>
      <w:r w:rsidRPr="00694B30">
        <w:rPr>
          <w:color w:val="262626"/>
          <w:szCs w:val="18"/>
        </w:rPr>
        <w:t>30</w:t>
      </w:r>
      <w:r w:rsidR="000434DD">
        <w:rPr>
          <w:color w:val="262626"/>
          <w:szCs w:val="18"/>
        </w:rPr>
        <w:t> </w:t>
      </w:r>
      <w:r w:rsidRPr="00694B30">
        <w:rPr>
          <w:color w:val="161616"/>
          <w:szCs w:val="18"/>
        </w:rPr>
        <w:t>jour</w:t>
      </w:r>
      <w:r w:rsidRPr="00694B30">
        <w:rPr>
          <w:color w:val="3A3A3A"/>
          <w:szCs w:val="18"/>
        </w:rPr>
        <w:t xml:space="preserve">s </w:t>
      </w:r>
      <w:r w:rsidRPr="00694B30">
        <w:rPr>
          <w:color w:val="262626"/>
          <w:szCs w:val="18"/>
        </w:rPr>
        <w:t xml:space="preserve">au ou </w:t>
      </w:r>
      <w:r w:rsidRPr="00694B30">
        <w:rPr>
          <w:color w:val="3A3A3A"/>
          <w:szCs w:val="18"/>
        </w:rPr>
        <w:t>a</w:t>
      </w:r>
      <w:r w:rsidRPr="00694B30">
        <w:rPr>
          <w:color w:val="161616"/>
          <w:szCs w:val="18"/>
        </w:rPr>
        <w:t xml:space="preserve">ux </w:t>
      </w:r>
      <w:r w:rsidRPr="00694B30">
        <w:rPr>
          <w:color w:val="262626"/>
          <w:szCs w:val="18"/>
        </w:rPr>
        <w:t xml:space="preserve">Membres concernés, après </w:t>
      </w:r>
      <w:r w:rsidRPr="00694B30">
        <w:rPr>
          <w:color w:val="161616"/>
          <w:szCs w:val="18"/>
        </w:rPr>
        <w:t xml:space="preserve">les </w:t>
      </w:r>
      <w:r w:rsidRPr="00694B30">
        <w:rPr>
          <w:color w:val="262626"/>
          <w:szCs w:val="18"/>
        </w:rPr>
        <w:t xml:space="preserve">avoir </w:t>
      </w:r>
      <w:r w:rsidRPr="00694B30">
        <w:rPr>
          <w:color w:val="161616"/>
          <w:szCs w:val="18"/>
        </w:rPr>
        <w:t xml:space="preserve">invités </w:t>
      </w:r>
      <w:r w:rsidRPr="00694B30">
        <w:rPr>
          <w:color w:val="262626"/>
          <w:szCs w:val="18"/>
        </w:rPr>
        <w:t xml:space="preserve">à participer à ses </w:t>
      </w:r>
      <w:r w:rsidRPr="00694B30">
        <w:rPr>
          <w:color w:val="161616"/>
          <w:szCs w:val="18"/>
        </w:rPr>
        <w:t>travaux.</w:t>
      </w:r>
    </w:p>
    <w:p w14:paraId="16590A35" w14:textId="09680B52" w:rsidR="000B7B68" w:rsidRPr="00694B30" w:rsidRDefault="000B7B68" w:rsidP="00AB2BA3">
      <w:pPr>
        <w:pStyle w:val="BodyText"/>
        <w:keepNext/>
        <w:numPr>
          <w:ilvl w:val="0"/>
          <w:numId w:val="0"/>
        </w:numPr>
        <w:jc w:val="center"/>
        <w:rPr>
          <w:i/>
          <w:color w:val="161616"/>
          <w:szCs w:val="18"/>
        </w:rPr>
      </w:pPr>
      <w:r w:rsidRPr="00694B30">
        <w:rPr>
          <w:i/>
          <w:color w:val="161616"/>
          <w:szCs w:val="18"/>
        </w:rPr>
        <w:lastRenderedPageBreak/>
        <w:t>Article 3</w:t>
      </w:r>
    </w:p>
    <w:p w14:paraId="77870866" w14:textId="2C286831" w:rsidR="000B7B68" w:rsidRPr="00694B30" w:rsidRDefault="000B7B68" w:rsidP="00AB2BA3">
      <w:pPr>
        <w:pStyle w:val="BodyText"/>
        <w:numPr>
          <w:ilvl w:val="6"/>
          <w:numId w:val="26"/>
        </w:numPr>
      </w:pPr>
      <w:r w:rsidRPr="00694B30">
        <w:rPr>
          <w:color w:val="161616"/>
          <w:szCs w:val="18"/>
        </w:rPr>
        <w:tab/>
        <w:t>Dans les 60</w:t>
      </w:r>
      <w:r w:rsidR="00AB2BA3">
        <w:rPr>
          <w:color w:val="161616"/>
          <w:szCs w:val="18"/>
        </w:rPr>
        <w:t> </w:t>
      </w:r>
      <w:r w:rsidRPr="00694B30">
        <w:rPr>
          <w:color w:val="161616"/>
          <w:szCs w:val="18"/>
        </w:rPr>
        <w:t xml:space="preserve">jours </w:t>
      </w:r>
      <w:r w:rsidRPr="00694B30">
        <w:rPr>
          <w:color w:val="262626"/>
          <w:szCs w:val="18"/>
        </w:rPr>
        <w:t xml:space="preserve">suivant </w:t>
      </w:r>
      <w:r w:rsidRPr="00694B30">
        <w:rPr>
          <w:color w:val="161616"/>
          <w:szCs w:val="18"/>
        </w:rPr>
        <w:t>la date d'entr</w:t>
      </w:r>
      <w:r w:rsidRPr="00694B30">
        <w:rPr>
          <w:color w:val="3A3A3A"/>
          <w:szCs w:val="18"/>
        </w:rPr>
        <w:t xml:space="preserve">ée </w:t>
      </w:r>
      <w:r w:rsidRPr="00694B30">
        <w:rPr>
          <w:color w:val="262626"/>
          <w:szCs w:val="18"/>
        </w:rPr>
        <w:t xml:space="preserve">en vigueur de </w:t>
      </w:r>
      <w:r w:rsidR="004F7BAD" w:rsidRPr="00694B30">
        <w:rPr>
          <w:color w:val="161616"/>
          <w:szCs w:val="18"/>
        </w:rPr>
        <w:t>l</w:t>
      </w:r>
      <w:r w:rsidRPr="00694B30">
        <w:rPr>
          <w:color w:val="161616"/>
          <w:szCs w:val="18"/>
        </w:rPr>
        <w:t xml:space="preserve">'Accord </w:t>
      </w:r>
      <w:r w:rsidRPr="00694B30">
        <w:rPr>
          <w:color w:val="262626"/>
          <w:szCs w:val="18"/>
        </w:rPr>
        <w:t xml:space="preserve">sur </w:t>
      </w:r>
      <w:r w:rsidRPr="00694B30">
        <w:rPr>
          <w:color w:val="161616"/>
          <w:szCs w:val="18"/>
        </w:rPr>
        <w:t>l'OMC</w:t>
      </w:r>
      <w:r w:rsidRPr="00694B30">
        <w:rPr>
          <w:color w:val="3A3A3A"/>
          <w:szCs w:val="18"/>
        </w:rPr>
        <w:t xml:space="preserve">, </w:t>
      </w:r>
      <w:r w:rsidRPr="00694B30">
        <w:rPr>
          <w:color w:val="161616"/>
          <w:szCs w:val="18"/>
        </w:rPr>
        <w:t>l</w:t>
      </w:r>
      <w:r w:rsidRPr="00694B30">
        <w:rPr>
          <w:color w:val="3A3A3A"/>
          <w:szCs w:val="18"/>
        </w:rPr>
        <w:t xml:space="preserve">es </w:t>
      </w:r>
      <w:r w:rsidRPr="00694B30">
        <w:rPr>
          <w:color w:val="161616"/>
          <w:szCs w:val="18"/>
        </w:rPr>
        <w:t>M</w:t>
      </w:r>
      <w:r w:rsidRPr="00694B30">
        <w:rPr>
          <w:color w:val="3A3A3A"/>
          <w:szCs w:val="18"/>
        </w:rPr>
        <w:t xml:space="preserve">embres </w:t>
      </w:r>
      <w:r w:rsidRPr="00694B30">
        <w:rPr>
          <w:color w:val="161616"/>
          <w:szCs w:val="18"/>
        </w:rPr>
        <w:t>qui maintiennent des restrictions</w:t>
      </w:r>
      <w:r w:rsidR="005874FB" w:rsidRPr="00694B30">
        <w:rPr>
          <w:rStyle w:val="FootnoteReference"/>
          <w:color w:val="161616"/>
          <w:szCs w:val="18"/>
        </w:rPr>
        <w:footnoteReference w:id="4"/>
      </w:r>
      <w:r w:rsidRPr="00694B30">
        <w:rPr>
          <w:color w:val="3A3A3A"/>
          <w:szCs w:val="18"/>
        </w:rPr>
        <w:t xml:space="preserve"> </w:t>
      </w:r>
      <w:r w:rsidRPr="00694B30">
        <w:rPr>
          <w:color w:val="262626"/>
          <w:szCs w:val="18"/>
        </w:rPr>
        <w:t xml:space="preserve">touchant </w:t>
      </w:r>
      <w:r w:rsidRPr="00694B30">
        <w:rPr>
          <w:color w:val="161616"/>
          <w:szCs w:val="18"/>
        </w:rPr>
        <w:t xml:space="preserve">des produits textiles </w:t>
      </w:r>
      <w:r w:rsidRPr="00694B30">
        <w:rPr>
          <w:color w:val="262626"/>
          <w:szCs w:val="18"/>
        </w:rPr>
        <w:t xml:space="preserve">et </w:t>
      </w:r>
      <w:r w:rsidRPr="00694B30">
        <w:rPr>
          <w:color w:val="161616"/>
          <w:szCs w:val="18"/>
        </w:rPr>
        <w:t>de</w:t>
      </w:r>
      <w:r w:rsidRPr="00694B30">
        <w:rPr>
          <w:color w:val="3A3A3A"/>
          <w:szCs w:val="18"/>
        </w:rPr>
        <w:t xml:space="preserve">s </w:t>
      </w:r>
      <w:r w:rsidRPr="00694B30">
        <w:rPr>
          <w:color w:val="262626"/>
          <w:szCs w:val="18"/>
        </w:rPr>
        <w:t>vêtements (autres que cell</w:t>
      </w:r>
      <w:r w:rsidRPr="00694B30">
        <w:rPr>
          <w:color w:val="494949"/>
          <w:szCs w:val="18"/>
        </w:rPr>
        <w:t xml:space="preserve">es </w:t>
      </w:r>
      <w:r w:rsidRPr="00694B30">
        <w:rPr>
          <w:color w:val="262626"/>
          <w:szCs w:val="18"/>
        </w:rPr>
        <w:t xml:space="preserve">qui sont </w:t>
      </w:r>
      <w:r w:rsidRPr="00694B30">
        <w:rPr>
          <w:color w:val="161616"/>
          <w:szCs w:val="18"/>
        </w:rPr>
        <w:t xml:space="preserve">maintenues au titre de l'AMF </w:t>
      </w:r>
      <w:r w:rsidRPr="00694B30">
        <w:rPr>
          <w:color w:val="262626"/>
          <w:szCs w:val="18"/>
        </w:rPr>
        <w:t xml:space="preserve">et couvertes </w:t>
      </w:r>
      <w:r w:rsidRPr="00694B30">
        <w:rPr>
          <w:color w:val="161616"/>
          <w:szCs w:val="18"/>
        </w:rPr>
        <w:t>par l</w:t>
      </w:r>
      <w:r w:rsidRPr="00694B30">
        <w:rPr>
          <w:color w:val="3A3A3A"/>
          <w:szCs w:val="18"/>
        </w:rPr>
        <w:t xml:space="preserve">es </w:t>
      </w:r>
      <w:r w:rsidRPr="00694B30">
        <w:rPr>
          <w:color w:val="161616"/>
          <w:szCs w:val="18"/>
        </w:rPr>
        <w:t xml:space="preserve">dispositions de </w:t>
      </w:r>
      <w:r w:rsidR="00455E84" w:rsidRPr="00694B30">
        <w:rPr>
          <w:color w:val="161616"/>
          <w:szCs w:val="18"/>
        </w:rPr>
        <w:t>l'</w:t>
      </w:r>
      <w:r w:rsidRPr="00694B30">
        <w:rPr>
          <w:color w:val="161616"/>
          <w:szCs w:val="18"/>
        </w:rPr>
        <w:t>articl</w:t>
      </w:r>
      <w:r w:rsidRPr="00694B30">
        <w:rPr>
          <w:color w:val="3A3A3A"/>
          <w:szCs w:val="18"/>
        </w:rPr>
        <w:t xml:space="preserve">e </w:t>
      </w:r>
      <w:r w:rsidRPr="00694B30">
        <w:rPr>
          <w:color w:val="262626"/>
          <w:szCs w:val="18"/>
        </w:rPr>
        <w:t xml:space="preserve">2), qu'elles </w:t>
      </w:r>
      <w:r w:rsidRPr="00694B30">
        <w:rPr>
          <w:color w:val="3A3A3A"/>
          <w:szCs w:val="18"/>
        </w:rPr>
        <w:t>soie</w:t>
      </w:r>
      <w:r w:rsidRPr="00694B30">
        <w:rPr>
          <w:color w:val="161616"/>
          <w:szCs w:val="18"/>
        </w:rPr>
        <w:t xml:space="preserve">nt </w:t>
      </w:r>
      <w:r w:rsidRPr="00694B30">
        <w:rPr>
          <w:color w:val="262626"/>
          <w:szCs w:val="18"/>
        </w:rPr>
        <w:t xml:space="preserve">ou </w:t>
      </w:r>
      <w:r w:rsidRPr="00694B30">
        <w:rPr>
          <w:color w:val="161616"/>
          <w:szCs w:val="18"/>
        </w:rPr>
        <w:t xml:space="preserve">non compatibles </w:t>
      </w:r>
      <w:r w:rsidRPr="00694B30">
        <w:rPr>
          <w:color w:val="262626"/>
          <w:szCs w:val="18"/>
        </w:rPr>
        <w:t xml:space="preserve">avec </w:t>
      </w:r>
      <w:r w:rsidRPr="00694B30">
        <w:rPr>
          <w:color w:val="161616"/>
          <w:szCs w:val="18"/>
        </w:rPr>
        <w:t xml:space="preserve">le GATT de 1994, </w:t>
      </w:r>
      <w:r w:rsidRPr="00694B30">
        <w:rPr>
          <w:i/>
          <w:color w:val="262626"/>
          <w:szCs w:val="18"/>
        </w:rPr>
        <w:t xml:space="preserve">a) </w:t>
      </w:r>
      <w:r w:rsidRPr="00694B30">
        <w:rPr>
          <w:color w:val="161616"/>
          <w:szCs w:val="18"/>
        </w:rPr>
        <w:t xml:space="preserve">les notifieront </w:t>
      </w:r>
      <w:r w:rsidRPr="00694B30">
        <w:rPr>
          <w:color w:val="262626"/>
          <w:szCs w:val="18"/>
        </w:rPr>
        <w:t xml:space="preserve">en </w:t>
      </w:r>
      <w:r w:rsidRPr="00694B30">
        <w:rPr>
          <w:color w:val="161616"/>
          <w:szCs w:val="18"/>
        </w:rPr>
        <w:t xml:space="preserve">détail </w:t>
      </w:r>
      <w:r w:rsidRPr="00694B30">
        <w:rPr>
          <w:color w:val="262626"/>
          <w:szCs w:val="18"/>
        </w:rPr>
        <w:t xml:space="preserve">à </w:t>
      </w:r>
      <w:r w:rsidR="00455E84" w:rsidRPr="00694B30">
        <w:rPr>
          <w:color w:val="161616"/>
          <w:szCs w:val="18"/>
        </w:rPr>
        <w:t>l'</w:t>
      </w:r>
      <w:r w:rsidRPr="00694B30">
        <w:rPr>
          <w:color w:val="161616"/>
          <w:szCs w:val="18"/>
        </w:rPr>
        <w:t>OSpT</w:t>
      </w:r>
      <w:r w:rsidRPr="00694B30">
        <w:rPr>
          <w:color w:val="3A3A3A"/>
          <w:szCs w:val="18"/>
        </w:rPr>
        <w:t xml:space="preserve">, </w:t>
      </w:r>
      <w:r w:rsidRPr="00694B30">
        <w:rPr>
          <w:color w:val="262626"/>
          <w:szCs w:val="18"/>
        </w:rPr>
        <w:t xml:space="preserve">ou </w:t>
      </w:r>
      <w:r w:rsidRPr="00694B30">
        <w:rPr>
          <w:i/>
          <w:color w:val="262626"/>
          <w:szCs w:val="18"/>
        </w:rPr>
        <w:t>b)</w:t>
      </w:r>
      <w:r w:rsidR="00A5397A">
        <w:rPr>
          <w:i/>
          <w:color w:val="262626"/>
          <w:szCs w:val="18"/>
        </w:rPr>
        <w:t> </w:t>
      </w:r>
      <w:r w:rsidRPr="00694B30">
        <w:rPr>
          <w:color w:val="3A3A3A"/>
          <w:szCs w:val="18"/>
        </w:rPr>
        <w:t>commun</w:t>
      </w:r>
      <w:r w:rsidRPr="00694B30">
        <w:rPr>
          <w:color w:val="161616"/>
          <w:szCs w:val="18"/>
        </w:rPr>
        <w:t>iqu</w:t>
      </w:r>
      <w:r w:rsidRPr="00694B30">
        <w:rPr>
          <w:color w:val="3A3A3A"/>
          <w:szCs w:val="18"/>
        </w:rPr>
        <w:t xml:space="preserve">eront </w:t>
      </w:r>
      <w:r w:rsidRPr="00694B30">
        <w:rPr>
          <w:color w:val="161616"/>
          <w:szCs w:val="18"/>
        </w:rPr>
        <w:t xml:space="preserve">à </w:t>
      </w:r>
      <w:r w:rsidRPr="00694B30">
        <w:rPr>
          <w:color w:val="262626"/>
          <w:szCs w:val="18"/>
        </w:rPr>
        <w:t xml:space="preserve">celui-ci </w:t>
      </w:r>
      <w:r w:rsidRPr="00694B30">
        <w:rPr>
          <w:color w:val="161616"/>
          <w:szCs w:val="18"/>
        </w:rPr>
        <w:t xml:space="preserve">les notifications </w:t>
      </w:r>
      <w:r w:rsidRPr="00694B30">
        <w:rPr>
          <w:color w:val="262626"/>
          <w:szCs w:val="18"/>
        </w:rPr>
        <w:t xml:space="preserve">s'y rapportant </w:t>
      </w:r>
      <w:r w:rsidRPr="00694B30">
        <w:rPr>
          <w:color w:val="161616"/>
          <w:szCs w:val="18"/>
        </w:rPr>
        <w:t xml:space="preserve">qui </w:t>
      </w:r>
      <w:r w:rsidRPr="00694B30">
        <w:rPr>
          <w:color w:val="262626"/>
          <w:szCs w:val="18"/>
        </w:rPr>
        <w:t xml:space="preserve">auront été </w:t>
      </w:r>
      <w:r w:rsidRPr="00694B30">
        <w:rPr>
          <w:color w:val="161616"/>
          <w:szCs w:val="18"/>
        </w:rPr>
        <w:t xml:space="preserve">présentées </w:t>
      </w:r>
      <w:r w:rsidRPr="00694B30">
        <w:rPr>
          <w:color w:val="262626"/>
          <w:szCs w:val="18"/>
        </w:rPr>
        <w:t xml:space="preserve">à </w:t>
      </w:r>
      <w:r w:rsidRPr="00694B30">
        <w:rPr>
          <w:color w:val="161616"/>
          <w:szCs w:val="18"/>
        </w:rPr>
        <w:t xml:space="preserve">tout </w:t>
      </w:r>
      <w:r w:rsidRPr="00694B30">
        <w:rPr>
          <w:color w:val="262626"/>
          <w:szCs w:val="18"/>
        </w:rPr>
        <w:t>autre organe de l'OMC</w:t>
      </w:r>
      <w:r w:rsidRPr="00694B30">
        <w:rPr>
          <w:color w:val="494949"/>
          <w:szCs w:val="18"/>
        </w:rPr>
        <w:t xml:space="preserve">. </w:t>
      </w:r>
      <w:r w:rsidRPr="00694B30">
        <w:rPr>
          <w:color w:val="3A3A3A"/>
          <w:szCs w:val="18"/>
        </w:rPr>
        <w:t>C</w:t>
      </w:r>
      <w:r w:rsidRPr="00694B30">
        <w:rPr>
          <w:color w:val="161616"/>
          <w:szCs w:val="18"/>
        </w:rPr>
        <w:t>h</w:t>
      </w:r>
      <w:r w:rsidRPr="00694B30">
        <w:rPr>
          <w:color w:val="3A3A3A"/>
          <w:szCs w:val="18"/>
        </w:rPr>
        <w:t>aq</w:t>
      </w:r>
      <w:r w:rsidRPr="00694B30">
        <w:rPr>
          <w:color w:val="161616"/>
          <w:szCs w:val="18"/>
        </w:rPr>
        <w:t>u</w:t>
      </w:r>
      <w:r w:rsidRPr="00694B30">
        <w:rPr>
          <w:color w:val="3A3A3A"/>
          <w:szCs w:val="18"/>
        </w:rPr>
        <w:t xml:space="preserve">e </w:t>
      </w:r>
      <w:r w:rsidRPr="00694B30">
        <w:rPr>
          <w:color w:val="262626"/>
          <w:szCs w:val="18"/>
        </w:rPr>
        <w:t xml:space="preserve">fois </w:t>
      </w:r>
      <w:r w:rsidRPr="00694B30">
        <w:rPr>
          <w:color w:val="161616"/>
          <w:szCs w:val="18"/>
        </w:rPr>
        <w:t xml:space="preserve">qu'il y </w:t>
      </w:r>
      <w:r w:rsidRPr="00694B30">
        <w:rPr>
          <w:color w:val="262626"/>
          <w:szCs w:val="18"/>
        </w:rPr>
        <w:t xml:space="preserve">aura </w:t>
      </w:r>
      <w:r w:rsidRPr="00694B30">
        <w:rPr>
          <w:color w:val="161616"/>
          <w:szCs w:val="18"/>
        </w:rPr>
        <w:t xml:space="preserve">lieu, les notifications </w:t>
      </w:r>
      <w:r w:rsidRPr="00694B30">
        <w:rPr>
          <w:color w:val="262626"/>
          <w:szCs w:val="18"/>
        </w:rPr>
        <w:t xml:space="preserve">devraient donner </w:t>
      </w:r>
      <w:r w:rsidRPr="00694B30">
        <w:rPr>
          <w:color w:val="161616"/>
          <w:szCs w:val="18"/>
        </w:rPr>
        <w:t>des renseign</w:t>
      </w:r>
      <w:r w:rsidRPr="00694B30">
        <w:rPr>
          <w:color w:val="3A3A3A"/>
          <w:szCs w:val="18"/>
        </w:rPr>
        <w:t>e</w:t>
      </w:r>
      <w:r w:rsidRPr="00694B30">
        <w:rPr>
          <w:color w:val="161616"/>
          <w:szCs w:val="18"/>
        </w:rPr>
        <w:t xml:space="preserve">ments </w:t>
      </w:r>
      <w:r w:rsidRPr="00694B30">
        <w:rPr>
          <w:color w:val="262626"/>
          <w:szCs w:val="18"/>
        </w:rPr>
        <w:t>sur toute justification d</w:t>
      </w:r>
      <w:r w:rsidRPr="00694B30">
        <w:rPr>
          <w:color w:val="494949"/>
          <w:szCs w:val="18"/>
        </w:rPr>
        <w:t xml:space="preserve">es </w:t>
      </w:r>
      <w:r w:rsidRPr="00694B30">
        <w:rPr>
          <w:color w:val="262626"/>
          <w:szCs w:val="18"/>
        </w:rPr>
        <w:t xml:space="preserve">restrictions </w:t>
      </w:r>
      <w:r w:rsidRPr="00694B30">
        <w:rPr>
          <w:color w:val="161616"/>
          <w:szCs w:val="18"/>
        </w:rPr>
        <w:t xml:space="preserve">au </w:t>
      </w:r>
      <w:r w:rsidRPr="00694B30">
        <w:rPr>
          <w:color w:val="262626"/>
          <w:szCs w:val="18"/>
        </w:rPr>
        <w:t xml:space="preserve">regard </w:t>
      </w:r>
      <w:r w:rsidRPr="00694B30">
        <w:rPr>
          <w:color w:val="161616"/>
          <w:szCs w:val="18"/>
        </w:rPr>
        <w:t xml:space="preserve">du GATT de 1994, y </w:t>
      </w:r>
      <w:r w:rsidRPr="00694B30">
        <w:rPr>
          <w:color w:val="262626"/>
          <w:szCs w:val="18"/>
        </w:rPr>
        <w:t xml:space="preserve">compris </w:t>
      </w:r>
      <w:r w:rsidRPr="00694B30">
        <w:rPr>
          <w:color w:val="161616"/>
          <w:szCs w:val="18"/>
        </w:rPr>
        <w:t xml:space="preserve">les dispositions du </w:t>
      </w:r>
      <w:r w:rsidRPr="00694B30">
        <w:rPr>
          <w:color w:val="262626"/>
          <w:szCs w:val="18"/>
        </w:rPr>
        <w:t xml:space="preserve">GATT </w:t>
      </w:r>
      <w:r w:rsidRPr="00694B30">
        <w:rPr>
          <w:color w:val="161616"/>
          <w:szCs w:val="18"/>
        </w:rPr>
        <w:t>d</w:t>
      </w:r>
      <w:r w:rsidRPr="00694B30">
        <w:rPr>
          <w:color w:val="3A3A3A"/>
          <w:szCs w:val="18"/>
        </w:rPr>
        <w:t xml:space="preserve">e </w:t>
      </w:r>
      <w:r w:rsidRPr="00694B30">
        <w:rPr>
          <w:color w:val="161616"/>
          <w:szCs w:val="18"/>
        </w:rPr>
        <w:t xml:space="preserve">1994 </w:t>
      </w:r>
      <w:r w:rsidRPr="00694B30">
        <w:rPr>
          <w:color w:val="3A3A3A"/>
          <w:szCs w:val="18"/>
        </w:rPr>
        <w:t xml:space="preserve">sur </w:t>
      </w:r>
      <w:r w:rsidRPr="00694B30">
        <w:rPr>
          <w:color w:val="161616"/>
          <w:szCs w:val="18"/>
        </w:rPr>
        <w:t>l</w:t>
      </w:r>
      <w:r w:rsidRPr="00694B30">
        <w:rPr>
          <w:color w:val="3A3A3A"/>
          <w:szCs w:val="18"/>
        </w:rPr>
        <w:t>esq</w:t>
      </w:r>
      <w:r w:rsidRPr="00694B30">
        <w:rPr>
          <w:color w:val="161616"/>
          <w:szCs w:val="18"/>
        </w:rPr>
        <w:t>u</w:t>
      </w:r>
      <w:r w:rsidRPr="00694B30">
        <w:rPr>
          <w:color w:val="3A3A3A"/>
          <w:szCs w:val="18"/>
        </w:rPr>
        <w:t>e</w:t>
      </w:r>
      <w:r w:rsidRPr="00694B30">
        <w:rPr>
          <w:color w:val="161616"/>
          <w:szCs w:val="18"/>
        </w:rPr>
        <w:t>ll</w:t>
      </w:r>
      <w:r w:rsidRPr="00694B30">
        <w:rPr>
          <w:color w:val="3A3A3A"/>
          <w:szCs w:val="18"/>
        </w:rPr>
        <w:t xml:space="preserve">es </w:t>
      </w:r>
      <w:r w:rsidRPr="00694B30">
        <w:rPr>
          <w:color w:val="262626"/>
          <w:szCs w:val="18"/>
        </w:rPr>
        <w:t>ces restrictions sont fondées.</w:t>
      </w:r>
    </w:p>
    <w:p w14:paraId="306BF1B7" w14:textId="07FE08DE" w:rsidR="00DC7AB0" w:rsidRPr="00694B30" w:rsidRDefault="00DC7AB0" w:rsidP="00AB2BA3">
      <w:pPr>
        <w:pStyle w:val="BodyText"/>
      </w:pPr>
      <w:r w:rsidRPr="00694B30">
        <w:rPr>
          <w:color w:val="181818"/>
          <w:szCs w:val="18"/>
        </w:rPr>
        <w:tab/>
        <w:t>Les Membres qui maintiennent des restrictions relevant du paragraphe</w:t>
      </w:r>
      <w:r w:rsidR="00AB2BA3">
        <w:rPr>
          <w:color w:val="181818"/>
          <w:szCs w:val="18"/>
        </w:rPr>
        <w:t> </w:t>
      </w:r>
      <w:r w:rsidRPr="00694B30">
        <w:rPr>
          <w:color w:val="181818"/>
          <w:szCs w:val="18"/>
        </w:rPr>
        <w:t>1</w:t>
      </w:r>
      <w:r w:rsidRPr="00694B30">
        <w:rPr>
          <w:color w:val="3F3F3F"/>
          <w:szCs w:val="18"/>
        </w:rPr>
        <w:t xml:space="preserve">, </w:t>
      </w:r>
      <w:r w:rsidRPr="00694B30">
        <w:rPr>
          <w:color w:val="282828"/>
          <w:szCs w:val="18"/>
        </w:rPr>
        <w:t xml:space="preserve">à </w:t>
      </w:r>
      <w:r w:rsidR="00455E84" w:rsidRPr="00694B30">
        <w:rPr>
          <w:color w:val="181818"/>
          <w:szCs w:val="18"/>
        </w:rPr>
        <w:t>l'</w:t>
      </w:r>
      <w:r w:rsidRPr="00694B30">
        <w:rPr>
          <w:color w:val="181818"/>
          <w:szCs w:val="18"/>
        </w:rPr>
        <w:t>ex</w:t>
      </w:r>
      <w:r w:rsidRPr="00694B30">
        <w:rPr>
          <w:color w:val="3F3F3F"/>
          <w:szCs w:val="18"/>
        </w:rPr>
        <w:t>cep</w:t>
      </w:r>
      <w:r w:rsidRPr="00694B30">
        <w:rPr>
          <w:color w:val="181818"/>
          <w:szCs w:val="18"/>
        </w:rPr>
        <w:t>tion d</w:t>
      </w:r>
      <w:r w:rsidRPr="00694B30">
        <w:rPr>
          <w:color w:val="3F3F3F"/>
          <w:szCs w:val="18"/>
        </w:rPr>
        <w:t>e ce</w:t>
      </w:r>
      <w:r w:rsidRPr="00694B30">
        <w:rPr>
          <w:color w:val="181818"/>
          <w:szCs w:val="18"/>
        </w:rPr>
        <w:t>ll</w:t>
      </w:r>
      <w:r w:rsidRPr="00694B30">
        <w:rPr>
          <w:color w:val="3F3F3F"/>
          <w:szCs w:val="18"/>
        </w:rPr>
        <w:t xml:space="preserve">es </w:t>
      </w:r>
      <w:r w:rsidRPr="00694B30">
        <w:rPr>
          <w:color w:val="181818"/>
          <w:szCs w:val="18"/>
        </w:rPr>
        <w:t xml:space="preserve">qui </w:t>
      </w:r>
      <w:r w:rsidRPr="00694B30">
        <w:rPr>
          <w:color w:val="282828"/>
          <w:szCs w:val="18"/>
        </w:rPr>
        <w:t xml:space="preserve">sont </w:t>
      </w:r>
      <w:r w:rsidRPr="00694B30">
        <w:rPr>
          <w:color w:val="181818"/>
          <w:szCs w:val="18"/>
        </w:rPr>
        <w:t>justifiées au regard d'une disposition du GATT de 1994:</w:t>
      </w:r>
    </w:p>
    <w:p w14:paraId="5B22ADB2" w14:textId="0BC215D5" w:rsidR="00DC7AB0" w:rsidRPr="00694B30" w:rsidRDefault="00DC7AB0" w:rsidP="00AB2BA3">
      <w:pPr>
        <w:pStyle w:val="BodyText2"/>
        <w:numPr>
          <w:ilvl w:val="0"/>
          <w:numId w:val="27"/>
        </w:numPr>
        <w:ind w:left="1134" w:hanging="567"/>
      </w:pPr>
      <w:r w:rsidRPr="00694B30">
        <w:tab/>
        <w:t xml:space="preserve">soit mettront ces restrictions </w:t>
      </w:r>
      <w:r w:rsidRPr="00694B30">
        <w:rPr>
          <w:color w:val="282828"/>
        </w:rPr>
        <w:t xml:space="preserve">en conformité </w:t>
      </w:r>
      <w:r w:rsidRPr="00694B30">
        <w:t>avec le GATT d</w:t>
      </w:r>
      <w:r w:rsidRPr="00694B30">
        <w:rPr>
          <w:color w:val="3F3F3F"/>
        </w:rPr>
        <w:t xml:space="preserve">e </w:t>
      </w:r>
      <w:r w:rsidRPr="00694B30">
        <w:t>1994 dan</w:t>
      </w:r>
      <w:r w:rsidRPr="00694B30">
        <w:rPr>
          <w:color w:val="3F3F3F"/>
        </w:rPr>
        <w:t xml:space="preserve">s </w:t>
      </w:r>
      <w:r w:rsidRPr="00694B30">
        <w:t xml:space="preserve">un </w:t>
      </w:r>
      <w:r w:rsidRPr="00694B30">
        <w:rPr>
          <w:color w:val="282828"/>
        </w:rPr>
        <w:t xml:space="preserve">délai d'un </w:t>
      </w:r>
      <w:r w:rsidRPr="00694B30">
        <w:t xml:space="preserve">an à compter de l'entrée </w:t>
      </w:r>
      <w:r w:rsidRPr="00694B30">
        <w:rPr>
          <w:color w:val="282828"/>
        </w:rPr>
        <w:t xml:space="preserve">en </w:t>
      </w:r>
      <w:r w:rsidRPr="00694B30">
        <w:t xml:space="preserve">vigueur de l'Accord </w:t>
      </w:r>
      <w:r w:rsidRPr="00694B30">
        <w:rPr>
          <w:color w:val="282828"/>
        </w:rPr>
        <w:t xml:space="preserve">sur </w:t>
      </w:r>
      <w:r w:rsidRPr="00694B30">
        <w:t xml:space="preserve">l'OMC, </w:t>
      </w:r>
      <w:r w:rsidRPr="00694B30">
        <w:rPr>
          <w:color w:val="282828"/>
        </w:rPr>
        <w:t xml:space="preserve">et </w:t>
      </w:r>
      <w:r w:rsidRPr="00694B30">
        <w:t xml:space="preserve">notifieront </w:t>
      </w:r>
      <w:r w:rsidRPr="00694B30">
        <w:rPr>
          <w:color w:val="282828"/>
        </w:rPr>
        <w:t xml:space="preserve">cette action </w:t>
      </w:r>
      <w:r w:rsidRPr="00694B30">
        <w:t>à l'OSpT pour information;</w:t>
      </w:r>
    </w:p>
    <w:p w14:paraId="3DE57DC9" w14:textId="32156997" w:rsidR="005874FB" w:rsidRPr="00694B30" w:rsidRDefault="00DC7AB0" w:rsidP="00AB2BA3">
      <w:pPr>
        <w:pStyle w:val="BodyText2"/>
      </w:pPr>
      <w:r w:rsidRPr="00694B30">
        <w:t xml:space="preserve">soit élimineront progressivement ces restrictions conformément à un programme </w:t>
      </w:r>
      <w:r w:rsidRPr="00694B30">
        <w:rPr>
          <w:color w:val="282828"/>
        </w:rPr>
        <w:t xml:space="preserve">devant </w:t>
      </w:r>
      <w:r w:rsidRPr="00694B30">
        <w:t xml:space="preserve">être présenté à l'OSpT par le Membre maintenant ces restrictions </w:t>
      </w:r>
      <w:r w:rsidRPr="00694B30">
        <w:rPr>
          <w:color w:val="282828"/>
        </w:rPr>
        <w:t xml:space="preserve">six </w:t>
      </w:r>
      <w:r w:rsidRPr="00694B30">
        <w:t xml:space="preserve">mois </w:t>
      </w:r>
      <w:r w:rsidRPr="00694B30">
        <w:rPr>
          <w:color w:val="282828"/>
        </w:rPr>
        <w:t xml:space="preserve">au </w:t>
      </w:r>
      <w:r w:rsidRPr="00694B30">
        <w:t xml:space="preserve">plus </w:t>
      </w:r>
      <w:r w:rsidRPr="00694B30">
        <w:rPr>
          <w:color w:val="282828"/>
        </w:rPr>
        <w:t xml:space="preserve">tard </w:t>
      </w:r>
      <w:r w:rsidRPr="00694B30">
        <w:t xml:space="preserve">après la date d'entrée </w:t>
      </w:r>
      <w:r w:rsidRPr="00694B30">
        <w:rPr>
          <w:color w:val="282828"/>
        </w:rPr>
        <w:t xml:space="preserve">en </w:t>
      </w:r>
      <w:r w:rsidRPr="00694B30">
        <w:t xml:space="preserve">vigueur de l'Accord </w:t>
      </w:r>
      <w:r w:rsidRPr="00694B30">
        <w:rPr>
          <w:color w:val="282828"/>
        </w:rPr>
        <w:t xml:space="preserve">sur </w:t>
      </w:r>
      <w:r w:rsidRPr="00694B30">
        <w:t xml:space="preserve">l'OMC. </w:t>
      </w:r>
      <w:r w:rsidRPr="00694B30">
        <w:rPr>
          <w:color w:val="282828"/>
        </w:rPr>
        <w:t xml:space="preserve">Ce </w:t>
      </w:r>
      <w:r w:rsidRPr="00694B30">
        <w:t xml:space="preserve">programme </w:t>
      </w:r>
      <w:r w:rsidRPr="00694B30">
        <w:rPr>
          <w:color w:val="282828"/>
        </w:rPr>
        <w:t xml:space="preserve">prévoira </w:t>
      </w:r>
      <w:r w:rsidRPr="00694B30">
        <w:t xml:space="preserve">l'élimination de toutes les restrictions dans un délai ne dépassant pas la durée du </w:t>
      </w:r>
      <w:r w:rsidRPr="00694B30">
        <w:rPr>
          <w:color w:val="282828"/>
        </w:rPr>
        <w:t xml:space="preserve">présent </w:t>
      </w:r>
      <w:r w:rsidRPr="00694B30">
        <w:t xml:space="preserve">accord. L'OSpT pourra adresser des recommandations </w:t>
      </w:r>
      <w:r w:rsidRPr="00694B30">
        <w:rPr>
          <w:color w:val="282828"/>
        </w:rPr>
        <w:t xml:space="preserve">au </w:t>
      </w:r>
      <w:r w:rsidRPr="00694B30">
        <w:t xml:space="preserve">Membre </w:t>
      </w:r>
      <w:r w:rsidRPr="00694B30">
        <w:rPr>
          <w:color w:val="282828"/>
        </w:rPr>
        <w:t xml:space="preserve">concerné au sujet </w:t>
      </w:r>
      <w:r w:rsidRPr="00694B30">
        <w:t>d'un tel programme.</w:t>
      </w:r>
    </w:p>
    <w:p w14:paraId="595F8471" w14:textId="582E94BB" w:rsidR="00DC7AB0" w:rsidRPr="00694B30" w:rsidRDefault="00DC7AB0" w:rsidP="00AB2BA3">
      <w:pPr>
        <w:pStyle w:val="BodyText"/>
      </w:pPr>
      <w:r w:rsidRPr="00694B30">
        <w:rPr>
          <w:color w:val="181818"/>
          <w:szCs w:val="18"/>
        </w:rPr>
        <w:tab/>
        <w:t>Pendant la durée du présent accord, les Membres communiqueront à l</w:t>
      </w:r>
      <w:r w:rsidRPr="00694B30">
        <w:rPr>
          <w:color w:val="282828"/>
          <w:szCs w:val="18"/>
        </w:rPr>
        <w:t xml:space="preserve">'OSpT, pour </w:t>
      </w:r>
      <w:r w:rsidRPr="00694B30">
        <w:rPr>
          <w:color w:val="181818"/>
          <w:szCs w:val="18"/>
        </w:rPr>
        <w:t>information</w:t>
      </w:r>
      <w:r w:rsidRPr="00694B30">
        <w:rPr>
          <w:color w:val="3F3F3F"/>
          <w:szCs w:val="18"/>
        </w:rPr>
        <w:t xml:space="preserve">, </w:t>
      </w:r>
      <w:r w:rsidRPr="00694B30">
        <w:rPr>
          <w:color w:val="181818"/>
          <w:szCs w:val="18"/>
        </w:rPr>
        <w:t xml:space="preserve">les notifications présentées à tout autre organe de l'OMC au </w:t>
      </w:r>
      <w:r w:rsidRPr="00694B30">
        <w:rPr>
          <w:color w:val="282828"/>
          <w:szCs w:val="18"/>
        </w:rPr>
        <w:t xml:space="preserve">sujet </w:t>
      </w:r>
      <w:r w:rsidRPr="00694B30">
        <w:rPr>
          <w:color w:val="181818"/>
          <w:szCs w:val="18"/>
        </w:rPr>
        <w:t>de toutes nouvell</w:t>
      </w:r>
      <w:r w:rsidRPr="00694B30">
        <w:rPr>
          <w:color w:val="3F3F3F"/>
          <w:szCs w:val="18"/>
        </w:rPr>
        <w:t xml:space="preserve">es </w:t>
      </w:r>
      <w:r w:rsidRPr="00694B30">
        <w:rPr>
          <w:color w:val="282828"/>
          <w:szCs w:val="18"/>
        </w:rPr>
        <w:t xml:space="preserve">restrictions ou </w:t>
      </w:r>
      <w:r w:rsidRPr="00694B30">
        <w:rPr>
          <w:color w:val="181818"/>
          <w:szCs w:val="18"/>
        </w:rPr>
        <w:t xml:space="preserve">de toutes modifications apportées </w:t>
      </w:r>
      <w:r w:rsidRPr="00694B30">
        <w:rPr>
          <w:color w:val="282828"/>
          <w:szCs w:val="18"/>
        </w:rPr>
        <w:t xml:space="preserve">à </w:t>
      </w:r>
      <w:r w:rsidRPr="00694B30">
        <w:rPr>
          <w:color w:val="181818"/>
          <w:szCs w:val="18"/>
        </w:rPr>
        <w:t xml:space="preserve">des restrictions </w:t>
      </w:r>
      <w:r w:rsidRPr="00694B30">
        <w:rPr>
          <w:color w:val="282828"/>
          <w:szCs w:val="18"/>
        </w:rPr>
        <w:t xml:space="preserve">existantes </w:t>
      </w:r>
      <w:r w:rsidRPr="00694B30">
        <w:rPr>
          <w:color w:val="181818"/>
          <w:szCs w:val="18"/>
        </w:rPr>
        <w:t>touchant l</w:t>
      </w:r>
      <w:r w:rsidRPr="00694B30">
        <w:rPr>
          <w:color w:val="3F3F3F"/>
          <w:szCs w:val="18"/>
        </w:rPr>
        <w:t xml:space="preserve">es </w:t>
      </w:r>
      <w:r w:rsidRPr="00694B30">
        <w:rPr>
          <w:color w:val="181818"/>
          <w:szCs w:val="18"/>
        </w:rPr>
        <w:t xml:space="preserve">produits </w:t>
      </w:r>
      <w:r w:rsidRPr="00694B30">
        <w:rPr>
          <w:color w:val="282828"/>
          <w:szCs w:val="18"/>
        </w:rPr>
        <w:t xml:space="preserve">textiles </w:t>
      </w:r>
      <w:r w:rsidRPr="00694B30">
        <w:rPr>
          <w:color w:val="3F3F3F"/>
          <w:szCs w:val="18"/>
        </w:rPr>
        <w:t xml:space="preserve">et </w:t>
      </w:r>
      <w:r w:rsidRPr="00694B30">
        <w:rPr>
          <w:color w:val="181818"/>
          <w:szCs w:val="18"/>
        </w:rPr>
        <w:t>l</w:t>
      </w:r>
      <w:r w:rsidRPr="00694B30">
        <w:rPr>
          <w:color w:val="3F3F3F"/>
          <w:szCs w:val="18"/>
        </w:rPr>
        <w:t xml:space="preserve">es </w:t>
      </w:r>
      <w:r w:rsidRPr="00694B30">
        <w:rPr>
          <w:color w:val="181818"/>
          <w:szCs w:val="18"/>
        </w:rPr>
        <w:t xml:space="preserve">vêtements, qui auront </w:t>
      </w:r>
      <w:r w:rsidRPr="00694B30">
        <w:rPr>
          <w:color w:val="282828"/>
          <w:szCs w:val="18"/>
        </w:rPr>
        <w:t xml:space="preserve">été </w:t>
      </w:r>
      <w:r w:rsidRPr="00694B30">
        <w:rPr>
          <w:color w:val="181818"/>
          <w:szCs w:val="18"/>
        </w:rPr>
        <w:t xml:space="preserve">prises </w:t>
      </w:r>
      <w:r w:rsidRPr="00694B30">
        <w:rPr>
          <w:color w:val="282828"/>
          <w:szCs w:val="18"/>
        </w:rPr>
        <w:t xml:space="preserve">en vertu </w:t>
      </w:r>
      <w:r w:rsidRPr="00694B30">
        <w:rPr>
          <w:color w:val="181818"/>
          <w:szCs w:val="18"/>
        </w:rPr>
        <w:t>d'une disposition du GATT de 1994</w:t>
      </w:r>
      <w:r w:rsidRPr="00694B30">
        <w:rPr>
          <w:color w:val="3F3F3F"/>
          <w:szCs w:val="18"/>
        </w:rPr>
        <w:t xml:space="preserve">, </w:t>
      </w:r>
      <w:r w:rsidRPr="00694B30">
        <w:rPr>
          <w:color w:val="181818"/>
          <w:szCs w:val="18"/>
        </w:rPr>
        <w:t>dans un d</w:t>
      </w:r>
      <w:r w:rsidRPr="00694B30">
        <w:rPr>
          <w:color w:val="3F3F3F"/>
          <w:szCs w:val="18"/>
        </w:rPr>
        <w:t>é</w:t>
      </w:r>
      <w:r w:rsidRPr="00694B30">
        <w:rPr>
          <w:color w:val="181818"/>
          <w:szCs w:val="18"/>
        </w:rPr>
        <w:t xml:space="preserve">lai </w:t>
      </w:r>
      <w:r w:rsidRPr="00694B30">
        <w:rPr>
          <w:color w:val="282828"/>
          <w:szCs w:val="18"/>
        </w:rPr>
        <w:t>de 60</w:t>
      </w:r>
      <w:r w:rsidR="00AC15CE" w:rsidRPr="00694B30">
        <w:rPr>
          <w:color w:val="282828"/>
          <w:szCs w:val="18"/>
        </w:rPr>
        <w:t> </w:t>
      </w:r>
      <w:r w:rsidRPr="00694B30">
        <w:rPr>
          <w:color w:val="282828"/>
          <w:szCs w:val="18"/>
        </w:rPr>
        <w:t xml:space="preserve">jours </w:t>
      </w:r>
      <w:r w:rsidRPr="00694B30">
        <w:rPr>
          <w:color w:val="181818"/>
          <w:szCs w:val="18"/>
        </w:rPr>
        <w:t xml:space="preserve">à compter de leur </w:t>
      </w:r>
      <w:r w:rsidRPr="00694B30">
        <w:rPr>
          <w:color w:val="282828"/>
          <w:szCs w:val="18"/>
        </w:rPr>
        <w:t xml:space="preserve">entrée en </w:t>
      </w:r>
      <w:r w:rsidRPr="00694B30">
        <w:rPr>
          <w:color w:val="181818"/>
          <w:szCs w:val="18"/>
        </w:rPr>
        <w:t>vigueur.</w:t>
      </w:r>
    </w:p>
    <w:p w14:paraId="15A16DDC" w14:textId="15BFF6EF" w:rsidR="00DC7AB0" w:rsidRPr="00694B30" w:rsidRDefault="00DC7AB0" w:rsidP="00AB2BA3">
      <w:pPr>
        <w:pStyle w:val="BodyText"/>
      </w:pPr>
      <w:r w:rsidRPr="00694B30">
        <w:rPr>
          <w:color w:val="181818"/>
          <w:szCs w:val="18"/>
        </w:rPr>
        <w:tab/>
        <w:t xml:space="preserve">Tout Membre aura la </w:t>
      </w:r>
      <w:r w:rsidRPr="00694B30">
        <w:rPr>
          <w:color w:val="282828"/>
          <w:szCs w:val="18"/>
        </w:rPr>
        <w:t xml:space="preserve">faculté </w:t>
      </w:r>
      <w:r w:rsidRPr="00694B30">
        <w:rPr>
          <w:color w:val="181818"/>
          <w:szCs w:val="18"/>
        </w:rPr>
        <w:t xml:space="preserve">d'adresser des notifications inverses </w:t>
      </w:r>
      <w:r w:rsidRPr="00694B30">
        <w:rPr>
          <w:color w:val="282828"/>
          <w:szCs w:val="18"/>
        </w:rPr>
        <w:t xml:space="preserve">à </w:t>
      </w:r>
      <w:r w:rsidRPr="00694B30">
        <w:rPr>
          <w:color w:val="181818"/>
          <w:szCs w:val="18"/>
        </w:rPr>
        <w:t xml:space="preserve">l'OSpT, </w:t>
      </w:r>
      <w:r w:rsidRPr="00694B30">
        <w:rPr>
          <w:color w:val="282828"/>
          <w:szCs w:val="18"/>
        </w:rPr>
        <w:t xml:space="preserve">pour </w:t>
      </w:r>
      <w:r w:rsidR="008E10D7" w:rsidRPr="00694B30">
        <w:rPr>
          <w:color w:val="181818"/>
          <w:szCs w:val="18"/>
        </w:rPr>
        <w:t>informa</w:t>
      </w:r>
      <w:r w:rsidR="008E10D7" w:rsidRPr="00694B30">
        <w:rPr>
          <w:color w:val="3F3F3F"/>
          <w:szCs w:val="18"/>
        </w:rPr>
        <w:t>ti</w:t>
      </w:r>
      <w:r w:rsidR="008E10D7" w:rsidRPr="00694B30">
        <w:rPr>
          <w:color w:val="181818"/>
          <w:szCs w:val="18"/>
        </w:rPr>
        <w:t>on</w:t>
      </w:r>
      <w:r w:rsidRPr="00694B30">
        <w:rPr>
          <w:color w:val="3F3F3F"/>
          <w:szCs w:val="18"/>
        </w:rPr>
        <w:t xml:space="preserve">, </w:t>
      </w:r>
      <w:r w:rsidRPr="00694B30">
        <w:rPr>
          <w:color w:val="282828"/>
          <w:szCs w:val="18"/>
        </w:rPr>
        <w:t xml:space="preserve">au sujet </w:t>
      </w:r>
      <w:r w:rsidRPr="00694B30">
        <w:rPr>
          <w:color w:val="181818"/>
          <w:szCs w:val="18"/>
        </w:rPr>
        <w:t xml:space="preserve">de la justification d'une restriction </w:t>
      </w:r>
      <w:r w:rsidRPr="00694B30">
        <w:rPr>
          <w:color w:val="282828"/>
          <w:szCs w:val="18"/>
        </w:rPr>
        <w:t xml:space="preserve">au </w:t>
      </w:r>
      <w:r w:rsidRPr="00694B30">
        <w:rPr>
          <w:color w:val="181818"/>
          <w:szCs w:val="18"/>
        </w:rPr>
        <w:t xml:space="preserve">regard du GATT de 1994, </w:t>
      </w:r>
      <w:r w:rsidRPr="00694B30">
        <w:rPr>
          <w:color w:val="282828"/>
          <w:szCs w:val="18"/>
        </w:rPr>
        <w:t xml:space="preserve">ou au sujet de toutes restrictions </w:t>
      </w:r>
      <w:r w:rsidRPr="00694B30">
        <w:rPr>
          <w:color w:val="181818"/>
          <w:szCs w:val="18"/>
        </w:rPr>
        <w:t xml:space="preserve">qui n'auraient pas </w:t>
      </w:r>
      <w:r w:rsidRPr="00694B30">
        <w:rPr>
          <w:color w:val="282828"/>
          <w:szCs w:val="18"/>
        </w:rPr>
        <w:t xml:space="preserve">été </w:t>
      </w:r>
      <w:r w:rsidRPr="00694B30">
        <w:rPr>
          <w:color w:val="181818"/>
          <w:szCs w:val="18"/>
        </w:rPr>
        <w:t xml:space="preserve">notifiées au titre des dispositions du présent </w:t>
      </w:r>
      <w:r w:rsidRPr="00694B30">
        <w:rPr>
          <w:color w:val="282828"/>
          <w:szCs w:val="18"/>
        </w:rPr>
        <w:t xml:space="preserve">article. </w:t>
      </w:r>
      <w:r w:rsidRPr="00694B30">
        <w:rPr>
          <w:color w:val="181818"/>
          <w:szCs w:val="18"/>
        </w:rPr>
        <w:t xml:space="preserve">Tout Membre </w:t>
      </w:r>
      <w:r w:rsidRPr="00694B30">
        <w:rPr>
          <w:color w:val="282828"/>
          <w:szCs w:val="18"/>
        </w:rPr>
        <w:t xml:space="preserve">pourra </w:t>
      </w:r>
      <w:r w:rsidRPr="00694B30">
        <w:rPr>
          <w:color w:val="3F3F3F"/>
          <w:szCs w:val="18"/>
        </w:rPr>
        <w:t xml:space="preserve">engager </w:t>
      </w:r>
      <w:r w:rsidRPr="00694B30">
        <w:rPr>
          <w:color w:val="181818"/>
          <w:szCs w:val="18"/>
        </w:rPr>
        <w:t xml:space="preserve">une action au </w:t>
      </w:r>
      <w:r w:rsidRPr="00694B30">
        <w:rPr>
          <w:color w:val="282828"/>
          <w:szCs w:val="18"/>
        </w:rPr>
        <w:t xml:space="preserve">sujet </w:t>
      </w:r>
      <w:r w:rsidRPr="00694B30">
        <w:rPr>
          <w:color w:val="181818"/>
          <w:szCs w:val="18"/>
        </w:rPr>
        <w:t xml:space="preserve">de </w:t>
      </w:r>
      <w:r w:rsidRPr="00694B30">
        <w:rPr>
          <w:color w:val="282828"/>
          <w:szCs w:val="18"/>
        </w:rPr>
        <w:t xml:space="preserve">ces </w:t>
      </w:r>
      <w:r w:rsidRPr="00694B30">
        <w:rPr>
          <w:color w:val="181818"/>
          <w:szCs w:val="18"/>
        </w:rPr>
        <w:t>notifications</w:t>
      </w:r>
      <w:r w:rsidRPr="00694B30">
        <w:rPr>
          <w:color w:val="3F3F3F"/>
          <w:szCs w:val="18"/>
        </w:rPr>
        <w:t xml:space="preserve">, </w:t>
      </w:r>
      <w:r w:rsidRPr="00694B30">
        <w:rPr>
          <w:color w:val="282828"/>
          <w:szCs w:val="18"/>
        </w:rPr>
        <w:t xml:space="preserve">conformément </w:t>
      </w:r>
      <w:r w:rsidRPr="00694B30">
        <w:rPr>
          <w:color w:val="181818"/>
          <w:szCs w:val="18"/>
        </w:rPr>
        <w:t xml:space="preserve">aux dispositions </w:t>
      </w:r>
      <w:r w:rsidRPr="00694B30">
        <w:rPr>
          <w:color w:val="282828"/>
          <w:szCs w:val="18"/>
        </w:rPr>
        <w:t xml:space="preserve">ou procédures pertinentes du </w:t>
      </w:r>
      <w:r w:rsidRPr="00694B30">
        <w:rPr>
          <w:color w:val="181818"/>
          <w:szCs w:val="18"/>
        </w:rPr>
        <w:t xml:space="preserve">GATT de 1994, devant l'organe </w:t>
      </w:r>
      <w:r w:rsidRPr="00694B30">
        <w:rPr>
          <w:color w:val="282828"/>
          <w:szCs w:val="18"/>
        </w:rPr>
        <w:t xml:space="preserve">compétent </w:t>
      </w:r>
      <w:r w:rsidRPr="00694B30">
        <w:rPr>
          <w:color w:val="181818"/>
          <w:szCs w:val="18"/>
        </w:rPr>
        <w:t>de l'OMC.</w:t>
      </w:r>
    </w:p>
    <w:p w14:paraId="1BF50011" w14:textId="05337AD2" w:rsidR="00DC7AB0" w:rsidRPr="00694B30" w:rsidRDefault="00DC7AB0" w:rsidP="00AB2BA3">
      <w:pPr>
        <w:pStyle w:val="BodyText"/>
      </w:pPr>
      <w:r w:rsidRPr="00694B30">
        <w:rPr>
          <w:color w:val="181818"/>
          <w:szCs w:val="18"/>
        </w:rPr>
        <w:tab/>
        <w:t>L'OSpT</w:t>
      </w:r>
      <w:r w:rsidR="008E10D7" w:rsidRPr="00694B30">
        <w:rPr>
          <w:color w:val="181818"/>
          <w:szCs w:val="18"/>
        </w:rPr>
        <w:t xml:space="preserve"> </w:t>
      </w:r>
      <w:r w:rsidRPr="00694B30">
        <w:rPr>
          <w:color w:val="181818"/>
          <w:szCs w:val="18"/>
        </w:rPr>
        <w:t>distribuera</w:t>
      </w:r>
      <w:r w:rsidR="008E10D7" w:rsidRPr="00694B30">
        <w:rPr>
          <w:color w:val="181818"/>
          <w:szCs w:val="18"/>
        </w:rPr>
        <w:t xml:space="preserve"> </w:t>
      </w:r>
      <w:r w:rsidRPr="00694B30">
        <w:rPr>
          <w:color w:val="181818"/>
          <w:szCs w:val="18"/>
        </w:rPr>
        <w:t>à tous</w:t>
      </w:r>
      <w:r w:rsidR="008E10D7" w:rsidRPr="00694B30">
        <w:rPr>
          <w:color w:val="181818"/>
          <w:szCs w:val="18"/>
        </w:rPr>
        <w:t xml:space="preserve"> </w:t>
      </w:r>
      <w:r w:rsidRPr="00694B30">
        <w:rPr>
          <w:color w:val="181818"/>
          <w:szCs w:val="18"/>
        </w:rPr>
        <w:t>les Membres,</w:t>
      </w:r>
      <w:r w:rsidR="008E10D7" w:rsidRPr="00694B30">
        <w:rPr>
          <w:color w:val="181818"/>
          <w:szCs w:val="18"/>
        </w:rPr>
        <w:t xml:space="preserve"> </w:t>
      </w:r>
      <w:r w:rsidRPr="00694B30">
        <w:rPr>
          <w:color w:val="181818"/>
          <w:szCs w:val="18"/>
        </w:rPr>
        <w:t>pour</w:t>
      </w:r>
      <w:r w:rsidR="008E10D7" w:rsidRPr="00694B30">
        <w:rPr>
          <w:color w:val="181818"/>
          <w:szCs w:val="18"/>
        </w:rPr>
        <w:t xml:space="preserve"> </w:t>
      </w:r>
      <w:r w:rsidRPr="00694B30">
        <w:rPr>
          <w:color w:val="181818"/>
          <w:szCs w:val="18"/>
        </w:rPr>
        <w:t>information,</w:t>
      </w:r>
      <w:r w:rsidR="008E10D7" w:rsidRPr="00694B30">
        <w:rPr>
          <w:color w:val="181818"/>
          <w:szCs w:val="18"/>
        </w:rPr>
        <w:t xml:space="preserve"> </w:t>
      </w:r>
      <w:r w:rsidRPr="00694B30">
        <w:rPr>
          <w:color w:val="181818"/>
          <w:szCs w:val="18"/>
        </w:rPr>
        <w:t>les</w:t>
      </w:r>
      <w:r w:rsidR="008E10D7" w:rsidRPr="00694B30">
        <w:rPr>
          <w:color w:val="181818"/>
          <w:szCs w:val="18"/>
        </w:rPr>
        <w:t xml:space="preserve"> </w:t>
      </w:r>
      <w:r w:rsidRPr="00694B30">
        <w:rPr>
          <w:color w:val="181818"/>
          <w:szCs w:val="18"/>
        </w:rPr>
        <w:t>notifications</w:t>
      </w:r>
      <w:r w:rsidR="008E10D7" w:rsidRPr="00694B30">
        <w:rPr>
          <w:color w:val="181818"/>
          <w:szCs w:val="18"/>
        </w:rPr>
        <w:t xml:space="preserve"> </w:t>
      </w:r>
      <w:r w:rsidRPr="00694B30">
        <w:rPr>
          <w:color w:val="282828"/>
          <w:szCs w:val="18"/>
        </w:rPr>
        <w:t xml:space="preserve">présentées conformément </w:t>
      </w:r>
      <w:r w:rsidRPr="00694B30">
        <w:rPr>
          <w:color w:val="181818"/>
          <w:szCs w:val="18"/>
        </w:rPr>
        <w:t>au présent article.</w:t>
      </w:r>
    </w:p>
    <w:p w14:paraId="7AA2C86F" w14:textId="5B1AB009" w:rsidR="00DC7AB0" w:rsidRPr="00694B30" w:rsidRDefault="00DC7AB0" w:rsidP="00AB2BA3">
      <w:pPr>
        <w:pStyle w:val="BodyText"/>
        <w:keepNext/>
        <w:numPr>
          <w:ilvl w:val="0"/>
          <w:numId w:val="0"/>
        </w:numPr>
        <w:jc w:val="center"/>
        <w:rPr>
          <w:i/>
          <w:color w:val="161616"/>
          <w:szCs w:val="18"/>
        </w:rPr>
      </w:pPr>
      <w:r w:rsidRPr="00694B30">
        <w:rPr>
          <w:i/>
          <w:color w:val="161616"/>
          <w:szCs w:val="18"/>
        </w:rPr>
        <w:t>Article 4</w:t>
      </w:r>
    </w:p>
    <w:p w14:paraId="0195639A" w14:textId="3C5DE072" w:rsidR="00DC7AB0" w:rsidRPr="00694B30" w:rsidRDefault="00DC7AB0" w:rsidP="00AB2BA3">
      <w:pPr>
        <w:pStyle w:val="BodyText"/>
        <w:numPr>
          <w:ilvl w:val="6"/>
          <w:numId w:val="28"/>
        </w:numPr>
      </w:pPr>
      <w:r w:rsidRPr="00694B30">
        <w:rPr>
          <w:color w:val="181818"/>
          <w:szCs w:val="18"/>
        </w:rPr>
        <w:tab/>
        <w:t>Les restrictions visées à l'article</w:t>
      </w:r>
      <w:r w:rsidR="00156727">
        <w:rPr>
          <w:color w:val="181818"/>
          <w:szCs w:val="18"/>
        </w:rPr>
        <w:t> </w:t>
      </w:r>
      <w:r w:rsidRPr="00694B30">
        <w:rPr>
          <w:color w:val="181818"/>
          <w:szCs w:val="18"/>
        </w:rPr>
        <w:t xml:space="preserve">2, </w:t>
      </w:r>
      <w:r w:rsidRPr="00694B30">
        <w:rPr>
          <w:color w:val="282828"/>
          <w:szCs w:val="18"/>
        </w:rPr>
        <w:t xml:space="preserve">et celles </w:t>
      </w:r>
      <w:r w:rsidRPr="00694B30">
        <w:rPr>
          <w:color w:val="181818"/>
          <w:szCs w:val="18"/>
        </w:rPr>
        <w:t xml:space="preserve">qui </w:t>
      </w:r>
      <w:r w:rsidRPr="00694B30">
        <w:rPr>
          <w:color w:val="282828"/>
          <w:szCs w:val="18"/>
        </w:rPr>
        <w:t xml:space="preserve">sont </w:t>
      </w:r>
      <w:r w:rsidRPr="00694B30">
        <w:rPr>
          <w:color w:val="181818"/>
          <w:szCs w:val="18"/>
        </w:rPr>
        <w:t xml:space="preserve">appliquées </w:t>
      </w:r>
      <w:r w:rsidRPr="00694B30">
        <w:rPr>
          <w:color w:val="282828"/>
          <w:szCs w:val="18"/>
        </w:rPr>
        <w:t xml:space="preserve">en vertu </w:t>
      </w:r>
      <w:r w:rsidRPr="00694B30">
        <w:rPr>
          <w:color w:val="181818"/>
          <w:szCs w:val="18"/>
        </w:rPr>
        <w:t xml:space="preserve">de </w:t>
      </w:r>
      <w:r w:rsidR="00455E84" w:rsidRPr="00694B30">
        <w:rPr>
          <w:color w:val="181818"/>
          <w:szCs w:val="18"/>
        </w:rPr>
        <w:t>l'</w:t>
      </w:r>
      <w:r w:rsidRPr="00694B30">
        <w:rPr>
          <w:color w:val="181818"/>
          <w:szCs w:val="18"/>
        </w:rPr>
        <w:t>arti</w:t>
      </w:r>
      <w:r w:rsidRPr="00694B30">
        <w:rPr>
          <w:color w:val="3F3F3F"/>
          <w:szCs w:val="18"/>
        </w:rPr>
        <w:t>c</w:t>
      </w:r>
      <w:r w:rsidRPr="00694B30">
        <w:rPr>
          <w:color w:val="181818"/>
          <w:szCs w:val="18"/>
        </w:rPr>
        <w:t>l</w:t>
      </w:r>
      <w:r w:rsidRPr="00694B30">
        <w:rPr>
          <w:color w:val="3F3F3F"/>
          <w:szCs w:val="18"/>
        </w:rPr>
        <w:t>e</w:t>
      </w:r>
      <w:r w:rsidR="00156727">
        <w:rPr>
          <w:color w:val="3F3F3F"/>
          <w:szCs w:val="18"/>
        </w:rPr>
        <w:t> </w:t>
      </w:r>
      <w:r w:rsidRPr="00694B30">
        <w:rPr>
          <w:color w:val="282828"/>
          <w:szCs w:val="18"/>
        </w:rPr>
        <w:t xml:space="preserve">6, </w:t>
      </w:r>
      <w:r w:rsidRPr="00694B30">
        <w:rPr>
          <w:color w:val="3F3F3F"/>
          <w:szCs w:val="18"/>
        </w:rPr>
        <w:t>sero</w:t>
      </w:r>
      <w:r w:rsidRPr="00694B30">
        <w:rPr>
          <w:color w:val="181818"/>
          <w:szCs w:val="18"/>
        </w:rPr>
        <w:t xml:space="preserve">nt </w:t>
      </w:r>
      <w:r w:rsidRPr="00694B30">
        <w:rPr>
          <w:color w:val="282828"/>
          <w:szCs w:val="18"/>
        </w:rPr>
        <w:t xml:space="preserve">administrées </w:t>
      </w:r>
      <w:r w:rsidRPr="00694B30">
        <w:rPr>
          <w:color w:val="181818"/>
          <w:szCs w:val="18"/>
        </w:rPr>
        <w:t xml:space="preserve">par les Membres </w:t>
      </w:r>
      <w:r w:rsidRPr="00694B30">
        <w:rPr>
          <w:color w:val="282828"/>
          <w:szCs w:val="18"/>
        </w:rPr>
        <w:t xml:space="preserve">exportateurs. </w:t>
      </w:r>
      <w:r w:rsidRPr="00694B30">
        <w:rPr>
          <w:color w:val="181818"/>
          <w:szCs w:val="18"/>
        </w:rPr>
        <w:t xml:space="preserve">Les Membres importateurs ne </w:t>
      </w:r>
      <w:r w:rsidRPr="00694B30">
        <w:rPr>
          <w:color w:val="282828"/>
          <w:szCs w:val="18"/>
        </w:rPr>
        <w:t xml:space="preserve">seront </w:t>
      </w:r>
      <w:r w:rsidRPr="00694B30">
        <w:rPr>
          <w:color w:val="181818"/>
          <w:szCs w:val="18"/>
        </w:rPr>
        <w:t>pas t</w:t>
      </w:r>
      <w:r w:rsidRPr="00694B30">
        <w:rPr>
          <w:color w:val="3F3F3F"/>
          <w:szCs w:val="18"/>
        </w:rPr>
        <w:t>en</w:t>
      </w:r>
      <w:r w:rsidRPr="00694B30">
        <w:rPr>
          <w:color w:val="181818"/>
          <w:szCs w:val="18"/>
        </w:rPr>
        <w:t>u</w:t>
      </w:r>
      <w:r w:rsidRPr="00694B30">
        <w:rPr>
          <w:color w:val="3F3F3F"/>
          <w:szCs w:val="18"/>
        </w:rPr>
        <w:t xml:space="preserve">s </w:t>
      </w:r>
      <w:r w:rsidRPr="00694B30">
        <w:rPr>
          <w:color w:val="282828"/>
          <w:szCs w:val="18"/>
        </w:rPr>
        <w:t xml:space="preserve">d'accepter </w:t>
      </w:r>
      <w:r w:rsidRPr="00694B30">
        <w:rPr>
          <w:color w:val="181818"/>
          <w:szCs w:val="18"/>
        </w:rPr>
        <w:t xml:space="preserve">les </w:t>
      </w:r>
      <w:r w:rsidRPr="00694B30">
        <w:rPr>
          <w:color w:val="282828"/>
          <w:szCs w:val="18"/>
        </w:rPr>
        <w:t xml:space="preserve">expéditions en </w:t>
      </w:r>
      <w:r w:rsidRPr="00694B30">
        <w:rPr>
          <w:color w:val="181818"/>
          <w:szCs w:val="18"/>
        </w:rPr>
        <w:t xml:space="preserve">dépassement des restrictions notifiées </w:t>
      </w:r>
      <w:r w:rsidRPr="00694B30">
        <w:rPr>
          <w:color w:val="282828"/>
          <w:szCs w:val="18"/>
        </w:rPr>
        <w:t xml:space="preserve">au </w:t>
      </w:r>
      <w:r w:rsidRPr="00694B30">
        <w:rPr>
          <w:color w:val="181818"/>
          <w:szCs w:val="18"/>
        </w:rPr>
        <w:t xml:space="preserve">titre de </w:t>
      </w:r>
      <w:r w:rsidR="00AC15CE" w:rsidRPr="00694B30">
        <w:rPr>
          <w:color w:val="181818"/>
          <w:szCs w:val="18"/>
        </w:rPr>
        <w:t>l'</w:t>
      </w:r>
      <w:r w:rsidRPr="00694B30">
        <w:rPr>
          <w:color w:val="282828"/>
          <w:szCs w:val="18"/>
        </w:rPr>
        <w:t>article</w:t>
      </w:r>
      <w:r w:rsidR="00156727">
        <w:t> </w:t>
      </w:r>
      <w:r w:rsidRPr="00694B30">
        <w:rPr>
          <w:color w:val="282828"/>
          <w:szCs w:val="18"/>
        </w:rPr>
        <w:t xml:space="preserve">2 ou </w:t>
      </w:r>
      <w:r w:rsidRPr="00694B30">
        <w:rPr>
          <w:color w:val="181818"/>
          <w:szCs w:val="18"/>
        </w:rPr>
        <w:t>d</w:t>
      </w:r>
      <w:r w:rsidRPr="00694B30">
        <w:rPr>
          <w:color w:val="3F3F3F"/>
          <w:szCs w:val="18"/>
        </w:rPr>
        <w:t>e ce</w:t>
      </w:r>
      <w:r w:rsidRPr="00694B30">
        <w:rPr>
          <w:color w:val="181818"/>
          <w:szCs w:val="18"/>
        </w:rPr>
        <w:t>ll</w:t>
      </w:r>
      <w:r w:rsidRPr="00694B30">
        <w:rPr>
          <w:color w:val="3F3F3F"/>
          <w:szCs w:val="18"/>
        </w:rPr>
        <w:t xml:space="preserve">es </w:t>
      </w:r>
      <w:r w:rsidRPr="00694B30">
        <w:rPr>
          <w:color w:val="282828"/>
          <w:szCs w:val="18"/>
        </w:rPr>
        <w:t xml:space="preserve">qui </w:t>
      </w:r>
      <w:r w:rsidRPr="00694B30">
        <w:rPr>
          <w:color w:val="3F3F3F"/>
          <w:szCs w:val="18"/>
        </w:rPr>
        <w:t>so</w:t>
      </w:r>
      <w:r w:rsidRPr="00694B30">
        <w:rPr>
          <w:color w:val="181818"/>
          <w:szCs w:val="18"/>
        </w:rPr>
        <w:t xml:space="preserve">nt </w:t>
      </w:r>
      <w:r w:rsidRPr="00694B30">
        <w:rPr>
          <w:color w:val="282828"/>
          <w:szCs w:val="18"/>
        </w:rPr>
        <w:t xml:space="preserve">appliquées conformément à </w:t>
      </w:r>
      <w:r w:rsidRPr="00694B30">
        <w:rPr>
          <w:color w:val="181818"/>
          <w:szCs w:val="18"/>
        </w:rPr>
        <w:t>l'article</w:t>
      </w:r>
      <w:r w:rsidR="00125C48">
        <w:rPr>
          <w:color w:val="181818"/>
          <w:szCs w:val="18"/>
        </w:rPr>
        <w:t> </w:t>
      </w:r>
      <w:r w:rsidRPr="00694B30">
        <w:rPr>
          <w:color w:val="181818"/>
          <w:szCs w:val="18"/>
        </w:rPr>
        <w:t>6.</w:t>
      </w:r>
    </w:p>
    <w:p w14:paraId="7B72E66A" w14:textId="63166374" w:rsidR="00DC7AB0" w:rsidRPr="00694B30" w:rsidRDefault="00C15265" w:rsidP="00AB2BA3">
      <w:pPr>
        <w:pStyle w:val="BodyText"/>
      </w:pPr>
      <w:r w:rsidRPr="00694B30">
        <w:rPr>
          <w:color w:val="181818"/>
          <w:szCs w:val="18"/>
        </w:rPr>
        <w:tab/>
        <w:t xml:space="preserve">Les Membres </w:t>
      </w:r>
      <w:r w:rsidRPr="00694B30">
        <w:rPr>
          <w:color w:val="282828"/>
          <w:szCs w:val="18"/>
        </w:rPr>
        <w:t xml:space="preserve">conviennent </w:t>
      </w:r>
      <w:r w:rsidRPr="00694B30">
        <w:rPr>
          <w:color w:val="181818"/>
          <w:szCs w:val="18"/>
        </w:rPr>
        <w:t xml:space="preserve">que l'introduction de modifications, par </w:t>
      </w:r>
      <w:r w:rsidRPr="00694B30">
        <w:rPr>
          <w:color w:val="282828"/>
          <w:szCs w:val="18"/>
        </w:rPr>
        <w:t xml:space="preserve">exemple </w:t>
      </w:r>
      <w:r w:rsidRPr="00694B30">
        <w:rPr>
          <w:color w:val="181818"/>
          <w:szCs w:val="18"/>
        </w:rPr>
        <w:t xml:space="preserve">des </w:t>
      </w:r>
      <w:r w:rsidRPr="00694B30">
        <w:rPr>
          <w:color w:val="282828"/>
          <w:szCs w:val="18"/>
        </w:rPr>
        <w:t xml:space="preserve">pratiques, règles et </w:t>
      </w:r>
      <w:r w:rsidRPr="00694B30">
        <w:rPr>
          <w:color w:val="181818"/>
          <w:szCs w:val="18"/>
        </w:rPr>
        <w:t xml:space="preserve">procédures </w:t>
      </w:r>
      <w:r w:rsidRPr="00694B30">
        <w:rPr>
          <w:color w:val="282828"/>
          <w:szCs w:val="18"/>
        </w:rPr>
        <w:t xml:space="preserve">et </w:t>
      </w:r>
      <w:r w:rsidRPr="00694B30">
        <w:rPr>
          <w:color w:val="181818"/>
          <w:szCs w:val="18"/>
        </w:rPr>
        <w:t xml:space="preserve">du classement des produits textiles </w:t>
      </w:r>
      <w:r w:rsidRPr="00694B30">
        <w:rPr>
          <w:color w:val="282828"/>
          <w:szCs w:val="18"/>
        </w:rPr>
        <w:t xml:space="preserve">et </w:t>
      </w:r>
      <w:r w:rsidRPr="00694B30">
        <w:rPr>
          <w:color w:val="181818"/>
          <w:szCs w:val="18"/>
        </w:rPr>
        <w:t xml:space="preserve">des vêtements </w:t>
      </w:r>
      <w:r w:rsidRPr="00694B30">
        <w:rPr>
          <w:color w:val="282828"/>
          <w:szCs w:val="18"/>
        </w:rPr>
        <w:t xml:space="preserve">en catégories, y compris </w:t>
      </w:r>
      <w:r w:rsidRPr="00694B30">
        <w:rPr>
          <w:color w:val="181818"/>
          <w:szCs w:val="18"/>
        </w:rPr>
        <w:t>l</w:t>
      </w:r>
      <w:r w:rsidRPr="00694B30">
        <w:rPr>
          <w:color w:val="3F3F3F"/>
          <w:szCs w:val="18"/>
        </w:rPr>
        <w:t xml:space="preserve">es </w:t>
      </w:r>
      <w:r w:rsidRPr="00694B30">
        <w:rPr>
          <w:color w:val="181818"/>
          <w:szCs w:val="18"/>
        </w:rPr>
        <w:t xml:space="preserve">modifications </w:t>
      </w:r>
      <w:r w:rsidRPr="00694B30">
        <w:rPr>
          <w:color w:val="282828"/>
          <w:szCs w:val="18"/>
        </w:rPr>
        <w:t xml:space="preserve">en </w:t>
      </w:r>
      <w:r w:rsidRPr="00694B30">
        <w:rPr>
          <w:color w:val="181818"/>
          <w:szCs w:val="18"/>
        </w:rPr>
        <w:t xml:space="preserve">rapport </w:t>
      </w:r>
      <w:r w:rsidRPr="00694B30">
        <w:rPr>
          <w:color w:val="282828"/>
          <w:szCs w:val="18"/>
        </w:rPr>
        <w:t xml:space="preserve">avec </w:t>
      </w:r>
      <w:r w:rsidRPr="00694B30">
        <w:rPr>
          <w:color w:val="181818"/>
          <w:szCs w:val="18"/>
        </w:rPr>
        <w:t>le Système harmonisé</w:t>
      </w:r>
      <w:r w:rsidRPr="00694B30">
        <w:rPr>
          <w:color w:val="545454"/>
          <w:szCs w:val="18"/>
        </w:rPr>
        <w:t xml:space="preserve">, </w:t>
      </w:r>
      <w:r w:rsidRPr="00694B30">
        <w:rPr>
          <w:color w:val="181818"/>
          <w:szCs w:val="18"/>
        </w:rPr>
        <w:t xml:space="preserve">dans la mise </w:t>
      </w:r>
      <w:r w:rsidRPr="00694B30">
        <w:rPr>
          <w:color w:val="282828"/>
          <w:szCs w:val="18"/>
        </w:rPr>
        <w:t xml:space="preserve">en </w:t>
      </w:r>
      <w:r w:rsidR="008E10D7" w:rsidRPr="00694B30">
        <w:rPr>
          <w:color w:val="282828"/>
          <w:szCs w:val="18"/>
        </w:rPr>
        <w:t>œuvre</w:t>
      </w:r>
      <w:r w:rsidRPr="00694B30">
        <w:rPr>
          <w:color w:val="282828"/>
          <w:szCs w:val="18"/>
        </w:rPr>
        <w:t xml:space="preserve"> ou </w:t>
      </w:r>
      <w:r w:rsidRPr="00694B30">
        <w:rPr>
          <w:color w:val="181818"/>
          <w:szCs w:val="18"/>
        </w:rPr>
        <w:t xml:space="preserve">l'administration </w:t>
      </w:r>
      <w:r w:rsidRPr="00694B30">
        <w:rPr>
          <w:color w:val="282828"/>
          <w:szCs w:val="18"/>
        </w:rPr>
        <w:t xml:space="preserve">des </w:t>
      </w:r>
      <w:r w:rsidRPr="00694B30">
        <w:rPr>
          <w:color w:val="181818"/>
          <w:szCs w:val="18"/>
        </w:rPr>
        <w:t xml:space="preserve">restrictions notifiées </w:t>
      </w:r>
      <w:r w:rsidRPr="00694B30">
        <w:rPr>
          <w:color w:val="282828"/>
          <w:szCs w:val="18"/>
        </w:rPr>
        <w:t xml:space="preserve">ou </w:t>
      </w:r>
      <w:r w:rsidRPr="00694B30">
        <w:rPr>
          <w:color w:val="181818"/>
          <w:szCs w:val="18"/>
        </w:rPr>
        <w:t xml:space="preserve">appliquées </w:t>
      </w:r>
      <w:r w:rsidRPr="00694B30">
        <w:rPr>
          <w:color w:val="282828"/>
          <w:szCs w:val="18"/>
        </w:rPr>
        <w:t xml:space="preserve">en </w:t>
      </w:r>
      <w:r w:rsidRPr="00694B30">
        <w:rPr>
          <w:color w:val="181818"/>
          <w:szCs w:val="18"/>
        </w:rPr>
        <w:t>vertu du présent accord</w:t>
      </w:r>
      <w:r w:rsidRPr="00694B30">
        <w:rPr>
          <w:color w:val="3F3F3F"/>
          <w:szCs w:val="18"/>
        </w:rPr>
        <w:t xml:space="preserve">, </w:t>
      </w:r>
      <w:r w:rsidRPr="00694B30">
        <w:rPr>
          <w:color w:val="181818"/>
          <w:szCs w:val="18"/>
        </w:rPr>
        <w:t xml:space="preserve">ne devrait </w:t>
      </w:r>
      <w:r w:rsidRPr="00694B30">
        <w:rPr>
          <w:color w:val="282828"/>
          <w:szCs w:val="18"/>
        </w:rPr>
        <w:t xml:space="preserve">pas: rompre </w:t>
      </w:r>
      <w:r w:rsidRPr="00694B30">
        <w:rPr>
          <w:color w:val="181818"/>
          <w:szCs w:val="18"/>
        </w:rPr>
        <w:t>l'</w:t>
      </w:r>
      <w:r w:rsidRPr="00694B30">
        <w:rPr>
          <w:color w:val="3F3F3F"/>
          <w:szCs w:val="18"/>
        </w:rPr>
        <w:t>éq</w:t>
      </w:r>
      <w:r w:rsidRPr="00694B30">
        <w:rPr>
          <w:color w:val="181818"/>
          <w:szCs w:val="18"/>
        </w:rPr>
        <w:t>uilibr</w:t>
      </w:r>
      <w:r w:rsidRPr="00694B30">
        <w:rPr>
          <w:color w:val="3F3F3F"/>
          <w:szCs w:val="18"/>
        </w:rPr>
        <w:t xml:space="preserve">e, </w:t>
      </w:r>
      <w:r w:rsidRPr="00694B30">
        <w:rPr>
          <w:color w:val="282828"/>
          <w:szCs w:val="18"/>
        </w:rPr>
        <w:t xml:space="preserve">entre </w:t>
      </w:r>
      <w:r w:rsidRPr="00694B30">
        <w:rPr>
          <w:color w:val="181818"/>
          <w:szCs w:val="18"/>
        </w:rPr>
        <w:t xml:space="preserve">les Membres </w:t>
      </w:r>
      <w:r w:rsidRPr="00694B30">
        <w:rPr>
          <w:color w:val="282828"/>
          <w:szCs w:val="18"/>
        </w:rPr>
        <w:t xml:space="preserve">concernés, </w:t>
      </w:r>
      <w:r w:rsidRPr="00694B30">
        <w:rPr>
          <w:color w:val="181818"/>
          <w:szCs w:val="18"/>
        </w:rPr>
        <w:t xml:space="preserve">des droits </w:t>
      </w:r>
      <w:r w:rsidRPr="00694B30">
        <w:rPr>
          <w:color w:val="282828"/>
          <w:szCs w:val="18"/>
        </w:rPr>
        <w:t xml:space="preserve">et </w:t>
      </w:r>
      <w:r w:rsidRPr="00694B30">
        <w:rPr>
          <w:color w:val="181818"/>
          <w:szCs w:val="18"/>
        </w:rPr>
        <w:t xml:space="preserve">obligations résultant du présent </w:t>
      </w:r>
      <w:r w:rsidRPr="00694B30">
        <w:rPr>
          <w:color w:val="282828"/>
          <w:szCs w:val="18"/>
        </w:rPr>
        <w:t xml:space="preserve">accord; </w:t>
      </w:r>
      <w:r w:rsidRPr="00694B30">
        <w:rPr>
          <w:color w:val="3F3F3F"/>
          <w:szCs w:val="18"/>
        </w:rPr>
        <w:t>êt</w:t>
      </w:r>
      <w:r w:rsidRPr="00694B30">
        <w:rPr>
          <w:color w:val="181818"/>
          <w:szCs w:val="18"/>
        </w:rPr>
        <w:t xml:space="preserve">re </w:t>
      </w:r>
      <w:r w:rsidRPr="00694B30">
        <w:rPr>
          <w:color w:val="282828"/>
          <w:szCs w:val="18"/>
        </w:rPr>
        <w:t xml:space="preserve">préjudiciable </w:t>
      </w:r>
      <w:r w:rsidRPr="00694B30">
        <w:rPr>
          <w:color w:val="181818"/>
          <w:szCs w:val="18"/>
        </w:rPr>
        <w:t xml:space="preserve">à l'accès dont un Membre peut bénéficier; </w:t>
      </w:r>
      <w:r w:rsidRPr="00694B30">
        <w:rPr>
          <w:color w:val="282828"/>
          <w:szCs w:val="18"/>
        </w:rPr>
        <w:t xml:space="preserve">empêcher </w:t>
      </w:r>
      <w:r w:rsidRPr="00694B30">
        <w:rPr>
          <w:color w:val="181818"/>
          <w:szCs w:val="18"/>
        </w:rPr>
        <w:t xml:space="preserve">que </w:t>
      </w:r>
      <w:r w:rsidRPr="00694B30">
        <w:rPr>
          <w:color w:val="282828"/>
          <w:szCs w:val="18"/>
        </w:rPr>
        <w:t xml:space="preserve">cet accès </w:t>
      </w:r>
      <w:r w:rsidRPr="00694B30">
        <w:rPr>
          <w:color w:val="181818"/>
          <w:szCs w:val="18"/>
        </w:rPr>
        <w:t xml:space="preserve">ne </w:t>
      </w:r>
      <w:r w:rsidRPr="00694B30">
        <w:rPr>
          <w:color w:val="282828"/>
          <w:szCs w:val="18"/>
        </w:rPr>
        <w:t xml:space="preserve">soit </w:t>
      </w:r>
      <w:r w:rsidRPr="00694B30">
        <w:rPr>
          <w:color w:val="181818"/>
          <w:szCs w:val="18"/>
        </w:rPr>
        <w:t>plein</w:t>
      </w:r>
      <w:r w:rsidRPr="00694B30">
        <w:rPr>
          <w:color w:val="3F3F3F"/>
          <w:szCs w:val="18"/>
        </w:rPr>
        <w:t>eme</w:t>
      </w:r>
      <w:r w:rsidRPr="00694B30">
        <w:rPr>
          <w:color w:val="181818"/>
          <w:szCs w:val="18"/>
        </w:rPr>
        <w:t xml:space="preserve">nt </w:t>
      </w:r>
      <w:r w:rsidRPr="00694B30">
        <w:rPr>
          <w:color w:val="282828"/>
          <w:szCs w:val="18"/>
        </w:rPr>
        <w:t xml:space="preserve">mis à profit; </w:t>
      </w:r>
      <w:r w:rsidRPr="00694B30">
        <w:rPr>
          <w:color w:val="181818"/>
          <w:szCs w:val="18"/>
        </w:rPr>
        <w:t xml:space="preserve">ou désorganiser les </w:t>
      </w:r>
      <w:r w:rsidRPr="00694B30">
        <w:rPr>
          <w:color w:val="282828"/>
          <w:szCs w:val="18"/>
        </w:rPr>
        <w:t xml:space="preserve">échanges commerciaux </w:t>
      </w:r>
      <w:r w:rsidRPr="00694B30">
        <w:rPr>
          <w:color w:val="181818"/>
          <w:szCs w:val="18"/>
        </w:rPr>
        <w:t xml:space="preserve">relevant du présent </w:t>
      </w:r>
      <w:r w:rsidRPr="00694B30">
        <w:rPr>
          <w:color w:val="282828"/>
          <w:szCs w:val="18"/>
        </w:rPr>
        <w:t>accord.</w:t>
      </w:r>
    </w:p>
    <w:p w14:paraId="3B6E4912" w14:textId="438CD8B2" w:rsidR="00C15265" w:rsidRPr="00694B30" w:rsidRDefault="00C15265" w:rsidP="00AB2BA3">
      <w:pPr>
        <w:pStyle w:val="BodyText"/>
      </w:pPr>
      <w:r w:rsidRPr="00694B30">
        <w:rPr>
          <w:color w:val="181818"/>
          <w:szCs w:val="18"/>
        </w:rPr>
        <w:tab/>
        <w:t xml:space="preserve">Si un produit qui ne </w:t>
      </w:r>
      <w:r w:rsidRPr="00694B30">
        <w:rPr>
          <w:color w:val="282828"/>
          <w:szCs w:val="18"/>
        </w:rPr>
        <w:t xml:space="preserve">constitue que </w:t>
      </w:r>
      <w:r w:rsidRPr="00694B30">
        <w:rPr>
          <w:color w:val="181818"/>
          <w:szCs w:val="18"/>
        </w:rPr>
        <w:t xml:space="preserve">l'un des </w:t>
      </w:r>
      <w:r w:rsidRPr="00694B30">
        <w:rPr>
          <w:color w:val="282828"/>
          <w:szCs w:val="18"/>
        </w:rPr>
        <w:t xml:space="preserve">éléments visés </w:t>
      </w:r>
      <w:r w:rsidRPr="00694B30">
        <w:rPr>
          <w:color w:val="181818"/>
          <w:szCs w:val="18"/>
        </w:rPr>
        <w:t>par une restri</w:t>
      </w:r>
      <w:r w:rsidRPr="00694B30">
        <w:rPr>
          <w:color w:val="3F3F3F"/>
          <w:szCs w:val="18"/>
        </w:rPr>
        <w:t>ct</w:t>
      </w:r>
      <w:r w:rsidRPr="00694B30">
        <w:rPr>
          <w:color w:val="181818"/>
          <w:szCs w:val="18"/>
        </w:rPr>
        <w:t xml:space="preserve">ion </w:t>
      </w:r>
      <w:r w:rsidRPr="00694B30">
        <w:rPr>
          <w:color w:val="282828"/>
          <w:szCs w:val="18"/>
        </w:rPr>
        <w:t>fait l'</w:t>
      </w:r>
      <w:r w:rsidR="008E10D7" w:rsidRPr="00694B30">
        <w:rPr>
          <w:color w:val="282828"/>
          <w:szCs w:val="18"/>
        </w:rPr>
        <w:t>ob</w:t>
      </w:r>
      <w:r w:rsidR="008E10D7" w:rsidRPr="00694B30">
        <w:rPr>
          <w:color w:val="181818"/>
          <w:szCs w:val="18"/>
        </w:rPr>
        <w:t>je</w:t>
      </w:r>
      <w:r w:rsidR="008E10D7" w:rsidRPr="00694B30">
        <w:rPr>
          <w:color w:val="3F3F3F"/>
          <w:szCs w:val="18"/>
        </w:rPr>
        <w:t>t</w:t>
      </w:r>
      <w:r w:rsidRPr="00694B30">
        <w:rPr>
          <w:color w:val="3F3F3F"/>
          <w:szCs w:val="18"/>
        </w:rPr>
        <w:t xml:space="preserve"> </w:t>
      </w:r>
      <w:r w:rsidRPr="00694B30">
        <w:rPr>
          <w:color w:val="282828"/>
          <w:szCs w:val="18"/>
        </w:rPr>
        <w:t xml:space="preserve">d'une </w:t>
      </w:r>
      <w:r w:rsidRPr="00694B30">
        <w:rPr>
          <w:color w:val="181818"/>
          <w:szCs w:val="18"/>
        </w:rPr>
        <w:t xml:space="preserve">notification </w:t>
      </w:r>
      <w:r w:rsidRPr="00694B30">
        <w:rPr>
          <w:color w:val="282828"/>
          <w:szCs w:val="18"/>
        </w:rPr>
        <w:t xml:space="preserve">concernant son </w:t>
      </w:r>
      <w:r w:rsidRPr="00694B30">
        <w:rPr>
          <w:color w:val="181818"/>
          <w:szCs w:val="18"/>
        </w:rPr>
        <w:t xml:space="preserve">intégration </w:t>
      </w:r>
      <w:r w:rsidRPr="00694B30">
        <w:rPr>
          <w:color w:val="282828"/>
          <w:szCs w:val="18"/>
        </w:rPr>
        <w:t xml:space="preserve">conformément aux </w:t>
      </w:r>
      <w:r w:rsidRPr="00694B30">
        <w:rPr>
          <w:color w:val="181818"/>
          <w:szCs w:val="18"/>
        </w:rPr>
        <w:t>dispositions de l'articl</w:t>
      </w:r>
      <w:r w:rsidRPr="00694B30">
        <w:rPr>
          <w:color w:val="3F3F3F"/>
          <w:szCs w:val="18"/>
        </w:rPr>
        <w:t>e</w:t>
      </w:r>
      <w:r w:rsidR="00AC15CE" w:rsidRPr="00694B30">
        <w:rPr>
          <w:color w:val="3F3F3F"/>
          <w:szCs w:val="18"/>
        </w:rPr>
        <w:t> </w:t>
      </w:r>
      <w:r w:rsidRPr="00694B30">
        <w:rPr>
          <w:color w:val="282828"/>
          <w:szCs w:val="18"/>
        </w:rPr>
        <w:t xml:space="preserve">2, </w:t>
      </w:r>
      <w:r w:rsidRPr="00694B30">
        <w:rPr>
          <w:color w:val="181818"/>
          <w:szCs w:val="18"/>
        </w:rPr>
        <w:t>l</w:t>
      </w:r>
      <w:r w:rsidRPr="00694B30">
        <w:rPr>
          <w:color w:val="3F3F3F"/>
          <w:szCs w:val="18"/>
        </w:rPr>
        <w:t xml:space="preserve">es </w:t>
      </w:r>
      <w:r w:rsidRPr="00694B30">
        <w:rPr>
          <w:color w:val="181818"/>
          <w:szCs w:val="18"/>
        </w:rPr>
        <w:t>M</w:t>
      </w:r>
      <w:r w:rsidRPr="00694B30">
        <w:rPr>
          <w:color w:val="3F3F3F"/>
          <w:szCs w:val="18"/>
        </w:rPr>
        <w:t>e</w:t>
      </w:r>
      <w:r w:rsidRPr="00694B30">
        <w:rPr>
          <w:color w:val="181818"/>
          <w:szCs w:val="18"/>
        </w:rPr>
        <w:t>mbr</w:t>
      </w:r>
      <w:r w:rsidRPr="00694B30">
        <w:rPr>
          <w:color w:val="3F3F3F"/>
          <w:szCs w:val="18"/>
        </w:rPr>
        <w:t xml:space="preserve">es </w:t>
      </w:r>
      <w:r w:rsidRPr="00694B30">
        <w:rPr>
          <w:color w:val="282828"/>
          <w:szCs w:val="18"/>
        </w:rPr>
        <w:lastRenderedPageBreak/>
        <w:t xml:space="preserve">conviennent </w:t>
      </w:r>
      <w:r w:rsidRPr="00694B30">
        <w:rPr>
          <w:color w:val="181818"/>
          <w:szCs w:val="18"/>
        </w:rPr>
        <w:t xml:space="preserve">que toute modification </w:t>
      </w:r>
      <w:r w:rsidRPr="00694B30">
        <w:rPr>
          <w:color w:val="282828"/>
          <w:szCs w:val="18"/>
        </w:rPr>
        <w:t xml:space="preserve">apportée au </w:t>
      </w:r>
      <w:r w:rsidRPr="00694B30">
        <w:rPr>
          <w:color w:val="181818"/>
          <w:szCs w:val="18"/>
        </w:rPr>
        <w:t xml:space="preserve">niveau de </w:t>
      </w:r>
      <w:r w:rsidRPr="00694B30">
        <w:rPr>
          <w:color w:val="282828"/>
          <w:szCs w:val="18"/>
        </w:rPr>
        <w:t xml:space="preserve">cette </w:t>
      </w:r>
      <w:r w:rsidRPr="00694B30">
        <w:rPr>
          <w:color w:val="181818"/>
          <w:szCs w:val="18"/>
        </w:rPr>
        <w:t xml:space="preserve">restriction ne </w:t>
      </w:r>
      <w:r w:rsidRPr="00694B30">
        <w:rPr>
          <w:color w:val="282828"/>
          <w:szCs w:val="18"/>
        </w:rPr>
        <w:t xml:space="preserve">rompra pas </w:t>
      </w:r>
      <w:r w:rsidR="00455E84" w:rsidRPr="00694B30">
        <w:rPr>
          <w:color w:val="181818"/>
          <w:szCs w:val="18"/>
        </w:rPr>
        <w:t>l'</w:t>
      </w:r>
      <w:r w:rsidRPr="00694B30">
        <w:rPr>
          <w:color w:val="3F3F3F"/>
          <w:szCs w:val="18"/>
        </w:rPr>
        <w:t>éq</w:t>
      </w:r>
      <w:r w:rsidRPr="00694B30">
        <w:rPr>
          <w:color w:val="181818"/>
          <w:szCs w:val="18"/>
        </w:rPr>
        <w:t>uilibr</w:t>
      </w:r>
      <w:r w:rsidRPr="00694B30">
        <w:rPr>
          <w:color w:val="3F3F3F"/>
          <w:szCs w:val="18"/>
        </w:rPr>
        <w:t xml:space="preserve">e, </w:t>
      </w:r>
      <w:r w:rsidRPr="00694B30">
        <w:rPr>
          <w:color w:val="282828"/>
          <w:szCs w:val="18"/>
        </w:rPr>
        <w:t xml:space="preserve">entre </w:t>
      </w:r>
      <w:r w:rsidRPr="00694B30">
        <w:rPr>
          <w:color w:val="181818"/>
          <w:szCs w:val="18"/>
        </w:rPr>
        <w:t xml:space="preserve">les Membres </w:t>
      </w:r>
      <w:r w:rsidRPr="00694B30">
        <w:rPr>
          <w:color w:val="282828"/>
          <w:szCs w:val="18"/>
        </w:rPr>
        <w:t xml:space="preserve">concernés, </w:t>
      </w:r>
      <w:r w:rsidRPr="00694B30">
        <w:rPr>
          <w:color w:val="181818"/>
          <w:szCs w:val="18"/>
        </w:rPr>
        <w:t xml:space="preserve">des droits </w:t>
      </w:r>
      <w:r w:rsidRPr="00694B30">
        <w:rPr>
          <w:color w:val="282828"/>
          <w:szCs w:val="18"/>
        </w:rPr>
        <w:t xml:space="preserve">et obligations résultant </w:t>
      </w:r>
      <w:r w:rsidRPr="00694B30">
        <w:rPr>
          <w:color w:val="181818"/>
          <w:szCs w:val="18"/>
        </w:rPr>
        <w:t xml:space="preserve">du présent </w:t>
      </w:r>
      <w:r w:rsidRPr="00694B30">
        <w:rPr>
          <w:color w:val="282828"/>
          <w:szCs w:val="18"/>
        </w:rPr>
        <w:t>accord.</w:t>
      </w:r>
    </w:p>
    <w:p w14:paraId="0AD0BAD2" w14:textId="2B339D5F" w:rsidR="00C15265" w:rsidRPr="00694B30" w:rsidRDefault="00C15265" w:rsidP="00AB2BA3">
      <w:pPr>
        <w:pStyle w:val="BodyText"/>
      </w:pPr>
      <w:r w:rsidRPr="00694B30">
        <w:rPr>
          <w:szCs w:val="18"/>
        </w:rPr>
        <w:tab/>
      </w:r>
      <w:r w:rsidRPr="00694B30">
        <w:rPr>
          <w:color w:val="161616"/>
          <w:szCs w:val="18"/>
        </w:rPr>
        <w:t>Toutefois, lorsque des modifications</w:t>
      </w:r>
      <w:r w:rsidR="008E10D7" w:rsidRPr="00694B30">
        <w:rPr>
          <w:color w:val="161616"/>
          <w:szCs w:val="18"/>
        </w:rPr>
        <w:t xml:space="preserve"> </w:t>
      </w:r>
      <w:r w:rsidRPr="00694B30">
        <w:rPr>
          <w:color w:val="161616"/>
          <w:szCs w:val="18"/>
        </w:rPr>
        <w:t xml:space="preserve">dont il </w:t>
      </w:r>
      <w:r w:rsidRPr="00694B30">
        <w:rPr>
          <w:color w:val="262626"/>
          <w:szCs w:val="18"/>
        </w:rPr>
        <w:t xml:space="preserve">est fait </w:t>
      </w:r>
      <w:r w:rsidRPr="00694B30">
        <w:rPr>
          <w:color w:val="161616"/>
          <w:szCs w:val="18"/>
        </w:rPr>
        <w:t>mention</w:t>
      </w:r>
      <w:r w:rsidR="008E10D7" w:rsidRPr="00694B30">
        <w:rPr>
          <w:color w:val="161616"/>
          <w:szCs w:val="18"/>
        </w:rPr>
        <w:t xml:space="preserve"> </w:t>
      </w:r>
      <w:r w:rsidRPr="00694B30">
        <w:rPr>
          <w:color w:val="262626"/>
          <w:szCs w:val="18"/>
        </w:rPr>
        <w:t>aux</w:t>
      </w:r>
      <w:r w:rsidR="008E10D7" w:rsidRPr="00694B30">
        <w:rPr>
          <w:color w:val="262626"/>
          <w:szCs w:val="18"/>
        </w:rPr>
        <w:t xml:space="preserve"> </w:t>
      </w:r>
      <w:r w:rsidRPr="00694B30">
        <w:rPr>
          <w:color w:val="262626"/>
          <w:szCs w:val="18"/>
        </w:rPr>
        <w:t>paragraphes</w:t>
      </w:r>
      <w:r w:rsidR="00156727">
        <w:rPr>
          <w:color w:val="262626"/>
          <w:szCs w:val="18"/>
        </w:rPr>
        <w:t> </w:t>
      </w:r>
      <w:r w:rsidRPr="00694B30">
        <w:rPr>
          <w:color w:val="262626"/>
          <w:szCs w:val="18"/>
        </w:rPr>
        <w:t xml:space="preserve">2 </w:t>
      </w:r>
      <w:r w:rsidRPr="00694B30">
        <w:rPr>
          <w:color w:val="3B3B3B"/>
          <w:szCs w:val="18"/>
        </w:rPr>
        <w:t>et</w:t>
      </w:r>
      <w:r w:rsidR="00156727">
        <w:rPr>
          <w:color w:val="3B3B3B"/>
          <w:szCs w:val="18"/>
        </w:rPr>
        <w:t> </w:t>
      </w:r>
      <w:r w:rsidRPr="00694B30">
        <w:rPr>
          <w:color w:val="262626"/>
          <w:szCs w:val="18"/>
        </w:rPr>
        <w:t>3</w:t>
      </w:r>
      <w:r w:rsidR="008E10D7" w:rsidRPr="00694B30">
        <w:rPr>
          <w:color w:val="262626"/>
          <w:szCs w:val="18"/>
        </w:rPr>
        <w:t xml:space="preserve"> </w:t>
      </w:r>
      <w:r w:rsidRPr="00694B30">
        <w:rPr>
          <w:color w:val="3B3B3B"/>
          <w:szCs w:val="18"/>
        </w:rPr>
        <w:t>son</w:t>
      </w:r>
      <w:r w:rsidRPr="00694B30">
        <w:rPr>
          <w:color w:val="161616"/>
          <w:szCs w:val="18"/>
        </w:rPr>
        <w:t xml:space="preserve">t nécessaires, les Membres </w:t>
      </w:r>
      <w:r w:rsidRPr="00694B30">
        <w:rPr>
          <w:color w:val="262626"/>
          <w:szCs w:val="18"/>
        </w:rPr>
        <w:t xml:space="preserve">conviennent </w:t>
      </w:r>
      <w:r w:rsidRPr="00694B30">
        <w:rPr>
          <w:color w:val="161616"/>
          <w:szCs w:val="18"/>
        </w:rPr>
        <w:t xml:space="preserve">que le Membre qui procédera </w:t>
      </w:r>
      <w:r w:rsidRPr="00694B30">
        <w:rPr>
          <w:color w:val="262626"/>
          <w:szCs w:val="18"/>
        </w:rPr>
        <w:t xml:space="preserve">à ces </w:t>
      </w:r>
      <w:r w:rsidRPr="00694B30">
        <w:rPr>
          <w:color w:val="161616"/>
          <w:szCs w:val="18"/>
        </w:rPr>
        <w:t>modifi</w:t>
      </w:r>
      <w:r w:rsidRPr="00694B30">
        <w:rPr>
          <w:color w:val="3B3B3B"/>
          <w:szCs w:val="18"/>
        </w:rPr>
        <w:t>catio</w:t>
      </w:r>
      <w:r w:rsidRPr="00694B30">
        <w:rPr>
          <w:color w:val="161616"/>
          <w:szCs w:val="18"/>
        </w:rPr>
        <w:t>n</w:t>
      </w:r>
      <w:r w:rsidRPr="00694B30">
        <w:rPr>
          <w:color w:val="3B3B3B"/>
          <w:szCs w:val="18"/>
        </w:rPr>
        <w:t xml:space="preserve">s </w:t>
      </w:r>
      <w:r w:rsidRPr="00694B30">
        <w:rPr>
          <w:color w:val="262626"/>
          <w:szCs w:val="18"/>
        </w:rPr>
        <w:t xml:space="preserve">informera </w:t>
      </w:r>
      <w:r w:rsidRPr="00694B30">
        <w:rPr>
          <w:color w:val="161616"/>
          <w:szCs w:val="18"/>
        </w:rPr>
        <w:t xml:space="preserve">le ou les Membres </w:t>
      </w:r>
      <w:r w:rsidRPr="00694B30">
        <w:rPr>
          <w:color w:val="262626"/>
          <w:szCs w:val="18"/>
        </w:rPr>
        <w:t xml:space="preserve">affectés et, chaque fois </w:t>
      </w:r>
      <w:r w:rsidRPr="00694B30">
        <w:rPr>
          <w:color w:val="161616"/>
          <w:szCs w:val="18"/>
        </w:rPr>
        <w:t xml:space="preserve">que possible, </w:t>
      </w:r>
      <w:r w:rsidRPr="00694B30">
        <w:rPr>
          <w:color w:val="262626"/>
          <w:szCs w:val="18"/>
        </w:rPr>
        <w:t xml:space="preserve">engagera avec eux </w:t>
      </w:r>
      <w:r w:rsidRPr="00694B30">
        <w:rPr>
          <w:color w:val="161616"/>
          <w:szCs w:val="18"/>
        </w:rPr>
        <w:t>de</w:t>
      </w:r>
      <w:r w:rsidRPr="00694B30">
        <w:rPr>
          <w:color w:val="3B3B3B"/>
          <w:szCs w:val="18"/>
        </w:rPr>
        <w:t xml:space="preserve">s </w:t>
      </w:r>
      <w:r w:rsidRPr="00694B30">
        <w:rPr>
          <w:color w:val="262626"/>
          <w:szCs w:val="18"/>
        </w:rPr>
        <w:t xml:space="preserve">consultations avant </w:t>
      </w:r>
      <w:r w:rsidRPr="00694B30">
        <w:rPr>
          <w:color w:val="161616"/>
          <w:szCs w:val="18"/>
        </w:rPr>
        <w:t xml:space="preserve">la mise en </w:t>
      </w:r>
      <w:r w:rsidR="008E10D7" w:rsidRPr="00694B30">
        <w:rPr>
          <w:color w:val="262626"/>
          <w:szCs w:val="18"/>
        </w:rPr>
        <w:t>œuvre</w:t>
      </w:r>
      <w:r w:rsidRPr="00694B30">
        <w:rPr>
          <w:color w:val="262626"/>
          <w:szCs w:val="18"/>
        </w:rPr>
        <w:t xml:space="preserve"> </w:t>
      </w:r>
      <w:r w:rsidRPr="00694B30">
        <w:rPr>
          <w:color w:val="161616"/>
          <w:szCs w:val="18"/>
        </w:rPr>
        <w:t xml:space="preserve">desdites modifications, </w:t>
      </w:r>
      <w:r w:rsidRPr="00694B30">
        <w:rPr>
          <w:color w:val="262626"/>
          <w:szCs w:val="18"/>
        </w:rPr>
        <w:t xml:space="preserve">en </w:t>
      </w:r>
      <w:r w:rsidRPr="00694B30">
        <w:rPr>
          <w:color w:val="161616"/>
          <w:szCs w:val="18"/>
        </w:rPr>
        <w:t xml:space="preserve">vue </w:t>
      </w:r>
      <w:r w:rsidRPr="00694B30">
        <w:rPr>
          <w:color w:val="262626"/>
          <w:szCs w:val="18"/>
        </w:rPr>
        <w:t xml:space="preserve">d'arriver </w:t>
      </w:r>
      <w:r w:rsidRPr="00694B30">
        <w:rPr>
          <w:color w:val="161616"/>
          <w:szCs w:val="18"/>
        </w:rPr>
        <w:t xml:space="preserve">à une </w:t>
      </w:r>
      <w:r w:rsidRPr="00694B30">
        <w:rPr>
          <w:color w:val="262626"/>
          <w:szCs w:val="18"/>
        </w:rPr>
        <w:t xml:space="preserve">solution </w:t>
      </w:r>
      <w:r w:rsidRPr="00694B30">
        <w:rPr>
          <w:color w:val="161616"/>
          <w:szCs w:val="18"/>
        </w:rPr>
        <w:t>mutuellem</w:t>
      </w:r>
      <w:r w:rsidRPr="00694B30">
        <w:rPr>
          <w:color w:val="3B3B3B"/>
          <w:szCs w:val="18"/>
        </w:rPr>
        <w:t>e</w:t>
      </w:r>
      <w:r w:rsidRPr="00694B30">
        <w:rPr>
          <w:color w:val="161616"/>
          <w:szCs w:val="18"/>
        </w:rPr>
        <w:t xml:space="preserve">nt </w:t>
      </w:r>
      <w:r w:rsidRPr="00694B30">
        <w:rPr>
          <w:color w:val="262626"/>
          <w:szCs w:val="18"/>
        </w:rPr>
        <w:t xml:space="preserve">acceptable au sujet </w:t>
      </w:r>
      <w:r w:rsidRPr="00694B30">
        <w:rPr>
          <w:color w:val="161616"/>
          <w:szCs w:val="18"/>
        </w:rPr>
        <w:t xml:space="preserve">d'un </w:t>
      </w:r>
      <w:r w:rsidRPr="00694B30">
        <w:rPr>
          <w:color w:val="262626"/>
          <w:szCs w:val="18"/>
        </w:rPr>
        <w:t>ajustement approprié et équitable.</w:t>
      </w:r>
      <w:r w:rsidR="008E10D7" w:rsidRPr="00694B30">
        <w:rPr>
          <w:color w:val="262626"/>
          <w:szCs w:val="18"/>
        </w:rPr>
        <w:t xml:space="preserve"> </w:t>
      </w:r>
      <w:r w:rsidRPr="00694B30">
        <w:rPr>
          <w:color w:val="161616"/>
          <w:szCs w:val="18"/>
        </w:rPr>
        <w:t xml:space="preserve">Les Membres </w:t>
      </w:r>
      <w:r w:rsidRPr="00694B30">
        <w:rPr>
          <w:color w:val="262626"/>
          <w:szCs w:val="18"/>
        </w:rPr>
        <w:t xml:space="preserve">conviennent en outre que, dans </w:t>
      </w:r>
      <w:r w:rsidRPr="00694B30">
        <w:rPr>
          <w:color w:val="161616"/>
          <w:szCs w:val="18"/>
        </w:rPr>
        <w:t>l</w:t>
      </w:r>
      <w:r w:rsidRPr="00694B30">
        <w:rPr>
          <w:color w:val="3B3B3B"/>
          <w:szCs w:val="18"/>
        </w:rPr>
        <w:t xml:space="preserve">es </w:t>
      </w:r>
      <w:r w:rsidRPr="00694B30">
        <w:rPr>
          <w:color w:val="262626"/>
          <w:szCs w:val="18"/>
        </w:rPr>
        <w:t xml:space="preserve">cas </w:t>
      </w:r>
      <w:r w:rsidRPr="00694B30">
        <w:rPr>
          <w:color w:val="161616"/>
          <w:szCs w:val="18"/>
        </w:rPr>
        <w:t xml:space="preserve">où il ne sera pas possible de tenir des </w:t>
      </w:r>
      <w:r w:rsidRPr="00694B30">
        <w:rPr>
          <w:color w:val="262626"/>
          <w:szCs w:val="18"/>
        </w:rPr>
        <w:t xml:space="preserve">consultations </w:t>
      </w:r>
      <w:r w:rsidRPr="00694B30">
        <w:rPr>
          <w:color w:val="161616"/>
          <w:szCs w:val="18"/>
        </w:rPr>
        <w:t xml:space="preserve">avant la mise en </w:t>
      </w:r>
      <w:r w:rsidR="008E10D7" w:rsidRPr="00694B30">
        <w:rPr>
          <w:color w:val="262626"/>
          <w:szCs w:val="18"/>
        </w:rPr>
        <w:t>œuvre</w:t>
      </w:r>
      <w:r w:rsidRPr="00694B30">
        <w:rPr>
          <w:color w:val="262626"/>
          <w:szCs w:val="18"/>
        </w:rPr>
        <w:t xml:space="preserve">, </w:t>
      </w:r>
      <w:r w:rsidRPr="00694B30">
        <w:rPr>
          <w:color w:val="161616"/>
          <w:szCs w:val="18"/>
        </w:rPr>
        <w:t xml:space="preserve">le Membre </w:t>
      </w:r>
      <w:r w:rsidRPr="00694B30">
        <w:rPr>
          <w:color w:val="262626"/>
          <w:szCs w:val="18"/>
        </w:rPr>
        <w:t xml:space="preserve">qui procédera </w:t>
      </w:r>
      <w:r w:rsidRPr="00694B30">
        <w:rPr>
          <w:color w:val="161616"/>
          <w:szCs w:val="18"/>
        </w:rPr>
        <w:t xml:space="preserve">à </w:t>
      </w:r>
      <w:r w:rsidRPr="00694B30">
        <w:rPr>
          <w:color w:val="262626"/>
          <w:szCs w:val="18"/>
        </w:rPr>
        <w:t xml:space="preserve">ces </w:t>
      </w:r>
      <w:r w:rsidRPr="00694B30">
        <w:rPr>
          <w:color w:val="161616"/>
          <w:szCs w:val="18"/>
        </w:rPr>
        <w:t xml:space="preserve">modifications engagera, à la demande du Membre affecté, des </w:t>
      </w:r>
      <w:r w:rsidRPr="00694B30">
        <w:rPr>
          <w:color w:val="262626"/>
          <w:szCs w:val="18"/>
        </w:rPr>
        <w:t xml:space="preserve">consultations avec </w:t>
      </w:r>
      <w:r w:rsidRPr="00694B30">
        <w:rPr>
          <w:color w:val="161616"/>
          <w:szCs w:val="18"/>
        </w:rPr>
        <w:t>les M</w:t>
      </w:r>
      <w:r w:rsidRPr="00694B30">
        <w:rPr>
          <w:color w:val="3B3B3B"/>
          <w:szCs w:val="18"/>
        </w:rPr>
        <w:t>e</w:t>
      </w:r>
      <w:r w:rsidRPr="00694B30">
        <w:rPr>
          <w:color w:val="161616"/>
          <w:szCs w:val="18"/>
        </w:rPr>
        <w:t>mbr</w:t>
      </w:r>
      <w:r w:rsidRPr="00694B30">
        <w:rPr>
          <w:color w:val="3B3B3B"/>
          <w:szCs w:val="18"/>
        </w:rPr>
        <w:t xml:space="preserve">es </w:t>
      </w:r>
      <w:r w:rsidRPr="00694B30">
        <w:rPr>
          <w:color w:val="161616"/>
          <w:szCs w:val="18"/>
        </w:rPr>
        <w:t>concernés, dans un délai de 60</w:t>
      </w:r>
      <w:r w:rsidR="00156727">
        <w:rPr>
          <w:color w:val="161616"/>
          <w:szCs w:val="18"/>
        </w:rPr>
        <w:t> </w:t>
      </w:r>
      <w:r w:rsidRPr="00694B30">
        <w:rPr>
          <w:color w:val="161616"/>
          <w:szCs w:val="18"/>
        </w:rPr>
        <w:t xml:space="preserve">jours si possible, </w:t>
      </w:r>
      <w:r w:rsidRPr="00694B30">
        <w:rPr>
          <w:color w:val="262626"/>
          <w:szCs w:val="18"/>
        </w:rPr>
        <w:t xml:space="preserve">en </w:t>
      </w:r>
      <w:r w:rsidRPr="00694B30">
        <w:rPr>
          <w:color w:val="161616"/>
          <w:szCs w:val="18"/>
        </w:rPr>
        <w:t xml:space="preserve">vue d'arriver à une </w:t>
      </w:r>
      <w:r w:rsidRPr="00694B30">
        <w:rPr>
          <w:color w:val="262626"/>
          <w:szCs w:val="18"/>
        </w:rPr>
        <w:t xml:space="preserve">solution </w:t>
      </w:r>
      <w:r w:rsidRPr="00694B30">
        <w:rPr>
          <w:color w:val="161616"/>
          <w:szCs w:val="18"/>
        </w:rPr>
        <w:t xml:space="preserve">mutuellement </w:t>
      </w:r>
      <w:r w:rsidRPr="00694B30">
        <w:rPr>
          <w:color w:val="262626"/>
          <w:szCs w:val="18"/>
        </w:rPr>
        <w:t xml:space="preserve">satisfaisante </w:t>
      </w:r>
      <w:r w:rsidRPr="00694B30">
        <w:rPr>
          <w:color w:val="161616"/>
          <w:szCs w:val="18"/>
        </w:rPr>
        <w:t xml:space="preserve">au </w:t>
      </w:r>
      <w:r w:rsidRPr="00694B30">
        <w:rPr>
          <w:color w:val="262626"/>
          <w:szCs w:val="18"/>
        </w:rPr>
        <w:t xml:space="preserve">sujet </w:t>
      </w:r>
      <w:r w:rsidRPr="00694B30">
        <w:rPr>
          <w:color w:val="161616"/>
          <w:szCs w:val="18"/>
        </w:rPr>
        <w:t xml:space="preserve">d'ajustements </w:t>
      </w:r>
      <w:r w:rsidRPr="00694B30">
        <w:rPr>
          <w:color w:val="262626"/>
          <w:szCs w:val="18"/>
        </w:rPr>
        <w:t xml:space="preserve">appropriés et équitables. </w:t>
      </w:r>
      <w:r w:rsidRPr="00694B30">
        <w:rPr>
          <w:color w:val="161616"/>
          <w:szCs w:val="18"/>
        </w:rPr>
        <w:t xml:space="preserve">En l'absence de </w:t>
      </w:r>
      <w:r w:rsidRPr="00694B30">
        <w:rPr>
          <w:color w:val="262626"/>
          <w:szCs w:val="18"/>
        </w:rPr>
        <w:t xml:space="preserve">solution </w:t>
      </w:r>
      <w:r w:rsidRPr="00694B30">
        <w:rPr>
          <w:color w:val="161616"/>
          <w:szCs w:val="18"/>
        </w:rPr>
        <w:t xml:space="preserve">mutuellement </w:t>
      </w:r>
      <w:r w:rsidRPr="00694B30">
        <w:rPr>
          <w:color w:val="262626"/>
          <w:szCs w:val="18"/>
        </w:rPr>
        <w:t xml:space="preserve">satisfaisante, </w:t>
      </w:r>
      <w:r w:rsidRPr="00694B30">
        <w:rPr>
          <w:color w:val="161616"/>
          <w:szCs w:val="18"/>
        </w:rPr>
        <w:t xml:space="preserve">l'un quelconque des Membres </w:t>
      </w:r>
      <w:r w:rsidRPr="00694B30">
        <w:rPr>
          <w:color w:val="262626"/>
          <w:szCs w:val="18"/>
        </w:rPr>
        <w:t xml:space="preserve">concernés </w:t>
      </w:r>
      <w:r w:rsidRPr="00694B30">
        <w:rPr>
          <w:color w:val="161616"/>
          <w:szCs w:val="18"/>
        </w:rPr>
        <w:t xml:space="preserve">pourra porter la question devant l'OSpT </w:t>
      </w:r>
      <w:r w:rsidRPr="00694B30">
        <w:rPr>
          <w:color w:val="262626"/>
          <w:szCs w:val="18"/>
        </w:rPr>
        <w:t xml:space="preserve">pour qu'il formule </w:t>
      </w:r>
      <w:r w:rsidRPr="00694B30">
        <w:rPr>
          <w:color w:val="161616"/>
          <w:szCs w:val="18"/>
        </w:rPr>
        <w:t xml:space="preserve">des recommandations </w:t>
      </w:r>
      <w:r w:rsidRPr="00694B30">
        <w:rPr>
          <w:color w:val="262626"/>
          <w:szCs w:val="18"/>
        </w:rPr>
        <w:t xml:space="preserve">conformément </w:t>
      </w:r>
      <w:r w:rsidRPr="00694B30">
        <w:rPr>
          <w:color w:val="161616"/>
          <w:szCs w:val="18"/>
        </w:rPr>
        <w:t>à l'article</w:t>
      </w:r>
      <w:r w:rsidR="00707AC3">
        <w:rPr>
          <w:color w:val="161616"/>
          <w:szCs w:val="18"/>
        </w:rPr>
        <w:t> </w:t>
      </w:r>
      <w:r w:rsidRPr="00694B30">
        <w:rPr>
          <w:color w:val="161616"/>
          <w:szCs w:val="18"/>
        </w:rPr>
        <w:t xml:space="preserve">8. Si l'OST n'a pas </w:t>
      </w:r>
      <w:r w:rsidRPr="00694B30">
        <w:rPr>
          <w:color w:val="262626"/>
          <w:szCs w:val="18"/>
        </w:rPr>
        <w:t xml:space="preserve">eu </w:t>
      </w:r>
      <w:r w:rsidRPr="00694B30">
        <w:rPr>
          <w:color w:val="161616"/>
          <w:szCs w:val="18"/>
        </w:rPr>
        <w:t>la possibilité d'examin</w:t>
      </w:r>
      <w:r w:rsidRPr="00694B30">
        <w:rPr>
          <w:color w:val="3B3B3B"/>
          <w:szCs w:val="18"/>
        </w:rPr>
        <w:t xml:space="preserve">er </w:t>
      </w:r>
      <w:r w:rsidRPr="00694B30">
        <w:rPr>
          <w:color w:val="161616"/>
          <w:szCs w:val="18"/>
        </w:rPr>
        <w:t xml:space="preserve">un différend au </w:t>
      </w:r>
      <w:r w:rsidRPr="00694B30">
        <w:rPr>
          <w:color w:val="262626"/>
          <w:szCs w:val="18"/>
        </w:rPr>
        <w:t xml:space="preserve">sujet </w:t>
      </w:r>
      <w:r w:rsidRPr="00694B30">
        <w:rPr>
          <w:color w:val="161616"/>
          <w:szCs w:val="18"/>
        </w:rPr>
        <w:t xml:space="preserve">de modifications introduites avant l'entrée </w:t>
      </w:r>
      <w:r w:rsidRPr="00694B30">
        <w:rPr>
          <w:color w:val="262626"/>
          <w:szCs w:val="18"/>
        </w:rPr>
        <w:t xml:space="preserve">en </w:t>
      </w:r>
      <w:r w:rsidRPr="00694B30">
        <w:rPr>
          <w:color w:val="161616"/>
          <w:szCs w:val="18"/>
        </w:rPr>
        <w:t xml:space="preserve">vigueur de l'Accord </w:t>
      </w:r>
      <w:r w:rsidRPr="00694B30">
        <w:rPr>
          <w:color w:val="262626"/>
          <w:szCs w:val="18"/>
        </w:rPr>
        <w:t xml:space="preserve">sur </w:t>
      </w:r>
      <w:r w:rsidR="00455E84" w:rsidRPr="00694B30">
        <w:rPr>
          <w:color w:val="161616"/>
          <w:szCs w:val="18"/>
        </w:rPr>
        <w:t>l'</w:t>
      </w:r>
      <w:r w:rsidRPr="00694B30">
        <w:rPr>
          <w:color w:val="161616"/>
          <w:szCs w:val="18"/>
        </w:rPr>
        <w:t>OMC</w:t>
      </w:r>
      <w:r w:rsidRPr="00694B30">
        <w:rPr>
          <w:color w:val="3B3B3B"/>
          <w:szCs w:val="18"/>
        </w:rPr>
        <w:t xml:space="preserve">, </w:t>
      </w:r>
      <w:r w:rsidRPr="00694B30">
        <w:rPr>
          <w:color w:val="262626"/>
          <w:szCs w:val="18"/>
        </w:rPr>
        <w:t xml:space="preserve">ce </w:t>
      </w:r>
      <w:r w:rsidRPr="00694B30">
        <w:rPr>
          <w:color w:val="161616"/>
          <w:szCs w:val="18"/>
        </w:rPr>
        <w:t xml:space="preserve">différend </w:t>
      </w:r>
      <w:r w:rsidRPr="00694B30">
        <w:rPr>
          <w:color w:val="262626"/>
          <w:szCs w:val="18"/>
        </w:rPr>
        <w:t xml:space="preserve">sera </w:t>
      </w:r>
      <w:r w:rsidRPr="00694B30">
        <w:rPr>
          <w:color w:val="161616"/>
          <w:szCs w:val="18"/>
        </w:rPr>
        <w:t xml:space="preserve">examiné par l'OSpT </w:t>
      </w:r>
      <w:r w:rsidRPr="00694B30">
        <w:rPr>
          <w:color w:val="262626"/>
          <w:szCs w:val="18"/>
        </w:rPr>
        <w:t xml:space="preserve">conformément </w:t>
      </w:r>
      <w:r w:rsidRPr="00694B30">
        <w:rPr>
          <w:color w:val="161616"/>
          <w:szCs w:val="18"/>
        </w:rPr>
        <w:t xml:space="preserve">aux règles et </w:t>
      </w:r>
      <w:r w:rsidRPr="00694B30">
        <w:rPr>
          <w:color w:val="262626"/>
          <w:szCs w:val="18"/>
        </w:rPr>
        <w:t xml:space="preserve">procédures </w:t>
      </w:r>
      <w:r w:rsidRPr="00694B30">
        <w:rPr>
          <w:color w:val="161616"/>
          <w:szCs w:val="18"/>
        </w:rPr>
        <w:t xml:space="preserve">de l'AMF </w:t>
      </w:r>
      <w:r w:rsidRPr="00694B30">
        <w:rPr>
          <w:color w:val="262626"/>
          <w:szCs w:val="18"/>
        </w:rPr>
        <w:t xml:space="preserve">applicables pour </w:t>
      </w:r>
      <w:r w:rsidRPr="00694B30">
        <w:rPr>
          <w:color w:val="161616"/>
          <w:szCs w:val="18"/>
        </w:rPr>
        <w:t xml:space="preserve">un tel </w:t>
      </w:r>
      <w:r w:rsidRPr="00694B30">
        <w:rPr>
          <w:color w:val="262626"/>
          <w:szCs w:val="18"/>
        </w:rPr>
        <w:t>examen.</w:t>
      </w:r>
    </w:p>
    <w:p w14:paraId="3B49C921" w14:textId="0453BD14" w:rsidR="00C15265" w:rsidRPr="00694B30" w:rsidRDefault="00C15265" w:rsidP="00707AC3">
      <w:pPr>
        <w:pStyle w:val="BodyText"/>
        <w:keepNext/>
        <w:numPr>
          <w:ilvl w:val="0"/>
          <w:numId w:val="0"/>
        </w:numPr>
        <w:jc w:val="center"/>
      </w:pPr>
      <w:r w:rsidRPr="00694B30">
        <w:rPr>
          <w:i/>
          <w:color w:val="161616"/>
          <w:szCs w:val="18"/>
        </w:rPr>
        <w:t xml:space="preserve">Article </w:t>
      </w:r>
      <w:r w:rsidRPr="00694B30">
        <w:rPr>
          <w:i/>
          <w:color w:val="262626"/>
          <w:szCs w:val="18"/>
        </w:rPr>
        <w:t>5</w:t>
      </w:r>
    </w:p>
    <w:p w14:paraId="1CD5DE20" w14:textId="2B5C441A" w:rsidR="00C15265" w:rsidRPr="00694B30" w:rsidRDefault="00C15265" w:rsidP="00AB2BA3">
      <w:pPr>
        <w:pStyle w:val="BodyText"/>
        <w:numPr>
          <w:ilvl w:val="6"/>
          <w:numId w:val="33"/>
        </w:numPr>
      </w:pPr>
      <w:r w:rsidRPr="00694B30">
        <w:rPr>
          <w:color w:val="161616"/>
          <w:szCs w:val="18"/>
        </w:rPr>
        <w:tab/>
        <w:t xml:space="preserve">Les Membres </w:t>
      </w:r>
      <w:r w:rsidRPr="00694B30">
        <w:rPr>
          <w:color w:val="262626"/>
          <w:szCs w:val="18"/>
        </w:rPr>
        <w:t xml:space="preserve">conviennent </w:t>
      </w:r>
      <w:r w:rsidRPr="00694B30">
        <w:rPr>
          <w:color w:val="161616"/>
          <w:szCs w:val="18"/>
        </w:rPr>
        <w:t xml:space="preserve">que le </w:t>
      </w:r>
      <w:r w:rsidRPr="00694B30">
        <w:rPr>
          <w:color w:val="262626"/>
          <w:szCs w:val="18"/>
        </w:rPr>
        <w:t xml:space="preserve">contournement </w:t>
      </w:r>
      <w:r w:rsidRPr="00694B30">
        <w:rPr>
          <w:color w:val="161616"/>
          <w:szCs w:val="18"/>
        </w:rPr>
        <w:t>par le jeu de la réexpédition</w:t>
      </w:r>
      <w:r w:rsidRPr="00694B30">
        <w:rPr>
          <w:color w:val="3B3B3B"/>
          <w:szCs w:val="18"/>
        </w:rPr>
        <w:t xml:space="preserve">, </w:t>
      </w:r>
      <w:r w:rsidRPr="00694B30">
        <w:rPr>
          <w:color w:val="262626"/>
          <w:szCs w:val="18"/>
        </w:rPr>
        <w:t xml:space="preserve">du déroutement, </w:t>
      </w:r>
      <w:r w:rsidRPr="00694B30">
        <w:rPr>
          <w:color w:val="161616"/>
          <w:szCs w:val="18"/>
        </w:rPr>
        <w:t xml:space="preserve">de la fausse déclaration </w:t>
      </w:r>
      <w:r w:rsidRPr="00694B30">
        <w:rPr>
          <w:color w:val="262626"/>
          <w:szCs w:val="18"/>
        </w:rPr>
        <w:t xml:space="preserve">concernant </w:t>
      </w:r>
      <w:r w:rsidRPr="00694B30">
        <w:rPr>
          <w:color w:val="161616"/>
          <w:szCs w:val="18"/>
        </w:rPr>
        <w:t xml:space="preserve">le pays </w:t>
      </w:r>
      <w:r w:rsidRPr="00694B30">
        <w:rPr>
          <w:color w:val="262626"/>
          <w:szCs w:val="18"/>
        </w:rPr>
        <w:t xml:space="preserve">ou </w:t>
      </w:r>
      <w:r w:rsidRPr="00694B30">
        <w:rPr>
          <w:color w:val="161616"/>
          <w:szCs w:val="18"/>
        </w:rPr>
        <w:t xml:space="preserve">le lieu d'origine </w:t>
      </w:r>
      <w:r w:rsidRPr="00694B30">
        <w:rPr>
          <w:color w:val="262626"/>
          <w:szCs w:val="18"/>
        </w:rPr>
        <w:t xml:space="preserve">et </w:t>
      </w:r>
      <w:r w:rsidRPr="00694B30">
        <w:rPr>
          <w:color w:val="161616"/>
          <w:szCs w:val="18"/>
        </w:rPr>
        <w:t xml:space="preserve">de la </w:t>
      </w:r>
      <w:r w:rsidRPr="00694B30">
        <w:rPr>
          <w:color w:val="262626"/>
          <w:szCs w:val="18"/>
        </w:rPr>
        <w:t xml:space="preserve">falsification de documents officiels </w:t>
      </w:r>
      <w:r w:rsidRPr="00694B30">
        <w:rPr>
          <w:color w:val="161616"/>
          <w:szCs w:val="18"/>
        </w:rPr>
        <w:t xml:space="preserve">va à l'encontre de la mise </w:t>
      </w:r>
      <w:r w:rsidRPr="00694B30">
        <w:rPr>
          <w:color w:val="262626"/>
          <w:szCs w:val="18"/>
        </w:rPr>
        <w:t xml:space="preserve">en </w:t>
      </w:r>
      <w:r w:rsidR="008E10D7" w:rsidRPr="00694B30">
        <w:rPr>
          <w:color w:val="262626"/>
          <w:szCs w:val="18"/>
        </w:rPr>
        <w:t>œuvre</w:t>
      </w:r>
      <w:r w:rsidRPr="00694B30">
        <w:rPr>
          <w:color w:val="262626"/>
          <w:szCs w:val="18"/>
        </w:rPr>
        <w:t xml:space="preserve"> </w:t>
      </w:r>
      <w:r w:rsidRPr="00694B30">
        <w:rPr>
          <w:color w:val="161616"/>
          <w:szCs w:val="18"/>
        </w:rPr>
        <w:t xml:space="preserve">du </w:t>
      </w:r>
      <w:r w:rsidRPr="00694B30">
        <w:rPr>
          <w:color w:val="262626"/>
          <w:szCs w:val="18"/>
        </w:rPr>
        <w:t xml:space="preserve">présent accord </w:t>
      </w:r>
      <w:r w:rsidRPr="00694B30">
        <w:rPr>
          <w:color w:val="161616"/>
          <w:szCs w:val="18"/>
        </w:rPr>
        <w:t xml:space="preserve">qui </w:t>
      </w:r>
      <w:r w:rsidRPr="00694B30">
        <w:rPr>
          <w:color w:val="262626"/>
          <w:szCs w:val="18"/>
        </w:rPr>
        <w:t xml:space="preserve">consiste à </w:t>
      </w:r>
      <w:r w:rsidRPr="00694B30">
        <w:rPr>
          <w:color w:val="161616"/>
          <w:szCs w:val="18"/>
        </w:rPr>
        <w:t xml:space="preserve">intégrer le </w:t>
      </w:r>
      <w:r w:rsidRPr="00694B30">
        <w:rPr>
          <w:color w:val="262626"/>
          <w:szCs w:val="18"/>
        </w:rPr>
        <w:t xml:space="preserve">secteur des textiles et </w:t>
      </w:r>
      <w:r w:rsidRPr="00694B30">
        <w:rPr>
          <w:color w:val="161616"/>
          <w:szCs w:val="18"/>
        </w:rPr>
        <w:t xml:space="preserve">des vêtements dans le </w:t>
      </w:r>
      <w:r w:rsidRPr="00694B30">
        <w:rPr>
          <w:color w:val="262626"/>
          <w:szCs w:val="18"/>
        </w:rPr>
        <w:t xml:space="preserve">cadre </w:t>
      </w:r>
      <w:r w:rsidRPr="00694B30">
        <w:rPr>
          <w:color w:val="161616"/>
          <w:szCs w:val="18"/>
        </w:rPr>
        <w:t xml:space="preserve">du GATT de 1994. </w:t>
      </w:r>
      <w:r w:rsidRPr="00694B30">
        <w:rPr>
          <w:color w:val="262626"/>
          <w:szCs w:val="18"/>
        </w:rPr>
        <w:t xml:space="preserve">En conséquence, </w:t>
      </w:r>
      <w:r w:rsidRPr="00694B30">
        <w:rPr>
          <w:color w:val="161616"/>
          <w:szCs w:val="18"/>
        </w:rPr>
        <w:t>les Membre</w:t>
      </w:r>
      <w:r w:rsidRPr="00694B30">
        <w:rPr>
          <w:color w:val="3B3B3B"/>
          <w:szCs w:val="18"/>
        </w:rPr>
        <w:t xml:space="preserve">s </w:t>
      </w:r>
      <w:r w:rsidRPr="00694B30">
        <w:rPr>
          <w:color w:val="262626"/>
          <w:szCs w:val="18"/>
        </w:rPr>
        <w:t xml:space="preserve">devraient </w:t>
      </w:r>
      <w:r w:rsidRPr="00694B30">
        <w:rPr>
          <w:color w:val="3B3B3B"/>
          <w:szCs w:val="18"/>
        </w:rPr>
        <w:t>étab</w:t>
      </w:r>
      <w:r w:rsidRPr="00694B30">
        <w:rPr>
          <w:color w:val="161616"/>
          <w:szCs w:val="18"/>
        </w:rPr>
        <w:t xml:space="preserve">lir les dispositions juridiques </w:t>
      </w:r>
      <w:r w:rsidRPr="00694B30">
        <w:rPr>
          <w:color w:val="262626"/>
          <w:szCs w:val="18"/>
        </w:rPr>
        <w:t xml:space="preserve">et/ou </w:t>
      </w:r>
      <w:r w:rsidRPr="00694B30">
        <w:rPr>
          <w:color w:val="161616"/>
          <w:szCs w:val="18"/>
        </w:rPr>
        <w:t xml:space="preserve">les procédures </w:t>
      </w:r>
      <w:r w:rsidRPr="00694B30">
        <w:rPr>
          <w:color w:val="262626"/>
          <w:szCs w:val="18"/>
        </w:rPr>
        <w:t xml:space="preserve">administratives </w:t>
      </w:r>
      <w:r w:rsidRPr="00694B30">
        <w:rPr>
          <w:color w:val="161616"/>
          <w:szCs w:val="18"/>
        </w:rPr>
        <w:t xml:space="preserve">nécessaires </w:t>
      </w:r>
      <w:r w:rsidRPr="00694B30">
        <w:rPr>
          <w:color w:val="262626"/>
          <w:szCs w:val="18"/>
        </w:rPr>
        <w:t xml:space="preserve">pour faire </w:t>
      </w:r>
      <w:r w:rsidRPr="00694B30">
        <w:rPr>
          <w:color w:val="3B3B3B"/>
          <w:szCs w:val="18"/>
        </w:rPr>
        <w:t xml:space="preserve">face </w:t>
      </w:r>
      <w:r w:rsidRPr="00694B30">
        <w:rPr>
          <w:color w:val="262626"/>
          <w:szCs w:val="18"/>
        </w:rPr>
        <w:t xml:space="preserve">au contournement et </w:t>
      </w:r>
      <w:r w:rsidRPr="00694B30">
        <w:rPr>
          <w:color w:val="161616"/>
          <w:szCs w:val="18"/>
        </w:rPr>
        <w:t xml:space="preserve">le </w:t>
      </w:r>
      <w:r w:rsidRPr="00694B30">
        <w:rPr>
          <w:color w:val="262626"/>
          <w:szCs w:val="18"/>
        </w:rPr>
        <w:t xml:space="preserve">combattre. </w:t>
      </w:r>
      <w:r w:rsidRPr="00694B30">
        <w:rPr>
          <w:color w:val="161616"/>
          <w:szCs w:val="18"/>
        </w:rPr>
        <w:t xml:space="preserve">Les </w:t>
      </w:r>
      <w:r w:rsidRPr="00694B30">
        <w:rPr>
          <w:color w:val="262626"/>
          <w:szCs w:val="18"/>
        </w:rPr>
        <w:t xml:space="preserve">Membres conviennent en outre </w:t>
      </w:r>
      <w:r w:rsidRPr="00694B30">
        <w:rPr>
          <w:color w:val="161616"/>
          <w:szCs w:val="18"/>
        </w:rPr>
        <w:t xml:space="preserve">que, </w:t>
      </w:r>
      <w:r w:rsidRPr="00694B30">
        <w:rPr>
          <w:color w:val="262626"/>
          <w:szCs w:val="18"/>
        </w:rPr>
        <w:t xml:space="preserve">en conformité avec </w:t>
      </w:r>
      <w:r w:rsidRPr="00694B30">
        <w:rPr>
          <w:color w:val="161616"/>
          <w:szCs w:val="18"/>
        </w:rPr>
        <w:t>l</w:t>
      </w:r>
      <w:r w:rsidRPr="00694B30">
        <w:rPr>
          <w:color w:val="3B3B3B"/>
          <w:szCs w:val="18"/>
        </w:rPr>
        <w:t xml:space="preserve">eurs </w:t>
      </w:r>
      <w:r w:rsidRPr="00694B30">
        <w:rPr>
          <w:color w:val="161616"/>
          <w:szCs w:val="18"/>
        </w:rPr>
        <w:t>loi</w:t>
      </w:r>
      <w:r w:rsidRPr="00694B30">
        <w:rPr>
          <w:color w:val="3B3B3B"/>
          <w:szCs w:val="18"/>
        </w:rPr>
        <w:t xml:space="preserve">s </w:t>
      </w:r>
      <w:r w:rsidRPr="00694B30">
        <w:rPr>
          <w:color w:val="262626"/>
          <w:szCs w:val="18"/>
        </w:rPr>
        <w:t xml:space="preserve">et </w:t>
      </w:r>
      <w:r w:rsidRPr="00694B30">
        <w:rPr>
          <w:color w:val="161616"/>
          <w:szCs w:val="18"/>
        </w:rPr>
        <w:t xml:space="preserve">procédures intérieures, ils </w:t>
      </w:r>
      <w:r w:rsidRPr="00694B30">
        <w:rPr>
          <w:color w:val="262626"/>
          <w:szCs w:val="18"/>
        </w:rPr>
        <w:t xml:space="preserve">coopéreront </w:t>
      </w:r>
      <w:r w:rsidRPr="00694B30">
        <w:rPr>
          <w:color w:val="161616"/>
          <w:szCs w:val="18"/>
        </w:rPr>
        <w:t xml:space="preserve">pleinement </w:t>
      </w:r>
      <w:r w:rsidRPr="00694B30">
        <w:rPr>
          <w:color w:val="262626"/>
          <w:szCs w:val="18"/>
        </w:rPr>
        <w:t>pour faire face aux problèmes découlant du contournement.</w:t>
      </w:r>
    </w:p>
    <w:p w14:paraId="186BFF65" w14:textId="051810F4" w:rsidR="00C15265" w:rsidRPr="00694B30" w:rsidRDefault="00C15265" w:rsidP="00AB2BA3">
      <w:pPr>
        <w:pStyle w:val="BodyText"/>
      </w:pPr>
      <w:r w:rsidRPr="00694B30">
        <w:rPr>
          <w:szCs w:val="18"/>
        </w:rPr>
        <w:tab/>
      </w:r>
      <w:r w:rsidRPr="00694B30">
        <w:rPr>
          <w:color w:val="161616"/>
          <w:szCs w:val="18"/>
        </w:rPr>
        <w:t xml:space="preserve">Au </w:t>
      </w:r>
      <w:r w:rsidRPr="00694B30">
        <w:rPr>
          <w:color w:val="262626"/>
          <w:szCs w:val="18"/>
        </w:rPr>
        <w:t xml:space="preserve">cas </w:t>
      </w:r>
      <w:r w:rsidRPr="00694B30">
        <w:rPr>
          <w:color w:val="161616"/>
          <w:szCs w:val="18"/>
        </w:rPr>
        <w:t xml:space="preserve">où un Membre </w:t>
      </w:r>
      <w:r w:rsidRPr="00694B30">
        <w:rPr>
          <w:color w:val="262626"/>
          <w:szCs w:val="18"/>
        </w:rPr>
        <w:t xml:space="preserve">considérerait </w:t>
      </w:r>
      <w:r w:rsidRPr="00694B30">
        <w:rPr>
          <w:color w:val="161616"/>
          <w:szCs w:val="18"/>
        </w:rPr>
        <w:t xml:space="preserve">que le présent accord </w:t>
      </w:r>
      <w:r w:rsidRPr="00694B30">
        <w:rPr>
          <w:color w:val="262626"/>
          <w:szCs w:val="18"/>
        </w:rPr>
        <w:t xml:space="preserve">est </w:t>
      </w:r>
      <w:r w:rsidRPr="00694B30">
        <w:rPr>
          <w:color w:val="161616"/>
          <w:szCs w:val="18"/>
        </w:rPr>
        <w:t xml:space="preserve">tourné </w:t>
      </w:r>
      <w:r w:rsidRPr="00694B30">
        <w:rPr>
          <w:color w:val="262626"/>
          <w:szCs w:val="18"/>
        </w:rPr>
        <w:t xml:space="preserve">par </w:t>
      </w:r>
      <w:r w:rsidRPr="00694B30">
        <w:rPr>
          <w:color w:val="161616"/>
          <w:szCs w:val="18"/>
        </w:rPr>
        <w:t>l</w:t>
      </w:r>
      <w:r w:rsidRPr="00694B30">
        <w:rPr>
          <w:color w:val="3B3B3B"/>
          <w:szCs w:val="18"/>
        </w:rPr>
        <w:t xml:space="preserve">e </w:t>
      </w:r>
      <w:r w:rsidRPr="00694B30">
        <w:rPr>
          <w:color w:val="262626"/>
          <w:szCs w:val="18"/>
        </w:rPr>
        <w:t xml:space="preserve">jeu </w:t>
      </w:r>
      <w:r w:rsidRPr="00694B30">
        <w:rPr>
          <w:color w:val="161616"/>
          <w:szCs w:val="18"/>
        </w:rPr>
        <w:t xml:space="preserve">de la </w:t>
      </w:r>
      <w:r w:rsidRPr="00694B30">
        <w:rPr>
          <w:color w:val="262626"/>
          <w:szCs w:val="18"/>
        </w:rPr>
        <w:t xml:space="preserve">réexpédition, </w:t>
      </w:r>
      <w:r w:rsidRPr="00694B30">
        <w:rPr>
          <w:color w:val="161616"/>
          <w:szCs w:val="18"/>
        </w:rPr>
        <w:t xml:space="preserve">du déroutement, de la </w:t>
      </w:r>
      <w:r w:rsidRPr="00694B30">
        <w:rPr>
          <w:color w:val="262626"/>
          <w:szCs w:val="18"/>
        </w:rPr>
        <w:t xml:space="preserve">fausse </w:t>
      </w:r>
      <w:r w:rsidRPr="00694B30">
        <w:rPr>
          <w:color w:val="161616"/>
          <w:szCs w:val="18"/>
        </w:rPr>
        <w:t xml:space="preserve">déclaration concernant le pays </w:t>
      </w:r>
      <w:r w:rsidRPr="00694B30">
        <w:rPr>
          <w:color w:val="262626"/>
          <w:szCs w:val="18"/>
        </w:rPr>
        <w:t xml:space="preserve">ou </w:t>
      </w:r>
      <w:r w:rsidRPr="00694B30">
        <w:rPr>
          <w:color w:val="161616"/>
          <w:szCs w:val="18"/>
        </w:rPr>
        <w:t xml:space="preserve">le lieu d'origine </w:t>
      </w:r>
      <w:r w:rsidRPr="00694B30">
        <w:rPr>
          <w:color w:val="262626"/>
          <w:szCs w:val="18"/>
        </w:rPr>
        <w:t xml:space="preserve">et de </w:t>
      </w:r>
      <w:r w:rsidRPr="00694B30">
        <w:rPr>
          <w:color w:val="161616"/>
          <w:szCs w:val="18"/>
        </w:rPr>
        <w:t xml:space="preserve">la </w:t>
      </w:r>
      <w:r w:rsidRPr="00694B30">
        <w:rPr>
          <w:color w:val="262626"/>
          <w:szCs w:val="18"/>
        </w:rPr>
        <w:t xml:space="preserve">falsification </w:t>
      </w:r>
      <w:r w:rsidRPr="00694B30">
        <w:rPr>
          <w:color w:val="161616"/>
          <w:szCs w:val="18"/>
        </w:rPr>
        <w:t xml:space="preserve">de documents officiels </w:t>
      </w:r>
      <w:r w:rsidRPr="00694B30">
        <w:rPr>
          <w:color w:val="262626"/>
          <w:szCs w:val="18"/>
        </w:rPr>
        <w:t xml:space="preserve">et </w:t>
      </w:r>
      <w:r w:rsidRPr="00694B30">
        <w:rPr>
          <w:color w:val="161616"/>
          <w:szCs w:val="18"/>
        </w:rPr>
        <w:t xml:space="preserve">qu'aucune mesure n'est </w:t>
      </w:r>
      <w:r w:rsidRPr="00694B30">
        <w:rPr>
          <w:color w:val="262626"/>
          <w:szCs w:val="18"/>
        </w:rPr>
        <w:t xml:space="preserve">appliquée, ou </w:t>
      </w:r>
      <w:r w:rsidRPr="00694B30">
        <w:rPr>
          <w:color w:val="161616"/>
          <w:szCs w:val="18"/>
        </w:rPr>
        <w:t>que les mesure</w:t>
      </w:r>
      <w:r w:rsidRPr="00694B30">
        <w:rPr>
          <w:color w:val="3B3B3B"/>
          <w:szCs w:val="18"/>
        </w:rPr>
        <w:t xml:space="preserve">s </w:t>
      </w:r>
      <w:r w:rsidRPr="00694B30">
        <w:rPr>
          <w:color w:val="262626"/>
          <w:szCs w:val="18"/>
        </w:rPr>
        <w:t xml:space="preserve">appliquées </w:t>
      </w:r>
      <w:r w:rsidRPr="00694B30">
        <w:rPr>
          <w:color w:val="3B3B3B"/>
          <w:szCs w:val="18"/>
        </w:rPr>
        <w:t xml:space="preserve">sont </w:t>
      </w:r>
      <w:r w:rsidRPr="00694B30">
        <w:rPr>
          <w:color w:val="161616"/>
          <w:szCs w:val="18"/>
        </w:rPr>
        <w:t xml:space="preserve">inadéquates, pour faire face </w:t>
      </w:r>
      <w:r w:rsidRPr="00694B30">
        <w:rPr>
          <w:color w:val="262626"/>
          <w:szCs w:val="18"/>
        </w:rPr>
        <w:t xml:space="preserve">à ce contournement et/ou </w:t>
      </w:r>
      <w:r w:rsidRPr="00694B30">
        <w:rPr>
          <w:color w:val="161616"/>
          <w:szCs w:val="18"/>
        </w:rPr>
        <w:t xml:space="preserve">le </w:t>
      </w:r>
      <w:r w:rsidRPr="00694B30">
        <w:rPr>
          <w:color w:val="262626"/>
          <w:szCs w:val="18"/>
        </w:rPr>
        <w:t xml:space="preserve">combattre, </w:t>
      </w:r>
      <w:r w:rsidRPr="00694B30">
        <w:rPr>
          <w:color w:val="161616"/>
          <w:szCs w:val="18"/>
        </w:rPr>
        <w:t xml:space="preserve">il devrait </w:t>
      </w:r>
      <w:r w:rsidRPr="00694B30">
        <w:rPr>
          <w:color w:val="262626"/>
          <w:szCs w:val="18"/>
        </w:rPr>
        <w:t xml:space="preserve">consulter </w:t>
      </w:r>
      <w:r w:rsidRPr="00694B30">
        <w:rPr>
          <w:color w:val="161616"/>
          <w:szCs w:val="18"/>
        </w:rPr>
        <w:t>l</w:t>
      </w:r>
      <w:r w:rsidRPr="00694B30">
        <w:rPr>
          <w:color w:val="3B3B3B"/>
          <w:szCs w:val="18"/>
        </w:rPr>
        <w:t xml:space="preserve">e </w:t>
      </w:r>
      <w:r w:rsidRPr="00694B30">
        <w:rPr>
          <w:color w:val="262626"/>
          <w:szCs w:val="18"/>
        </w:rPr>
        <w:t xml:space="preserve">ou </w:t>
      </w:r>
      <w:r w:rsidRPr="00694B30">
        <w:rPr>
          <w:color w:val="161616"/>
          <w:szCs w:val="18"/>
        </w:rPr>
        <w:t>l</w:t>
      </w:r>
      <w:r w:rsidRPr="00694B30">
        <w:rPr>
          <w:color w:val="3B3B3B"/>
          <w:szCs w:val="18"/>
        </w:rPr>
        <w:t xml:space="preserve">es </w:t>
      </w:r>
      <w:r w:rsidRPr="00694B30">
        <w:rPr>
          <w:color w:val="161616"/>
          <w:szCs w:val="18"/>
        </w:rPr>
        <w:t>M</w:t>
      </w:r>
      <w:r w:rsidRPr="00694B30">
        <w:rPr>
          <w:color w:val="3B3B3B"/>
          <w:szCs w:val="18"/>
        </w:rPr>
        <w:t>e</w:t>
      </w:r>
      <w:r w:rsidRPr="00694B30">
        <w:rPr>
          <w:color w:val="161616"/>
          <w:szCs w:val="18"/>
        </w:rPr>
        <w:t>mbr</w:t>
      </w:r>
      <w:r w:rsidRPr="00694B30">
        <w:rPr>
          <w:color w:val="3B3B3B"/>
          <w:szCs w:val="18"/>
        </w:rPr>
        <w:t xml:space="preserve">es </w:t>
      </w:r>
      <w:r w:rsidRPr="00694B30">
        <w:rPr>
          <w:color w:val="262626"/>
          <w:szCs w:val="18"/>
        </w:rPr>
        <w:t xml:space="preserve">concernés </w:t>
      </w:r>
      <w:r w:rsidRPr="00694B30">
        <w:rPr>
          <w:color w:val="161616"/>
          <w:szCs w:val="18"/>
        </w:rPr>
        <w:t xml:space="preserve">en vue de </w:t>
      </w:r>
      <w:r w:rsidRPr="00694B30">
        <w:rPr>
          <w:color w:val="262626"/>
          <w:szCs w:val="18"/>
        </w:rPr>
        <w:t xml:space="preserve">chercher </w:t>
      </w:r>
      <w:r w:rsidRPr="00694B30">
        <w:rPr>
          <w:color w:val="161616"/>
          <w:szCs w:val="18"/>
        </w:rPr>
        <w:t xml:space="preserve">une </w:t>
      </w:r>
      <w:r w:rsidRPr="00694B30">
        <w:rPr>
          <w:color w:val="262626"/>
          <w:szCs w:val="18"/>
        </w:rPr>
        <w:t xml:space="preserve">solution </w:t>
      </w:r>
      <w:r w:rsidRPr="00694B30">
        <w:rPr>
          <w:color w:val="161616"/>
          <w:szCs w:val="18"/>
        </w:rPr>
        <w:t xml:space="preserve">mutuellement </w:t>
      </w:r>
      <w:r w:rsidRPr="00694B30">
        <w:rPr>
          <w:color w:val="262626"/>
          <w:szCs w:val="18"/>
        </w:rPr>
        <w:t xml:space="preserve">satisfaisante. Ces consultations devraient </w:t>
      </w:r>
      <w:r w:rsidRPr="00694B30">
        <w:rPr>
          <w:color w:val="161616"/>
          <w:szCs w:val="18"/>
        </w:rPr>
        <w:t xml:space="preserve">avoir lieu dans les moindres délais </w:t>
      </w:r>
      <w:r w:rsidRPr="00694B30">
        <w:rPr>
          <w:color w:val="262626"/>
          <w:szCs w:val="18"/>
        </w:rPr>
        <w:t xml:space="preserve">et, </w:t>
      </w:r>
      <w:r w:rsidRPr="00694B30">
        <w:rPr>
          <w:color w:val="161616"/>
          <w:szCs w:val="18"/>
        </w:rPr>
        <w:t xml:space="preserve">lorsque </w:t>
      </w:r>
      <w:r w:rsidRPr="00694B30">
        <w:rPr>
          <w:color w:val="262626"/>
          <w:szCs w:val="18"/>
        </w:rPr>
        <w:t xml:space="preserve">cela sera </w:t>
      </w:r>
      <w:r w:rsidRPr="00694B30">
        <w:rPr>
          <w:color w:val="161616"/>
          <w:szCs w:val="18"/>
        </w:rPr>
        <w:t xml:space="preserve">possible, dans les </w:t>
      </w:r>
      <w:r w:rsidRPr="00694B30">
        <w:rPr>
          <w:color w:val="262626"/>
          <w:szCs w:val="18"/>
        </w:rPr>
        <w:t>30</w:t>
      </w:r>
      <w:r w:rsidR="008E7372">
        <w:rPr>
          <w:color w:val="262626"/>
          <w:szCs w:val="18"/>
        </w:rPr>
        <w:t> </w:t>
      </w:r>
      <w:r w:rsidRPr="00694B30">
        <w:rPr>
          <w:color w:val="161616"/>
          <w:szCs w:val="18"/>
        </w:rPr>
        <w:t>jours</w:t>
      </w:r>
      <w:r w:rsidRPr="00694B30">
        <w:rPr>
          <w:color w:val="3B3B3B"/>
          <w:szCs w:val="18"/>
        </w:rPr>
        <w:t xml:space="preserve">. </w:t>
      </w:r>
      <w:r w:rsidRPr="00694B30">
        <w:rPr>
          <w:color w:val="262626"/>
          <w:szCs w:val="18"/>
        </w:rPr>
        <w:t xml:space="preserve">En </w:t>
      </w:r>
      <w:r w:rsidR="00455E84" w:rsidRPr="00694B30">
        <w:rPr>
          <w:color w:val="161616"/>
          <w:szCs w:val="18"/>
        </w:rPr>
        <w:t>l'</w:t>
      </w:r>
      <w:r w:rsidRPr="00694B30">
        <w:rPr>
          <w:color w:val="161616"/>
          <w:szCs w:val="18"/>
        </w:rPr>
        <w:t>ab</w:t>
      </w:r>
      <w:r w:rsidRPr="00694B30">
        <w:rPr>
          <w:color w:val="3B3B3B"/>
          <w:szCs w:val="18"/>
        </w:rPr>
        <w:t>se</w:t>
      </w:r>
      <w:r w:rsidRPr="00694B30">
        <w:rPr>
          <w:color w:val="161616"/>
          <w:szCs w:val="18"/>
        </w:rPr>
        <w:t>nc</w:t>
      </w:r>
      <w:r w:rsidRPr="00694B30">
        <w:rPr>
          <w:color w:val="3B3B3B"/>
          <w:szCs w:val="18"/>
        </w:rPr>
        <w:t xml:space="preserve">e </w:t>
      </w:r>
      <w:r w:rsidRPr="00694B30">
        <w:rPr>
          <w:color w:val="262626"/>
          <w:szCs w:val="18"/>
        </w:rPr>
        <w:t xml:space="preserve">de solution </w:t>
      </w:r>
      <w:r w:rsidRPr="00694B30">
        <w:rPr>
          <w:color w:val="161616"/>
          <w:szCs w:val="18"/>
        </w:rPr>
        <w:t xml:space="preserve">mutuellement </w:t>
      </w:r>
      <w:r w:rsidRPr="00694B30">
        <w:rPr>
          <w:color w:val="262626"/>
          <w:szCs w:val="18"/>
        </w:rPr>
        <w:t xml:space="preserve">satisfaisante, </w:t>
      </w:r>
      <w:r w:rsidRPr="00694B30">
        <w:rPr>
          <w:color w:val="161616"/>
          <w:szCs w:val="18"/>
        </w:rPr>
        <w:t xml:space="preserve">la </w:t>
      </w:r>
      <w:r w:rsidRPr="00694B30">
        <w:rPr>
          <w:color w:val="262626"/>
          <w:szCs w:val="18"/>
        </w:rPr>
        <w:t xml:space="preserve">question </w:t>
      </w:r>
      <w:r w:rsidRPr="00694B30">
        <w:rPr>
          <w:color w:val="161616"/>
          <w:szCs w:val="18"/>
        </w:rPr>
        <w:t xml:space="preserve">pourra </w:t>
      </w:r>
      <w:r w:rsidRPr="00694B30">
        <w:rPr>
          <w:color w:val="262626"/>
          <w:szCs w:val="18"/>
        </w:rPr>
        <w:t xml:space="preserve">être </w:t>
      </w:r>
      <w:r w:rsidRPr="00694B30">
        <w:rPr>
          <w:color w:val="161616"/>
          <w:szCs w:val="18"/>
        </w:rPr>
        <w:t xml:space="preserve">portée </w:t>
      </w:r>
      <w:r w:rsidRPr="00694B30">
        <w:rPr>
          <w:color w:val="262626"/>
          <w:szCs w:val="18"/>
        </w:rPr>
        <w:t xml:space="preserve">par </w:t>
      </w:r>
      <w:r w:rsidRPr="00694B30">
        <w:rPr>
          <w:color w:val="161616"/>
          <w:szCs w:val="18"/>
        </w:rPr>
        <w:t xml:space="preserve">l'un </w:t>
      </w:r>
      <w:r w:rsidRPr="00694B30">
        <w:rPr>
          <w:color w:val="262626"/>
          <w:szCs w:val="18"/>
        </w:rPr>
        <w:t xml:space="preserve">quelconque des Membres en cause </w:t>
      </w:r>
      <w:r w:rsidRPr="00694B30">
        <w:rPr>
          <w:color w:val="161616"/>
          <w:szCs w:val="18"/>
        </w:rPr>
        <w:t xml:space="preserve">devant l'OSpT pour qu'il </w:t>
      </w:r>
      <w:r w:rsidRPr="00694B30">
        <w:rPr>
          <w:color w:val="262626"/>
          <w:szCs w:val="18"/>
        </w:rPr>
        <w:t xml:space="preserve">formule </w:t>
      </w:r>
      <w:r w:rsidRPr="00694B30">
        <w:rPr>
          <w:color w:val="161616"/>
          <w:szCs w:val="18"/>
        </w:rPr>
        <w:t>des recommandations.</w:t>
      </w:r>
    </w:p>
    <w:p w14:paraId="3168BFC9" w14:textId="00978F96" w:rsidR="00C15265" w:rsidRPr="00694B30" w:rsidRDefault="00C15265" w:rsidP="00AB2BA3">
      <w:pPr>
        <w:pStyle w:val="BodyText"/>
      </w:pPr>
      <w:r w:rsidRPr="00694B30">
        <w:rPr>
          <w:color w:val="161616"/>
          <w:szCs w:val="18"/>
        </w:rPr>
        <w:tab/>
        <w:t xml:space="preserve">Les Membres </w:t>
      </w:r>
      <w:r w:rsidRPr="00694B30">
        <w:rPr>
          <w:color w:val="262626"/>
          <w:szCs w:val="18"/>
        </w:rPr>
        <w:t xml:space="preserve">conviennent de </w:t>
      </w:r>
      <w:r w:rsidRPr="00694B30">
        <w:rPr>
          <w:color w:val="161616"/>
          <w:szCs w:val="18"/>
        </w:rPr>
        <w:t xml:space="preserve">prendre les mesures nécessaires, </w:t>
      </w:r>
      <w:r w:rsidRPr="00694B30">
        <w:rPr>
          <w:color w:val="262626"/>
          <w:szCs w:val="18"/>
        </w:rPr>
        <w:t xml:space="preserve">en </w:t>
      </w:r>
      <w:r w:rsidRPr="00694B30">
        <w:rPr>
          <w:color w:val="3B3B3B"/>
          <w:szCs w:val="18"/>
        </w:rPr>
        <w:t>co</w:t>
      </w:r>
      <w:r w:rsidRPr="00694B30">
        <w:rPr>
          <w:color w:val="161616"/>
          <w:szCs w:val="18"/>
        </w:rPr>
        <w:t>nformit</w:t>
      </w:r>
      <w:r w:rsidRPr="00694B30">
        <w:rPr>
          <w:color w:val="3B3B3B"/>
          <w:szCs w:val="18"/>
        </w:rPr>
        <w:t xml:space="preserve">é </w:t>
      </w:r>
      <w:r w:rsidRPr="00694B30">
        <w:rPr>
          <w:color w:val="262626"/>
          <w:szCs w:val="18"/>
        </w:rPr>
        <w:t xml:space="preserve">avec </w:t>
      </w:r>
      <w:r w:rsidRPr="00694B30">
        <w:rPr>
          <w:color w:val="161616"/>
          <w:szCs w:val="18"/>
        </w:rPr>
        <w:t>l</w:t>
      </w:r>
      <w:r w:rsidRPr="00694B30">
        <w:rPr>
          <w:color w:val="3B3B3B"/>
          <w:szCs w:val="18"/>
        </w:rPr>
        <w:t xml:space="preserve">eurs </w:t>
      </w:r>
      <w:r w:rsidRPr="00694B30">
        <w:rPr>
          <w:color w:val="161616"/>
          <w:szCs w:val="18"/>
        </w:rPr>
        <w:t>loi</w:t>
      </w:r>
      <w:r w:rsidRPr="00694B30">
        <w:rPr>
          <w:color w:val="3B3B3B"/>
          <w:szCs w:val="18"/>
        </w:rPr>
        <w:t xml:space="preserve">s </w:t>
      </w:r>
      <w:r w:rsidRPr="00694B30">
        <w:rPr>
          <w:color w:val="262626"/>
          <w:szCs w:val="18"/>
        </w:rPr>
        <w:t xml:space="preserve">et </w:t>
      </w:r>
      <w:r w:rsidRPr="00694B30">
        <w:rPr>
          <w:color w:val="161616"/>
          <w:szCs w:val="18"/>
        </w:rPr>
        <w:t xml:space="preserve">procédures intérieures, pour </w:t>
      </w:r>
      <w:r w:rsidRPr="00694B30">
        <w:rPr>
          <w:color w:val="262626"/>
          <w:szCs w:val="18"/>
        </w:rPr>
        <w:t xml:space="preserve">empêcher </w:t>
      </w:r>
      <w:r w:rsidRPr="00694B30">
        <w:rPr>
          <w:color w:val="161616"/>
          <w:szCs w:val="18"/>
        </w:rPr>
        <w:t xml:space="preserve">les pratiques de </w:t>
      </w:r>
      <w:r w:rsidRPr="00694B30">
        <w:rPr>
          <w:color w:val="262626"/>
          <w:szCs w:val="18"/>
        </w:rPr>
        <w:t xml:space="preserve">contournement sur </w:t>
      </w:r>
      <w:r w:rsidRPr="00694B30">
        <w:rPr>
          <w:color w:val="161616"/>
          <w:szCs w:val="18"/>
        </w:rPr>
        <w:t xml:space="preserve">leur </w:t>
      </w:r>
      <w:r w:rsidRPr="00694B30">
        <w:rPr>
          <w:color w:val="262626"/>
          <w:szCs w:val="18"/>
        </w:rPr>
        <w:t xml:space="preserve">territoire, </w:t>
      </w:r>
      <w:r w:rsidRPr="00694B30">
        <w:rPr>
          <w:color w:val="3B3B3B"/>
          <w:szCs w:val="18"/>
        </w:rPr>
        <w:t>enq</w:t>
      </w:r>
      <w:r w:rsidRPr="00694B30">
        <w:rPr>
          <w:color w:val="161616"/>
          <w:szCs w:val="18"/>
        </w:rPr>
        <w:t>u</w:t>
      </w:r>
      <w:r w:rsidRPr="00694B30">
        <w:rPr>
          <w:color w:val="3B3B3B"/>
          <w:szCs w:val="18"/>
        </w:rPr>
        <w:t xml:space="preserve">êter </w:t>
      </w:r>
      <w:r w:rsidRPr="00694B30">
        <w:rPr>
          <w:color w:val="262626"/>
          <w:szCs w:val="18"/>
        </w:rPr>
        <w:t xml:space="preserve">sur ces </w:t>
      </w:r>
      <w:r w:rsidRPr="00694B30">
        <w:rPr>
          <w:color w:val="161616"/>
          <w:szCs w:val="18"/>
        </w:rPr>
        <w:t xml:space="preserve">pratiques </w:t>
      </w:r>
      <w:r w:rsidRPr="00694B30">
        <w:rPr>
          <w:color w:val="262626"/>
          <w:szCs w:val="18"/>
        </w:rPr>
        <w:t xml:space="preserve">et, s'il y a </w:t>
      </w:r>
      <w:r w:rsidRPr="00694B30">
        <w:rPr>
          <w:color w:val="161616"/>
          <w:szCs w:val="18"/>
        </w:rPr>
        <w:t xml:space="preserve">lieu, </w:t>
      </w:r>
      <w:r w:rsidRPr="00694B30">
        <w:rPr>
          <w:color w:val="262626"/>
          <w:szCs w:val="18"/>
        </w:rPr>
        <w:t xml:space="preserve">engager </w:t>
      </w:r>
      <w:r w:rsidRPr="00694B30">
        <w:rPr>
          <w:color w:val="161616"/>
          <w:szCs w:val="18"/>
        </w:rPr>
        <w:t xml:space="preserve">une </w:t>
      </w:r>
      <w:r w:rsidRPr="00694B30">
        <w:rPr>
          <w:color w:val="262626"/>
          <w:szCs w:val="18"/>
        </w:rPr>
        <w:t xml:space="preserve">action </w:t>
      </w:r>
      <w:r w:rsidRPr="00694B30">
        <w:rPr>
          <w:color w:val="161616"/>
          <w:szCs w:val="18"/>
        </w:rPr>
        <w:t xml:space="preserve">juridique </w:t>
      </w:r>
      <w:r w:rsidRPr="00694B30">
        <w:rPr>
          <w:color w:val="262626"/>
          <w:szCs w:val="18"/>
        </w:rPr>
        <w:t xml:space="preserve">et/ou administrative pour </w:t>
      </w:r>
      <w:r w:rsidRPr="00694B30">
        <w:rPr>
          <w:color w:val="161616"/>
          <w:szCs w:val="18"/>
        </w:rPr>
        <w:t>l</w:t>
      </w:r>
      <w:r w:rsidRPr="00694B30">
        <w:rPr>
          <w:color w:val="3B3B3B"/>
          <w:szCs w:val="18"/>
        </w:rPr>
        <w:t xml:space="preserve">es combattre. </w:t>
      </w:r>
      <w:r w:rsidRPr="00694B30">
        <w:rPr>
          <w:color w:val="262626"/>
          <w:szCs w:val="18"/>
        </w:rPr>
        <w:t xml:space="preserve">Les </w:t>
      </w:r>
      <w:r w:rsidRPr="00694B30">
        <w:rPr>
          <w:color w:val="161616"/>
          <w:szCs w:val="18"/>
        </w:rPr>
        <w:t xml:space="preserve">Membres </w:t>
      </w:r>
      <w:r w:rsidRPr="00694B30">
        <w:rPr>
          <w:color w:val="262626"/>
          <w:szCs w:val="18"/>
        </w:rPr>
        <w:t xml:space="preserve">conviennent </w:t>
      </w:r>
      <w:r w:rsidRPr="00694B30">
        <w:rPr>
          <w:color w:val="161616"/>
          <w:szCs w:val="18"/>
        </w:rPr>
        <w:t xml:space="preserve">de </w:t>
      </w:r>
      <w:r w:rsidRPr="00694B30">
        <w:rPr>
          <w:color w:val="262626"/>
          <w:szCs w:val="18"/>
        </w:rPr>
        <w:t xml:space="preserve">coopérer </w:t>
      </w:r>
      <w:r w:rsidRPr="00694B30">
        <w:rPr>
          <w:color w:val="161616"/>
          <w:szCs w:val="18"/>
        </w:rPr>
        <w:t xml:space="preserve">pleinement, </w:t>
      </w:r>
      <w:r w:rsidRPr="00694B30">
        <w:rPr>
          <w:color w:val="262626"/>
          <w:szCs w:val="18"/>
        </w:rPr>
        <w:t xml:space="preserve">en conformité avec </w:t>
      </w:r>
      <w:r w:rsidRPr="00694B30">
        <w:rPr>
          <w:color w:val="161616"/>
          <w:szCs w:val="18"/>
        </w:rPr>
        <w:t xml:space="preserve">leurs lois </w:t>
      </w:r>
      <w:r w:rsidRPr="00694B30">
        <w:rPr>
          <w:color w:val="3B3B3B"/>
          <w:szCs w:val="18"/>
        </w:rPr>
        <w:t xml:space="preserve">et </w:t>
      </w:r>
      <w:r w:rsidRPr="00694B30">
        <w:rPr>
          <w:color w:val="262626"/>
          <w:szCs w:val="18"/>
        </w:rPr>
        <w:t xml:space="preserve">procédures </w:t>
      </w:r>
      <w:r w:rsidRPr="00694B30">
        <w:rPr>
          <w:color w:val="161616"/>
          <w:szCs w:val="18"/>
        </w:rPr>
        <w:t>int</w:t>
      </w:r>
      <w:r w:rsidRPr="00694B30">
        <w:rPr>
          <w:color w:val="3B3B3B"/>
          <w:szCs w:val="18"/>
        </w:rPr>
        <w:t>ér</w:t>
      </w:r>
      <w:r w:rsidRPr="00694B30">
        <w:rPr>
          <w:color w:val="161616"/>
          <w:szCs w:val="18"/>
        </w:rPr>
        <w:t>i</w:t>
      </w:r>
      <w:r w:rsidRPr="00694B30">
        <w:rPr>
          <w:color w:val="3B3B3B"/>
          <w:szCs w:val="18"/>
        </w:rPr>
        <w:t xml:space="preserve">eures, </w:t>
      </w:r>
      <w:r w:rsidRPr="00694B30">
        <w:rPr>
          <w:color w:val="161616"/>
          <w:szCs w:val="18"/>
        </w:rPr>
        <w:t xml:space="preserve">dans les cas de </w:t>
      </w:r>
      <w:r w:rsidRPr="00694B30">
        <w:rPr>
          <w:color w:val="262626"/>
          <w:szCs w:val="18"/>
        </w:rPr>
        <w:t xml:space="preserve">contournement ou </w:t>
      </w:r>
      <w:r w:rsidRPr="00694B30">
        <w:rPr>
          <w:color w:val="161616"/>
          <w:szCs w:val="18"/>
        </w:rPr>
        <w:t xml:space="preserve">de </w:t>
      </w:r>
      <w:r w:rsidRPr="00694B30">
        <w:rPr>
          <w:color w:val="262626"/>
          <w:szCs w:val="18"/>
        </w:rPr>
        <w:t xml:space="preserve">contournement allégué </w:t>
      </w:r>
      <w:r w:rsidRPr="00694B30">
        <w:rPr>
          <w:color w:val="161616"/>
          <w:szCs w:val="18"/>
        </w:rPr>
        <w:t xml:space="preserve">du </w:t>
      </w:r>
      <w:r w:rsidRPr="00694B30">
        <w:rPr>
          <w:color w:val="262626"/>
          <w:szCs w:val="18"/>
        </w:rPr>
        <w:t xml:space="preserve">présent accord, pour </w:t>
      </w:r>
      <w:r w:rsidRPr="00694B30">
        <w:rPr>
          <w:color w:val="3B3B3B"/>
          <w:szCs w:val="18"/>
        </w:rPr>
        <w:t>étab</w:t>
      </w:r>
      <w:r w:rsidRPr="00694B30">
        <w:rPr>
          <w:color w:val="161616"/>
          <w:szCs w:val="18"/>
        </w:rPr>
        <w:t>lir l</w:t>
      </w:r>
      <w:r w:rsidRPr="00694B30">
        <w:rPr>
          <w:color w:val="3B3B3B"/>
          <w:szCs w:val="18"/>
        </w:rPr>
        <w:t xml:space="preserve">es </w:t>
      </w:r>
      <w:r w:rsidRPr="00694B30">
        <w:rPr>
          <w:color w:val="262626"/>
          <w:szCs w:val="18"/>
        </w:rPr>
        <w:t xml:space="preserve">faits </w:t>
      </w:r>
      <w:r w:rsidRPr="00694B30">
        <w:rPr>
          <w:color w:val="161616"/>
          <w:szCs w:val="18"/>
        </w:rPr>
        <w:t xml:space="preserve">pertinents </w:t>
      </w:r>
      <w:r w:rsidRPr="00694B30">
        <w:rPr>
          <w:color w:val="262626"/>
          <w:szCs w:val="18"/>
        </w:rPr>
        <w:t xml:space="preserve">sur </w:t>
      </w:r>
      <w:r w:rsidRPr="00694B30">
        <w:rPr>
          <w:color w:val="161616"/>
          <w:szCs w:val="18"/>
        </w:rPr>
        <w:t xml:space="preserve">les lieux d'importation, d'exportation </w:t>
      </w:r>
      <w:r w:rsidRPr="00694B30">
        <w:rPr>
          <w:color w:val="262626"/>
          <w:szCs w:val="18"/>
        </w:rPr>
        <w:t xml:space="preserve">et, </w:t>
      </w:r>
      <w:r w:rsidRPr="00694B30">
        <w:rPr>
          <w:color w:val="161616"/>
          <w:szCs w:val="18"/>
        </w:rPr>
        <w:t xml:space="preserve">le </w:t>
      </w:r>
      <w:r w:rsidRPr="00694B30">
        <w:rPr>
          <w:color w:val="262626"/>
          <w:szCs w:val="18"/>
        </w:rPr>
        <w:t xml:space="preserve">cas échéant, </w:t>
      </w:r>
      <w:r w:rsidRPr="00694B30">
        <w:rPr>
          <w:color w:val="161616"/>
          <w:szCs w:val="18"/>
        </w:rPr>
        <w:t xml:space="preserve">de </w:t>
      </w:r>
      <w:r w:rsidRPr="00694B30">
        <w:rPr>
          <w:color w:val="262626"/>
          <w:szCs w:val="18"/>
        </w:rPr>
        <w:t xml:space="preserve">réexpédition. </w:t>
      </w:r>
      <w:r w:rsidR="00AC15CE" w:rsidRPr="00694B30">
        <w:rPr>
          <w:color w:val="161616"/>
          <w:szCs w:val="18"/>
        </w:rPr>
        <w:t>I</w:t>
      </w:r>
      <w:r w:rsidRPr="00694B30">
        <w:rPr>
          <w:color w:val="161616"/>
          <w:szCs w:val="18"/>
        </w:rPr>
        <w:t xml:space="preserve">l </w:t>
      </w:r>
      <w:r w:rsidRPr="00694B30">
        <w:rPr>
          <w:color w:val="3B3B3B"/>
          <w:szCs w:val="18"/>
        </w:rPr>
        <w:t>es</w:t>
      </w:r>
      <w:r w:rsidRPr="00694B30">
        <w:rPr>
          <w:color w:val="161616"/>
          <w:szCs w:val="18"/>
        </w:rPr>
        <w:t xml:space="preserve">t </w:t>
      </w:r>
      <w:r w:rsidRPr="00694B30">
        <w:rPr>
          <w:color w:val="3B3B3B"/>
          <w:szCs w:val="18"/>
        </w:rPr>
        <w:t>co</w:t>
      </w:r>
      <w:r w:rsidRPr="00694B30">
        <w:rPr>
          <w:color w:val="161616"/>
          <w:szCs w:val="18"/>
        </w:rPr>
        <w:t>nv</w:t>
      </w:r>
      <w:r w:rsidRPr="00694B30">
        <w:rPr>
          <w:color w:val="3B3B3B"/>
          <w:szCs w:val="18"/>
        </w:rPr>
        <w:t xml:space="preserve">enu </w:t>
      </w:r>
      <w:r w:rsidRPr="00694B30">
        <w:rPr>
          <w:color w:val="161616"/>
          <w:szCs w:val="18"/>
        </w:rPr>
        <w:t xml:space="preserve">que </w:t>
      </w:r>
      <w:r w:rsidRPr="00694B30">
        <w:rPr>
          <w:color w:val="262626"/>
          <w:szCs w:val="18"/>
        </w:rPr>
        <w:t xml:space="preserve">cette coopération, en conformité avec </w:t>
      </w:r>
      <w:r w:rsidRPr="00694B30">
        <w:rPr>
          <w:color w:val="161616"/>
          <w:szCs w:val="18"/>
        </w:rPr>
        <w:t xml:space="preserve">les lois </w:t>
      </w:r>
      <w:r w:rsidRPr="00694B30">
        <w:rPr>
          <w:color w:val="262626"/>
          <w:szCs w:val="18"/>
        </w:rPr>
        <w:t xml:space="preserve">et procédures </w:t>
      </w:r>
      <w:r w:rsidRPr="00694B30">
        <w:rPr>
          <w:color w:val="161616"/>
          <w:szCs w:val="18"/>
        </w:rPr>
        <w:t>intérieur</w:t>
      </w:r>
      <w:r w:rsidRPr="00694B30">
        <w:rPr>
          <w:color w:val="3B3B3B"/>
          <w:szCs w:val="18"/>
        </w:rPr>
        <w:t xml:space="preserve">es, </w:t>
      </w:r>
      <w:r w:rsidRPr="00694B30">
        <w:rPr>
          <w:color w:val="262626"/>
          <w:szCs w:val="18"/>
        </w:rPr>
        <w:t xml:space="preserve">comprendra: une </w:t>
      </w:r>
      <w:r w:rsidRPr="00694B30">
        <w:rPr>
          <w:color w:val="3B3B3B"/>
          <w:szCs w:val="18"/>
        </w:rPr>
        <w:t xml:space="preserve">enquête </w:t>
      </w:r>
      <w:r w:rsidRPr="00694B30">
        <w:rPr>
          <w:color w:val="262626"/>
          <w:szCs w:val="18"/>
        </w:rPr>
        <w:t xml:space="preserve">sur </w:t>
      </w:r>
      <w:r w:rsidRPr="00694B30">
        <w:rPr>
          <w:color w:val="161616"/>
          <w:szCs w:val="18"/>
        </w:rPr>
        <w:t xml:space="preserve">les </w:t>
      </w:r>
      <w:r w:rsidRPr="00694B30">
        <w:rPr>
          <w:color w:val="262626"/>
          <w:szCs w:val="18"/>
        </w:rPr>
        <w:t xml:space="preserve">pratiques </w:t>
      </w:r>
      <w:r w:rsidRPr="00694B30">
        <w:rPr>
          <w:color w:val="161616"/>
          <w:szCs w:val="18"/>
        </w:rPr>
        <w:t xml:space="preserve">de </w:t>
      </w:r>
      <w:r w:rsidRPr="00694B30">
        <w:rPr>
          <w:color w:val="262626"/>
          <w:szCs w:val="18"/>
        </w:rPr>
        <w:t xml:space="preserve">contournement </w:t>
      </w:r>
      <w:r w:rsidRPr="00694B30">
        <w:rPr>
          <w:color w:val="161616"/>
          <w:szCs w:val="18"/>
        </w:rPr>
        <w:t xml:space="preserve">qui accroissent les </w:t>
      </w:r>
      <w:r w:rsidRPr="00694B30">
        <w:rPr>
          <w:color w:val="262626"/>
          <w:szCs w:val="18"/>
        </w:rPr>
        <w:t>exportations soumise</w:t>
      </w:r>
      <w:r w:rsidR="00C0202F" w:rsidRPr="00694B30">
        <w:rPr>
          <w:color w:val="262626"/>
          <w:szCs w:val="18"/>
        </w:rPr>
        <w:t>s à</w:t>
      </w:r>
      <w:r w:rsidRPr="00694B30">
        <w:rPr>
          <w:color w:val="262626"/>
          <w:szCs w:val="18"/>
        </w:rPr>
        <w:t xml:space="preserve"> </w:t>
      </w:r>
      <w:r w:rsidRPr="00694B30">
        <w:rPr>
          <w:color w:val="161616"/>
          <w:szCs w:val="18"/>
        </w:rPr>
        <w:t>limitation</w:t>
      </w:r>
      <w:r w:rsidRPr="00694B30">
        <w:rPr>
          <w:color w:val="3B3B3B"/>
          <w:szCs w:val="18"/>
        </w:rPr>
        <w:t xml:space="preserve">s </w:t>
      </w:r>
      <w:r w:rsidRPr="00694B30">
        <w:rPr>
          <w:color w:val="262626"/>
          <w:szCs w:val="18"/>
        </w:rPr>
        <w:t xml:space="preserve">destinées au </w:t>
      </w:r>
      <w:r w:rsidRPr="00694B30">
        <w:rPr>
          <w:color w:val="161616"/>
          <w:szCs w:val="18"/>
        </w:rPr>
        <w:t xml:space="preserve">Membre qui applique </w:t>
      </w:r>
      <w:r w:rsidRPr="00694B30">
        <w:rPr>
          <w:color w:val="262626"/>
          <w:szCs w:val="18"/>
        </w:rPr>
        <w:t xml:space="preserve">ces </w:t>
      </w:r>
      <w:r w:rsidRPr="00694B30">
        <w:rPr>
          <w:color w:val="161616"/>
          <w:szCs w:val="18"/>
        </w:rPr>
        <w:t>limitations;</w:t>
      </w:r>
      <w:r w:rsidR="008E10D7" w:rsidRPr="00694B30">
        <w:rPr>
          <w:color w:val="161616"/>
          <w:szCs w:val="18"/>
        </w:rPr>
        <w:t xml:space="preserve"> </w:t>
      </w:r>
      <w:r w:rsidRPr="00694B30">
        <w:rPr>
          <w:color w:val="161616"/>
          <w:szCs w:val="18"/>
        </w:rPr>
        <w:t xml:space="preserve">l'échange de documents, de </w:t>
      </w:r>
      <w:r w:rsidRPr="00694B30">
        <w:rPr>
          <w:color w:val="262626"/>
          <w:szCs w:val="18"/>
        </w:rPr>
        <w:t>correspondance, de rapports</w:t>
      </w:r>
      <w:r w:rsidR="008E10D7" w:rsidRPr="00694B30">
        <w:rPr>
          <w:color w:val="262626"/>
          <w:szCs w:val="18"/>
        </w:rPr>
        <w:t xml:space="preserve"> </w:t>
      </w:r>
      <w:r w:rsidRPr="00694B30">
        <w:rPr>
          <w:color w:val="262626"/>
          <w:szCs w:val="18"/>
        </w:rPr>
        <w:t xml:space="preserve">et </w:t>
      </w:r>
      <w:r w:rsidRPr="00694B30">
        <w:rPr>
          <w:color w:val="161616"/>
          <w:szCs w:val="18"/>
        </w:rPr>
        <w:t xml:space="preserve">d'autres renseignements pertinents dans la mesure du </w:t>
      </w:r>
      <w:r w:rsidRPr="00694B30">
        <w:rPr>
          <w:color w:val="262626"/>
          <w:szCs w:val="18"/>
        </w:rPr>
        <w:t xml:space="preserve">possible; et </w:t>
      </w:r>
      <w:r w:rsidRPr="00694B30">
        <w:rPr>
          <w:color w:val="161616"/>
          <w:szCs w:val="18"/>
        </w:rPr>
        <w:t xml:space="preserve">la </w:t>
      </w:r>
      <w:r w:rsidRPr="00694B30">
        <w:rPr>
          <w:color w:val="262626"/>
          <w:szCs w:val="18"/>
        </w:rPr>
        <w:t xml:space="preserve">facilitation des visites des </w:t>
      </w:r>
      <w:r w:rsidRPr="00694B30">
        <w:rPr>
          <w:color w:val="161616"/>
          <w:szCs w:val="18"/>
        </w:rPr>
        <w:t xml:space="preserve">installations </w:t>
      </w:r>
      <w:r w:rsidRPr="00694B30">
        <w:rPr>
          <w:color w:val="262626"/>
          <w:szCs w:val="18"/>
        </w:rPr>
        <w:t xml:space="preserve">et </w:t>
      </w:r>
      <w:r w:rsidRPr="00694B30">
        <w:rPr>
          <w:color w:val="161616"/>
          <w:szCs w:val="18"/>
        </w:rPr>
        <w:t xml:space="preserve">des </w:t>
      </w:r>
      <w:r w:rsidRPr="00694B30">
        <w:rPr>
          <w:color w:val="262626"/>
          <w:szCs w:val="18"/>
        </w:rPr>
        <w:t xml:space="preserve">contacts, sur demande et cas par cas. </w:t>
      </w:r>
      <w:r w:rsidRPr="00694B30">
        <w:rPr>
          <w:color w:val="161616"/>
          <w:szCs w:val="18"/>
        </w:rPr>
        <w:t xml:space="preserve">Les Membres devraient </w:t>
      </w:r>
      <w:r w:rsidRPr="00694B30">
        <w:rPr>
          <w:color w:val="262626"/>
          <w:szCs w:val="18"/>
        </w:rPr>
        <w:t xml:space="preserve">s'efforcer d'éclaircir </w:t>
      </w:r>
      <w:r w:rsidRPr="00694B30">
        <w:rPr>
          <w:color w:val="161616"/>
          <w:szCs w:val="18"/>
        </w:rPr>
        <w:t xml:space="preserve">les </w:t>
      </w:r>
      <w:r w:rsidRPr="00694B30">
        <w:rPr>
          <w:color w:val="262626"/>
          <w:szCs w:val="18"/>
        </w:rPr>
        <w:t xml:space="preserve">circonstances de ce contournement ou </w:t>
      </w:r>
      <w:r w:rsidRPr="00694B30">
        <w:rPr>
          <w:color w:val="161616"/>
          <w:szCs w:val="18"/>
        </w:rPr>
        <w:t xml:space="preserve">de </w:t>
      </w:r>
      <w:r w:rsidRPr="00694B30">
        <w:rPr>
          <w:color w:val="262626"/>
          <w:szCs w:val="18"/>
        </w:rPr>
        <w:t xml:space="preserve">ce contournement allégué, </w:t>
      </w:r>
      <w:r w:rsidRPr="00694B30">
        <w:rPr>
          <w:color w:val="161616"/>
          <w:szCs w:val="18"/>
        </w:rPr>
        <w:t xml:space="preserve">y </w:t>
      </w:r>
      <w:r w:rsidRPr="00694B30">
        <w:rPr>
          <w:color w:val="262626"/>
          <w:szCs w:val="18"/>
        </w:rPr>
        <w:t xml:space="preserve">compris </w:t>
      </w:r>
      <w:r w:rsidRPr="00694B30">
        <w:rPr>
          <w:color w:val="161616"/>
          <w:szCs w:val="18"/>
        </w:rPr>
        <w:t>l</w:t>
      </w:r>
      <w:r w:rsidRPr="00694B30">
        <w:rPr>
          <w:color w:val="3B3B3B"/>
          <w:szCs w:val="18"/>
        </w:rPr>
        <w:t xml:space="preserve">es </w:t>
      </w:r>
      <w:r w:rsidRPr="00694B30">
        <w:rPr>
          <w:color w:val="262626"/>
          <w:szCs w:val="18"/>
        </w:rPr>
        <w:t xml:space="preserve">rôles </w:t>
      </w:r>
      <w:r w:rsidRPr="00694B30">
        <w:rPr>
          <w:color w:val="3B3B3B"/>
          <w:szCs w:val="18"/>
        </w:rPr>
        <w:t>respect</w:t>
      </w:r>
      <w:r w:rsidRPr="00694B30">
        <w:rPr>
          <w:color w:val="161616"/>
          <w:szCs w:val="18"/>
        </w:rPr>
        <w:t>if</w:t>
      </w:r>
      <w:r w:rsidRPr="00694B30">
        <w:rPr>
          <w:color w:val="3B3B3B"/>
          <w:szCs w:val="18"/>
        </w:rPr>
        <w:t xml:space="preserve">s </w:t>
      </w:r>
      <w:r w:rsidRPr="00694B30">
        <w:rPr>
          <w:color w:val="161616"/>
          <w:szCs w:val="18"/>
        </w:rPr>
        <w:t xml:space="preserve">des </w:t>
      </w:r>
      <w:r w:rsidRPr="00694B30">
        <w:rPr>
          <w:color w:val="262626"/>
          <w:szCs w:val="18"/>
        </w:rPr>
        <w:t xml:space="preserve">exportateurs </w:t>
      </w:r>
      <w:r w:rsidRPr="00694B30">
        <w:rPr>
          <w:color w:val="161616"/>
          <w:szCs w:val="18"/>
        </w:rPr>
        <w:t xml:space="preserve">ou des importateurs </w:t>
      </w:r>
      <w:r w:rsidRPr="00694B30">
        <w:rPr>
          <w:color w:val="262626"/>
          <w:szCs w:val="18"/>
        </w:rPr>
        <w:t>en cause.</w:t>
      </w:r>
    </w:p>
    <w:p w14:paraId="03F75249" w14:textId="441C74DF" w:rsidR="00C15265" w:rsidRPr="00694B30" w:rsidRDefault="00C15265" w:rsidP="00AB2BA3">
      <w:pPr>
        <w:pStyle w:val="BodyText"/>
      </w:pPr>
      <w:r w:rsidRPr="00694B30">
        <w:rPr>
          <w:color w:val="181818"/>
          <w:szCs w:val="18"/>
        </w:rPr>
        <w:tab/>
        <w:t xml:space="preserve">Dans les </w:t>
      </w:r>
      <w:r w:rsidRPr="00694B30">
        <w:rPr>
          <w:color w:val="282828"/>
          <w:szCs w:val="18"/>
        </w:rPr>
        <w:t xml:space="preserve">cas </w:t>
      </w:r>
      <w:r w:rsidRPr="00694B30">
        <w:rPr>
          <w:color w:val="181818"/>
          <w:szCs w:val="18"/>
        </w:rPr>
        <w:t xml:space="preserve">où, à la </w:t>
      </w:r>
      <w:r w:rsidRPr="00694B30">
        <w:rPr>
          <w:color w:val="282828"/>
          <w:szCs w:val="18"/>
        </w:rPr>
        <w:t xml:space="preserve">suite </w:t>
      </w:r>
      <w:r w:rsidRPr="00694B30">
        <w:rPr>
          <w:color w:val="181818"/>
          <w:szCs w:val="18"/>
        </w:rPr>
        <w:t xml:space="preserve">de l'enquête, il </w:t>
      </w:r>
      <w:r w:rsidRPr="00694B30">
        <w:rPr>
          <w:color w:val="282828"/>
          <w:szCs w:val="18"/>
        </w:rPr>
        <w:t xml:space="preserve">existe suffisamment </w:t>
      </w:r>
      <w:r w:rsidRPr="00694B30">
        <w:rPr>
          <w:color w:val="181818"/>
          <w:szCs w:val="18"/>
        </w:rPr>
        <w:t>d'élém</w:t>
      </w:r>
      <w:r w:rsidRPr="00694B30">
        <w:rPr>
          <w:color w:val="3B3B3B"/>
          <w:szCs w:val="18"/>
        </w:rPr>
        <w:t>e</w:t>
      </w:r>
      <w:r w:rsidRPr="00694B30">
        <w:rPr>
          <w:color w:val="181818"/>
          <w:szCs w:val="18"/>
        </w:rPr>
        <w:t xml:space="preserve">nts </w:t>
      </w:r>
      <w:r w:rsidRPr="00694B30">
        <w:rPr>
          <w:color w:val="282828"/>
          <w:szCs w:val="18"/>
        </w:rPr>
        <w:t xml:space="preserve">de preuve </w:t>
      </w:r>
      <w:r w:rsidRPr="00694B30">
        <w:rPr>
          <w:color w:val="181818"/>
          <w:szCs w:val="18"/>
        </w:rPr>
        <w:t>d</w:t>
      </w:r>
      <w:r w:rsidRPr="00694B30">
        <w:rPr>
          <w:color w:val="3B3B3B"/>
          <w:szCs w:val="18"/>
        </w:rPr>
        <w:t xml:space="preserve">e </w:t>
      </w:r>
      <w:r w:rsidRPr="00694B30">
        <w:rPr>
          <w:color w:val="181818"/>
          <w:szCs w:val="18"/>
        </w:rPr>
        <w:t>l'</w:t>
      </w:r>
      <w:r w:rsidRPr="00694B30">
        <w:rPr>
          <w:color w:val="3B3B3B"/>
          <w:szCs w:val="18"/>
        </w:rPr>
        <w:t>ex</w:t>
      </w:r>
      <w:r w:rsidRPr="00694B30">
        <w:rPr>
          <w:color w:val="181818"/>
          <w:szCs w:val="18"/>
        </w:rPr>
        <w:t>i</w:t>
      </w:r>
      <w:r w:rsidRPr="00694B30">
        <w:rPr>
          <w:color w:val="3B3B3B"/>
          <w:szCs w:val="18"/>
        </w:rPr>
        <w:t>ste</w:t>
      </w:r>
      <w:r w:rsidRPr="00694B30">
        <w:rPr>
          <w:color w:val="181818"/>
          <w:szCs w:val="18"/>
        </w:rPr>
        <w:t>n</w:t>
      </w:r>
      <w:r w:rsidRPr="00694B30">
        <w:rPr>
          <w:color w:val="3B3B3B"/>
          <w:szCs w:val="18"/>
        </w:rPr>
        <w:t xml:space="preserve">ce </w:t>
      </w:r>
      <w:r w:rsidRPr="00694B30">
        <w:rPr>
          <w:color w:val="181818"/>
          <w:szCs w:val="18"/>
        </w:rPr>
        <w:t xml:space="preserve">d'un contournement </w:t>
      </w:r>
      <w:r w:rsidRPr="00694B30">
        <w:rPr>
          <w:color w:val="282828"/>
          <w:szCs w:val="18"/>
        </w:rPr>
        <w:t xml:space="preserve">(par exemple, </w:t>
      </w:r>
      <w:r w:rsidRPr="00694B30">
        <w:rPr>
          <w:color w:val="181818"/>
          <w:szCs w:val="18"/>
        </w:rPr>
        <w:t xml:space="preserve">dans les </w:t>
      </w:r>
      <w:r w:rsidRPr="00694B30">
        <w:rPr>
          <w:color w:val="282828"/>
          <w:szCs w:val="18"/>
        </w:rPr>
        <w:t xml:space="preserve">cas où </w:t>
      </w:r>
      <w:r w:rsidRPr="00694B30">
        <w:rPr>
          <w:color w:val="181818"/>
          <w:szCs w:val="18"/>
        </w:rPr>
        <w:t>l'on dispose d'éléments de pr</w:t>
      </w:r>
      <w:r w:rsidRPr="00694B30">
        <w:rPr>
          <w:color w:val="3B3B3B"/>
          <w:szCs w:val="18"/>
        </w:rPr>
        <w:t>e</w:t>
      </w:r>
      <w:r w:rsidRPr="00694B30">
        <w:rPr>
          <w:color w:val="181818"/>
          <w:szCs w:val="18"/>
        </w:rPr>
        <w:t xml:space="preserve">uve </w:t>
      </w:r>
      <w:r w:rsidRPr="00694B30">
        <w:rPr>
          <w:color w:val="282828"/>
          <w:szCs w:val="18"/>
        </w:rPr>
        <w:t xml:space="preserve">concernant </w:t>
      </w:r>
      <w:r w:rsidRPr="00694B30">
        <w:rPr>
          <w:color w:val="181818"/>
          <w:szCs w:val="18"/>
        </w:rPr>
        <w:t>l</w:t>
      </w:r>
      <w:r w:rsidRPr="00694B30">
        <w:rPr>
          <w:color w:val="3B3B3B"/>
          <w:szCs w:val="18"/>
        </w:rPr>
        <w:t xml:space="preserve">e </w:t>
      </w:r>
      <w:r w:rsidRPr="00694B30">
        <w:rPr>
          <w:color w:val="181818"/>
          <w:szCs w:val="18"/>
        </w:rPr>
        <w:t xml:space="preserve">pays </w:t>
      </w:r>
      <w:r w:rsidRPr="00694B30">
        <w:rPr>
          <w:color w:val="282828"/>
          <w:szCs w:val="18"/>
        </w:rPr>
        <w:t xml:space="preserve">ou </w:t>
      </w:r>
      <w:r w:rsidRPr="00694B30">
        <w:rPr>
          <w:color w:val="181818"/>
          <w:szCs w:val="18"/>
        </w:rPr>
        <w:t xml:space="preserve">le lieu d'origine </w:t>
      </w:r>
      <w:r w:rsidRPr="00694B30">
        <w:rPr>
          <w:color w:val="282828"/>
          <w:szCs w:val="18"/>
        </w:rPr>
        <w:t xml:space="preserve">véritable et </w:t>
      </w:r>
      <w:r w:rsidRPr="00694B30">
        <w:rPr>
          <w:color w:val="181818"/>
          <w:szCs w:val="18"/>
        </w:rPr>
        <w:t>les circonstances du contournement), les M</w:t>
      </w:r>
      <w:r w:rsidRPr="00694B30">
        <w:rPr>
          <w:color w:val="3B3B3B"/>
          <w:szCs w:val="18"/>
        </w:rPr>
        <w:t>e</w:t>
      </w:r>
      <w:r w:rsidRPr="00694B30">
        <w:rPr>
          <w:color w:val="181818"/>
          <w:szCs w:val="18"/>
        </w:rPr>
        <w:t>mbre</w:t>
      </w:r>
      <w:r w:rsidRPr="00694B30">
        <w:rPr>
          <w:color w:val="3B3B3B"/>
          <w:szCs w:val="18"/>
        </w:rPr>
        <w:t xml:space="preserve">s </w:t>
      </w:r>
      <w:r w:rsidRPr="00694B30">
        <w:rPr>
          <w:color w:val="282828"/>
          <w:szCs w:val="18"/>
        </w:rPr>
        <w:t xml:space="preserve">conviennent </w:t>
      </w:r>
      <w:r w:rsidRPr="00694B30">
        <w:rPr>
          <w:color w:val="181818"/>
          <w:szCs w:val="18"/>
        </w:rPr>
        <w:t xml:space="preserve">qu'une </w:t>
      </w:r>
      <w:r w:rsidRPr="00694B30">
        <w:rPr>
          <w:color w:val="282828"/>
          <w:szCs w:val="18"/>
        </w:rPr>
        <w:t xml:space="preserve">action </w:t>
      </w:r>
      <w:r w:rsidRPr="00694B30">
        <w:rPr>
          <w:color w:val="181818"/>
          <w:szCs w:val="18"/>
        </w:rPr>
        <w:t xml:space="preserve">appropriée, dans la mesure nécessaire </w:t>
      </w:r>
      <w:r w:rsidRPr="00694B30">
        <w:rPr>
          <w:color w:val="282828"/>
          <w:szCs w:val="18"/>
        </w:rPr>
        <w:t xml:space="preserve">pour faire face au problème, </w:t>
      </w:r>
      <w:r w:rsidRPr="00694B30">
        <w:rPr>
          <w:color w:val="181818"/>
          <w:szCs w:val="18"/>
        </w:rPr>
        <w:t xml:space="preserve">devrait </w:t>
      </w:r>
      <w:r w:rsidRPr="00694B30">
        <w:rPr>
          <w:color w:val="3B3B3B"/>
          <w:szCs w:val="18"/>
        </w:rPr>
        <w:t>être e</w:t>
      </w:r>
      <w:r w:rsidRPr="00694B30">
        <w:rPr>
          <w:color w:val="181818"/>
          <w:szCs w:val="18"/>
        </w:rPr>
        <w:t>ntr</w:t>
      </w:r>
      <w:r w:rsidRPr="00694B30">
        <w:rPr>
          <w:color w:val="3B3B3B"/>
          <w:szCs w:val="18"/>
        </w:rPr>
        <w:t>epr</w:t>
      </w:r>
      <w:r w:rsidRPr="00694B30">
        <w:rPr>
          <w:color w:val="181818"/>
          <w:szCs w:val="18"/>
        </w:rPr>
        <w:t>i</w:t>
      </w:r>
      <w:r w:rsidRPr="00694B30">
        <w:rPr>
          <w:color w:val="3B3B3B"/>
          <w:szCs w:val="18"/>
        </w:rPr>
        <w:t xml:space="preserve">se. </w:t>
      </w:r>
      <w:r w:rsidRPr="00694B30">
        <w:rPr>
          <w:color w:val="181818"/>
          <w:szCs w:val="18"/>
        </w:rPr>
        <w:t xml:space="preserve">Cette action pourra </w:t>
      </w:r>
      <w:r w:rsidRPr="00694B30">
        <w:rPr>
          <w:color w:val="282828"/>
          <w:szCs w:val="18"/>
        </w:rPr>
        <w:t xml:space="preserve">comprendre </w:t>
      </w:r>
      <w:r w:rsidRPr="00694B30">
        <w:rPr>
          <w:color w:val="181818"/>
          <w:szCs w:val="18"/>
        </w:rPr>
        <w:t xml:space="preserve">le </w:t>
      </w:r>
      <w:r w:rsidRPr="00694B30">
        <w:rPr>
          <w:color w:val="282828"/>
          <w:szCs w:val="18"/>
        </w:rPr>
        <w:t xml:space="preserve">refus </w:t>
      </w:r>
      <w:r w:rsidRPr="00694B30">
        <w:rPr>
          <w:color w:val="181818"/>
          <w:szCs w:val="18"/>
        </w:rPr>
        <w:t xml:space="preserve">d'admettre les marchandises </w:t>
      </w:r>
      <w:r w:rsidRPr="00694B30">
        <w:rPr>
          <w:color w:val="282828"/>
          <w:szCs w:val="18"/>
        </w:rPr>
        <w:t xml:space="preserve">ou, </w:t>
      </w:r>
      <w:r w:rsidRPr="00694B30">
        <w:rPr>
          <w:color w:val="181818"/>
          <w:szCs w:val="18"/>
        </w:rPr>
        <w:t xml:space="preserve">dans les </w:t>
      </w:r>
      <w:r w:rsidRPr="00694B30">
        <w:rPr>
          <w:color w:val="282828"/>
          <w:szCs w:val="18"/>
        </w:rPr>
        <w:t xml:space="preserve">cas où </w:t>
      </w:r>
      <w:r w:rsidRPr="00694B30">
        <w:rPr>
          <w:color w:val="181818"/>
          <w:szCs w:val="18"/>
        </w:rPr>
        <w:t>l</w:t>
      </w:r>
      <w:r w:rsidRPr="00694B30">
        <w:rPr>
          <w:color w:val="3B3B3B"/>
          <w:szCs w:val="18"/>
        </w:rPr>
        <w:t xml:space="preserve">es </w:t>
      </w:r>
      <w:r w:rsidRPr="00694B30">
        <w:rPr>
          <w:color w:val="181818"/>
          <w:szCs w:val="18"/>
        </w:rPr>
        <w:t>m</w:t>
      </w:r>
      <w:r w:rsidRPr="00694B30">
        <w:rPr>
          <w:color w:val="3B3B3B"/>
          <w:szCs w:val="18"/>
        </w:rPr>
        <w:t>arc</w:t>
      </w:r>
      <w:r w:rsidRPr="00694B30">
        <w:rPr>
          <w:color w:val="181818"/>
          <w:szCs w:val="18"/>
        </w:rPr>
        <w:t>h</w:t>
      </w:r>
      <w:r w:rsidRPr="00694B30">
        <w:rPr>
          <w:color w:val="3B3B3B"/>
          <w:szCs w:val="18"/>
        </w:rPr>
        <w:t>and</w:t>
      </w:r>
      <w:r w:rsidRPr="00694B30">
        <w:rPr>
          <w:color w:val="181818"/>
          <w:szCs w:val="18"/>
        </w:rPr>
        <w:t>i</w:t>
      </w:r>
      <w:r w:rsidRPr="00694B30">
        <w:rPr>
          <w:color w:val="3B3B3B"/>
          <w:szCs w:val="18"/>
        </w:rPr>
        <w:t xml:space="preserve">ses </w:t>
      </w:r>
      <w:r w:rsidRPr="00694B30">
        <w:rPr>
          <w:color w:val="181818"/>
          <w:szCs w:val="18"/>
        </w:rPr>
        <w:t xml:space="preserve">ont été admises, compte dûment tenu des circonstances effectives </w:t>
      </w:r>
      <w:r w:rsidRPr="00694B30">
        <w:rPr>
          <w:color w:val="282828"/>
          <w:szCs w:val="18"/>
        </w:rPr>
        <w:t xml:space="preserve">et </w:t>
      </w:r>
      <w:r w:rsidRPr="00694B30">
        <w:rPr>
          <w:color w:val="181818"/>
          <w:szCs w:val="18"/>
        </w:rPr>
        <w:t xml:space="preserve">du rôle du pays </w:t>
      </w:r>
      <w:r w:rsidRPr="00694B30">
        <w:rPr>
          <w:color w:val="282828"/>
          <w:szCs w:val="18"/>
        </w:rPr>
        <w:t xml:space="preserve">ou </w:t>
      </w:r>
      <w:r w:rsidRPr="00694B30">
        <w:rPr>
          <w:color w:val="181818"/>
          <w:szCs w:val="18"/>
        </w:rPr>
        <w:t xml:space="preserve">du </w:t>
      </w:r>
      <w:r w:rsidR="008E10D7" w:rsidRPr="00694B30">
        <w:rPr>
          <w:color w:val="181818"/>
          <w:szCs w:val="18"/>
        </w:rPr>
        <w:t>lieu</w:t>
      </w:r>
      <w:r w:rsidRPr="00694B30">
        <w:rPr>
          <w:color w:val="181818"/>
          <w:szCs w:val="18"/>
        </w:rPr>
        <w:t xml:space="preserve"> </w:t>
      </w:r>
      <w:r w:rsidRPr="00694B30">
        <w:rPr>
          <w:color w:val="282828"/>
          <w:szCs w:val="18"/>
        </w:rPr>
        <w:t xml:space="preserve">d'origine </w:t>
      </w:r>
      <w:r w:rsidRPr="00694B30">
        <w:rPr>
          <w:color w:val="181818"/>
          <w:szCs w:val="18"/>
        </w:rPr>
        <w:t xml:space="preserve">véritable, l'ajustement des imputations sur les niveaux de limitation pour tenir </w:t>
      </w:r>
      <w:r w:rsidRPr="00694B30">
        <w:rPr>
          <w:color w:val="282828"/>
          <w:szCs w:val="18"/>
        </w:rPr>
        <w:t xml:space="preserve">compte du </w:t>
      </w:r>
      <w:r w:rsidRPr="00694B30">
        <w:rPr>
          <w:color w:val="181818"/>
          <w:szCs w:val="18"/>
        </w:rPr>
        <w:t xml:space="preserve">pays </w:t>
      </w:r>
      <w:r w:rsidRPr="00694B30">
        <w:rPr>
          <w:color w:val="282828"/>
          <w:szCs w:val="18"/>
        </w:rPr>
        <w:t xml:space="preserve">ou </w:t>
      </w:r>
      <w:r w:rsidRPr="00694B30">
        <w:rPr>
          <w:color w:val="181818"/>
          <w:szCs w:val="18"/>
        </w:rPr>
        <w:t xml:space="preserve">du lieu d'origine véritable. Par ailleurs, dans les cas où il </w:t>
      </w:r>
      <w:r w:rsidRPr="00694B30">
        <w:rPr>
          <w:color w:val="282828"/>
          <w:szCs w:val="18"/>
        </w:rPr>
        <w:t xml:space="preserve">existera </w:t>
      </w:r>
      <w:r w:rsidRPr="00694B30">
        <w:rPr>
          <w:color w:val="181818"/>
          <w:szCs w:val="18"/>
        </w:rPr>
        <w:t xml:space="preserve">des </w:t>
      </w:r>
      <w:r w:rsidRPr="00694B30">
        <w:rPr>
          <w:color w:val="282828"/>
          <w:szCs w:val="18"/>
        </w:rPr>
        <w:t xml:space="preserve">éléments </w:t>
      </w:r>
      <w:r w:rsidRPr="00694B30">
        <w:rPr>
          <w:color w:val="181818"/>
          <w:szCs w:val="18"/>
        </w:rPr>
        <w:t xml:space="preserve">de preuve </w:t>
      </w:r>
      <w:r w:rsidRPr="00694B30">
        <w:rPr>
          <w:color w:val="282828"/>
          <w:szCs w:val="18"/>
        </w:rPr>
        <w:t xml:space="preserve">selon </w:t>
      </w:r>
      <w:r w:rsidRPr="00694B30">
        <w:rPr>
          <w:color w:val="181818"/>
          <w:szCs w:val="18"/>
        </w:rPr>
        <w:t>l</w:t>
      </w:r>
      <w:r w:rsidRPr="00694B30">
        <w:rPr>
          <w:color w:val="3B3B3B"/>
          <w:szCs w:val="18"/>
        </w:rPr>
        <w:t>esq</w:t>
      </w:r>
      <w:r w:rsidRPr="00694B30">
        <w:rPr>
          <w:color w:val="181818"/>
          <w:szCs w:val="18"/>
        </w:rPr>
        <w:t>u</w:t>
      </w:r>
      <w:r w:rsidRPr="00694B30">
        <w:rPr>
          <w:color w:val="3B3B3B"/>
          <w:szCs w:val="18"/>
        </w:rPr>
        <w:t>e</w:t>
      </w:r>
      <w:r w:rsidRPr="00694B30">
        <w:rPr>
          <w:color w:val="181818"/>
          <w:szCs w:val="18"/>
        </w:rPr>
        <w:t xml:space="preserve">ls les territoires des Membres d'où les marchandises </w:t>
      </w:r>
      <w:r w:rsidRPr="00694B30">
        <w:rPr>
          <w:color w:val="181818"/>
          <w:szCs w:val="18"/>
        </w:rPr>
        <w:lastRenderedPageBreak/>
        <w:t xml:space="preserve">ont </w:t>
      </w:r>
      <w:r w:rsidRPr="00694B30">
        <w:rPr>
          <w:color w:val="282828"/>
          <w:szCs w:val="18"/>
        </w:rPr>
        <w:t xml:space="preserve">été </w:t>
      </w:r>
      <w:r w:rsidRPr="00694B30">
        <w:rPr>
          <w:color w:val="181818"/>
          <w:szCs w:val="18"/>
        </w:rPr>
        <w:t xml:space="preserve">réexpédiées sont impliqués, </w:t>
      </w:r>
      <w:r w:rsidRPr="00694B30">
        <w:rPr>
          <w:color w:val="282828"/>
          <w:szCs w:val="18"/>
        </w:rPr>
        <w:t xml:space="preserve">cette action </w:t>
      </w:r>
      <w:r w:rsidRPr="00694B30">
        <w:rPr>
          <w:color w:val="181818"/>
          <w:szCs w:val="18"/>
        </w:rPr>
        <w:t xml:space="preserve">pourra comprendre l'introduction de limitations visant ces Membres. Les actions de </w:t>
      </w:r>
      <w:r w:rsidRPr="00694B30">
        <w:rPr>
          <w:color w:val="282828"/>
          <w:szCs w:val="18"/>
        </w:rPr>
        <w:t xml:space="preserve">ce </w:t>
      </w:r>
      <w:r w:rsidRPr="00694B30">
        <w:rPr>
          <w:color w:val="181818"/>
          <w:szCs w:val="18"/>
        </w:rPr>
        <w:t xml:space="preserve">type, </w:t>
      </w:r>
      <w:r w:rsidRPr="00694B30">
        <w:rPr>
          <w:color w:val="282828"/>
          <w:szCs w:val="18"/>
        </w:rPr>
        <w:t xml:space="preserve">ainsi que </w:t>
      </w:r>
      <w:r w:rsidRPr="00694B30">
        <w:rPr>
          <w:color w:val="181818"/>
          <w:szCs w:val="18"/>
        </w:rPr>
        <w:t>l</w:t>
      </w:r>
      <w:r w:rsidRPr="00694B30">
        <w:rPr>
          <w:color w:val="3B3B3B"/>
          <w:szCs w:val="18"/>
        </w:rPr>
        <w:t xml:space="preserve">e </w:t>
      </w:r>
      <w:r w:rsidRPr="00694B30">
        <w:rPr>
          <w:color w:val="181818"/>
          <w:szCs w:val="18"/>
        </w:rPr>
        <w:t xml:space="preserve">moment où elles interviendront </w:t>
      </w:r>
      <w:r w:rsidRPr="00694B30">
        <w:rPr>
          <w:color w:val="282828"/>
          <w:szCs w:val="18"/>
        </w:rPr>
        <w:t xml:space="preserve">et </w:t>
      </w:r>
      <w:r w:rsidRPr="00694B30">
        <w:rPr>
          <w:color w:val="181818"/>
          <w:szCs w:val="18"/>
        </w:rPr>
        <w:t>leur porté</w:t>
      </w:r>
      <w:r w:rsidR="00681040" w:rsidRPr="00694B30">
        <w:rPr>
          <w:color w:val="181818"/>
          <w:szCs w:val="18"/>
        </w:rPr>
        <w:t>e</w:t>
      </w:r>
      <w:r w:rsidRPr="00694B30">
        <w:rPr>
          <w:color w:val="181818"/>
          <w:szCs w:val="18"/>
        </w:rPr>
        <w:t xml:space="preserve">, pourront </w:t>
      </w:r>
      <w:r w:rsidRPr="00694B30">
        <w:rPr>
          <w:color w:val="282828"/>
          <w:szCs w:val="18"/>
        </w:rPr>
        <w:t xml:space="preserve">être </w:t>
      </w:r>
      <w:r w:rsidRPr="00694B30">
        <w:rPr>
          <w:color w:val="181818"/>
          <w:szCs w:val="18"/>
        </w:rPr>
        <w:t xml:space="preserve">décidés après que des </w:t>
      </w:r>
      <w:r w:rsidRPr="00694B30">
        <w:rPr>
          <w:color w:val="282828"/>
          <w:szCs w:val="18"/>
        </w:rPr>
        <w:t xml:space="preserve">consultations auront </w:t>
      </w:r>
      <w:r w:rsidRPr="00694B30">
        <w:rPr>
          <w:color w:val="181818"/>
          <w:szCs w:val="18"/>
        </w:rPr>
        <w:t xml:space="preserve">eu lieu entre les Membres concernés </w:t>
      </w:r>
      <w:r w:rsidRPr="00694B30">
        <w:rPr>
          <w:color w:val="282828"/>
          <w:szCs w:val="18"/>
        </w:rPr>
        <w:t xml:space="preserve">en </w:t>
      </w:r>
      <w:r w:rsidRPr="00694B30">
        <w:rPr>
          <w:color w:val="181818"/>
          <w:szCs w:val="18"/>
        </w:rPr>
        <w:t xml:space="preserve">vue d'arriver à une </w:t>
      </w:r>
      <w:r w:rsidRPr="00694B30">
        <w:rPr>
          <w:color w:val="282828"/>
          <w:szCs w:val="18"/>
        </w:rPr>
        <w:t xml:space="preserve">solution </w:t>
      </w:r>
      <w:r w:rsidRPr="00694B30">
        <w:rPr>
          <w:color w:val="181818"/>
          <w:szCs w:val="18"/>
        </w:rPr>
        <w:t xml:space="preserve">mutuellement </w:t>
      </w:r>
      <w:r w:rsidRPr="00694B30">
        <w:rPr>
          <w:color w:val="282828"/>
          <w:szCs w:val="18"/>
        </w:rPr>
        <w:t xml:space="preserve">satisfaisante, et seront </w:t>
      </w:r>
      <w:r w:rsidRPr="00694B30">
        <w:rPr>
          <w:color w:val="181818"/>
          <w:szCs w:val="18"/>
        </w:rPr>
        <w:t xml:space="preserve">notifiés à l'OSpT accompagnés de toutes les justifications pertinentes. Les Membres </w:t>
      </w:r>
      <w:r w:rsidRPr="00694B30">
        <w:rPr>
          <w:color w:val="282828"/>
          <w:szCs w:val="18"/>
        </w:rPr>
        <w:t xml:space="preserve">concernés pourront convenir </w:t>
      </w:r>
      <w:r w:rsidRPr="00694B30">
        <w:rPr>
          <w:color w:val="181818"/>
          <w:szCs w:val="18"/>
        </w:rPr>
        <w:t xml:space="preserve">d'autres mesures correctives par voie de consultation. Ce dont ils </w:t>
      </w:r>
      <w:r w:rsidRPr="00694B30">
        <w:rPr>
          <w:color w:val="282828"/>
          <w:szCs w:val="18"/>
        </w:rPr>
        <w:t xml:space="preserve">seront convenus </w:t>
      </w:r>
      <w:r w:rsidRPr="00694B30">
        <w:rPr>
          <w:color w:val="3B3B3B"/>
          <w:szCs w:val="18"/>
        </w:rPr>
        <w:t xml:space="preserve">sera </w:t>
      </w:r>
      <w:r w:rsidRPr="00694B30">
        <w:rPr>
          <w:color w:val="282828"/>
          <w:szCs w:val="18"/>
        </w:rPr>
        <w:t xml:space="preserve">également </w:t>
      </w:r>
      <w:r w:rsidRPr="00694B30">
        <w:rPr>
          <w:color w:val="181818"/>
          <w:szCs w:val="18"/>
        </w:rPr>
        <w:t xml:space="preserve">notifié à l'OSpT, qui adressera aux Membres concernés les recommandations </w:t>
      </w:r>
      <w:r w:rsidRPr="00694B30">
        <w:rPr>
          <w:color w:val="282828"/>
          <w:szCs w:val="18"/>
        </w:rPr>
        <w:t xml:space="preserve">qu'il </w:t>
      </w:r>
      <w:r w:rsidRPr="00694B30">
        <w:rPr>
          <w:color w:val="181818"/>
          <w:szCs w:val="18"/>
        </w:rPr>
        <w:t>jug</w:t>
      </w:r>
      <w:r w:rsidRPr="00694B30">
        <w:rPr>
          <w:color w:val="3B3B3B"/>
          <w:szCs w:val="18"/>
        </w:rPr>
        <w:t>e</w:t>
      </w:r>
      <w:r w:rsidRPr="00694B30">
        <w:rPr>
          <w:color w:val="181818"/>
          <w:szCs w:val="18"/>
        </w:rPr>
        <w:t xml:space="preserve">ra appropriées. En l'absence de </w:t>
      </w:r>
      <w:r w:rsidRPr="00694B30">
        <w:rPr>
          <w:color w:val="282828"/>
          <w:szCs w:val="18"/>
        </w:rPr>
        <w:t xml:space="preserve">solution </w:t>
      </w:r>
      <w:r w:rsidRPr="00694B30">
        <w:rPr>
          <w:color w:val="181818"/>
          <w:szCs w:val="18"/>
        </w:rPr>
        <w:t xml:space="preserve">mutuellement satisfaisante, tout Membre </w:t>
      </w:r>
      <w:r w:rsidRPr="00694B30">
        <w:rPr>
          <w:color w:val="282828"/>
          <w:szCs w:val="18"/>
        </w:rPr>
        <w:t xml:space="preserve">concerné pourra porter </w:t>
      </w:r>
      <w:r w:rsidRPr="00694B30">
        <w:rPr>
          <w:color w:val="181818"/>
          <w:szCs w:val="18"/>
        </w:rPr>
        <w:t xml:space="preserve">la question devant l'OSpT pour qu'il l'examine dans les moindres délais </w:t>
      </w:r>
      <w:r w:rsidRPr="00694B30">
        <w:rPr>
          <w:color w:val="282828"/>
          <w:szCs w:val="18"/>
        </w:rPr>
        <w:t xml:space="preserve">et formule </w:t>
      </w:r>
      <w:r w:rsidRPr="00694B30">
        <w:rPr>
          <w:color w:val="181818"/>
          <w:szCs w:val="18"/>
        </w:rPr>
        <w:t>des r</w:t>
      </w:r>
      <w:r w:rsidRPr="00694B30">
        <w:rPr>
          <w:color w:val="3B3B3B"/>
          <w:szCs w:val="18"/>
        </w:rPr>
        <w:t>ecommanda</w:t>
      </w:r>
      <w:r w:rsidRPr="00694B30">
        <w:rPr>
          <w:color w:val="181818"/>
          <w:szCs w:val="18"/>
        </w:rPr>
        <w:t>tion</w:t>
      </w:r>
      <w:r w:rsidRPr="00694B30">
        <w:rPr>
          <w:color w:val="3B3B3B"/>
          <w:szCs w:val="18"/>
        </w:rPr>
        <w:t>s.</w:t>
      </w:r>
    </w:p>
    <w:p w14:paraId="57D2DFB1" w14:textId="39C5CA9A" w:rsidR="00C15265" w:rsidRPr="00694B30" w:rsidRDefault="00C15265" w:rsidP="00AB2BA3">
      <w:pPr>
        <w:pStyle w:val="BodyText"/>
      </w:pPr>
      <w:r w:rsidRPr="00694B30">
        <w:rPr>
          <w:color w:val="181818"/>
          <w:szCs w:val="18"/>
        </w:rPr>
        <w:tab/>
        <w:t>Les Membres notent que</w:t>
      </w:r>
      <w:r w:rsidRPr="00694B30">
        <w:rPr>
          <w:color w:val="3B3B3B"/>
          <w:szCs w:val="18"/>
        </w:rPr>
        <w:t xml:space="preserve">, </w:t>
      </w:r>
      <w:r w:rsidRPr="00694B30">
        <w:rPr>
          <w:color w:val="181818"/>
          <w:szCs w:val="18"/>
        </w:rPr>
        <w:t xml:space="preserve">dans </w:t>
      </w:r>
      <w:r w:rsidRPr="00694B30">
        <w:rPr>
          <w:color w:val="282828"/>
          <w:szCs w:val="18"/>
        </w:rPr>
        <w:t xml:space="preserve">certains cas </w:t>
      </w:r>
      <w:r w:rsidRPr="00694B30">
        <w:rPr>
          <w:color w:val="181818"/>
          <w:szCs w:val="18"/>
        </w:rPr>
        <w:t xml:space="preserve">de </w:t>
      </w:r>
      <w:r w:rsidRPr="00694B30">
        <w:rPr>
          <w:color w:val="282828"/>
          <w:szCs w:val="18"/>
        </w:rPr>
        <w:t xml:space="preserve">contournement, </w:t>
      </w:r>
      <w:r w:rsidRPr="00694B30">
        <w:rPr>
          <w:color w:val="181818"/>
          <w:szCs w:val="18"/>
        </w:rPr>
        <w:t xml:space="preserve">des </w:t>
      </w:r>
      <w:r w:rsidRPr="00694B30">
        <w:rPr>
          <w:color w:val="282828"/>
          <w:szCs w:val="18"/>
        </w:rPr>
        <w:t xml:space="preserve">expéditions peuvent </w:t>
      </w:r>
      <w:r w:rsidRPr="00694B30">
        <w:rPr>
          <w:color w:val="181818"/>
          <w:szCs w:val="18"/>
        </w:rPr>
        <w:t>tran</w:t>
      </w:r>
      <w:r w:rsidRPr="00694B30">
        <w:rPr>
          <w:color w:val="3B3B3B"/>
          <w:szCs w:val="18"/>
        </w:rPr>
        <w:t>s</w:t>
      </w:r>
      <w:r w:rsidRPr="00694B30">
        <w:rPr>
          <w:color w:val="181818"/>
          <w:szCs w:val="18"/>
        </w:rPr>
        <w:t>it</w:t>
      </w:r>
      <w:r w:rsidRPr="00694B30">
        <w:rPr>
          <w:color w:val="3B3B3B"/>
          <w:szCs w:val="18"/>
        </w:rPr>
        <w:t xml:space="preserve">er </w:t>
      </w:r>
      <w:r w:rsidRPr="00694B30">
        <w:rPr>
          <w:color w:val="181818"/>
          <w:szCs w:val="18"/>
        </w:rPr>
        <w:t xml:space="preserve">par des pays ou des lieux sans que les marchandises dont </w:t>
      </w:r>
      <w:r w:rsidRPr="00694B30">
        <w:rPr>
          <w:color w:val="282828"/>
          <w:szCs w:val="18"/>
        </w:rPr>
        <w:t xml:space="preserve">elles sont constituées y </w:t>
      </w:r>
      <w:r w:rsidRPr="00694B30">
        <w:rPr>
          <w:color w:val="3B3B3B"/>
          <w:szCs w:val="18"/>
        </w:rPr>
        <w:t>s</w:t>
      </w:r>
      <w:r w:rsidRPr="00694B30">
        <w:rPr>
          <w:color w:val="181818"/>
          <w:szCs w:val="18"/>
        </w:rPr>
        <w:t>ubi</w:t>
      </w:r>
      <w:r w:rsidRPr="00694B30">
        <w:rPr>
          <w:color w:val="3B3B3B"/>
          <w:szCs w:val="18"/>
        </w:rPr>
        <w:t xml:space="preserve">ssent </w:t>
      </w:r>
      <w:r w:rsidRPr="00694B30">
        <w:rPr>
          <w:color w:val="282828"/>
          <w:szCs w:val="18"/>
        </w:rPr>
        <w:t xml:space="preserve">de </w:t>
      </w:r>
      <w:r w:rsidRPr="00694B30">
        <w:rPr>
          <w:color w:val="181818"/>
          <w:szCs w:val="18"/>
        </w:rPr>
        <w:t>modifications ou de transformations. Ils notent qu'il n'est pas toujours réali</w:t>
      </w:r>
      <w:r w:rsidRPr="00694B30">
        <w:rPr>
          <w:color w:val="3B3B3B"/>
          <w:szCs w:val="18"/>
        </w:rPr>
        <w:t>sab</w:t>
      </w:r>
      <w:r w:rsidRPr="00694B30">
        <w:rPr>
          <w:color w:val="181818"/>
          <w:szCs w:val="18"/>
        </w:rPr>
        <w:t xml:space="preserve">le, </w:t>
      </w:r>
      <w:r w:rsidRPr="00694B30">
        <w:rPr>
          <w:color w:val="282828"/>
          <w:szCs w:val="18"/>
        </w:rPr>
        <w:t xml:space="preserve">dans ces </w:t>
      </w:r>
      <w:r w:rsidRPr="00694B30">
        <w:rPr>
          <w:color w:val="181818"/>
          <w:szCs w:val="18"/>
        </w:rPr>
        <w:t>li</w:t>
      </w:r>
      <w:r w:rsidRPr="00694B30">
        <w:rPr>
          <w:color w:val="3B3B3B"/>
          <w:szCs w:val="18"/>
        </w:rPr>
        <w:t xml:space="preserve">eux </w:t>
      </w:r>
      <w:r w:rsidRPr="00694B30">
        <w:rPr>
          <w:color w:val="282828"/>
          <w:szCs w:val="18"/>
        </w:rPr>
        <w:t xml:space="preserve">de </w:t>
      </w:r>
      <w:r w:rsidRPr="00694B30">
        <w:rPr>
          <w:color w:val="181818"/>
          <w:szCs w:val="18"/>
        </w:rPr>
        <w:t xml:space="preserve">transit, d'exercer un contrôle </w:t>
      </w:r>
      <w:r w:rsidRPr="00694B30">
        <w:rPr>
          <w:color w:val="282828"/>
          <w:szCs w:val="18"/>
        </w:rPr>
        <w:t xml:space="preserve">sur </w:t>
      </w:r>
      <w:r w:rsidRPr="00694B30">
        <w:rPr>
          <w:color w:val="181818"/>
          <w:szCs w:val="18"/>
        </w:rPr>
        <w:t xml:space="preserve">de telles </w:t>
      </w:r>
      <w:r w:rsidRPr="00694B30">
        <w:rPr>
          <w:color w:val="282828"/>
          <w:szCs w:val="18"/>
        </w:rPr>
        <w:t>expéditions.</w:t>
      </w:r>
    </w:p>
    <w:p w14:paraId="0F9B875C" w14:textId="22E45124" w:rsidR="00C15265" w:rsidRPr="00694B30" w:rsidRDefault="00C15265" w:rsidP="00AB2BA3">
      <w:pPr>
        <w:pStyle w:val="BodyText"/>
      </w:pPr>
      <w:r w:rsidRPr="00694B30">
        <w:rPr>
          <w:szCs w:val="18"/>
        </w:rPr>
        <w:tab/>
      </w:r>
      <w:r w:rsidRPr="00694B30">
        <w:rPr>
          <w:color w:val="181818"/>
          <w:szCs w:val="18"/>
        </w:rPr>
        <w:t xml:space="preserve">Les Membres </w:t>
      </w:r>
      <w:r w:rsidRPr="00694B30">
        <w:rPr>
          <w:color w:val="282828"/>
          <w:szCs w:val="18"/>
        </w:rPr>
        <w:t xml:space="preserve">conviennent </w:t>
      </w:r>
      <w:r w:rsidRPr="00694B30">
        <w:rPr>
          <w:color w:val="181818"/>
          <w:szCs w:val="18"/>
        </w:rPr>
        <w:t xml:space="preserve">que les </w:t>
      </w:r>
      <w:r w:rsidRPr="00694B30">
        <w:rPr>
          <w:color w:val="282828"/>
          <w:szCs w:val="18"/>
        </w:rPr>
        <w:t xml:space="preserve">fausses </w:t>
      </w:r>
      <w:r w:rsidRPr="00694B30">
        <w:rPr>
          <w:color w:val="181818"/>
          <w:szCs w:val="18"/>
        </w:rPr>
        <w:t xml:space="preserve">déclarations </w:t>
      </w:r>
      <w:r w:rsidRPr="00694B30">
        <w:rPr>
          <w:color w:val="282828"/>
          <w:szCs w:val="18"/>
        </w:rPr>
        <w:t>concernant</w:t>
      </w:r>
      <w:r w:rsidR="008E10D7" w:rsidRPr="00694B30">
        <w:rPr>
          <w:color w:val="282828"/>
          <w:szCs w:val="18"/>
        </w:rPr>
        <w:t xml:space="preserve"> </w:t>
      </w:r>
      <w:r w:rsidRPr="00694B30">
        <w:rPr>
          <w:color w:val="181818"/>
          <w:szCs w:val="18"/>
        </w:rPr>
        <w:t>la t</w:t>
      </w:r>
      <w:r w:rsidRPr="00694B30">
        <w:rPr>
          <w:color w:val="3B3B3B"/>
          <w:szCs w:val="18"/>
        </w:rPr>
        <w:t>e</w:t>
      </w:r>
      <w:r w:rsidRPr="00694B30">
        <w:rPr>
          <w:color w:val="181818"/>
          <w:szCs w:val="18"/>
        </w:rPr>
        <w:t>n</w:t>
      </w:r>
      <w:r w:rsidRPr="00694B30">
        <w:rPr>
          <w:color w:val="3B3B3B"/>
          <w:szCs w:val="18"/>
        </w:rPr>
        <w:t>e</w:t>
      </w:r>
      <w:r w:rsidRPr="00694B30">
        <w:rPr>
          <w:color w:val="181818"/>
          <w:szCs w:val="18"/>
        </w:rPr>
        <w:t xml:space="preserve">ur </w:t>
      </w:r>
      <w:r w:rsidRPr="00694B30">
        <w:rPr>
          <w:color w:val="282828"/>
          <w:szCs w:val="18"/>
        </w:rPr>
        <w:t>en fibres,</w:t>
      </w:r>
      <w:r w:rsidR="008E10D7" w:rsidRPr="00694B30">
        <w:rPr>
          <w:color w:val="282828"/>
          <w:szCs w:val="18"/>
        </w:rPr>
        <w:t xml:space="preserve"> </w:t>
      </w:r>
      <w:r w:rsidRPr="00694B30">
        <w:rPr>
          <w:color w:val="181818"/>
          <w:szCs w:val="18"/>
        </w:rPr>
        <w:t>l</w:t>
      </w:r>
      <w:r w:rsidRPr="00694B30">
        <w:rPr>
          <w:color w:val="3B3B3B"/>
          <w:szCs w:val="18"/>
        </w:rPr>
        <w:t xml:space="preserve">es </w:t>
      </w:r>
      <w:r w:rsidRPr="00694B30">
        <w:rPr>
          <w:color w:val="181818"/>
          <w:szCs w:val="18"/>
        </w:rPr>
        <w:t xml:space="preserve">quantités, la désignation ou la classification des marchandises </w:t>
      </w:r>
      <w:r w:rsidRPr="00694B30">
        <w:rPr>
          <w:color w:val="282828"/>
          <w:szCs w:val="18"/>
        </w:rPr>
        <w:t xml:space="preserve">vont aussi à </w:t>
      </w:r>
      <w:r w:rsidRPr="00694B30">
        <w:rPr>
          <w:color w:val="181818"/>
          <w:szCs w:val="18"/>
        </w:rPr>
        <w:t>l'</w:t>
      </w:r>
      <w:r w:rsidR="00C0202F" w:rsidRPr="00694B30">
        <w:rPr>
          <w:color w:val="181818"/>
          <w:szCs w:val="18"/>
        </w:rPr>
        <w:t>encontre</w:t>
      </w:r>
      <w:r w:rsidRPr="00694B30">
        <w:rPr>
          <w:color w:val="3B3B3B"/>
          <w:szCs w:val="18"/>
        </w:rPr>
        <w:t xml:space="preserve"> </w:t>
      </w:r>
      <w:r w:rsidRPr="00694B30">
        <w:rPr>
          <w:color w:val="282828"/>
          <w:szCs w:val="18"/>
        </w:rPr>
        <w:t xml:space="preserve">de </w:t>
      </w:r>
      <w:r w:rsidRPr="00694B30">
        <w:rPr>
          <w:color w:val="181818"/>
          <w:szCs w:val="18"/>
        </w:rPr>
        <w:t>l</w:t>
      </w:r>
      <w:r w:rsidRPr="00694B30">
        <w:rPr>
          <w:color w:val="3B3B3B"/>
          <w:szCs w:val="18"/>
        </w:rPr>
        <w:t>'ob</w:t>
      </w:r>
      <w:r w:rsidRPr="00694B30">
        <w:rPr>
          <w:color w:val="181818"/>
          <w:szCs w:val="18"/>
        </w:rPr>
        <w:t>j</w:t>
      </w:r>
      <w:r w:rsidRPr="00694B30">
        <w:rPr>
          <w:color w:val="3B3B3B"/>
          <w:szCs w:val="18"/>
        </w:rPr>
        <w:t>ec</w:t>
      </w:r>
      <w:r w:rsidRPr="00694B30">
        <w:rPr>
          <w:color w:val="181818"/>
          <w:szCs w:val="18"/>
        </w:rPr>
        <w:t xml:space="preserve">tif </w:t>
      </w:r>
      <w:r w:rsidRPr="00694B30">
        <w:rPr>
          <w:color w:val="282828"/>
          <w:szCs w:val="18"/>
        </w:rPr>
        <w:t xml:space="preserve">du </w:t>
      </w:r>
      <w:r w:rsidRPr="00694B30">
        <w:rPr>
          <w:color w:val="181818"/>
          <w:szCs w:val="18"/>
        </w:rPr>
        <w:t>présent accord.</w:t>
      </w:r>
      <w:r w:rsidR="008E10D7" w:rsidRPr="00694B30">
        <w:rPr>
          <w:color w:val="181818"/>
          <w:szCs w:val="18"/>
        </w:rPr>
        <w:t xml:space="preserve"> </w:t>
      </w:r>
      <w:r w:rsidRPr="00694B30">
        <w:rPr>
          <w:color w:val="181818"/>
          <w:szCs w:val="18"/>
        </w:rPr>
        <w:t xml:space="preserve">Dans les </w:t>
      </w:r>
      <w:r w:rsidRPr="00694B30">
        <w:rPr>
          <w:color w:val="282828"/>
          <w:szCs w:val="18"/>
        </w:rPr>
        <w:t xml:space="preserve">cas où </w:t>
      </w:r>
      <w:r w:rsidRPr="00694B30">
        <w:rPr>
          <w:color w:val="181818"/>
          <w:szCs w:val="18"/>
        </w:rPr>
        <w:t xml:space="preserve">il </w:t>
      </w:r>
      <w:r w:rsidRPr="00694B30">
        <w:rPr>
          <w:color w:val="282828"/>
          <w:szCs w:val="18"/>
        </w:rPr>
        <w:t xml:space="preserve">existe </w:t>
      </w:r>
      <w:r w:rsidRPr="00694B30">
        <w:rPr>
          <w:color w:val="181818"/>
          <w:szCs w:val="18"/>
        </w:rPr>
        <w:t xml:space="preserve">des </w:t>
      </w:r>
      <w:r w:rsidRPr="00694B30">
        <w:rPr>
          <w:color w:val="282828"/>
          <w:szCs w:val="18"/>
        </w:rPr>
        <w:t xml:space="preserve">éléments </w:t>
      </w:r>
      <w:r w:rsidRPr="00694B30">
        <w:rPr>
          <w:color w:val="181818"/>
          <w:szCs w:val="18"/>
        </w:rPr>
        <w:t xml:space="preserve">de </w:t>
      </w:r>
      <w:r w:rsidRPr="00694B30">
        <w:rPr>
          <w:color w:val="282828"/>
          <w:szCs w:val="18"/>
        </w:rPr>
        <w:t xml:space="preserve">preuve selon </w:t>
      </w:r>
      <w:r w:rsidRPr="00694B30">
        <w:rPr>
          <w:color w:val="181818"/>
          <w:szCs w:val="18"/>
        </w:rPr>
        <w:t>lesquels un</w:t>
      </w:r>
      <w:r w:rsidRPr="00694B30">
        <w:rPr>
          <w:color w:val="3B3B3B"/>
          <w:szCs w:val="18"/>
        </w:rPr>
        <w:t xml:space="preserve">e </w:t>
      </w:r>
      <w:r w:rsidRPr="00694B30">
        <w:rPr>
          <w:color w:val="282828"/>
          <w:szCs w:val="18"/>
        </w:rPr>
        <w:t>telle déc</w:t>
      </w:r>
      <w:r w:rsidRPr="00694B30">
        <w:rPr>
          <w:color w:val="181818"/>
          <w:szCs w:val="18"/>
        </w:rPr>
        <w:t xml:space="preserve">laration </w:t>
      </w:r>
      <w:r w:rsidRPr="00694B30">
        <w:rPr>
          <w:color w:val="282828"/>
          <w:szCs w:val="18"/>
        </w:rPr>
        <w:t xml:space="preserve">a été </w:t>
      </w:r>
      <w:r w:rsidRPr="00694B30">
        <w:rPr>
          <w:color w:val="181818"/>
          <w:szCs w:val="18"/>
        </w:rPr>
        <w:t xml:space="preserve">faite à des fins de </w:t>
      </w:r>
      <w:r w:rsidRPr="00694B30">
        <w:rPr>
          <w:color w:val="282828"/>
          <w:szCs w:val="18"/>
        </w:rPr>
        <w:t xml:space="preserve">contournement, </w:t>
      </w:r>
      <w:r w:rsidRPr="00694B30">
        <w:rPr>
          <w:color w:val="181818"/>
          <w:szCs w:val="18"/>
        </w:rPr>
        <w:t>les Membres conviennent que des me</w:t>
      </w:r>
      <w:r w:rsidRPr="00694B30">
        <w:rPr>
          <w:color w:val="3B3B3B"/>
          <w:szCs w:val="18"/>
        </w:rPr>
        <w:t>s</w:t>
      </w:r>
      <w:r w:rsidRPr="00694B30">
        <w:rPr>
          <w:color w:val="181818"/>
          <w:szCs w:val="18"/>
        </w:rPr>
        <w:t>ur</w:t>
      </w:r>
      <w:r w:rsidRPr="00694B30">
        <w:rPr>
          <w:color w:val="3B3B3B"/>
          <w:szCs w:val="18"/>
        </w:rPr>
        <w:t xml:space="preserve">es </w:t>
      </w:r>
      <w:r w:rsidRPr="00694B30">
        <w:rPr>
          <w:color w:val="282828"/>
          <w:szCs w:val="18"/>
        </w:rPr>
        <w:t xml:space="preserve">appropriées, </w:t>
      </w:r>
      <w:r w:rsidRPr="00694B30">
        <w:rPr>
          <w:color w:val="3B3B3B"/>
          <w:szCs w:val="18"/>
        </w:rPr>
        <w:t xml:space="preserve">en </w:t>
      </w:r>
      <w:r w:rsidRPr="00694B30">
        <w:rPr>
          <w:color w:val="282828"/>
          <w:szCs w:val="18"/>
        </w:rPr>
        <w:t xml:space="preserve">conformité </w:t>
      </w:r>
      <w:r w:rsidRPr="00694B30">
        <w:rPr>
          <w:color w:val="181818"/>
          <w:szCs w:val="18"/>
        </w:rPr>
        <w:t xml:space="preserve">avec leurs lois </w:t>
      </w:r>
      <w:r w:rsidRPr="00694B30">
        <w:rPr>
          <w:color w:val="282828"/>
          <w:szCs w:val="18"/>
        </w:rPr>
        <w:t xml:space="preserve">et </w:t>
      </w:r>
      <w:r w:rsidRPr="00694B30">
        <w:rPr>
          <w:color w:val="181818"/>
          <w:szCs w:val="18"/>
        </w:rPr>
        <w:t xml:space="preserve">procédures intérieures, devraient </w:t>
      </w:r>
      <w:r w:rsidRPr="00694B30">
        <w:rPr>
          <w:color w:val="282828"/>
          <w:szCs w:val="18"/>
        </w:rPr>
        <w:t xml:space="preserve">être </w:t>
      </w:r>
      <w:r w:rsidRPr="00694B30">
        <w:rPr>
          <w:color w:val="181818"/>
          <w:szCs w:val="18"/>
        </w:rPr>
        <w:t xml:space="preserve">prises </w:t>
      </w:r>
      <w:r w:rsidRPr="00694B30">
        <w:rPr>
          <w:color w:val="282828"/>
          <w:szCs w:val="18"/>
        </w:rPr>
        <w:t xml:space="preserve">contre </w:t>
      </w:r>
      <w:r w:rsidRPr="00694B30">
        <w:rPr>
          <w:color w:val="181818"/>
          <w:szCs w:val="18"/>
        </w:rPr>
        <w:t>le</w:t>
      </w:r>
      <w:r w:rsidRPr="00694B30">
        <w:rPr>
          <w:color w:val="3B3B3B"/>
          <w:szCs w:val="18"/>
        </w:rPr>
        <w:t xml:space="preserve">s </w:t>
      </w:r>
      <w:r w:rsidRPr="00694B30">
        <w:rPr>
          <w:color w:val="282828"/>
          <w:szCs w:val="18"/>
        </w:rPr>
        <w:t xml:space="preserve">exportateurs ou </w:t>
      </w:r>
      <w:r w:rsidRPr="00694B30">
        <w:rPr>
          <w:color w:val="181818"/>
          <w:szCs w:val="18"/>
        </w:rPr>
        <w:t xml:space="preserve">les importateurs en </w:t>
      </w:r>
      <w:r w:rsidRPr="00694B30">
        <w:rPr>
          <w:color w:val="282828"/>
          <w:szCs w:val="18"/>
        </w:rPr>
        <w:t xml:space="preserve">cause. </w:t>
      </w:r>
      <w:r w:rsidRPr="00694B30">
        <w:rPr>
          <w:color w:val="181818"/>
          <w:szCs w:val="18"/>
        </w:rPr>
        <w:t xml:space="preserve">Au </w:t>
      </w:r>
      <w:r w:rsidRPr="00694B30">
        <w:rPr>
          <w:color w:val="282828"/>
          <w:szCs w:val="18"/>
        </w:rPr>
        <w:t xml:space="preserve">cas où </w:t>
      </w:r>
      <w:r w:rsidRPr="00694B30">
        <w:rPr>
          <w:color w:val="181818"/>
          <w:szCs w:val="18"/>
        </w:rPr>
        <w:t xml:space="preserve">un Membre </w:t>
      </w:r>
      <w:r w:rsidRPr="00694B30">
        <w:rPr>
          <w:color w:val="282828"/>
          <w:szCs w:val="18"/>
        </w:rPr>
        <w:t xml:space="preserve">considérerait </w:t>
      </w:r>
      <w:r w:rsidRPr="00694B30">
        <w:rPr>
          <w:color w:val="181818"/>
          <w:szCs w:val="18"/>
        </w:rPr>
        <w:t xml:space="preserve">que le présent </w:t>
      </w:r>
      <w:r w:rsidRPr="00694B30">
        <w:rPr>
          <w:color w:val="282828"/>
          <w:szCs w:val="18"/>
        </w:rPr>
        <w:t xml:space="preserve">accord </w:t>
      </w:r>
      <w:r w:rsidRPr="00694B30">
        <w:rPr>
          <w:color w:val="3B3B3B"/>
          <w:szCs w:val="18"/>
        </w:rPr>
        <w:t xml:space="preserve">est </w:t>
      </w:r>
      <w:r w:rsidRPr="00694B30">
        <w:rPr>
          <w:color w:val="181818"/>
          <w:szCs w:val="18"/>
        </w:rPr>
        <w:t>tourn</w:t>
      </w:r>
      <w:r w:rsidRPr="00694B30">
        <w:rPr>
          <w:color w:val="3B3B3B"/>
          <w:szCs w:val="18"/>
        </w:rPr>
        <w:t xml:space="preserve">é </w:t>
      </w:r>
      <w:r w:rsidRPr="00694B30">
        <w:rPr>
          <w:color w:val="282828"/>
          <w:szCs w:val="18"/>
        </w:rPr>
        <w:t xml:space="preserve">par </w:t>
      </w:r>
      <w:r w:rsidRPr="00694B30">
        <w:rPr>
          <w:color w:val="181818"/>
          <w:szCs w:val="18"/>
        </w:rPr>
        <w:t xml:space="preserve">le jeu de ces fausses déclarations </w:t>
      </w:r>
      <w:r w:rsidRPr="00694B30">
        <w:rPr>
          <w:color w:val="282828"/>
          <w:szCs w:val="18"/>
        </w:rPr>
        <w:t xml:space="preserve">et </w:t>
      </w:r>
      <w:r w:rsidRPr="00694B30">
        <w:rPr>
          <w:color w:val="181818"/>
          <w:szCs w:val="18"/>
        </w:rPr>
        <w:t xml:space="preserve">qu'aucune mesure </w:t>
      </w:r>
      <w:r w:rsidRPr="00694B30">
        <w:rPr>
          <w:color w:val="282828"/>
          <w:szCs w:val="18"/>
        </w:rPr>
        <w:t xml:space="preserve">administrative </w:t>
      </w:r>
      <w:r w:rsidRPr="00694B30">
        <w:rPr>
          <w:color w:val="181818"/>
          <w:szCs w:val="18"/>
        </w:rPr>
        <w:t xml:space="preserve">n'est </w:t>
      </w:r>
      <w:r w:rsidRPr="00694B30">
        <w:rPr>
          <w:color w:val="282828"/>
          <w:szCs w:val="18"/>
        </w:rPr>
        <w:t xml:space="preserve">appliquée, ou que </w:t>
      </w:r>
      <w:r w:rsidRPr="00694B30">
        <w:rPr>
          <w:color w:val="181818"/>
          <w:szCs w:val="18"/>
        </w:rPr>
        <w:t>l</w:t>
      </w:r>
      <w:r w:rsidRPr="00694B30">
        <w:rPr>
          <w:color w:val="3B3B3B"/>
          <w:szCs w:val="18"/>
        </w:rPr>
        <w:t xml:space="preserve">es </w:t>
      </w:r>
      <w:r w:rsidRPr="00694B30">
        <w:rPr>
          <w:color w:val="181818"/>
          <w:szCs w:val="18"/>
        </w:rPr>
        <w:t>m</w:t>
      </w:r>
      <w:r w:rsidRPr="00694B30">
        <w:rPr>
          <w:color w:val="3B3B3B"/>
          <w:szCs w:val="18"/>
        </w:rPr>
        <w:t>es</w:t>
      </w:r>
      <w:r w:rsidRPr="00694B30">
        <w:rPr>
          <w:color w:val="181818"/>
          <w:szCs w:val="18"/>
        </w:rPr>
        <w:t>ur</w:t>
      </w:r>
      <w:r w:rsidRPr="00694B30">
        <w:rPr>
          <w:color w:val="3B3B3B"/>
          <w:szCs w:val="18"/>
        </w:rPr>
        <w:t xml:space="preserve">es </w:t>
      </w:r>
      <w:r w:rsidRPr="00694B30">
        <w:rPr>
          <w:color w:val="181818"/>
          <w:szCs w:val="18"/>
        </w:rPr>
        <w:t xml:space="preserve">administratives appliquées </w:t>
      </w:r>
      <w:r w:rsidRPr="00694B30">
        <w:rPr>
          <w:color w:val="282828"/>
          <w:szCs w:val="18"/>
        </w:rPr>
        <w:t xml:space="preserve">sont </w:t>
      </w:r>
      <w:r w:rsidRPr="00694B30">
        <w:rPr>
          <w:color w:val="181818"/>
          <w:szCs w:val="18"/>
        </w:rPr>
        <w:t xml:space="preserve">inadéquates, pour </w:t>
      </w:r>
      <w:r w:rsidRPr="00694B30">
        <w:rPr>
          <w:color w:val="282828"/>
          <w:szCs w:val="18"/>
        </w:rPr>
        <w:t xml:space="preserve">faire face </w:t>
      </w:r>
      <w:r w:rsidRPr="00694B30">
        <w:rPr>
          <w:color w:val="181818"/>
          <w:szCs w:val="18"/>
        </w:rPr>
        <w:t xml:space="preserve">à </w:t>
      </w:r>
      <w:r w:rsidRPr="00694B30">
        <w:rPr>
          <w:color w:val="282828"/>
          <w:szCs w:val="18"/>
        </w:rPr>
        <w:t xml:space="preserve">ce contournement et/ou </w:t>
      </w:r>
      <w:r w:rsidRPr="00694B30">
        <w:rPr>
          <w:color w:val="181818"/>
          <w:szCs w:val="18"/>
        </w:rPr>
        <w:t>l</w:t>
      </w:r>
      <w:r w:rsidRPr="00694B30">
        <w:rPr>
          <w:color w:val="3B3B3B"/>
          <w:szCs w:val="18"/>
        </w:rPr>
        <w:t xml:space="preserve">e </w:t>
      </w:r>
      <w:r w:rsidRPr="00694B30">
        <w:rPr>
          <w:color w:val="282828"/>
          <w:szCs w:val="18"/>
        </w:rPr>
        <w:t xml:space="preserve">combattre, </w:t>
      </w:r>
      <w:r w:rsidRPr="00694B30">
        <w:rPr>
          <w:color w:val="181818"/>
          <w:szCs w:val="18"/>
        </w:rPr>
        <w:t xml:space="preserve">il devrait engager dans les moindres délais des </w:t>
      </w:r>
      <w:r w:rsidRPr="00694B30">
        <w:rPr>
          <w:color w:val="282828"/>
          <w:szCs w:val="18"/>
        </w:rPr>
        <w:t xml:space="preserve">consultations avec </w:t>
      </w:r>
      <w:r w:rsidRPr="00694B30">
        <w:rPr>
          <w:color w:val="181818"/>
          <w:szCs w:val="18"/>
        </w:rPr>
        <w:t xml:space="preserve">le Membre </w:t>
      </w:r>
      <w:r w:rsidRPr="00694B30">
        <w:rPr>
          <w:color w:val="282828"/>
          <w:szCs w:val="18"/>
        </w:rPr>
        <w:t xml:space="preserve">en cause en vue de </w:t>
      </w:r>
      <w:r w:rsidRPr="00694B30">
        <w:rPr>
          <w:color w:val="3B3B3B"/>
          <w:szCs w:val="18"/>
        </w:rPr>
        <w:t>c</w:t>
      </w:r>
      <w:r w:rsidRPr="00694B30">
        <w:rPr>
          <w:color w:val="181818"/>
          <w:szCs w:val="18"/>
        </w:rPr>
        <w:t>h</w:t>
      </w:r>
      <w:r w:rsidRPr="00694B30">
        <w:rPr>
          <w:color w:val="3B3B3B"/>
          <w:szCs w:val="18"/>
        </w:rPr>
        <w:t>erc</w:t>
      </w:r>
      <w:r w:rsidRPr="00694B30">
        <w:rPr>
          <w:color w:val="181818"/>
          <w:szCs w:val="18"/>
        </w:rPr>
        <w:t>h</w:t>
      </w:r>
      <w:r w:rsidRPr="00694B30">
        <w:rPr>
          <w:color w:val="3B3B3B"/>
          <w:szCs w:val="18"/>
        </w:rPr>
        <w:t xml:space="preserve">er </w:t>
      </w:r>
      <w:r w:rsidRPr="00694B30">
        <w:rPr>
          <w:color w:val="181818"/>
          <w:szCs w:val="18"/>
        </w:rPr>
        <w:t xml:space="preserve">une </w:t>
      </w:r>
      <w:r w:rsidRPr="00694B30">
        <w:rPr>
          <w:color w:val="282828"/>
          <w:szCs w:val="18"/>
        </w:rPr>
        <w:t xml:space="preserve">solution </w:t>
      </w:r>
      <w:r w:rsidRPr="00694B30">
        <w:rPr>
          <w:color w:val="181818"/>
          <w:szCs w:val="18"/>
        </w:rPr>
        <w:t xml:space="preserve">mutuellement </w:t>
      </w:r>
      <w:r w:rsidRPr="00694B30">
        <w:rPr>
          <w:color w:val="282828"/>
          <w:szCs w:val="18"/>
        </w:rPr>
        <w:t xml:space="preserve">satisfaisante. En </w:t>
      </w:r>
      <w:r w:rsidR="004D07C3" w:rsidRPr="00694B30">
        <w:rPr>
          <w:color w:val="181818"/>
          <w:szCs w:val="18"/>
        </w:rPr>
        <w:t>l</w:t>
      </w:r>
      <w:r w:rsidRPr="00694B30">
        <w:rPr>
          <w:color w:val="181818"/>
          <w:szCs w:val="18"/>
        </w:rPr>
        <w:t>'absence</w:t>
      </w:r>
      <w:r w:rsidR="004D07C3" w:rsidRPr="00694B30">
        <w:rPr>
          <w:color w:val="181818"/>
          <w:szCs w:val="18"/>
        </w:rPr>
        <w:t xml:space="preserve"> </w:t>
      </w:r>
      <w:r w:rsidRPr="00694B30">
        <w:rPr>
          <w:color w:val="181818"/>
          <w:szCs w:val="18"/>
        </w:rPr>
        <w:t>d'une</w:t>
      </w:r>
      <w:r w:rsidR="004D07C3" w:rsidRPr="00694B30">
        <w:rPr>
          <w:color w:val="181818"/>
          <w:szCs w:val="18"/>
        </w:rPr>
        <w:t xml:space="preserve"> </w:t>
      </w:r>
      <w:r w:rsidRPr="00694B30">
        <w:rPr>
          <w:color w:val="181818"/>
          <w:szCs w:val="18"/>
        </w:rPr>
        <w:t>telle</w:t>
      </w:r>
      <w:r w:rsidR="004D07C3" w:rsidRPr="00694B30">
        <w:rPr>
          <w:color w:val="181818"/>
          <w:szCs w:val="18"/>
        </w:rPr>
        <w:t xml:space="preserve"> </w:t>
      </w:r>
      <w:r w:rsidRPr="00694B30">
        <w:rPr>
          <w:color w:val="282828"/>
          <w:szCs w:val="18"/>
        </w:rPr>
        <w:t xml:space="preserve">solution, </w:t>
      </w:r>
      <w:r w:rsidRPr="00694B30">
        <w:rPr>
          <w:color w:val="181818"/>
          <w:szCs w:val="18"/>
        </w:rPr>
        <w:t xml:space="preserve">la question </w:t>
      </w:r>
      <w:r w:rsidRPr="00694B30">
        <w:rPr>
          <w:color w:val="282828"/>
          <w:szCs w:val="18"/>
        </w:rPr>
        <w:t xml:space="preserve">pourra </w:t>
      </w:r>
      <w:r w:rsidRPr="00694B30">
        <w:rPr>
          <w:color w:val="3B3B3B"/>
          <w:szCs w:val="18"/>
        </w:rPr>
        <w:t>êt</w:t>
      </w:r>
      <w:r w:rsidRPr="00694B30">
        <w:rPr>
          <w:color w:val="181818"/>
          <w:szCs w:val="18"/>
        </w:rPr>
        <w:t>r</w:t>
      </w:r>
      <w:r w:rsidRPr="00694B30">
        <w:rPr>
          <w:color w:val="3B3B3B"/>
          <w:szCs w:val="18"/>
        </w:rPr>
        <w:t xml:space="preserve">e </w:t>
      </w:r>
      <w:r w:rsidRPr="00694B30">
        <w:rPr>
          <w:color w:val="282828"/>
          <w:szCs w:val="18"/>
        </w:rPr>
        <w:t xml:space="preserve">portée </w:t>
      </w:r>
      <w:r w:rsidRPr="00694B30">
        <w:rPr>
          <w:color w:val="181818"/>
          <w:szCs w:val="18"/>
        </w:rPr>
        <w:t xml:space="preserve">par l'un quelconque des Membres </w:t>
      </w:r>
      <w:r w:rsidRPr="00694B30">
        <w:rPr>
          <w:color w:val="282828"/>
          <w:szCs w:val="18"/>
        </w:rPr>
        <w:t xml:space="preserve">en cause </w:t>
      </w:r>
      <w:r w:rsidRPr="00694B30">
        <w:rPr>
          <w:color w:val="181818"/>
          <w:szCs w:val="18"/>
        </w:rPr>
        <w:t xml:space="preserve">devant l'OSpT pour qu'il </w:t>
      </w:r>
      <w:r w:rsidRPr="00694B30">
        <w:rPr>
          <w:color w:val="282828"/>
          <w:szCs w:val="18"/>
        </w:rPr>
        <w:t xml:space="preserve">formule </w:t>
      </w:r>
      <w:r w:rsidRPr="00694B30">
        <w:rPr>
          <w:color w:val="181818"/>
          <w:szCs w:val="18"/>
        </w:rPr>
        <w:t xml:space="preserve">des </w:t>
      </w:r>
      <w:r w:rsidRPr="00694B30">
        <w:rPr>
          <w:color w:val="282828"/>
          <w:szCs w:val="18"/>
        </w:rPr>
        <w:t xml:space="preserve">recommandations. </w:t>
      </w:r>
      <w:r w:rsidRPr="00694B30">
        <w:rPr>
          <w:color w:val="181818"/>
          <w:szCs w:val="18"/>
        </w:rPr>
        <w:t>La présente disposition n'a pas pour objet d'empêcher les Membres d'opérer de</w:t>
      </w:r>
      <w:r w:rsidRPr="00694B30">
        <w:rPr>
          <w:color w:val="3B3B3B"/>
          <w:szCs w:val="18"/>
        </w:rPr>
        <w:t xml:space="preserve">s </w:t>
      </w:r>
      <w:r w:rsidRPr="00694B30">
        <w:rPr>
          <w:color w:val="282828"/>
          <w:szCs w:val="18"/>
        </w:rPr>
        <w:t xml:space="preserve">ajustements techniques </w:t>
      </w:r>
      <w:r w:rsidRPr="00694B30">
        <w:rPr>
          <w:color w:val="181818"/>
          <w:szCs w:val="18"/>
        </w:rPr>
        <w:t xml:space="preserve">lorsque des erreurs ont </w:t>
      </w:r>
      <w:r w:rsidRPr="00694B30">
        <w:rPr>
          <w:color w:val="282828"/>
          <w:szCs w:val="18"/>
        </w:rPr>
        <w:t xml:space="preserve">été commises par </w:t>
      </w:r>
      <w:r w:rsidRPr="00694B30">
        <w:rPr>
          <w:color w:val="181818"/>
          <w:szCs w:val="18"/>
        </w:rPr>
        <w:t>inadvertance dans des déclarations.</w:t>
      </w:r>
    </w:p>
    <w:p w14:paraId="2F603AF0" w14:textId="77777777" w:rsidR="00C15265" w:rsidRPr="00694B30" w:rsidRDefault="00C15265" w:rsidP="00EE4AF5">
      <w:pPr>
        <w:keepNext/>
        <w:spacing w:after="240"/>
        <w:ind w:left="23"/>
        <w:jc w:val="center"/>
        <w:rPr>
          <w:i/>
          <w:szCs w:val="18"/>
        </w:rPr>
      </w:pPr>
      <w:r w:rsidRPr="00694B30">
        <w:rPr>
          <w:i/>
          <w:color w:val="181818"/>
          <w:szCs w:val="18"/>
        </w:rPr>
        <w:t>Article 6</w:t>
      </w:r>
    </w:p>
    <w:p w14:paraId="398AA375" w14:textId="79D78CE0" w:rsidR="00C15265" w:rsidRPr="00694B30" w:rsidRDefault="00C15265" w:rsidP="00AB2BA3">
      <w:pPr>
        <w:pStyle w:val="BodyText"/>
        <w:numPr>
          <w:ilvl w:val="6"/>
          <w:numId w:val="34"/>
        </w:numPr>
      </w:pPr>
      <w:r w:rsidRPr="00694B30">
        <w:rPr>
          <w:color w:val="181818"/>
          <w:szCs w:val="18"/>
        </w:rPr>
        <w:tab/>
        <w:t>Les Membres</w:t>
      </w:r>
      <w:r w:rsidR="008E10D7" w:rsidRPr="00694B30">
        <w:rPr>
          <w:color w:val="181818"/>
          <w:szCs w:val="18"/>
        </w:rPr>
        <w:t xml:space="preserve"> </w:t>
      </w:r>
      <w:r w:rsidRPr="00694B30">
        <w:rPr>
          <w:color w:val="181818"/>
          <w:szCs w:val="18"/>
        </w:rPr>
        <w:t>reconnaissent</w:t>
      </w:r>
      <w:r w:rsidR="008E10D7" w:rsidRPr="00694B30">
        <w:rPr>
          <w:color w:val="181818"/>
          <w:szCs w:val="18"/>
        </w:rPr>
        <w:t xml:space="preserve"> </w:t>
      </w:r>
      <w:r w:rsidRPr="00694B30">
        <w:rPr>
          <w:color w:val="181818"/>
          <w:szCs w:val="18"/>
        </w:rPr>
        <w:t>que,</w:t>
      </w:r>
      <w:r w:rsidR="008E10D7" w:rsidRPr="00694B30">
        <w:rPr>
          <w:color w:val="181818"/>
          <w:szCs w:val="18"/>
        </w:rPr>
        <w:t xml:space="preserve"> </w:t>
      </w:r>
      <w:r w:rsidRPr="00694B30">
        <w:rPr>
          <w:color w:val="181818"/>
          <w:szCs w:val="18"/>
        </w:rPr>
        <w:t>pendant la période transitoire,</w:t>
      </w:r>
      <w:r w:rsidR="008E10D7" w:rsidRPr="00694B30">
        <w:rPr>
          <w:color w:val="181818"/>
          <w:szCs w:val="18"/>
        </w:rPr>
        <w:t xml:space="preserve"> </w:t>
      </w:r>
      <w:r w:rsidRPr="00694B30">
        <w:rPr>
          <w:color w:val="181818"/>
          <w:szCs w:val="18"/>
        </w:rPr>
        <w:t xml:space="preserve">il </w:t>
      </w:r>
      <w:r w:rsidRPr="00694B30">
        <w:rPr>
          <w:color w:val="282828"/>
          <w:szCs w:val="18"/>
        </w:rPr>
        <w:t xml:space="preserve">pourra </w:t>
      </w:r>
      <w:r w:rsidRPr="00694B30">
        <w:rPr>
          <w:color w:val="3B3B3B"/>
          <w:szCs w:val="18"/>
        </w:rPr>
        <w:t>être</w:t>
      </w:r>
      <w:r w:rsidR="008E10D7" w:rsidRPr="00694B30">
        <w:rPr>
          <w:color w:val="3B3B3B"/>
          <w:szCs w:val="18"/>
        </w:rPr>
        <w:t xml:space="preserve"> </w:t>
      </w:r>
      <w:r w:rsidRPr="00694B30">
        <w:rPr>
          <w:color w:val="282828"/>
          <w:szCs w:val="18"/>
        </w:rPr>
        <w:t xml:space="preserve">nécessaire </w:t>
      </w:r>
      <w:r w:rsidRPr="00694B30">
        <w:rPr>
          <w:color w:val="181818"/>
          <w:szCs w:val="18"/>
        </w:rPr>
        <w:t xml:space="preserve">d'appliquer un mécanisme de </w:t>
      </w:r>
      <w:r w:rsidRPr="00694B30">
        <w:rPr>
          <w:color w:val="282828"/>
          <w:szCs w:val="18"/>
        </w:rPr>
        <w:t xml:space="preserve">sauvegarde </w:t>
      </w:r>
      <w:r w:rsidRPr="00694B30">
        <w:rPr>
          <w:color w:val="181818"/>
          <w:szCs w:val="18"/>
        </w:rPr>
        <w:t xml:space="preserve">transitoire </w:t>
      </w:r>
      <w:r w:rsidRPr="00694B30">
        <w:rPr>
          <w:color w:val="282828"/>
          <w:szCs w:val="18"/>
        </w:rPr>
        <w:t xml:space="preserve">spécifique </w:t>
      </w:r>
      <w:r w:rsidRPr="00694B30">
        <w:rPr>
          <w:color w:val="181818"/>
          <w:szCs w:val="18"/>
        </w:rPr>
        <w:t xml:space="preserve">(dénommé dans le </w:t>
      </w:r>
      <w:r w:rsidRPr="00694B30">
        <w:rPr>
          <w:color w:val="282828"/>
          <w:szCs w:val="18"/>
        </w:rPr>
        <w:t xml:space="preserve">présent accord </w:t>
      </w:r>
      <w:r w:rsidRPr="00694B30">
        <w:rPr>
          <w:color w:val="181818"/>
          <w:szCs w:val="18"/>
        </w:rPr>
        <w:t>l</w:t>
      </w:r>
      <w:r w:rsidRPr="00694B30">
        <w:rPr>
          <w:color w:val="3B3B3B"/>
          <w:szCs w:val="18"/>
        </w:rPr>
        <w:t xml:space="preserve">e </w:t>
      </w:r>
      <w:r w:rsidRPr="00694B30">
        <w:rPr>
          <w:color w:val="181818"/>
          <w:szCs w:val="18"/>
        </w:rPr>
        <w:t xml:space="preserve">"mécanisme de </w:t>
      </w:r>
      <w:r w:rsidRPr="00694B30">
        <w:rPr>
          <w:color w:val="282828"/>
          <w:szCs w:val="18"/>
        </w:rPr>
        <w:t xml:space="preserve">sauvegarde </w:t>
      </w:r>
      <w:r w:rsidRPr="00694B30">
        <w:rPr>
          <w:color w:val="181818"/>
          <w:szCs w:val="18"/>
        </w:rPr>
        <w:t xml:space="preserve">transitoire"). </w:t>
      </w:r>
      <w:r w:rsidRPr="00694B30">
        <w:rPr>
          <w:color w:val="282828"/>
          <w:szCs w:val="18"/>
        </w:rPr>
        <w:t xml:space="preserve">Le </w:t>
      </w:r>
      <w:r w:rsidRPr="00694B30">
        <w:rPr>
          <w:color w:val="181818"/>
          <w:szCs w:val="18"/>
        </w:rPr>
        <w:t xml:space="preserve">mécanisme de </w:t>
      </w:r>
      <w:r w:rsidRPr="00694B30">
        <w:rPr>
          <w:color w:val="282828"/>
          <w:szCs w:val="18"/>
        </w:rPr>
        <w:t xml:space="preserve">sauvegarde </w:t>
      </w:r>
      <w:r w:rsidRPr="00694B30">
        <w:rPr>
          <w:color w:val="181818"/>
          <w:szCs w:val="18"/>
        </w:rPr>
        <w:t xml:space="preserve">transitoire </w:t>
      </w:r>
      <w:r w:rsidRPr="00694B30">
        <w:rPr>
          <w:color w:val="282828"/>
          <w:szCs w:val="18"/>
        </w:rPr>
        <w:t xml:space="preserve">pourra </w:t>
      </w:r>
      <w:r w:rsidRPr="00694B30">
        <w:rPr>
          <w:color w:val="3B3B3B"/>
          <w:szCs w:val="18"/>
        </w:rPr>
        <w:t>ê</w:t>
      </w:r>
      <w:r w:rsidRPr="00694B30">
        <w:rPr>
          <w:color w:val="181818"/>
          <w:szCs w:val="18"/>
        </w:rPr>
        <w:t>tr</w:t>
      </w:r>
      <w:r w:rsidRPr="00694B30">
        <w:rPr>
          <w:color w:val="3B3B3B"/>
          <w:szCs w:val="18"/>
        </w:rPr>
        <w:t xml:space="preserve">e </w:t>
      </w:r>
      <w:r w:rsidRPr="00694B30">
        <w:rPr>
          <w:color w:val="282828"/>
          <w:szCs w:val="18"/>
        </w:rPr>
        <w:t xml:space="preserve">appliqué </w:t>
      </w:r>
      <w:r w:rsidRPr="00694B30">
        <w:rPr>
          <w:color w:val="181818"/>
          <w:szCs w:val="18"/>
        </w:rPr>
        <w:t xml:space="preserve">par tout Membre à tous les produits visés </w:t>
      </w:r>
      <w:r w:rsidRPr="00694B30">
        <w:rPr>
          <w:color w:val="282828"/>
          <w:szCs w:val="18"/>
        </w:rPr>
        <w:t xml:space="preserve">à </w:t>
      </w:r>
      <w:r w:rsidRPr="00694B30">
        <w:rPr>
          <w:color w:val="181818"/>
          <w:szCs w:val="18"/>
        </w:rPr>
        <w:t xml:space="preserve">l'Annexe, à l'exception de </w:t>
      </w:r>
      <w:r w:rsidRPr="00694B30">
        <w:rPr>
          <w:color w:val="282828"/>
          <w:szCs w:val="18"/>
        </w:rPr>
        <w:t xml:space="preserve">ceux qui auront </w:t>
      </w:r>
      <w:r w:rsidRPr="00694B30">
        <w:rPr>
          <w:color w:val="3B3B3B"/>
          <w:szCs w:val="18"/>
        </w:rPr>
        <w:t xml:space="preserve">été </w:t>
      </w:r>
      <w:r w:rsidRPr="00694B30">
        <w:rPr>
          <w:color w:val="181818"/>
          <w:szCs w:val="18"/>
        </w:rPr>
        <w:t>int</w:t>
      </w:r>
      <w:r w:rsidRPr="00694B30">
        <w:rPr>
          <w:color w:val="3B3B3B"/>
          <w:szCs w:val="18"/>
        </w:rPr>
        <w:t>ég</w:t>
      </w:r>
      <w:r w:rsidRPr="00694B30">
        <w:rPr>
          <w:color w:val="181818"/>
          <w:szCs w:val="18"/>
        </w:rPr>
        <w:t>r</w:t>
      </w:r>
      <w:r w:rsidRPr="00694B30">
        <w:rPr>
          <w:color w:val="3B3B3B"/>
          <w:szCs w:val="18"/>
        </w:rPr>
        <w:t xml:space="preserve">és </w:t>
      </w:r>
      <w:r w:rsidRPr="00694B30">
        <w:rPr>
          <w:color w:val="181818"/>
          <w:szCs w:val="18"/>
        </w:rPr>
        <w:t xml:space="preserve">dans </w:t>
      </w:r>
      <w:r w:rsidR="00721268" w:rsidRPr="00694B30">
        <w:rPr>
          <w:color w:val="181818"/>
          <w:szCs w:val="18"/>
        </w:rPr>
        <w:t>l</w:t>
      </w:r>
      <w:r w:rsidRPr="00694B30">
        <w:rPr>
          <w:color w:val="181818"/>
          <w:szCs w:val="18"/>
        </w:rPr>
        <w:t>e cadre du GAT</w:t>
      </w:r>
      <w:r w:rsidR="00721268" w:rsidRPr="00694B30">
        <w:rPr>
          <w:color w:val="181818"/>
          <w:szCs w:val="18"/>
        </w:rPr>
        <w:t>T</w:t>
      </w:r>
      <w:r w:rsidRPr="00694B30">
        <w:rPr>
          <w:color w:val="181818"/>
          <w:szCs w:val="18"/>
        </w:rPr>
        <w:t xml:space="preserve"> de 1994 </w:t>
      </w:r>
      <w:r w:rsidRPr="00694B30">
        <w:rPr>
          <w:color w:val="282828"/>
          <w:szCs w:val="18"/>
        </w:rPr>
        <w:t xml:space="preserve">en vertu </w:t>
      </w:r>
      <w:r w:rsidRPr="00694B30">
        <w:rPr>
          <w:color w:val="181818"/>
          <w:szCs w:val="18"/>
        </w:rPr>
        <w:t>des di</w:t>
      </w:r>
      <w:r w:rsidRPr="00694B30">
        <w:rPr>
          <w:color w:val="3B3B3B"/>
          <w:szCs w:val="18"/>
        </w:rPr>
        <w:t>s</w:t>
      </w:r>
      <w:r w:rsidRPr="00694B30">
        <w:rPr>
          <w:color w:val="181818"/>
          <w:szCs w:val="18"/>
        </w:rPr>
        <w:t xml:space="preserve">positions de </w:t>
      </w:r>
      <w:r w:rsidR="00455E84" w:rsidRPr="00694B30">
        <w:rPr>
          <w:color w:val="181818"/>
          <w:szCs w:val="18"/>
        </w:rPr>
        <w:t>l'</w:t>
      </w:r>
      <w:r w:rsidRPr="00694B30">
        <w:rPr>
          <w:color w:val="3B3B3B"/>
          <w:szCs w:val="18"/>
        </w:rPr>
        <w:t>ar</w:t>
      </w:r>
      <w:r w:rsidRPr="00694B30">
        <w:rPr>
          <w:color w:val="181818"/>
          <w:szCs w:val="18"/>
        </w:rPr>
        <w:t>ticle</w:t>
      </w:r>
      <w:r w:rsidR="00EE4AF5">
        <w:rPr>
          <w:color w:val="181818"/>
          <w:szCs w:val="18"/>
        </w:rPr>
        <w:t> </w:t>
      </w:r>
      <w:r w:rsidRPr="00694B30">
        <w:rPr>
          <w:color w:val="282828"/>
          <w:szCs w:val="18"/>
        </w:rPr>
        <w:t xml:space="preserve">2. Les </w:t>
      </w:r>
      <w:r w:rsidRPr="00694B30">
        <w:rPr>
          <w:color w:val="181818"/>
          <w:szCs w:val="18"/>
        </w:rPr>
        <w:t>M</w:t>
      </w:r>
      <w:r w:rsidRPr="00694B30">
        <w:rPr>
          <w:color w:val="3B3B3B"/>
          <w:szCs w:val="18"/>
        </w:rPr>
        <w:t>e</w:t>
      </w:r>
      <w:r w:rsidRPr="00694B30">
        <w:rPr>
          <w:color w:val="181818"/>
          <w:szCs w:val="18"/>
        </w:rPr>
        <w:t>mbr</w:t>
      </w:r>
      <w:r w:rsidRPr="00694B30">
        <w:rPr>
          <w:color w:val="3B3B3B"/>
          <w:szCs w:val="18"/>
        </w:rPr>
        <w:t xml:space="preserve">es </w:t>
      </w:r>
      <w:r w:rsidRPr="00694B30">
        <w:rPr>
          <w:color w:val="282828"/>
          <w:szCs w:val="18"/>
        </w:rPr>
        <w:t xml:space="preserve">qui </w:t>
      </w:r>
      <w:r w:rsidRPr="00694B30">
        <w:rPr>
          <w:color w:val="181818"/>
          <w:szCs w:val="18"/>
        </w:rPr>
        <w:t>n</w:t>
      </w:r>
      <w:r w:rsidRPr="00694B30">
        <w:rPr>
          <w:color w:val="3B3B3B"/>
          <w:szCs w:val="18"/>
        </w:rPr>
        <w:t xml:space="preserve">e </w:t>
      </w:r>
      <w:r w:rsidRPr="00694B30">
        <w:rPr>
          <w:color w:val="181818"/>
          <w:szCs w:val="18"/>
        </w:rPr>
        <w:t>maintiennent pas de restrictions relevant de l'article</w:t>
      </w:r>
      <w:r w:rsidR="00EE4AF5">
        <w:rPr>
          <w:color w:val="181818"/>
          <w:szCs w:val="18"/>
        </w:rPr>
        <w:t> </w:t>
      </w:r>
      <w:r w:rsidRPr="00694B30">
        <w:rPr>
          <w:color w:val="282828"/>
          <w:szCs w:val="18"/>
        </w:rPr>
        <w:t xml:space="preserve">2 feront savoir à </w:t>
      </w:r>
      <w:r w:rsidRPr="00694B30">
        <w:rPr>
          <w:color w:val="181818"/>
          <w:szCs w:val="18"/>
        </w:rPr>
        <w:t xml:space="preserve">l'OSpT </w:t>
      </w:r>
      <w:r w:rsidRPr="00694B30">
        <w:rPr>
          <w:color w:val="282828"/>
          <w:szCs w:val="18"/>
        </w:rPr>
        <w:t xml:space="preserve">par </w:t>
      </w:r>
      <w:r w:rsidRPr="00694B30">
        <w:rPr>
          <w:color w:val="181818"/>
          <w:szCs w:val="18"/>
        </w:rPr>
        <w:t>notifi</w:t>
      </w:r>
      <w:r w:rsidRPr="00694B30">
        <w:rPr>
          <w:color w:val="3B3B3B"/>
          <w:szCs w:val="18"/>
        </w:rPr>
        <w:t>catio</w:t>
      </w:r>
      <w:r w:rsidRPr="00694B30">
        <w:rPr>
          <w:color w:val="181818"/>
          <w:szCs w:val="18"/>
        </w:rPr>
        <w:t>n</w:t>
      </w:r>
      <w:r w:rsidRPr="00694B30">
        <w:rPr>
          <w:color w:val="3B3B3B"/>
          <w:szCs w:val="18"/>
        </w:rPr>
        <w:t xml:space="preserve">, </w:t>
      </w:r>
      <w:r w:rsidRPr="00694B30">
        <w:rPr>
          <w:color w:val="282828"/>
          <w:szCs w:val="18"/>
        </w:rPr>
        <w:t xml:space="preserve">dans </w:t>
      </w:r>
      <w:r w:rsidRPr="00694B30">
        <w:rPr>
          <w:color w:val="181818"/>
          <w:szCs w:val="18"/>
        </w:rPr>
        <w:t>les 60</w:t>
      </w:r>
      <w:r w:rsidR="00EE4AF5">
        <w:rPr>
          <w:color w:val="181818"/>
          <w:szCs w:val="18"/>
        </w:rPr>
        <w:t> </w:t>
      </w:r>
      <w:r w:rsidRPr="00694B30">
        <w:rPr>
          <w:color w:val="181818"/>
          <w:szCs w:val="18"/>
        </w:rPr>
        <w:t xml:space="preserve">jours </w:t>
      </w:r>
      <w:r w:rsidRPr="00694B30">
        <w:rPr>
          <w:color w:val="282828"/>
          <w:szCs w:val="18"/>
        </w:rPr>
        <w:t xml:space="preserve">suivant </w:t>
      </w:r>
      <w:r w:rsidRPr="00694B30">
        <w:rPr>
          <w:color w:val="181818"/>
          <w:szCs w:val="18"/>
        </w:rPr>
        <w:t xml:space="preserve">la date d'entrée </w:t>
      </w:r>
      <w:r w:rsidRPr="00694B30">
        <w:rPr>
          <w:color w:val="282828"/>
          <w:szCs w:val="18"/>
        </w:rPr>
        <w:t xml:space="preserve">en vigueur </w:t>
      </w:r>
      <w:r w:rsidRPr="00694B30">
        <w:rPr>
          <w:color w:val="181818"/>
          <w:szCs w:val="18"/>
        </w:rPr>
        <w:t xml:space="preserve">de l'Accord </w:t>
      </w:r>
      <w:r w:rsidRPr="00694B30">
        <w:rPr>
          <w:color w:val="282828"/>
          <w:szCs w:val="18"/>
        </w:rPr>
        <w:t xml:space="preserve">sur </w:t>
      </w:r>
      <w:r w:rsidRPr="00694B30">
        <w:rPr>
          <w:color w:val="181818"/>
          <w:szCs w:val="18"/>
        </w:rPr>
        <w:t xml:space="preserve">l'OMC, </w:t>
      </w:r>
      <w:r w:rsidRPr="00694B30">
        <w:rPr>
          <w:color w:val="282828"/>
          <w:szCs w:val="18"/>
        </w:rPr>
        <w:t xml:space="preserve">s'ils souhaitent conserver </w:t>
      </w:r>
      <w:r w:rsidRPr="00694B30">
        <w:rPr>
          <w:color w:val="181818"/>
          <w:szCs w:val="18"/>
        </w:rPr>
        <w:t>l</w:t>
      </w:r>
      <w:r w:rsidRPr="00694B30">
        <w:rPr>
          <w:color w:val="3B3B3B"/>
          <w:szCs w:val="18"/>
        </w:rPr>
        <w:t xml:space="preserve">e </w:t>
      </w:r>
      <w:r w:rsidRPr="00694B30">
        <w:rPr>
          <w:color w:val="181818"/>
          <w:szCs w:val="18"/>
        </w:rPr>
        <w:t xml:space="preserve">droit d'utiliser les dispositions du présent </w:t>
      </w:r>
      <w:r w:rsidRPr="00694B30">
        <w:rPr>
          <w:color w:val="282828"/>
          <w:szCs w:val="18"/>
        </w:rPr>
        <w:t xml:space="preserve">article. Les </w:t>
      </w:r>
      <w:r w:rsidRPr="00694B30">
        <w:rPr>
          <w:color w:val="181818"/>
          <w:szCs w:val="18"/>
        </w:rPr>
        <w:t xml:space="preserve">Membres qui n'ont pas </w:t>
      </w:r>
      <w:r w:rsidRPr="00694B30">
        <w:rPr>
          <w:color w:val="282828"/>
          <w:szCs w:val="18"/>
        </w:rPr>
        <w:t xml:space="preserve">accepté </w:t>
      </w:r>
      <w:r w:rsidRPr="00694B30">
        <w:rPr>
          <w:color w:val="181818"/>
          <w:szCs w:val="18"/>
        </w:rPr>
        <w:t>l</w:t>
      </w:r>
      <w:r w:rsidRPr="00694B30">
        <w:rPr>
          <w:color w:val="3B3B3B"/>
          <w:szCs w:val="18"/>
        </w:rPr>
        <w:t xml:space="preserve">es </w:t>
      </w:r>
      <w:r w:rsidRPr="00694B30">
        <w:rPr>
          <w:color w:val="282828"/>
          <w:szCs w:val="18"/>
        </w:rPr>
        <w:t xml:space="preserve">protocoles </w:t>
      </w:r>
      <w:r w:rsidRPr="00694B30">
        <w:rPr>
          <w:color w:val="181818"/>
          <w:szCs w:val="18"/>
        </w:rPr>
        <w:t xml:space="preserve">de prorogation de l'AMF depuis 1986 </w:t>
      </w:r>
      <w:r w:rsidRPr="00694B30">
        <w:rPr>
          <w:color w:val="282828"/>
          <w:szCs w:val="18"/>
        </w:rPr>
        <w:t xml:space="preserve">présenteront ces </w:t>
      </w:r>
      <w:r w:rsidRPr="00694B30">
        <w:rPr>
          <w:color w:val="181818"/>
          <w:szCs w:val="18"/>
        </w:rPr>
        <w:t xml:space="preserve">notifications </w:t>
      </w:r>
      <w:r w:rsidRPr="00694B30">
        <w:rPr>
          <w:color w:val="282828"/>
          <w:szCs w:val="18"/>
        </w:rPr>
        <w:t xml:space="preserve">dans </w:t>
      </w:r>
      <w:r w:rsidRPr="00694B30">
        <w:rPr>
          <w:color w:val="181818"/>
          <w:szCs w:val="18"/>
        </w:rPr>
        <w:t xml:space="preserve">les </w:t>
      </w:r>
      <w:r w:rsidRPr="00694B30">
        <w:rPr>
          <w:color w:val="282828"/>
          <w:szCs w:val="18"/>
        </w:rPr>
        <w:t xml:space="preserve">six mois </w:t>
      </w:r>
      <w:r w:rsidRPr="00694B30">
        <w:rPr>
          <w:color w:val="3B3B3B"/>
          <w:szCs w:val="18"/>
        </w:rPr>
        <w:t>s</w:t>
      </w:r>
      <w:r w:rsidRPr="00694B30">
        <w:rPr>
          <w:color w:val="181818"/>
          <w:szCs w:val="18"/>
        </w:rPr>
        <w:t xml:space="preserve">uivant </w:t>
      </w:r>
      <w:r w:rsidR="00455E84" w:rsidRPr="00694B30">
        <w:rPr>
          <w:color w:val="181818"/>
          <w:szCs w:val="18"/>
        </w:rPr>
        <w:t>l'</w:t>
      </w:r>
      <w:r w:rsidRPr="00694B30">
        <w:rPr>
          <w:color w:val="181818"/>
          <w:szCs w:val="18"/>
        </w:rPr>
        <w:t>entr</w:t>
      </w:r>
      <w:r w:rsidRPr="00694B30">
        <w:rPr>
          <w:color w:val="3B3B3B"/>
          <w:szCs w:val="18"/>
        </w:rPr>
        <w:t xml:space="preserve">ée </w:t>
      </w:r>
      <w:r w:rsidRPr="00694B30">
        <w:rPr>
          <w:color w:val="282828"/>
          <w:szCs w:val="18"/>
        </w:rPr>
        <w:t xml:space="preserve">en </w:t>
      </w:r>
      <w:r w:rsidRPr="00694B30">
        <w:rPr>
          <w:color w:val="181818"/>
          <w:szCs w:val="18"/>
        </w:rPr>
        <w:t xml:space="preserve">vigueur de l'Accord </w:t>
      </w:r>
      <w:r w:rsidRPr="00694B30">
        <w:rPr>
          <w:color w:val="282828"/>
          <w:szCs w:val="18"/>
        </w:rPr>
        <w:t xml:space="preserve">sur l'OMC. Le </w:t>
      </w:r>
      <w:r w:rsidRPr="00694B30">
        <w:rPr>
          <w:color w:val="181818"/>
          <w:szCs w:val="18"/>
        </w:rPr>
        <w:t xml:space="preserve">mécanisme de </w:t>
      </w:r>
      <w:r w:rsidRPr="00694B30">
        <w:rPr>
          <w:color w:val="282828"/>
          <w:szCs w:val="18"/>
        </w:rPr>
        <w:t xml:space="preserve">sauvegarde </w:t>
      </w:r>
      <w:r w:rsidRPr="00694B30">
        <w:rPr>
          <w:color w:val="181818"/>
          <w:szCs w:val="18"/>
        </w:rPr>
        <w:t>tran</w:t>
      </w:r>
      <w:r w:rsidRPr="00694B30">
        <w:rPr>
          <w:color w:val="3B3B3B"/>
          <w:szCs w:val="18"/>
        </w:rPr>
        <w:t>s</w:t>
      </w:r>
      <w:r w:rsidRPr="00694B30">
        <w:rPr>
          <w:color w:val="181818"/>
          <w:szCs w:val="18"/>
        </w:rPr>
        <w:t xml:space="preserve">itoire </w:t>
      </w:r>
      <w:r w:rsidRPr="00694B30">
        <w:rPr>
          <w:color w:val="282828"/>
          <w:szCs w:val="18"/>
        </w:rPr>
        <w:t xml:space="preserve">devrait </w:t>
      </w:r>
      <w:r w:rsidRPr="00694B30">
        <w:rPr>
          <w:color w:val="3B3B3B"/>
          <w:szCs w:val="18"/>
        </w:rPr>
        <w:t>êt</w:t>
      </w:r>
      <w:r w:rsidRPr="00694B30">
        <w:rPr>
          <w:color w:val="181818"/>
          <w:szCs w:val="18"/>
        </w:rPr>
        <w:t>r</w:t>
      </w:r>
      <w:r w:rsidRPr="00694B30">
        <w:rPr>
          <w:color w:val="3B3B3B"/>
          <w:szCs w:val="18"/>
        </w:rPr>
        <w:t xml:space="preserve">e </w:t>
      </w:r>
      <w:r w:rsidRPr="00694B30">
        <w:rPr>
          <w:color w:val="282828"/>
          <w:szCs w:val="18"/>
        </w:rPr>
        <w:t xml:space="preserve">appliqué </w:t>
      </w:r>
      <w:r w:rsidRPr="00694B30">
        <w:rPr>
          <w:color w:val="181818"/>
          <w:szCs w:val="18"/>
        </w:rPr>
        <w:t xml:space="preserve">avec la plus grande modération possible, </w:t>
      </w:r>
      <w:r w:rsidRPr="00694B30">
        <w:rPr>
          <w:color w:val="282828"/>
          <w:szCs w:val="18"/>
        </w:rPr>
        <w:t xml:space="preserve">en conformité </w:t>
      </w:r>
      <w:r w:rsidRPr="00694B30">
        <w:rPr>
          <w:color w:val="181818"/>
          <w:szCs w:val="18"/>
        </w:rPr>
        <w:t>avec les dispositions du pr</w:t>
      </w:r>
      <w:r w:rsidRPr="00694B30">
        <w:rPr>
          <w:color w:val="3B3B3B"/>
          <w:szCs w:val="18"/>
        </w:rPr>
        <w:t>ése</w:t>
      </w:r>
      <w:r w:rsidRPr="00694B30">
        <w:rPr>
          <w:color w:val="181818"/>
          <w:szCs w:val="18"/>
        </w:rPr>
        <w:t xml:space="preserve">nt </w:t>
      </w:r>
      <w:r w:rsidRPr="00694B30">
        <w:rPr>
          <w:color w:val="282828"/>
          <w:szCs w:val="18"/>
        </w:rPr>
        <w:t xml:space="preserve">article </w:t>
      </w:r>
      <w:r w:rsidRPr="00694B30">
        <w:rPr>
          <w:color w:val="3B3B3B"/>
          <w:szCs w:val="18"/>
        </w:rPr>
        <w:t xml:space="preserve">et </w:t>
      </w:r>
      <w:r w:rsidRPr="00694B30">
        <w:rPr>
          <w:color w:val="181818"/>
          <w:szCs w:val="18"/>
        </w:rPr>
        <w:t>d</w:t>
      </w:r>
      <w:r w:rsidRPr="00694B30">
        <w:rPr>
          <w:color w:val="3B3B3B"/>
          <w:szCs w:val="18"/>
        </w:rPr>
        <w:t xml:space="preserve">e </w:t>
      </w:r>
      <w:r w:rsidRPr="00694B30">
        <w:rPr>
          <w:color w:val="181818"/>
          <w:szCs w:val="18"/>
        </w:rPr>
        <w:t xml:space="preserve">la mise </w:t>
      </w:r>
      <w:r w:rsidRPr="00694B30">
        <w:rPr>
          <w:color w:val="282828"/>
          <w:szCs w:val="18"/>
        </w:rPr>
        <w:t xml:space="preserve">en </w:t>
      </w:r>
      <w:r w:rsidR="00C0202F" w:rsidRPr="00694B30">
        <w:rPr>
          <w:color w:val="181818"/>
          <w:szCs w:val="18"/>
        </w:rPr>
        <w:t>œuvre</w:t>
      </w:r>
      <w:r w:rsidRPr="00694B30">
        <w:rPr>
          <w:color w:val="181818"/>
          <w:szCs w:val="18"/>
        </w:rPr>
        <w:t xml:space="preserve"> </w:t>
      </w:r>
      <w:r w:rsidRPr="00694B30">
        <w:rPr>
          <w:color w:val="282828"/>
          <w:szCs w:val="18"/>
        </w:rPr>
        <w:t xml:space="preserve">effective </w:t>
      </w:r>
      <w:r w:rsidRPr="00694B30">
        <w:rPr>
          <w:color w:val="181818"/>
          <w:szCs w:val="18"/>
        </w:rPr>
        <w:t xml:space="preserve">du processus d'intégration </w:t>
      </w:r>
      <w:r w:rsidRPr="00694B30">
        <w:rPr>
          <w:color w:val="282828"/>
          <w:szCs w:val="18"/>
        </w:rPr>
        <w:t xml:space="preserve">résultant </w:t>
      </w:r>
      <w:r w:rsidRPr="00694B30">
        <w:rPr>
          <w:color w:val="181818"/>
          <w:szCs w:val="18"/>
        </w:rPr>
        <w:t xml:space="preserve">du présent </w:t>
      </w:r>
      <w:r w:rsidRPr="00694B30">
        <w:rPr>
          <w:color w:val="282828"/>
          <w:szCs w:val="18"/>
        </w:rPr>
        <w:t>accord.</w:t>
      </w:r>
    </w:p>
    <w:p w14:paraId="4F0D2C3D" w14:textId="1C353C47" w:rsidR="00C15265" w:rsidRPr="00694B30" w:rsidRDefault="00C15265" w:rsidP="00EE4AF5">
      <w:pPr>
        <w:pStyle w:val="BodyText"/>
      </w:pPr>
      <w:r w:rsidRPr="00694B30">
        <w:rPr>
          <w:szCs w:val="18"/>
        </w:rPr>
        <w:tab/>
      </w:r>
      <w:r w:rsidRPr="00694B30">
        <w:rPr>
          <w:color w:val="1A1A1A"/>
          <w:szCs w:val="18"/>
        </w:rPr>
        <w:t xml:space="preserve">Des mesures de sauvegarde pourront </w:t>
      </w:r>
      <w:r w:rsidRPr="00694B30">
        <w:rPr>
          <w:color w:val="383838"/>
          <w:szCs w:val="18"/>
        </w:rPr>
        <w:t>ê</w:t>
      </w:r>
      <w:r w:rsidRPr="00694B30">
        <w:rPr>
          <w:color w:val="1A1A1A"/>
          <w:szCs w:val="18"/>
        </w:rPr>
        <w:t>tre prise</w:t>
      </w:r>
      <w:r w:rsidRPr="00694B30">
        <w:rPr>
          <w:color w:val="383838"/>
          <w:szCs w:val="18"/>
        </w:rPr>
        <w:t xml:space="preserve">s </w:t>
      </w:r>
      <w:r w:rsidRPr="00694B30">
        <w:rPr>
          <w:color w:val="1A1A1A"/>
          <w:szCs w:val="18"/>
        </w:rPr>
        <w:t>en vertu du présent article lor</w:t>
      </w:r>
      <w:r w:rsidRPr="00694B30">
        <w:rPr>
          <w:color w:val="383838"/>
          <w:szCs w:val="18"/>
        </w:rPr>
        <w:t>s</w:t>
      </w:r>
      <w:r w:rsidRPr="00694B30">
        <w:rPr>
          <w:color w:val="1A1A1A"/>
          <w:szCs w:val="18"/>
        </w:rPr>
        <w:t xml:space="preserve">que, </w:t>
      </w:r>
      <w:r w:rsidRPr="00694B30">
        <w:rPr>
          <w:color w:val="282828"/>
          <w:szCs w:val="18"/>
        </w:rPr>
        <w:t xml:space="preserve">sur </w:t>
      </w:r>
      <w:r w:rsidRPr="00694B30">
        <w:rPr>
          <w:color w:val="1A1A1A"/>
          <w:szCs w:val="18"/>
        </w:rPr>
        <w:t>la ba</w:t>
      </w:r>
      <w:r w:rsidRPr="00694B30">
        <w:rPr>
          <w:color w:val="383838"/>
          <w:szCs w:val="18"/>
        </w:rPr>
        <w:t xml:space="preserve">se </w:t>
      </w:r>
      <w:r w:rsidRPr="00694B30">
        <w:rPr>
          <w:color w:val="1A1A1A"/>
          <w:szCs w:val="18"/>
        </w:rPr>
        <w:t>d'une détermination d'un Membre</w:t>
      </w:r>
      <w:r w:rsidR="005874FB" w:rsidRPr="00694B30">
        <w:rPr>
          <w:rStyle w:val="FootnoteReference"/>
          <w:color w:val="1A1A1A"/>
          <w:szCs w:val="18"/>
        </w:rPr>
        <w:footnoteReference w:id="5"/>
      </w:r>
      <w:r w:rsidRPr="00694B30">
        <w:rPr>
          <w:color w:val="383838"/>
          <w:szCs w:val="18"/>
        </w:rPr>
        <w:t xml:space="preserve">, </w:t>
      </w:r>
      <w:r w:rsidRPr="00694B30">
        <w:rPr>
          <w:color w:val="1A1A1A"/>
          <w:szCs w:val="18"/>
        </w:rPr>
        <w:t xml:space="preserve">il </w:t>
      </w:r>
      <w:r w:rsidRPr="00694B30">
        <w:rPr>
          <w:color w:val="282828"/>
          <w:szCs w:val="18"/>
        </w:rPr>
        <w:t xml:space="preserve">sera </w:t>
      </w:r>
      <w:r w:rsidRPr="00694B30">
        <w:rPr>
          <w:color w:val="1A1A1A"/>
          <w:szCs w:val="18"/>
        </w:rPr>
        <w:t xml:space="preserve">démontré qu'un produit particulier </w:t>
      </w:r>
      <w:r w:rsidRPr="00694B30">
        <w:rPr>
          <w:color w:val="282828"/>
          <w:szCs w:val="18"/>
        </w:rPr>
        <w:t xml:space="preserve">est </w:t>
      </w:r>
      <w:r w:rsidRPr="00694B30">
        <w:rPr>
          <w:color w:val="1A1A1A"/>
          <w:szCs w:val="18"/>
        </w:rPr>
        <w:t>import</w:t>
      </w:r>
      <w:r w:rsidRPr="00694B30">
        <w:rPr>
          <w:color w:val="383838"/>
          <w:szCs w:val="18"/>
        </w:rPr>
        <w:t xml:space="preserve">é </w:t>
      </w:r>
      <w:r w:rsidRPr="00694B30">
        <w:rPr>
          <w:color w:val="282828"/>
          <w:szCs w:val="18"/>
        </w:rPr>
        <w:t xml:space="preserve">sur </w:t>
      </w:r>
      <w:r w:rsidRPr="00694B30">
        <w:rPr>
          <w:color w:val="1A1A1A"/>
          <w:szCs w:val="18"/>
        </w:rPr>
        <w:t>le t</w:t>
      </w:r>
      <w:r w:rsidRPr="00694B30">
        <w:rPr>
          <w:color w:val="383838"/>
          <w:szCs w:val="18"/>
        </w:rPr>
        <w:t>err</w:t>
      </w:r>
      <w:r w:rsidRPr="00694B30">
        <w:rPr>
          <w:color w:val="1A1A1A"/>
          <w:szCs w:val="18"/>
        </w:rPr>
        <w:t>itoir</w:t>
      </w:r>
      <w:r w:rsidRPr="00694B30">
        <w:rPr>
          <w:color w:val="383838"/>
          <w:szCs w:val="18"/>
        </w:rPr>
        <w:t xml:space="preserve">e </w:t>
      </w:r>
      <w:r w:rsidRPr="00694B30">
        <w:rPr>
          <w:color w:val="1A1A1A"/>
          <w:szCs w:val="18"/>
        </w:rPr>
        <w:t>de ce Membre en quantités tellement accrues qu'il porte ou menace réellement de port</w:t>
      </w:r>
      <w:r w:rsidRPr="00694B30">
        <w:rPr>
          <w:color w:val="383838"/>
          <w:szCs w:val="18"/>
        </w:rPr>
        <w:t>e</w:t>
      </w:r>
      <w:r w:rsidRPr="00694B30">
        <w:rPr>
          <w:color w:val="1A1A1A"/>
          <w:szCs w:val="18"/>
        </w:rPr>
        <w:t>r un pr</w:t>
      </w:r>
      <w:r w:rsidRPr="00694B30">
        <w:rPr>
          <w:color w:val="383838"/>
          <w:szCs w:val="18"/>
        </w:rPr>
        <w:t>é</w:t>
      </w:r>
      <w:r w:rsidRPr="00694B30">
        <w:rPr>
          <w:color w:val="1A1A1A"/>
          <w:szCs w:val="18"/>
        </w:rPr>
        <w:t>judi</w:t>
      </w:r>
      <w:r w:rsidRPr="00694B30">
        <w:rPr>
          <w:color w:val="383838"/>
          <w:szCs w:val="18"/>
        </w:rPr>
        <w:t xml:space="preserve">ce </w:t>
      </w:r>
      <w:r w:rsidRPr="00694B30">
        <w:rPr>
          <w:color w:val="1A1A1A"/>
          <w:szCs w:val="18"/>
        </w:rPr>
        <w:t>grave à la branche de production nationale de produits similaires et/ou direct</w:t>
      </w:r>
      <w:r w:rsidRPr="00694B30">
        <w:rPr>
          <w:color w:val="383838"/>
          <w:szCs w:val="18"/>
        </w:rPr>
        <w:t>e</w:t>
      </w:r>
      <w:r w:rsidRPr="00694B30">
        <w:rPr>
          <w:color w:val="1A1A1A"/>
          <w:szCs w:val="18"/>
        </w:rPr>
        <w:t xml:space="preserve">ment </w:t>
      </w:r>
      <w:r w:rsidRPr="00694B30">
        <w:rPr>
          <w:color w:val="282828"/>
          <w:szCs w:val="18"/>
        </w:rPr>
        <w:t xml:space="preserve">concurrents. Le </w:t>
      </w:r>
      <w:r w:rsidRPr="00694B30">
        <w:rPr>
          <w:color w:val="1A1A1A"/>
          <w:szCs w:val="18"/>
        </w:rPr>
        <w:t>préjudice grave ou la menace ré</w:t>
      </w:r>
      <w:r w:rsidRPr="00694B30">
        <w:rPr>
          <w:color w:val="383838"/>
          <w:szCs w:val="18"/>
        </w:rPr>
        <w:t>e</w:t>
      </w:r>
      <w:r w:rsidRPr="00694B30">
        <w:rPr>
          <w:color w:val="1A1A1A"/>
          <w:szCs w:val="18"/>
        </w:rPr>
        <w:t xml:space="preserve">lle de préjudice grave devra manifestement </w:t>
      </w:r>
      <w:r w:rsidRPr="00694B30">
        <w:rPr>
          <w:color w:val="383838"/>
          <w:szCs w:val="18"/>
        </w:rPr>
        <w:t>ê</w:t>
      </w:r>
      <w:r w:rsidRPr="00694B30">
        <w:rPr>
          <w:color w:val="1A1A1A"/>
          <w:szCs w:val="18"/>
        </w:rPr>
        <w:t>tr</w:t>
      </w:r>
      <w:r w:rsidRPr="00694B30">
        <w:rPr>
          <w:color w:val="383838"/>
          <w:szCs w:val="18"/>
        </w:rPr>
        <w:t xml:space="preserve">e </w:t>
      </w:r>
      <w:r w:rsidRPr="00694B30">
        <w:rPr>
          <w:color w:val="282828"/>
          <w:szCs w:val="18"/>
        </w:rPr>
        <w:t xml:space="preserve">causé </w:t>
      </w:r>
      <w:r w:rsidRPr="00694B30">
        <w:rPr>
          <w:color w:val="1A1A1A"/>
          <w:szCs w:val="18"/>
        </w:rPr>
        <w:t xml:space="preserve">par </w:t>
      </w:r>
      <w:r w:rsidRPr="00694B30">
        <w:rPr>
          <w:color w:val="383838"/>
          <w:szCs w:val="18"/>
        </w:rPr>
        <w:t xml:space="preserve">cet </w:t>
      </w:r>
      <w:r w:rsidRPr="00694B30">
        <w:rPr>
          <w:color w:val="1A1A1A"/>
          <w:szCs w:val="18"/>
        </w:rPr>
        <w:t>accroissement en quantité des importations totales de ce produit et non par d'autr</w:t>
      </w:r>
      <w:r w:rsidRPr="00694B30">
        <w:rPr>
          <w:color w:val="383838"/>
          <w:szCs w:val="18"/>
        </w:rPr>
        <w:t xml:space="preserve">es </w:t>
      </w:r>
      <w:r w:rsidRPr="00694B30">
        <w:rPr>
          <w:color w:val="282828"/>
          <w:szCs w:val="18"/>
        </w:rPr>
        <w:lastRenderedPageBreak/>
        <w:t xml:space="preserve">facteurs </w:t>
      </w:r>
      <w:r w:rsidRPr="00694B30">
        <w:rPr>
          <w:color w:val="1A1A1A"/>
          <w:szCs w:val="18"/>
        </w:rPr>
        <w:t>t</w:t>
      </w:r>
      <w:r w:rsidRPr="00694B30">
        <w:rPr>
          <w:color w:val="383838"/>
          <w:szCs w:val="18"/>
        </w:rPr>
        <w:t>e</w:t>
      </w:r>
      <w:r w:rsidRPr="00694B30">
        <w:rPr>
          <w:color w:val="1A1A1A"/>
          <w:szCs w:val="18"/>
        </w:rPr>
        <w:t>ls qu</w:t>
      </w:r>
      <w:r w:rsidRPr="00694B30">
        <w:rPr>
          <w:color w:val="383838"/>
          <w:szCs w:val="18"/>
        </w:rPr>
        <w:t xml:space="preserve">e </w:t>
      </w:r>
      <w:r w:rsidRPr="00694B30">
        <w:rPr>
          <w:color w:val="1A1A1A"/>
          <w:szCs w:val="18"/>
        </w:rPr>
        <w:t xml:space="preserve">des modifications techniques ou des </w:t>
      </w:r>
      <w:r w:rsidRPr="00694B30">
        <w:rPr>
          <w:color w:val="282828"/>
          <w:szCs w:val="18"/>
        </w:rPr>
        <w:t xml:space="preserve">changements </w:t>
      </w:r>
      <w:r w:rsidRPr="00694B30">
        <w:rPr>
          <w:color w:val="1A1A1A"/>
          <w:szCs w:val="18"/>
        </w:rPr>
        <w:t>dans les préférences des</w:t>
      </w:r>
      <w:r w:rsidR="008E10D7" w:rsidRPr="00694B30">
        <w:rPr>
          <w:color w:val="1A1A1A"/>
          <w:szCs w:val="18"/>
        </w:rPr>
        <w:t xml:space="preserve"> </w:t>
      </w:r>
      <w:r w:rsidRPr="00694B30">
        <w:rPr>
          <w:color w:val="1A1A1A"/>
          <w:szCs w:val="18"/>
        </w:rPr>
        <w:t>con</w:t>
      </w:r>
      <w:r w:rsidRPr="00694B30">
        <w:rPr>
          <w:color w:val="383838"/>
          <w:szCs w:val="18"/>
        </w:rPr>
        <w:t>so</w:t>
      </w:r>
      <w:r w:rsidRPr="00694B30">
        <w:rPr>
          <w:color w:val="1A1A1A"/>
          <w:szCs w:val="18"/>
        </w:rPr>
        <w:t>mmat</w:t>
      </w:r>
      <w:r w:rsidRPr="00694B30">
        <w:rPr>
          <w:color w:val="383838"/>
          <w:szCs w:val="18"/>
        </w:rPr>
        <w:t>e</w:t>
      </w:r>
      <w:r w:rsidRPr="00694B30">
        <w:rPr>
          <w:color w:val="1A1A1A"/>
          <w:szCs w:val="18"/>
        </w:rPr>
        <w:t>ur</w:t>
      </w:r>
      <w:r w:rsidRPr="00694B30">
        <w:rPr>
          <w:color w:val="383838"/>
          <w:szCs w:val="18"/>
        </w:rPr>
        <w:t>s.</w:t>
      </w:r>
    </w:p>
    <w:p w14:paraId="0C027589" w14:textId="506551E1" w:rsidR="00C15265" w:rsidRPr="00694B30" w:rsidRDefault="00C15265" w:rsidP="00AB2BA3">
      <w:pPr>
        <w:pStyle w:val="BodyText"/>
      </w:pPr>
      <w:r w:rsidRPr="00694B30">
        <w:rPr>
          <w:color w:val="383838"/>
          <w:szCs w:val="18"/>
        </w:rPr>
        <w:tab/>
      </w:r>
      <w:r w:rsidRPr="00694B30">
        <w:rPr>
          <w:color w:val="1A1A1A"/>
          <w:szCs w:val="18"/>
        </w:rPr>
        <w:t>Lorsqu'il</w:t>
      </w:r>
      <w:r w:rsidR="008E10D7" w:rsidRPr="00694B30">
        <w:rPr>
          <w:color w:val="1A1A1A"/>
          <w:szCs w:val="18"/>
        </w:rPr>
        <w:t xml:space="preserve"> </w:t>
      </w:r>
      <w:r w:rsidRPr="00694B30">
        <w:rPr>
          <w:color w:val="1A1A1A"/>
          <w:szCs w:val="18"/>
        </w:rPr>
        <w:t>déterminera s'il existe un préjudice grave ou une menace réelle de pr</w:t>
      </w:r>
      <w:r w:rsidRPr="00694B30">
        <w:rPr>
          <w:color w:val="383838"/>
          <w:szCs w:val="18"/>
        </w:rPr>
        <w:t>éj</w:t>
      </w:r>
      <w:r w:rsidRPr="00694B30">
        <w:rPr>
          <w:color w:val="1A1A1A"/>
          <w:szCs w:val="18"/>
        </w:rPr>
        <w:t>udice</w:t>
      </w:r>
      <w:r w:rsidR="008E10D7" w:rsidRPr="00694B30">
        <w:rPr>
          <w:color w:val="1A1A1A"/>
          <w:szCs w:val="18"/>
        </w:rPr>
        <w:t xml:space="preserve"> </w:t>
      </w:r>
      <w:r w:rsidRPr="00694B30">
        <w:rPr>
          <w:color w:val="383838"/>
          <w:szCs w:val="18"/>
        </w:rPr>
        <w:t xml:space="preserve">grave, </w:t>
      </w:r>
      <w:r w:rsidRPr="00694B30">
        <w:rPr>
          <w:color w:val="1A1A1A"/>
          <w:szCs w:val="18"/>
        </w:rPr>
        <w:t>ainsi qu'il est indiqué au paragraphe</w:t>
      </w:r>
      <w:r w:rsidR="00EE4AF5">
        <w:rPr>
          <w:color w:val="1A1A1A"/>
          <w:szCs w:val="18"/>
        </w:rPr>
        <w:t> </w:t>
      </w:r>
      <w:r w:rsidRPr="00694B30">
        <w:rPr>
          <w:color w:val="1A1A1A"/>
          <w:szCs w:val="18"/>
        </w:rPr>
        <w:t xml:space="preserve">2, le Membre examinera l'effet de ces importations </w:t>
      </w:r>
      <w:r w:rsidRPr="00694B30">
        <w:rPr>
          <w:color w:val="282828"/>
          <w:szCs w:val="18"/>
        </w:rPr>
        <w:t xml:space="preserve">sur </w:t>
      </w:r>
      <w:r w:rsidRPr="00694B30">
        <w:rPr>
          <w:color w:val="1A1A1A"/>
          <w:szCs w:val="18"/>
        </w:rPr>
        <w:t xml:space="preserve">la </w:t>
      </w:r>
      <w:r w:rsidRPr="00694B30">
        <w:rPr>
          <w:color w:val="383838"/>
          <w:szCs w:val="18"/>
        </w:rPr>
        <w:t>s</w:t>
      </w:r>
      <w:r w:rsidRPr="00694B30">
        <w:rPr>
          <w:color w:val="1A1A1A"/>
          <w:szCs w:val="18"/>
        </w:rPr>
        <w:t>ituation de la branche de production en question dont témoignent des modifications des variabl</w:t>
      </w:r>
      <w:r w:rsidRPr="00694B30">
        <w:rPr>
          <w:color w:val="383838"/>
          <w:szCs w:val="18"/>
        </w:rPr>
        <w:t xml:space="preserve">es </w:t>
      </w:r>
      <w:r w:rsidRPr="00694B30">
        <w:rPr>
          <w:color w:val="282828"/>
          <w:szCs w:val="18"/>
        </w:rPr>
        <w:t xml:space="preserve">économiques </w:t>
      </w:r>
      <w:r w:rsidRPr="00694B30">
        <w:rPr>
          <w:color w:val="1A1A1A"/>
          <w:szCs w:val="18"/>
        </w:rPr>
        <w:t>pertinentes telles que la production, la productivité, la capacité utilisée, les stocks, la part de marché</w:t>
      </w:r>
      <w:r w:rsidRPr="00694B30">
        <w:rPr>
          <w:color w:val="383838"/>
          <w:szCs w:val="18"/>
        </w:rPr>
        <w:t xml:space="preserve">, </w:t>
      </w:r>
      <w:r w:rsidRPr="00694B30">
        <w:rPr>
          <w:color w:val="1A1A1A"/>
          <w:szCs w:val="18"/>
        </w:rPr>
        <w:t>les exportations,</w:t>
      </w:r>
      <w:r w:rsidR="008E10D7" w:rsidRPr="00694B30">
        <w:rPr>
          <w:color w:val="1A1A1A"/>
          <w:szCs w:val="18"/>
        </w:rPr>
        <w:t xml:space="preserve"> </w:t>
      </w:r>
      <w:r w:rsidRPr="00694B30">
        <w:rPr>
          <w:color w:val="1A1A1A"/>
          <w:szCs w:val="18"/>
        </w:rPr>
        <w:t>les salaires,</w:t>
      </w:r>
      <w:r w:rsidR="008E10D7" w:rsidRPr="00694B30">
        <w:rPr>
          <w:color w:val="1A1A1A"/>
          <w:szCs w:val="18"/>
        </w:rPr>
        <w:t xml:space="preserve"> </w:t>
      </w:r>
      <w:r w:rsidRPr="00694B30">
        <w:rPr>
          <w:color w:val="1A1A1A"/>
          <w:szCs w:val="18"/>
        </w:rPr>
        <w:t>l'emploi,</w:t>
      </w:r>
      <w:r w:rsidR="008E10D7" w:rsidRPr="00694B30">
        <w:rPr>
          <w:color w:val="1A1A1A"/>
          <w:szCs w:val="18"/>
        </w:rPr>
        <w:t xml:space="preserve"> </w:t>
      </w:r>
      <w:r w:rsidRPr="00694B30">
        <w:rPr>
          <w:color w:val="1A1A1A"/>
          <w:szCs w:val="18"/>
        </w:rPr>
        <w:t>les prix</w:t>
      </w:r>
      <w:r w:rsidR="008E10D7" w:rsidRPr="00694B30">
        <w:rPr>
          <w:color w:val="1A1A1A"/>
          <w:szCs w:val="18"/>
        </w:rPr>
        <w:t xml:space="preserve"> </w:t>
      </w:r>
      <w:r w:rsidRPr="00694B30">
        <w:rPr>
          <w:color w:val="1A1A1A"/>
          <w:szCs w:val="18"/>
        </w:rPr>
        <w:t>intérieurs,</w:t>
      </w:r>
      <w:r w:rsidR="008E10D7" w:rsidRPr="00694B30">
        <w:rPr>
          <w:color w:val="1A1A1A"/>
          <w:szCs w:val="18"/>
        </w:rPr>
        <w:t xml:space="preserve"> </w:t>
      </w:r>
      <w:r w:rsidRPr="00694B30">
        <w:rPr>
          <w:color w:val="1A1A1A"/>
          <w:szCs w:val="18"/>
        </w:rPr>
        <w:t xml:space="preserve">les profits </w:t>
      </w:r>
      <w:r w:rsidRPr="00694B30">
        <w:rPr>
          <w:color w:val="282828"/>
          <w:szCs w:val="18"/>
        </w:rPr>
        <w:t xml:space="preserve">et </w:t>
      </w:r>
      <w:r w:rsidRPr="00694B30">
        <w:rPr>
          <w:color w:val="1A1A1A"/>
          <w:szCs w:val="18"/>
        </w:rPr>
        <w:t>les investi</w:t>
      </w:r>
      <w:r w:rsidRPr="00694B30">
        <w:rPr>
          <w:color w:val="383838"/>
          <w:szCs w:val="18"/>
        </w:rPr>
        <w:t>sse</w:t>
      </w:r>
      <w:r w:rsidRPr="00694B30">
        <w:rPr>
          <w:color w:val="1A1A1A"/>
          <w:szCs w:val="18"/>
        </w:rPr>
        <w:t>m</w:t>
      </w:r>
      <w:r w:rsidRPr="00694B30">
        <w:rPr>
          <w:color w:val="383838"/>
          <w:szCs w:val="18"/>
        </w:rPr>
        <w:t>e</w:t>
      </w:r>
      <w:r w:rsidRPr="00694B30">
        <w:rPr>
          <w:color w:val="1A1A1A"/>
          <w:szCs w:val="18"/>
        </w:rPr>
        <w:t>nts;</w:t>
      </w:r>
      <w:r w:rsidR="008E10D7" w:rsidRPr="00694B30">
        <w:rPr>
          <w:color w:val="1A1A1A"/>
          <w:szCs w:val="18"/>
        </w:rPr>
        <w:t xml:space="preserve"> </w:t>
      </w:r>
      <w:r w:rsidRPr="00694B30">
        <w:rPr>
          <w:color w:val="282828"/>
          <w:szCs w:val="18"/>
        </w:rPr>
        <w:t xml:space="preserve">aucun </w:t>
      </w:r>
      <w:r w:rsidRPr="00694B30">
        <w:rPr>
          <w:color w:val="1A1A1A"/>
          <w:szCs w:val="18"/>
        </w:rPr>
        <w:t>de ces facteurs, pris isolément ou combiné à d'autres facteurs, ne constituera néce</w:t>
      </w:r>
      <w:r w:rsidRPr="00694B30">
        <w:rPr>
          <w:color w:val="383838"/>
          <w:szCs w:val="18"/>
        </w:rPr>
        <w:t>ss</w:t>
      </w:r>
      <w:r w:rsidRPr="00694B30">
        <w:rPr>
          <w:color w:val="1A1A1A"/>
          <w:szCs w:val="18"/>
        </w:rPr>
        <w:t>airement un</w:t>
      </w:r>
      <w:r w:rsidRPr="00694B30">
        <w:rPr>
          <w:color w:val="383838"/>
          <w:szCs w:val="18"/>
        </w:rPr>
        <w:t xml:space="preserve">e </w:t>
      </w:r>
      <w:r w:rsidRPr="00694B30">
        <w:rPr>
          <w:color w:val="1A1A1A"/>
          <w:szCs w:val="18"/>
        </w:rPr>
        <w:t>b</w:t>
      </w:r>
      <w:r w:rsidRPr="00694B30">
        <w:rPr>
          <w:color w:val="383838"/>
          <w:szCs w:val="18"/>
        </w:rPr>
        <w:t xml:space="preserve">ase </w:t>
      </w:r>
      <w:r w:rsidRPr="00694B30">
        <w:rPr>
          <w:color w:val="1A1A1A"/>
          <w:szCs w:val="18"/>
        </w:rPr>
        <w:t>de jugement déterminante.</w:t>
      </w:r>
    </w:p>
    <w:p w14:paraId="58D1C0BE" w14:textId="03F8C86C" w:rsidR="00C15265" w:rsidRPr="00694B30" w:rsidRDefault="00C15265" w:rsidP="00AB2BA3">
      <w:pPr>
        <w:pStyle w:val="BodyText"/>
      </w:pPr>
      <w:r w:rsidRPr="00694B30">
        <w:rPr>
          <w:color w:val="1A1A1A"/>
          <w:szCs w:val="18"/>
        </w:rPr>
        <w:tab/>
      </w:r>
      <w:r w:rsidR="003A185F" w:rsidRPr="00694B30">
        <w:rPr>
          <w:color w:val="1A1A1A"/>
          <w:szCs w:val="18"/>
        </w:rPr>
        <w:t xml:space="preserve">Toute mesure </w:t>
      </w:r>
      <w:r w:rsidR="003A185F" w:rsidRPr="00694B30">
        <w:rPr>
          <w:color w:val="282828"/>
          <w:szCs w:val="18"/>
        </w:rPr>
        <w:t xml:space="preserve">à </w:t>
      </w:r>
      <w:r w:rsidR="003A185F" w:rsidRPr="00694B30">
        <w:rPr>
          <w:color w:val="1A1A1A"/>
          <w:szCs w:val="18"/>
        </w:rPr>
        <w:t xml:space="preserve">laquelle il </w:t>
      </w:r>
      <w:r w:rsidR="003A185F" w:rsidRPr="00694B30">
        <w:rPr>
          <w:color w:val="282828"/>
          <w:szCs w:val="18"/>
        </w:rPr>
        <w:t xml:space="preserve">sera </w:t>
      </w:r>
      <w:r w:rsidR="003A185F" w:rsidRPr="00694B30">
        <w:rPr>
          <w:color w:val="1A1A1A"/>
          <w:szCs w:val="18"/>
        </w:rPr>
        <w:t>re</w:t>
      </w:r>
      <w:r w:rsidR="003A185F" w:rsidRPr="00694B30">
        <w:rPr>
          <w:color w:val="383838"/>
          <w:szCs w:val="18"/>
        </w:rPr>
        <w:t>co</w:t>
      </w:r>
      <w:r w:rsidR="003A185F" w:rsidRPr="00694B30">
        <w:rPr>
          <w:color w:val="1A1A1A"/>
          <w:szCs w:val="18"/>
        </w:rPr>
        <w:t xml:space="preserve">uru </w:t>
      </w:r>
      <w:r w:rsidR="003A185F" w:rsidRPr="00694B30">
        <w:rPr>
          <w:color w:val="282828"/>
          <w:szCs w:val="18"/>
        </w:rPr>
        <w:t xml:space="preserve">en vertu </w:t>
      </w:r>
      <w:r w:rsidR="003A185F" w:rsidRPr="00694B30">
        <w:rPr>
          <w:color w:val="1A1A1A"/>
          <w:szCs w:val="18"/>
        </w:rPr>
        <w:t>des dispositions du prés</w:t>
      </w:r>
      <w:r w:rsidR="003A185F" w:rsidRPr="00694B30">
        <w:rPr>
          <w:color w:val="383838"/>
          <w:szCs w:val="18"/>
        </w:rPr>
        <w:t>e</w:t>
      </w:r>
      <w:r w:rsidR="003A185F" w:rsidRPr="00694B30">
        <w:rPr>
          <w:color w:val="1A1A1A"/>
          <w:szCs w:val="18"/>
        </w:rPr>
        <w:t xml:space="preserve">nt </w:t>
      </w:r>
      <w:r w:rsidR="003A185F" w:rsidRPr="00694B30">
        <w:rPr>
          <w:color w:val="282828"/>
          <w:szCs w:val="18"/>
        </w:rPr>
        <w:t xml:space="preserve">article </w:t>
      </w:r>
      <w:r w:rsidR="003A185F" w:rsidRPr="00694B30">
        <w:rPr>
          <w:color w:val="383838"/>
          <w:szCs w:val="18"/>
        </w:rPr>
        <w:t xml:space="preserve">sera </w:t>
      </w:r>
      <w:r w:rsidR="003A185F" w:rsidRPr="00694B30">
        <w:rPr>
          <w:color w:val="282828"/>
          <w:szCs w:val="18"/>
        </w:rPr>
        <w:t xml:space="preserve">appliquée </w:t>
      </w:r>
      <w:r w:rsidR="003A185F" w:rsidRPr="00694B30">
        <w:rPr>
          <w:color w:val="1A1A1A"/>
          <w:szCs w:val="18"/>
        </w:rPr>
        <w:t>Membre par Membre</w:t>
      </w:r>
      <w:r w:rsidR="003A185F" w:rsidRPr="00694B30">
        <w:rPr>
          <w:color w:val="383838"/>
          <w:szCs w:val="18"/>
        </w:rPr>
        <w:t xml:space="preserve">. </w:t>
      </w:r>
      <w:r w:rsidR="003A185F" w:rsidRPr="00694B30">
        <w:rPr>
          <w:color w:val="1A1A1A"/>
          <w:szCs w:val="18"/>
        </w:rPr>
        <w:t xml:space="preserve">Le </w:t>
      </w:r>
      <w:r w:rsidR="003A185F" w:rsidRPr="00694B30">
        <w:rPr>
          <w:color w:val="282828"/>
          <w:szCs w:val="18"/>
        </w:rPr>
        <w:t xml:space="preserve">ou </w:t>
      </w:r>
      <w:r w:rsidR="003A185F" w:rsidRPr="00694B30">
        <w:rPr>
          <w:color w:val="1A1A1A"/>
          <w:szCs w:val="18"/>
        </w:rPr>
        <w:t>les Membre</w:t>
      </w:r>
      <w:r w:rsidR="003A185F" w:rsidRPr="00694B30">
        <w:rPr>
          <w:color w:val="383838"/>
          <w:szCs w:val="18"/>
        </w:rPr>
        <w:t xml:space="preserve">s </w:t>
      </w:r>
      <w:r w:rsidR="003A185F" w:rsidRPr="00694B30">
        <w:rPr>
          <w:color w:val="282828"/>
          <w:szCs w:val="18"/>
        </w:rPr>
        <w:t xml:space="preserve">auxquels est </w:t>
      </w:r>
      <w:r w:rsidR="003A185F" w:rsidRPr="00694B30">
        <w:rPr>
          <w:color w:val="1A1A1A"/>
          <w:szCs w:val="18"/>
        </w:rPr>
        <w:t xml:space="preserve">imputé le préjudice </w:t>
      </w:r>
      <w:r w:rsidR="003A185F" w:rsidRPr="00694B30">
        <w:rPr>
          <w:color w:val="282828"/>
          <w:szCs w:val="18"/>
        </w:rPr>
        <w:t xml:space="preserve">grave </w:t>
      </w:r>
      <w:r w:rsidR="003A185F" w:rsidRPr="00694B30">
        <w:rPr>
          <w:color w:val="1A1A1A"/>
          <w:szCs w:val="18"/>
        </w:rPr>
        <w:t>ou la m</w:t>
      </w:r>
      <w:r w:rsidR="003A185F" w:rsidRPr="00694B30">
        <w:rPr>
          <w:color w:val="383838"/>
          <w:szCs w:val="18"/>
        </w:rPr>
        <w:t>e</w:t>
      </w:r>
      <w:r w:rsidR="003A185F" w:rsidRPr="00694B30">
        <w:rPr>
          <w:color w:val="1A1A1A"/>
          <w:szCs w:val="18"/>
        </w:rPr>
        <w:t>na</w:t>
      </w:r>
      <w:r w:rsidR="003A185F" w:rsidRPr="00694B30">
        <w:rPr>
          <w:color w:val="383838"/>
          <w:szCs w:val="18"/>
        </w:rPr>
        <w:t xml:space="preserve">ce </w:t>
      </w:r>
      <w:r w:rsidR="003A185F" w:rsidRPr="00694B30">
        <w:rPr>
          <w:color w:val="282828"/>
          <w:szCs w:val="18"/>
        </w:rPr>
        <w:t>réelle</w:t>
      </w:r>
      <w:r w:rsidR="008E10D7" w:rsidRPr="00694B30">
        <w:rPr>
          <w:color w:val="282828"/>
          <w:szCs w:val="18"/>
        </w:rPr>
        <w:t xml:space="preserve"> </w:t>
      </w:r>
      <w:r w:rsidR="003A185F" w:rsidRPr="00694B30">
        <w:rPr>
          <w:color w:val="1A1A1A"/>
          <w:szCs w:val="18"/>
        </w:rPr>
        <w:t>de préjudice grave</w:t>
      </w:r>
      <w:r w:rsidR="003A185F" w:rsidRPr="00694B30">
        <w:rPr>
          <w:color w:val="383838"/>
          <w:szCs w:val="18"/>
        </w:rPr>
        <w:t xml:space="preserve">, </w:t>
      </w:r>
      <w:r w:rsidR="003A185F" w:rsidRPr="00694B30">
        <w:rPr>
          <w:color w:val="1A1A1A"/>
          <w:szCs w:val="18"/>
        </w:rPr>
        <w:t>visé aux paragraphes</w:t>
      </w:r>
      <w:r w:rsidR="00EE4AF5">
        <w:rPr>
          <w:color w:val="1A1A1A"/>
          <w:szCs w:val="18"/>
        </w:rPr>
        <w:t> </w:t>
      </w:r>
      <w:r w:rsidR="003A185F" w:rsidRPr="00694B30">
        <w:rPr>
          <w:color w:val="1A1A1A"/>
          <w:szCs w:val="18"/>
        </w:rPr>
        <w:t xml:space="preserve">2 </w:t>
      </w:r>
      <w:r w:rsidR="003A185F" w:rsidRPr="00694B30">
        <w:rPr>
          <w:color w:val="282828"/>
          <w:szCs w:val="18"/>
        </w:rPr>
        <w:t>et</w:t>
      </w:r>
      <w:r w:rsidR="00EE4AF5">
        <w:rPr>
          <w:color w:val="282828"/>
          <w:szCs w:val="18"/>
        </w:rPr>
        <w:t> </w:t>
      </w:r>
      <w:r w:rsidR="003A185F" w:rsidRPr="00694B30">
        <w:rPr>
          <w:color w:val="1A1A1A"/>
          <w:szCs w:val="18"/>
        </w:rPr>
        <w:t xml:space="preserve">3, </w:t>
      </w:r>
      <w:r w:rsidR="003A185F" w:rsidRPr="00694B30">
        <w:rPr>
          <w:color w:val="282828"/>
          <w:szCs w:val="18"/>
        </w:rPr>
        <w:t xml:space="preserve">seront </w:t>
      </w:r>
      <w:r w:rsidR="003A185F" w:rsidRPr="00694B30">
        <w:rPr>
          <w:color w:val="1A1A1A"/>
          <w:szCs w:val="18"/>
        </w:rPr>
        <w:t xml:space="preserve">identifiés </w:t>
      </w:r>
      <w:r w:rsidR="003A185F" w:rsidRPr="00694B30">
        <w:rPr>
          <w:color w:val="282828"/>
          <w:szCs w:val="18"/>
        </w:rPr>
        <w:t xml:space="preserve">sur </w:t>
      </w:r>
      <w:r w:rsidR="003A185F" w:rsidRPr="00694B30">
        <w:rPr>
          <w:color w:val="1A1A1A"/>
          <w:szCs w:val="18"/>
        </w:rPr>
        <w:t xml:space="preserve">la base d'un </w:t>
      </w:r>
      <w:r w:rsidR="003A185F" w:rsidRPr="00694B30">
        <w:rPr>
          <w:color w:val="282828"/>
          <w:szCs w:val="18"/>
        </w:rPr>
        <w:t xml:space="preserve">accroissement </w:t>
      </w:r>
      <w:r w:rsidR="003A185F" w:rsidRPr="00694B30">
        <w:rPr>
          <w:color w:val="1A1A1A"/>
          <w:szCs w:val="18"/>
        </w:rPr>
        <w:t>bru</w:t>
      </w:r>
      <w:r w:rsidR="003A185F" w:rsidRPr="00694B30">
        <w:rPr>
          <w:color w:val="383838"/>
          <w:szCs w:val="18"/>
        </w:rPr>
        <w:t>s</w:t>
      </w:r>
      <w:r w:rsidR="003A185F" w:rsidRPr="00694B30">
        <w:rPr>
          <w:color w:val="1A1A1A"/>
          <w:szCs w:val="18"/>
        </w:rPr>
        <w:t>qu</w:t>
      </w:r>
      <w:r w:rsidR="003A185F" w:rsidRPr="00694B30">
        <w:rPr>
          <w:color w:val="383838"/>
          <w:szCs w:val="18"/>
        </w:rPr>
        <w:t xml:space="preserve">e </w:t>
      </w:r>
      <w:r w:rsidR="003A185F" w:rsidRPr="00694B30">
        <w:rPr>
          <w:color w:val="282828"/>
          <w:szCs w:val="18"/>
        </w:rPr>
        <w:t>et substantiel,</w:t>
      </w:r>
      <w:r w:rsidR="008E10D7" w:rsidRPr="00694B30">
        <w:rPr>
          <w:color w:val="282828"/>
          <w:szCs w:val="18"/>
        </w:rPr>
        <w:t xml:space="preserve"> </w:t>
      </w:r>
      <w:r w:rsidR="003A185F" w:rsidRPr="00694B30">
        <w:rPr>
          <w:color w:val="1A1A1A"/>
          <w:szCs w:val="18"/>
        </w:rPr>
        <w:t xml:space="preserve">effectif </w:t>
      </w:r>
      <w:r w:rsidR="003A185F" w:rsidRPr="00694B30">
        <w:rPr>
          <w:color w:val="282828"/>
          <w:szCs w:val="18"/>
        </w:rPr>
        <w:t xml:space="preserve">ou </w:t>
      </w:r>
      <w:r w:rsidR="003A185F" w:rsidRPr="00694B30">
        <w:rPr>
          <w:color w:val="1A1A1A"/>
          <w:szCs w:val="18"/>
        </w:rPr>
        <w:t>imminent</w:t>
      </w:r>
      <w:r w:rsidR="005874FB" w:rsidRPr="00694B30">
        <w:rPr>
          <w:rStyle w:val="FootnoteReference"/>
          <w:color w:val="1A1A1A"/>
          <w:szCs w:val="18"/>
        </w:rPr>
        <w:footnoteReference w:id="6"/>
      </w:r>
      <w:r w:rsidR="003A185F" w:rsidRPr="00694B30">
        <w:rPr>
          <w:color w:val="383838"/>
          <w:szCs w:val="18"/>
        </w:rPr>
        <w:t xml:space="preserve">, </w:t>
      </w:r>
      <w:r w:rsidR="003A185F" w:rsidRPr="00694B30">
        <w:rPr>
          <w:color w:val="1A1A1A"/>
          <w:szCs w:val="18"/>
        </w:rPr>
        <w:t>des importations</w:t>
      </w:r>
      <w:r w:rsidR="008E10D7" w:rsidRPr="00694B30">
        <w:rPr>
          <w:color w:val="1A1A1A"/>
          <w:szCs w:val="18"/>
        </w:rPr>
        <w:t xml:space="preserve"> </w:t>
      </w:r>
      <w:r w:rsidR="003A185F" w:rsidRPr="00694B30">
        <w:rPr>
          <w:color w:val="282828"/>
          <w:szCs w:val="18"/>
        </w:rPr>
        <w:t xml:space="preserve">en </w:t>
      </w:r>
      <w:r w:rsidR="003A185F" w:rsidRPr="00694B30">
        <w:rPr>
          <w:color w:val="1A1A1A"/>
          <w:szCs w:val="18"/>
        </w:rPr>
        <w:t xml:space="preserve">provenance dudit </w:t>
      </w:r>
      <w:r w:rsidR="003A185F" w:rsidRPr="00694B30">
        <w:rPr>
          <w:color w:val="282828"/>
          <w:szCs w:val="18"/>
        </w:rPr>
        <w:t xml:space="preserve">ou </w:t>
      </w:r>
      <w:r w:rsidR="003A185F" w:rsidRPr="00694B30">
        <w:rPr>
          <w:color w:val="1A1A1A"/>
          <w:szCs w:val="18"/>
        </w:rPr>
        <w:t>l</w:t>
      </w:r>
      <w:r w:rsidR="003A185F" w:rsidRPr="00694B30">
        <w:rPr>
          <w:color w:val="383838"/>
          <w:szCs w:val="18"/>
        </w:rPr>
        <w:t>es</w:t>
      </w:r>
      <w:r w:rsidR="003A185F" w:rsidRPr="00694B30">
        <w:rPr>
          <w:color w:val="1A1A1A"/>
          <w:szCs w:val="18"/>
        </w:rPr>
        <w:t>dit</w:t>
      </w:r>
      <w:r w:rsidR="003A185F" w:rsidRPr="00694B30">
        <w:rPr>
          <w:color w:val="383838"/>
          <w:szCs w:val="18"/>
        </w:rPr>
        <w:t>s</w:t>
      </w:r>
      <w:r w:rsidR="008E10D7" w:rsidRPr="00694B30">
        <w:rPr>
          <w:color w:val="383838"/>
          <w:szCs w:val="18"/>
        </w:rPr>
        <w:t xml:space="preserve"> </w:t>
      </w:r>
      <w:r w:rsidR="003A185F" w:rsidRPr="00694B30">
        <w:rPr>
          <w:color w:val="1A1A1A"/>
          <w:szCs w:val="18"/>
        </w:rPr>
        <w:t>M</w:t>
      </w:r>
      <w:r w:rsidR="003A185F" w:rsidRPr="00694B30">
        <w:rPr>
          <w:color w:val="383838"/>
          <w:szCs w:val="18"/>
        </w:rPr>
        <w:t>e</w:t>
      </w:r>
      <w:r w:rsidR="003A185F" w:rsidRPr="00694B30">
        <w:rPr>
          <w:color w:val="1A1A1A"/>
          <w:szCs w:val="18"/>
        </w:rPr>
        <w:t>mbr</w:t>
      </w:r>
      <w:r w:rsidR="003A185F" w:rsidRPr="00694B30">
        <w:rPr>
          <w:color w:val="383838"/>
          <w:szCs w:val="18"/>
        </w:rPr>
        <w:t xml:space="preserve">es </w:t>
      </w:r>
      <w:r w:rsidR="003A185F" w:rsidRPr="00694B30">
        <w:rPr>
          <w:color w:val="282828"/>
          <w:szCs w:val="18"/>
        </w:rPr>
        <w:t xml:space="preserve">pris </w:t>
      </w:r>
      <w:r w:rsidR="003A185F" w:rsidRPr="00694B30">
        <w:rPr>
          <w:color w:val="1A1A1A"/>
          <w:szCs w:val="18"/>
        </w:rPr>
        <w:t xml:space="preserve">individuellement, et sur la base du niveau des importations par rapport </w:t>
      </w:r>
      <w:r w:rsidR="003A185F" w:rsidRPr="00694B30">
        <w:rPr>
          <w:color w:val="282828"/>
          <w:szCs w:val="18"/>
        </w:rPr>
        <w:t xml:space="preserve">aux </w:t>
      </w:r>
      <w:r w:rsidR="003A185F" w:rsidRPr="00694B30">
        <w:rPr>
          <w:color w:val="1A1A1A"/>
          <w:szCs w:val="18"/>
        </w:rPr>
        <w:t xml:space="preserve">importations </w:t>
      </w:r>
      <w:r w:rsidR="003A185F" w:rsidRPr="00694B30">
        <w:rPr>
          <w:color w:val="383838"/>
          <w:szCs w:val="18"/>
        </w:rPr>
        <w:t>e</w:t>
      </w:r>
      <w:r w:rsidR="003A185F" w:rsidRPr="00694B30">
        <w:rPr>
          <w:color w:val="1A1A1A"/>
          <w:szCs w:val="18"/>
        </w:rPr>
        <w:t>n prov</w:t>
      </w:r>
      <w:r w:rsidR="003A185F" w:rsidRPr="00694B30">
        <w:rPr>
          <w:color w:val="383838"/>
          <w:szCs w:val="18"/>
        </w:rPr>
        <w:t>e</w:t>
      </w:r>
      <w:r w:rsidR="003A185F" w:rsidRPr="00694B30">
        <w:rPr>
          <w:color w:val="1A1A1A"/>
          <w:szCs w:val="18"/>
        </w:rPr>
        <w:t>nan</w:t>
      </w:r>
      <w:r w:rsidR="003A185F" w:rsidRPr="00694B30">
        <w:rPr>
          <w:color w:val="383838"/>
          <w:szCs w:val="18"/>
        </w:rPr>
        <w:t xml:space="preserve">ce </w:t>
      </w:r>
      <w:r w:rsidR="003A185F" w:rsidRPr="00694B30">
        <w:rPr>
          <w:color w:val="1A1A1A"/>
          <w:szCs w:val="18"/>
        </w:rPr>
        <w:t>d'autres sources, de la part de marché</w:t>
      </w:r>
      <w:r w:rsidR="003A185F" w:rsidRPr="00694B30">
        <w:rPr>
          <w:color w:val="383838"/>
          <w:szCs w:val="18"/>
        </w:rPr>
        <w:t xml:space="preserve">, </w:t>
      </w:r>
      <w:r w:rsidR="003A185F" w:rsidRPr="00694B30">
        <w:rPr>
          <w:color w:val="1A1A1A"/>
          <w:szCs w:val="18"/>
        </w:rPr>
        <w:t xml:space="preserve">ainsi que des prix à l'importation </w:t>
      </w:r>
      <w:r w:rsidR="003A185F" w:rsidRPr="00694B30">
        <w:rPr>
          <w:color w:val="282828"/>
          <w:szCs w:val="18"/>
        </w:rPr>
        <w:t xml:space="preserve">et </w:t>
      </w:r>
      <w:r w:rsidR="003A185F" w:rsidRPr="00694B30">
        <w:rPr>
          <w:color w:val="1A1A1A"/>
          <w:szCs w:val="18"/>
        </w:rPr>
        <w:t>d</w:t>
      </w:r>
      <w:r w:rsidR="003A185F" w:rsidRPr="00694B30">
        <w:rPr>
          <w:color w:val="383838"/>
          <w:szCs w:val="18"/>
        </w:rPr>
        <w:t xml:space="preserve">es </w:t>
      </w:r>
      <w:r w:rsidR="003A185F" w:rsidRPr="00694B30">
        <w:rPr>
          <w:color w:val="1A1A1A"/>
          <w:szCs w:val="18"/>
        </w:rPr>
        <w:t>prix int</w:t>
      </w:r>
      <w:r w:rsidR="003A185F" w:rsidRPr="00694B30">
        <w:rPr>
          <w:color w:val="383838"/>
          <w:szCs w:val="18"/>
        </w:rPr>
        <w:t>ér</w:t>
      </w:r>
      <w:r w:rsidR="003A185F" w:rsidRPr="00694B30">
        <w:rPr>
          <w:color w:val="1A1A1A"/>
          <w:szCs w:val="18"/>
        </w:rPr>
        <w:t>i</w:t>
      </w:r>
      <w:r w:rsidR="003A185F" w:rsidRPr="00694B30">
        <w:rPr>
          <w:color w:val="383838"/>
          <w:szCs w:val="18"/>
        </w:rPr>
        <w:t>e</w:t>
      </w:r>
      <w:r w:rsidR="003A185F" w:rsidRPr="00694B30">
        <w:rPr>
          <w:color w:val="1A1A1A"/>
          <w:szCs w:val="18"/>
        </w:rPr>
        <w:t xml:space="preserve">urs </w:t>
      </w:r>
      <w:r w:rsidR="003A185F" w:rsidRPr="00694B30">
        <w:rPr>
          <w:color w:val="282828"/>
          <w:szCs w:val="18"/>
        </w:rPr>
        <w:t xml:space="preserve">à </w:t>
      </w:r>
      <w:r w:rsidR="003A185F" w:rsidRPr="00694B30">
        <w:rPr>
          <w:color w:val="1A1A1A"/>
          <w:szCs w:val="18"/>
        </w:rPr>
        <w:t xml:space="preserve">un </w:t>
      </w:r>
      <w:r w:rsidR="003A185F" w:rsidRPr="00694B30">
        <w:rPr>
          <w:color w:val="282828"/>
          <w:szCs w:val="18"/>
        </w:rPr>
        <w:t xml:space="preserve">stade </w:t>
      </w:r>
      <w:r w:rsidR="003A185F" w:rsidRPr="00694B30">
        <w:rPr>
          <w:color w:val="1A1A1A"/>
          <w:szCs w:val="18"/>
        </w:rPr>
        <w:t>comparable</w:t>
      </w:r>
      <w:r w:rsidR="008E10D7" w:rsidRPr="00694B30">
        <w:rPr>
          <w:color w:val="1A1A1A"/>
          <w:szCs w:val="18"/>
        </w:rPr>
        <w:t xml:space="preserve"> </w:t>
      </w:r>
      <w:r w:rsidR="003A185F" w:rsidRPr="00694B30">
        <w:rPr>
          <w:color w:val="1A1A1A"/>
          <w:szCs w:val="18"/>
        </w:rPr>
        <w:t>de la transaction</w:t>
      </w:r>
      <w:r w:rsidR="008E10D7" w:rsidRPr="00694B30">
        <w:rPr>
          <w:color w:val="1A1A1A"/>
          <w:szCs w:val="18"/>
        </w:rPr>
        <w:t xml:space="preserve"> </w:t>
      </w:r>
      <w:r w:rsidR="003A185F" w:rsidRPr="00694B30">
        <w:rPr>
          <w:color w:val="282828"/>
          <w:szCs w:val="18"/>
        </w:rPr>
        <w:t>commerciale;</w:t>
      </w:r>
      <w:r w:rsidR="008E10D7" w:rsidRPr="00694B30">
        <w:rPr>
          <w:color w:val="282828"/>
          <w:szCs w:val="18"/>
        </w:rPr>
        <w:t xml:space="preserve"> </w:t>
      </w:r>
      <w:r w:rsidR="003A185F" w:rsidRPr="00694B30">
        <w:rPr>
          <w:color w:val="1A1A1A"/>
          <w:szCs w:val="18"/>
        </w:rPr>
        <w:t xml:space="preserve">aucun de </w:t>
      </w:r>
      <w:r w:rsidR="003A185F" w:rsidRPr="00694B30">
        <w:rPr>
          <w:color w:val="282828"/>
          <w:szCs w:val="18"/>
        </w:rPr>
        <w:t xml:space="preserve">ces </w:t>
      </w:r>
      <w:r w:rsidR="003A185F" w:rsidRPr="00694B30">
        <w:rPr>
          <w:color w:val="1A1A1A"/>
          <w:szCs w:val="18"/>
        </w:rPr>
        <w:t>facteurs</w:t>
      </w:r>
      <w:r w:rsidR="003A185F" w:rsidRPr="00694B30">
        <w:rPr>
          <w:color w:val="383838"/>
          <w:szCs w:val="18"/>
        </w:rPr>
        <w:t>,</w:t>
      </w:r>
      <w:r w:rsidR="008E10D7" w:rsidRPr="00694B30">
        <w:rPr>
          <w:color w:val="383838"/>
          <w:szCs w:val="18"/>
        </w:rPr>
        <w:t xml:space="preserve"> </w:t>
      </w:r>
      <w:r w:rsidR="003A185F" w:rsidRPr="00694B30">
        <w:rPr>
          <w:color w:val="1A1A1A"/>
          <w:szCs w:val="18"/>
        </w:rPr>
        <w:t>pris</w:t>
      </w:r>
      <w:r w:rsidR="008E10D7" w:rsidRPr="00694B30">
        <w:rPr>
          <w:color w:val="1A1A1A"/>
          <w:szCs w:val="18"/>
        </w:rPr>
        <w:t xml:space="preserve"> </w:t>
      </w:r>
      <w:r w:rsidR="003A185F" w:rsidRPr="00694B30">
        <w:rPr>
          <w:color w:val="1A1A1A"/>
          <w:szCs w:val="18"/>
        </w:rPr>
        <w:t>i</w:t>
      </w:r>
      <w:r w:rsidR="003A185F" w:rsidRPr="00694B30">
        <w:rPr>
          <w:color w:val="383838"/>
          <w:szCs w:val="18"/>
        </w:rPr>
        <w:t>s</w:t>
      </w:r>
      <w:r w:rsidR="003A185F" w:rsidRPr="00694B30">
        <w:rPr>
          <w:color w:val="1A1A1A"/>
          <w:szCs w:val="18"/>
        </w:rPr>
        <w:t>ol</w:t>
      </w:r>
      <w:r w:rsidR="003A185F" w:rsidRPr="00694B30">
        <w:rPr>
          <w:color w:val="383838"/>
          <w:szCs w:val="18"/>
        </w:rPr>
        <w:t>é</w:t>
      </w:r>
      <w:r w:rsidR="003A185F" w:rsidRPr="00694B30">
        <w:rPr>
          <w:color w:val="1A1A1A"/>
          <w:szCs w:val="18"/>
        </w:rPr>
        <w:t>m</w:t>
      </w:r>
      <w:r w:rsidR="003A185F" w:rsidRPr="00694B30">
        <w:rPr>
          <w:color w:val="383838"/>
          <w:szCs w:val="18"/>
        </w:rPr>
        <w:t>e</w:t>
      </w:r>
      <w:r w:rsidR="003A185F" w:rsidRPr="00694B30">
        <w:rPr>
          <w:color w:val="1A1A1A"/>
          <w:szCs w:val="18"/>
        </w:rPr>
        <w:t xml:space="preserve">nt </w:t>
      </w:r>
      <w:r w:rsidR="003A185F" w:rsidRPr="00694B30">
        <w:rPr>
          <w:color w:val="282828"/>
          <w:szCs w:val="18"/>
        </w:rPr>
        <w:t>ou</w:t>
      </w:r>
      <w:r w:rsidR="008E10D7" w:rsidRPr="00694B30">
        <w:rPr>
          <w:color w:val="282828"/>
          <w:szCs w:val="18"/>
        </w:rPr>
        <w:t xml:space="preserve"> </w:t>
      </w:r>
      <w:r w:rsidR="003A185F" w:rsidRPr="00694B30">
        <w:rPr>
          <w:color w:val="383838"/>
          <w:szCs w:val="18"/>
        </w:rPr>
        <w:t>co</w:t>
      </w:r>
      <w:r w:rsidR="003A185F" w:rsidRPr="00694B30">
        <w:rPr>
          <w:color w:val="1A1A1A"/>
          <w:szCs w:val="18"/>
        </w:rPr>
        <w:t>mbin</w:t>
      </w:r>
      <w:r w:rsidR="003A185F" w:rsidRPr="00694B30">
        <w:rPr>
          <w:color w:val="383838"/>
          <w:szCs w:val="18"/>
        </w:rPr>
        <w:t xml:space="preserve">é </w:t>
      </w:r>
      <w:r w:rsidR="003A185F" w:rsidRPr="00694B30">
        <w:rPr>
          <w:color w:val="1A1A1A"/>
          <w:szCs w:val="18"/>
        </w:rPr>
        <w:t xml:space="preserve">à d'autres facteurs, ne </w:t>
      </w:r>
      <w:r w:rsidR="003A185F" w:rsidRPr="00694B30">
        <w:rPr>
          <w:color w:val="282828"/>
          <w:szCs w:val="18"/>
        </w:rPr>
        <w:t>constituera</w:t>
      </w:r>
      <w:r w:rsidR="008E10D7" w:rsidRPr="00694B30">
        <w:rPr>
          <w:color w:val="282828"/>
          <w:szCs w:val="18"/>
        </w:rPr>
        <w:t xml:space="preserve"> </w:t>
      </w:r>
      <w:r w:rsidR="003A185F" w:rsidRPr="00694B30">
        <w:rPr>
          <w:color w:val="1A1A1A"/>
          <w:szCs w:val="18"/>
        </w:rPr>
        <w:t>nécessairement une base de jugem</w:t>
      </w:r>
      <w:r w:rsidR="003A185F" w:rsidRPr="00694B30">
        <w:rPr>
          <w:color w:val="383838"/>
          <w:szCs w:val="18"/>
        </w:rPr>
        <w:t>e</w:t>
      </w:r>
      <w:r w:rsidR="003A185F" w:rsidRPr="00694B30">
        <w:rPr>
          <w:color w:val="1A1A1A"/>
          <w:szCs w:val="18"/>
        </w:rPr>
        <w:t>nt déterminante.</w:t>
      </w:r>
      <w:r w:rsidR="008E10D7" w:rsidRPr="00694B30">
        <w:rPr>
          <w:color w:val="1A1A1A"/>
          <w:szCs w:val="18"/>
        </w:rPr>
        <w:t xml:space="preserve"> </w:t>
      </w:r>
      <w:r w:rsidR="003A185F" w:rsidRPr="00694B30">
        <w:rPr>
          <w:color w:val="282828"/>
          <w:szCs w:val="18"/>
        </w:rPr>
        <w:t>Ces</w:t>
      </w:r>
      <w:r w:rsidR="008E10D7" w:rsidRPr="00694B30">
        <w:rPr>
          <w:color w:val="282828"/>
          <w:szCs w:val="18"/>
        </w:rPr>
        <w:t xml:space="preserve"> </w:t>
      </w:r>
      <w:r w:rsidR="003A185F" w:rsidRPr="00694B30">
        <w:rPr>
          <w:color w:val="1A1A1A"/>
          <w:szCs w:val="18"/>
        </w:rPr>
        <w:t>m</w:t>
      </w:r>
      <w:r w:rsidR="003A185F" w:rsidRPr="00694B30">
        <w:rPr>
          <w:color w:val="383838"/>
          <w:szCs w:val="18"/>
        </w:rPr>
        <w:t>es</w:t>
      </w:r>
      <w:r w:rsidR="003A185F" w:rsidRPr="00694B30">
        <w:rPr>
          <w:color w:val="1A1A1A"/>
          <w:szCs w:val="18"/>
        </w:rPr>
        <w:t>ur</w:t>
      </w:r>
      <w:r w:rsidR="003A185F" w:rsidRPr="00694B30">
        <w:rPr>
          <w:color w:val="383838"/>
          <w:szCs w:val="18"/>
        </w:rPr>
        <w:t>es</w:t>
      </w:r>
      <w:r w:rsidR="008E10D7" w:rsidRPr="00694B30">
        <w:rPr>
          <w:color w:val="383838"/>
          <w:szCs w:val="18"/>
        </w:rPr>
        <w:t xml:space="preserve"> </w:t>
      </w:r>
      <w:r w:rsidR="003A185F" w:rsidRPr="00694B30">
        <w:rPr>
          <w:color w:val="1A1A1A"/>
          <w:szCs w:val="18"/>
        </w:rPr>
        <w:t xml:space="preserve">de </w:t>
      </w:r>
      <w:r w:rsidR="003A185F" w:rsidRPr="00694B30">
        <w:rPr>
          <w:color w:val="282828"/>
          <w:szCs w:val="18"/>
        </w:rPr>
        <w:t xml:space="preserve">sauvegarde </w:t>
      </w:r>
      <w:r w:rsidR="003A185F" w:rsidRPr="00694B30">
        <w:rPr>
          <w:color w:val="1A1A1A"/>
          <w:szCs w:val="18"/>
        </w:rPr>
        <w:t xml:space="preserve">ne </w:t>
      </w:r>
      <w:r w:rsidR="003A185F" w:rsidRPr="00694B30">
        <w:rPr>
          <w:color w:val="282828"/>
          <w:szCs w:val="18"/>
        </w:rPr>
        <w:t xml:space="preserve">seront </w:t>
      </w:r>
      <w:r w:rsidR="003A185F" w:rsidRPr="00694B30">
        <w:rPr>
          <w:color w:val="1A1A1A"/>
          <w:szCs w:val="18"/>
        </w:rPr>
        <w:t xml:space="preserve">pas appliquées </w:t>
      </w:r>
      <w:r w:rsidR="003A185F" w:rsidRPr="00694B30">
        <w:rPr>
          <w:color w:val="282828"/>
          <w:szCs w:val="18"/>
        </w:rPr>
        <w:t xml:space="preserve">aux exportations </w:t>
      </w:r>
      <w:r w:rsidR="003A185F" w:rsidRPr="00694B30">
        <w:rPr>
          <w:color w:val="1A1A1A"/>
          <w:szCs w:val="18"/>
        </w:rPr>
        <w:t xml:space="preserve">d'un Membre dont les </w:t>
      </w:r>
      <w:r w:rsidR="003A185F" w:rsidRPr="00694B30">
        <w:rPr>
          <w:color w:val="282828"/>
          <w:szCs w:val="18"/>
        </w:rPr>
        <w:t xml:space="preserve">exportations du </w:t>
      </w:r>
      <w:r w:rsidR="003A185F" w:rsidRPr="00694B30">
        <w:rPr>
          <w:color w:val="1A1A1A"/>
          <w:szCs w:val="18"/>
        </w:rPr>
        <w:t>produit en question</w:t>
      </w:r>
      <w:r w:rsidR="008E10D7" w:rsidRPr="00694B30">
        <w:rPr>
          <w:color w:val="1A1A1A"/>
          <w:szCs w:val="18"/>
        </w:rPr>
        <w:t xml:space="preserve"> </w:t>
      </w:r>
      <w:r w:rsidR="003A185F" w:rsidRPr="00694B30">
        <w:rPr>
          <w:color w:val="1A1A1A"/>
          <w:szCs w:val="18"/>
        </w:rPr>
        <w:t xml:space="preserve">sont déjà </w:t>
      </w:r>
      <w:r w:rsidR="003A185F" w:rsidRPr="00694B30">
        <w:rPr>
          <w:color w:val="282828"/>
          <w:szCs w:val="18"/>
        </w:rPr>
        <w:t>soumises</w:t>
      </w:r>
      <w:r w:rsidR="008E10D7" w:rsidRPr="00694B30">
        <w:rPr>
          <w:color w:val="282828"/>
          <w:szCs w:val="18"/>
        </w:rPr>
        <w:t xml:space="preserve"> </w:t>
      </w:r>
      <w:r w:rsidR="003A185F" w:rsidRPr="00694B30">
        <w:rPr>
          <w:color w:val="282828"/>
          <w:szCs w:val="18"/>
        </w:rPr>
        <w:t xml:space="preserve">à </w:t>
      </w:r>
      <w:r w:rsidR="003A185F" w:rsidRPr="00694B30">
        <w:rPr>
          <w:color w:val="1A1A1A"/>
          <w:szCs w:val="18"/>
        </w:rPr>
        <w:t>limitation</w:t>
      </w:r>
      <w:r w:rsidR="008E10D7" w:rsidRPr="00694B30">
        <w:rPr>
          <w:color w:val="1A1A1A"/>
          <w:szCs w:val="18"/>
        </w:rPr>
        <w:t xml:space="preserve"> </w:t>
      </w:r>
      <w:r w:rsidR="003A185F" w:rsidRPr="00694B30">
        <w:rPr>
          <w:color w:val="282828"/>
          <w:szCs w:val="18"/>
        </w:rPr>
        <w:t xml:space="preserve">au </w:t>
      </w:r>
      <w:r w:rsidR="003A185F" w:rsidRPr="00694B30">
        <w:rPr>
          <w:color w:val="1A1A1A"/>
          <w:szCs w:val="18"/>
        </w:rPr>
        <w:t>titre du</w:t>
      </w:r>
      <w:r w:rsidR="008E10D7" w:rsidRPr="00694B30">
        <w:rPr>
          <w:color w:val="1A1A1A"/>
          <w:szCs w:val="18"/>
        </w:rPr>
        <w:t xml:space="preserve"> </w:t>
      </w:r>
      <w:r w:rsidR="003A185F" w:rsidRPr="00694B30">
        <w:rPr>
          <w:color w:val="1A1A1A"/>
          <w:szCs w:val="18"/>
        </w:rPr>
        <w:t>présent accord.</w:t>
      </w:r>
    </w:p>
    <w:p w14:paraId="7F129899" w14:textId="2C056669" w:rsidR="003A185F" w:rsidRPr="00694B30" w:rsidRDefault="003A185F" w:rsidP="00AB2BA3">
      <w:pPr>
        <w:pStyle w:val="BodyText"/>
      </w:pPr>
      <w:r w:rsidRPr="00694B30">
        <w:rPr>
          <w:szCs w:val="18"/>
        </w:rPr>
        <w:tab/>
      </w:r>
      <w:r w:rsidRPr="00694B30">
        <w:rPr>
          <w:color w:val="1A1A1A"/>
          <w:szCs w:val="18"/>
        </w:rPr>
        <w:t xml:space="preserve">La période de </w:t>
      </w:r>
      <w:r w:rsidRPr="00694B30">
        <w:rPr>
          <w:color w:val="282828"/>
          <w:szCs w:val="18"/>
        </w:rPr>
        <w:t xml:space="preserve">validité </w:t>
      </w:r>
      <w:r w:rsidRPr="00694B30">
        <w:rPr>
          <w:color w:val="1A1A1A"/>
          <w:szCs w:val="18"/>
        </w:rPr>
        <w:t>d</w:t>
      </w:r>
      <w:r w:rsidRPr="00694B30">
        <w:rPr>
          <w:color w:val="383838"/>
          <w:szCs w:val="18"/>
        </w:rPr>
        <w:t>'</w:t>
      </w:r>
      <w:r w:rsidRPr="00694B30">
        <w:rPr>
          <w:color w:val="1A1A1A"/>
          <w:szCs w:val="18"/>
        </w:rPr>
        <w:t xml:space="preserve">une détermination </w:t>
      </w:r>
      <w:r w:rsidRPr="00694B30">
        <w:rPr>
          <w:color w:val="282828"/>
          <w:szCs w:val="18"/>
        </w:rPr>
        <w:t xml:space="preserve">établissant </w:t>
      </w:r>
      <w:r w:rsidRPr="00694B30">
        <w:rPr>
          <w:color w:val="1A1A1A"/>
          <w:szCs w:val="18"/>
        </w:rPr>
        <w:t>l'existence d'un pr</w:t>
      </w:r>
      <w:r w:rsidRPr="00694B30">
        <w:rPr>
          <w:color w:val="383838"/>
          <w:szCs w:val="18"/>
        </w:rPr>
        <w:t>é</w:t>
      </w:r>
      <w:r w:rsidRPr="00694B30">
        <w:rPr>
          <w:color w:val="1A1A1A"/>
          <w:szCs w:val="18"/>
        </w:rPr>
        <w:t>judi</w:t>
      </w:r>
      <w:r w:rsidRPr="00694B30">
        <w:rPr>
          <w:color w:val="383838"/>
          <w:szCs w:val="18"/>
        </w:rPr>
        <w:t xml:space="preserve">ce grave </w:t>
      </w:r>
      <w:r w:rsidRPr="00694B30">
        <w:rPr>
          <w:color w:val="282828"/>
          <w:szCs w:val="18"/>
        </w:rPr>
        <w:t xml:space="preserve">ou </w:t>
      </w:r>
      <w:r w:rsidR="00455E84" w:rsidRPr="00694B30">
        <w:rPr>
          <w:color w:val="1A1A1A"/>
          <w:szCs w:val="18"/>
        </w:rPr>
        <w:t>d'</w:t>
      </w:r>
      <w:r w:rsidRPr="00694B30">
        <w:rPr>
          <w:color w:val="1A1A1A"/>
          <w:szCs w:val="18"/>
        </w:rPr>
        <w:t>un</w:t>
      </w:r>
      <w:r w:rsidRPr="00694B30">
        <w:rPr>
          <w:color w:val="383838"/>
          <w:szCs w:val="18"/>
        </w:rPr>
        <w:t xml:space="preserve">e </w:t>
      </w:r>
      <w:r w:rsidRPr="00694B30">
        <w:rPr>
          <w:color w:val="1A1A1A"/>
          <w:szCs w:val="18"/>
        </w:rPr>
        <w:t>menace</w:t>
      </w:r>
      <w:r w:rsidR="008E10D7" w:rsidRPr="00694B30">
        <w:rPr>
          <w:color w:val="1A1A1A"/>
          <w:szCs w:val="18"/>
        </w:rPr>
        <w:t xml:space="preserve"> </w:t>
      </w:r>
      <w:r w:rsidRPr="00694B30">
        <w:rPr>
          <w:color w:val="1A1A1A"/>
          <w:szCs w:val="18"/>
        </w:rPr>
        <w:t>réelle de préjudice</w:t>
      </w:r>
      <w:r w:rsidR="008E10D7" w:rsidRPr="00694B30">
        <w:rPr>
          <w:color w:val="1A1A1A"/>
          <w:szCs w:val="18"/>
        </w:rPr>
        <w:t xml:space="preserve"> </w:t>
      </w:r>
      <w:r w:rsidRPr="00694B30">
        <w:rPr>
          <w:color w:val="282828"/>
          <w:szCs w:val="18"/>
        </w:rPr>
        <w:t>grave</w:t>
      </w:r>
      <w:r w:rsidR="008E10D7" w:rsidRPr="00694B30">
        <w:rPr>
          <w:color w:val="282828"/>
          <w:szCs w:val="18"/>
        </w:rPr>
        <w:t xml:space="preserve"> </w:t>
      </w:r>
      <w:r w:rsidRPr="00694B30">
        <w:rPr>
          <w:color w:val="282828"/>
          <w:szCs w:val="18"/>
        </w:rPr>
        <w:t xml:space="preserve">aux </w:t>
      </w:r>
      <w:r w:rsidRPr="00694B30">
        <w:rPr>
          <w:color w:val="1A1A1A"/>
          <w:szCs w:val="18"/>
        </w:rPr>
        <w:t>fins</w:t>
      </w:r>
      <w:r w:rsidR="008E10D7" w:rsidRPr="00694B30">
        <w:rPr>
          <w:color w:val="1A1A1A"/>
          <w:szCs w:val="18"/>
        </w:rPr>
        <w:t xml:space="preserve"> </w:t>
      </w:r>
      <w:r w:rsidRPr="00694B30">
        <w:rPr>
          <w:color w:val="1A1A1A"/>
          <w:szCs w:val="18"/>
        </w:rPr>
        <w:t>de</w:t>
      </w:r>
      <w:r w:rsidR="008E10D7" w:rsidRPr="00694B30">
        <w:rPr>
          <w:color w:val="1A1A1A"/>
          <w:szCs w:val="18"/>
        </w:rPr>
        <w:t xml:space="preserve"> </w:t>
      </w:r>
      <w:r w:rsidRPr="00694B30">
        <w:rPr>
          <w:color w:val="1A1A1A"/>
          <w:szCs w:val="18"/>
        </w:rPr>
        <w:t>recours</w:t>
      </w:r>
      <w:r w:rsidR="008E10D7" w:rsidRPr="00694B30">
        <w:rPr>
          <w:color w:val="1A1A1A"/>
          <w:szCs w:val="18"/>
        </w:rPr>
        <w:t xml:space="preserve"> </w:t>
      </w:r>
      <w:r w:rsidRPr="00694B30">
        <w:rPr>
          <w:color w:val="1A1A1A"/>
          <w:szCs w:val="18"/>
        </w:rPr>
        <w:t>à une mesure</w:t>
      </w:r>
      <w:r w:rsidR="008E10D7" w:rsidRPr="00694B30">
        <w:rPr>
          <w:color w:val="1A1A1A"/>
          <w:szCs w:val="18"/>
        </w:rPr>
        <w:t xml:space="preserve"> </w:t>
      </w:r>
      <w:r w:rsidRPr="00694B30">
        <w:rPr>
          <w:color w:val="1A1A1A"/>
          <w:szCs w:val="18"/>
        </w:rPr>
        <w:t xml:space="preserve">de </w:t>
      </w:r>
      <w:r w:rsidRPr="00694B30">
        <w:rPr>
          <w:color w:val="282828"/>
          <w:szCs w:val="18"/>
        </w:rPr>
        <w:t>sauvegarde</w:t>
      </w:r>
      <w:r w:rsidR="008E10D7" w:rsidRPr="00694B30">
        <w:rPr>
          <w:color w:val="282828"/>
          <w:szCs w:val="18"/>
        </w:rPr>
        <w:t xml:space="preserve"> </w:t>
      </w:r>
      <w:r w:rsidRPr="00694B30">
        <w:rPr>
          <w:color w:val="1A1A1A"/>
          <w:szCs w:val="18"/>
        </w:rPr>
        <w:t>n</w:t>
      </w:r>
      <w:r w:rsidRPr="00694B30">
        <w:rPr>
          <w:color w:val="383838"/>
          <w:szCs w:val="18"/>
        </w:rPr>
        <w:t xml:space="preserve">e </w:t>
      </w:r>
      <w:r w:rsidRPr="00694B30">
        <w:rPr>
          <w:color w:val="1A1A1A"/>
          <w:szCs w:val="18"/>
        </w:rPr>
        <w:t>d</w:t>
      </w:r>
      <w:r w:rsidRPr="00694B30">
        <w:rPr>
          <w:color w:val="383838"/>
          <w:szCs w:val="18"/>
        </w:rPr>
        <w:t xml:space="preserve">épassera </w:t>
      </w:r>
      <w:r w:rsidRPr="00694B30">
        <w:rPr>
          <w:color w:val="1A1A1A"/>
          <w:szCs w:val="18"/>
        </w:rPr>
        <w:t>p</w:t>
      </w:r>
      <w:r w:rsidRPr="00694B30">
        <w:rPr>
          <w:color w:val="383838"/>
          <w:szCs w:val="18"/>
        </w:rPr>
        <w:t xml:space="preserve">as </w:t>
      </w:r>
      <w:r w:rsidRPr="00694B30">
        <w:rPr>
          <w:color w:val="1A1A1A"/>
          <w:szCs w:val="18"/>
        </w:rPr>
        <w:t>90</w:t>
      </w:r>
      <w:r w:rsidR="00016044">
        <w:rPr>
          <w:color w:val="1A1A1A"/>
          <w:szCs w:val="18"/>
        </w:rPr>
        <w:t> </w:t>
      </w:r>
      <w:r w:rsidRPr="00694B30">
        <w:rPr>
          <w:color w:val="1A1A1A"/>
          <w:szCs w:val="18"/>
        </w:rPr>
        <w:t xml:space="preserve">jours, à </w:t>
      </w:r>
      <w:r w:rsidRPr="00694B30">
        <w:rPr>
          <w:color w:val="282828"/>
          <w:szCs w:val="18"/>
        </w:rPr>
        <w:t xml:space="preserve">compter </w:t>
      </w:r>
      <w:r w:rsidRPr="00694B30">
        <w:rPr>
          <w:color w:val="1A1A1A"/>
          <w:szCs w:val="18"/>
        </w:rPr>
        <w:t>de la date de la notifi</w:t>
      </w:r>
      <w:r w:rsidRPr="00694B30">
        <w:rPr>
          <w:color w:val="383838"/>
          <w:szCs w:val="18"/>
        </w:rPr>
        <w:t>ca</w:t>
      </w:r>
      <w:r w:rsidRPr="00694B30">
        <w:rPr>
          <w:color w:val="1A1A1A"/>
          <w:szCs w:val="18"/>
        </w:rPr>
        <w:t>tion</w:t>
      </w:r>
      <w:r w:rsidR="008E10D7" w:rsidRPr="00694B30">
        <w:rPr>
          <w:color w:val="1A1A1A"/>
          <w:szCs w:val="18"/>
        </w:rPr>
        <w:t xml:space="preserve"> </w:t>
      </w:r>
      <w:r w:rsidRPr="00694B30">
        <w:rPr>
          <w:color w:val="1A1A1A"/>
          <w:szCs w:val="18"/>
        </w:rPr>
        <w:t>initiale,</w:t>
      </w:r>
      <w:r w:rsidR="008E10D7" w:rsidRPr="00694B30">
        <w:rPr>
          <w:color w:val="1A1A1A"/>
          <w:szCs w:val="18"/>
        </w:rPr>
        <w:t xml:space="preserve"> </w:t>
      </w:r>
      <w:r w:rsidRPr="00694B30">
        <w:rPr>
          <w:color w:val="1A1A1A"/>
          <w:szCs w:val="18"/>
        </w:rPr>
        <w:t>ainsi qu'il</w:t>
      </w:r>
      <w:r w:rsidR="008E10D7" w:rsidRPr="00694B30">
        <w:rPr>
          <w:color w:val="1A1A1A"/>
          <w:szCs w:val="18"/>
        </w:rPr>
        <w:t xml:space="preserve"> </w:t>
      </w:r>
      <w:r w:rsidRPr="00694B30">
        <w:rPr>
          <w:color w:val="282828"/>
          <w:szCs w:val="18"/>
        </w:rPr>
        <w:t xml:space="preserve">est </w:t>
      </w:r>
      <w:r w:rsidRPr="00694B30">
        <w:rPr>
          <w:color w:val="1A1A1A"/>
          <w:szCs w:val="18"/>
        </w:rPr>
        <w:t>indiqu</w:t>
      </w:r>
      <w:r w:rsidRPr="00694B30">
        <w:rPr>
          <w:color w:val="383838"/>
          <w:szCs w:val="18"/>
        </w:rPr>
        <w:t xml:space="preserve">é </w:t>
      </w:r>
      <w:r w:rsidRPr="00694B30">
        <w:rPr>
          <w:color w:val="282828"/>
          <w:szCs w:val="18"/>
        </w:rPr>
        <w:t>au</w:t>
      </w:r>
      <w:r w:rsidR="008E10D7" w:rsidRPr="00694B30">
        <w:rPr>
          <w:color w:val="282828"/>
          <w:szCs w:val="18"/>
        </w:rPr>
        <w:t xml:space="preserve"> </w:t>
      </w:r>
      <w:r w:rsidRPr="00694B30">
        <w:rPr>
          <w:color w:val="1A1A1A"/>
          <w:szCs w:val="18"/>
        </w:rPr>
        <w:t>p</w:t>
      </w:r>
      <w:r w:rsidRPr="00694B30">
        <w:rPr>
          <w:color w:val="383838"/>
          <w:szCs w:val="18"/>
        </w:rPr>
        <w:t>arag</w:t>
      </w:r>
      <w:r w:rsidRPr="00694B30">
        <w:rPr>
          <w:color w:val="1A1A1A"/>
          <w:szCs w:val="18"/>
        </w:rPr>
        <w:t>raph</w:t>
      </w:r>
      <w:r w:rsidRPr="00694B30">
        <w:rPr>
          <w:color w:val="383838"/>
          <w:szCs w:val="18"/>
        </w:rPr>
        <w:t>e</w:t>
      </w:r>
      <w:r w:rsidR="00F90209" w:rsidRPr="00694B30">
        <w:rPr>
          <w:color w:val="383838"/>
          <w:szCs w:val="18"/>
        </w:rPr>
        <w:t> </w:t>
      </w:r>
      <w:r w:rsidRPr="00694B30">
        <w:rPr>
          <w:color w:val="1A1A1A"/>
          <w:szCs w:val="18"/>
        </w:rPr>
        <w:t>7</w:t>
      </w:r>
      <w:r w:rsidRPr="00694B30">
        <w:rPr>
          <w:color w:val="383838"/>
          <w:szCs w:val="18"/>
        </w:rPr>
        <w:t>.</w:t>
      </w:r>
    </w:p>
    <w:p w14:paraId="2CCA72C0" w14:textId="4D47AB3A" w:rsidR="003A185F" w:rsidRPr="00694B30" w:rsidRDefault="003A185F" w:rsidP="00AB2BA3">
      <w:pPr>
        <w:pStyle w:val="BodyText"/>
      </w:pPr>
      <w:r w:rsidRPr="00694B30">
        <w:rPr>
          <w:color w:val="383838"/>
          <w:szCs w:val="18"/>
        </w:rPr>
        <w:tab/>
      </w:r>
      <w:r w:rsidRPr="00694B30">
        <w:rPr>
          <w:color w:val="1A1A1A"/>
          <w:szCs w:val="18"/>
        </w:rPr>
        <w:t>Dans l'application du m</w:t>
      </w:r>
      <w:r w:rsidRPr="00694B30">
        <w:rPr>
          <w:color w:val="383838"/>
          <w:szCs w:val="18"/>
        </w:rPr>
        <w:t>éca</w:t>
      </w:r>
      <w:r w:rsidRPr="00694B30">
        <w:rPr>
          <w:color w:val="1A1A1A"/>
          <w:szCs w:val="18"/>
        </w:rPr>
        <w:t xml:space="preserve">nisme de </w:t>
      </w:r>
      <w:r w:rsidRPr="00694B30">
        <w:rPr>
          <w:color w:val="282828"/>
          <w:szCs w:val="18"/>
        </w:rPr>
        <w:t xml:space="preserve">sauvegarde </w:t>
      </w:r>
      <w:r w:rsidRPr="00694B30">
        <w:rPr>
          <w:color w:val="1A1A1A"/>
          <w:szCs w:val="18"/>
        </w:rPr>
        <w:t xml:space="preserve">transitoire, il </w:t>
      </w:r>
      <w:r w:rsidRPr="00694B30">
        <w:rPr>
          <w:color w:val="282828"/>
          <w:szCs w:val="18"/>
        </w:rPr>
        <w:t xml:space="preserve">sera </w:t>
      </w:r>
      <w:r w:rsidRPr="00694B30">
        <w:rPr>
          <w:color w:val="1A1A1A"/>
          <w:szCs w:val="18"/>
        </w:rPr>
        <w:t>tenu particuli</w:t>
      </w:r>
      <w:r w:rsidRPr="00694B30">
        <w:rPr>
          <w:color w:val="383838"/>
          <w:szCs w:val="18"/>
        </w:rPr>
        <w:t>è</w:t>
      </w:r>
      <w:r w:rsidRPr="00694B30">
        <w:rPr>
          <w:color w:val="1A1A1A"/>
          <w:szCs w:val="18"/>
        </w:rPr>
        <w:t>r</w:t>
      </w:r>
      <w:r w:rsidRPr="00694B30">
        <w:rPr>
          <w:color w:val="383838"/>
          <w:szCs w:val="18"/>
        </w:rPr>
        <w:t>e</w:t>
      </w:r>
      <w:r w:rsidRPr="00694B30">
        <w:rPr>
          <w:color w:val="1A1A1A"/>
          <w:szCs w:val="18"/>
        </w:rPr>
        <w:t>m</w:t>
      </w:r>
      <w:r w:rsidRPr="00694B30">
        <w:rPr>
          <w:color w:val="383838"/>
          <w:szCs w:val="18"/>
        </w:rPr>
        <w:t>e</w:t>
      </w:r>
      <w:r w:rsidRPr="00694B30">
        <w:rPr>
          <w:color w:val="1A1A1A"/>
          <w:szCs w:val="18"/>
        </w:rPr>
        <w:t xml:space="preserve">nt </w:t>
      </w:r>
      <w:r w:rsidRPr="00694B30">
        <w:rPr>
          <w:color w:val="282828"/>
          <w:szCs w:val="18"/>
        </w:rPr>
        <w:t xml:space="preserve">compte </w:t>
      </w:r>
      <w:r w:rsidRPr="00694B30">
        <w:rPr>
          <w:color w:val="1A1A1A"/>
          <w:szCs w:val="18"/>
        </w:rPr>
        <w:t>des intérêts des Membres exportateurs</w:t>
      </w:r>
      <w:r w:rsidRPr="00694B30">
        <w:rPr>
          <w:color w:val="383838"/>
          <w:szCs w:val="18"/>
        </w:rPr>
        <w:t xml:space="preserve">, </w:t>
      </w:r>
      <w:r w:rsidRPr="00694B30">
        <w:rPr>
          <w:color w:val="282828"/>
          <w:szCs w:val="18"/>
        </w:rPr>
        <w:t xml:space="preserve">comme </w:t>
      </w:r>
      <w:r w:rsidRPr="00694B30">
        <w:rPr>
          <w:color w:val="1A1A1A"/>
          <w:szCs w:val="18"/>
        </w:rPr>
        <w:t xml:space="preserve">il </w:t>
      </w:r>
      <w:r w:rsidRPr="00694B30">
        <w:rPr>
          <w:color w:val="282828"/>
          <w:szCs w:val="18"/>
        </w:rPr>
        <w:t xml:space="preserve">est </w:t>
      </w:r>
      <w:r w:rsidRPr="00694B30">
        <w:rPr>
          <w:color w:val="1A1A1A"/>
          <w:szCs w:val="18"/>
        </w:rPr>
        <w:t>indiqué ci-dessous:</w:t>
      </w:r>
    </w:p>
    <w:p w14:paraId="23DA3A95" w14:textId="0FC65418" w:rsidR="003A185F" w:rsidRPr="00694B30" w:rsidRDefault="003A185F" w:rsidP="00AB2BA3">
      <w:pPr>
        <w:pStyle w:val="BodyText2"/>
        <w:numPr>
          <w:ilvl w:val="0"/>
          <w:numId w:val="35"/>
        </w:numPr>
        <w:ind w:left="1134" w:hanging="567"/>
      </w:pPr>
      <w:r w:rsidRPr="00694B30">
        <w:tab/>
        <w:t>les pays les moins avancés Membres se verront accorder un trait</w:t>
      </w:r>
      <w:r w:rsidRPr="00694B30">
        <w:rPr>
          <w:color w:val="383838"/>
        </w:rPr>
        <w:t>e</w:t>
      </w:r>
      <w:r w:rsidRPr="00694B30">
        <w:t>m</w:t>
      </w:r>
      <w:r w:rsidRPr="00694B30">
        <w:rPr>
          <w:color w:val="383838"/>
        </w:rPr>
        <w:t>e</w:t>
      </w:r>
      <w:r w:rsidRPr="00694B30">
        <w:t>nt not</w:t>
      </w:r>
      <w:r w:rsidRPr="00694B30">
        <w:rPr>
          <w:color w:val="383838"/>
        </w:rPr>
        <w:t>ab</w:t>
      </w:r>
      <w:r w:rsidRPr="00694B30">
        <w:t>l</w:t>
      </w:r>
      <w:r w:rsidRPr="00694B30">
        <w:rPr>
          <w:color w:val="383838"/>
        </w:rPr>
        <w:t>e</w:t>
      </w:r>
      <w:r w:rsidRPr="00694B30">
        <w:t>m</w:t>
      </w:r>
      <w:r w:rsidRPr="00694B30">
        <w:rPr>
          <w:color w:val="383838"/>
        </w:rPr>
        <w:t>e</w:t>
      </w:r>
      <w:r w:rsidRPr="00694B30">
        <w:t xml:space="preserve">nt plus favorable, de préférence dans tous </w:t>
      </w:r>
      <w:r w:rsidRPr="00694B30">
        <w:rPr>
          <w:color w:val="282828"/>
        </w:rPr>
        <w:t xml:space="preserve">ses éléments </w:t>
      </w:r>
      <w:r w:rsidRPr="00694B30">
        <w:t xml:space="preserve">mais </w:t>
      </w:r>
      <w:r w:rsidRPr="00694B30">
        <w:rPr>
          <w:color w:val="282828"/>
        </w:rPr>
        <w:t xml:space="preserve">au </w:t>
      </w:r>
      <w:r w:rsidRPr="00694B30">
        <w:t>moin</w:t>
      </w:r>
      <w:r w:rsidRPr="00694B30">
        <w:rPr>
          <w:color w:val="383838"/>
        </w:rPr>
        <w:t xml:space="preserve">s </w:t>
      </w:r>
      <w:r w:rsidRPr="00694B30">
        <w:t>dan</w:t>
      </w:r>
      <w:r w:rsidRPr="00694B30">
        <w:rPr>
          <w:color w:val="383838"/>
        </w:rPr>
        <w:t>s sa g</w:t>
      </w:r>
      <w:r w:rsidRPr="00694B30">
        <w:t>l</w:t>
      </w:r>
      <w:r w:rsidRPr="00694B30">
        <w:rPr>
          <w:color w:val="383838"/>
        </w:rPr>
        <w:t>o</w:t>
      </w:r>
      <w:r w:rsidRPr="00694B30">
        <w:t>balit</w:t>
      </w:r>
      <w:r w:rsidRPr="00694B30">
        <w:rPr>
          <w:color w:val="383838"/>
        </w:rPr>
        <w:t xml:space="preserve">é, </w:t>
      </w:r>
      <w:r w:rsidRPr="00694B30">
        <w:t xml:space="preserve">que </w:t>
      </w:r>
      <w:r w:rsidRPr="00694B30">
        <w:rPr>
          <w:color w:val="282828"/>
        </w:rPr>
        <w:t xml:space="preserve">celui </w:t>
      </w:r>
      <w:r w:rsidRPr="00694B30">
        <w:t xml:space="preserve">qui </w:t>
      </w:r>
      <w:r w:rsidRPr="00694B30">
        <w:rPr>
          <w:color w:val="282828"/>
        </w:rPr>
        <w:t xml:space="preserve">est accordé aux autres groupes </w:t>
      </w:r>
      <w:r w:rsidRPr="00694B30">
        <w:t xml:space="preserve">dont il </w:t>
      </w:r>
      <w:r w:rsidRPr="00694B30">
        <w:rPr>
          <w:color w:val="282828"/>
        </w:rPr>
        <w:t xml:space="preserve">est fait </w:t>
      </w:r>
      <w:r w:rsidRPr="00694B30">
        <w:t>m</w:t>
      </w:r>
      <w:r w:rsidRPr="00694B30">
        <w:rPr>
          <w:color w:val="383838"/>
        </w:rPr>
        <w:t>e</w:t>
      </w:r>
      <w:r w:rsidRPr="00694B30">
        <w:t xml:space="preserve">ntion </w:t>
      </w:r>
      <w:r w:rsidRPr="00694B30">
        <w:rPr>
          <w:color w:val="282828"/>
        </w:rPr>
        <w:t xml:space="preserve">au </w:t>
      </w:r>
      <w:r w:rsidRPr="00694B30">
        <w:t>pr</w:t>
      </w:r>
      <w:r w:rsidRPr="00694B30">
        <w:rPr>
          <w:color w:val="383838"/>
        </w:rPr>
        <w:t>ése</w:t>
      </w:r>
      <w:r w:rsidRPr="00694B30">
        <w:t>nt paragraphe</w:t>
      </w:r>
      <w:r w:rsidRPr="00694B30">
        <w:rPr>
          <w:color w:val="383838"/>
        </w:rPr>
        <w:t>;</w:t>
      </w:r>
    </w:p>
    <w:p w14:paraId="6DBD2471" w14:textId="2A4C2DC7" w:rsidR="003A185F" w:rsidRPr="00694B30" w:rsidRDefault="003A185F" w:rsidP="00AB2BA3">
      <w:pPr>
        <w:pStyle w:val="BodyText2"/>
      </w:pPr>
      <w:r w:rsidRPr="00694B30">
        <w:tab/>
        <w:t xml:space="preserve">les Membres dont le </w:t>
      </w:r>
      <w:r w:rsidRPr="00694B30">
        <w:rPr>
          <w:color w:val="282828"/>
        </w:rPr>
        <w:t xml:space="preserve">volume </w:t>
      </w:r>
      <w:r w:rsidRPr="00694B30">
        <w:t xml:space="preserve">total des </w:t>
      </w:r>
      <w:r w:rsidRPr="00694B30">
        <w:rPr>
          <w:color w:val="282828"/>
        </w:rPr>
        <w:t xml:space="preserve">exportations </w:t>
      </w:r>
      <w:r w:rsidRPr="00694B30">
        <w:t>de textil</w:t>
      </w:r>
      <w:r w:rsidRPr="00694B30">
        <w:rPr>
          <w:color w:val="383838"/>
        </w:rPr>
        <w:t>es e</w:t>
      </w:r>
      <w:r w:rsidRPr="00694B30">
        <w:t xml:space="preserve">t </w:t>
      </w:r>
      <w:r w:rsidRPr="00694B30">
        <w:rPr>
          <w:color w:val="282828"/>
        </w:rPr>
        <w:t xml:space="preserve">de vêtements </w:t>
      </w:r>
      <w:r w:rsidRPr="00694B30">
        <w:rPr>
          <w:color w:val="383838"/>
        </w:rPr>
        <w:t>es</w:t>
      </w:r>
      <w:r w:rsidRPr="00694B30">
        <w:t xml:space="preserve">t </w:t>
      </w:r>
      <w:r w:rsidRPr="00694B30">
        <w:rPr>
          <w:color w:val="282828"/>
        </w:rPr>
        <w:t xml:space="preserve">faible </w:t>
      </w:r>
      <w:r w:rsidRPr="00694B30">
        <w:t xml:space="preserve">par rapport </w:t>
      </w:r>
      <w:r w:rsidRPr="00694B30">
        <w:rPr>
          <w:color w:val="282828"/>
        </w:rPr>
        <w:t xml:space="preserve">au </w:t>
      </w:r>
      <w:r w:rsidRPr="00694B30">
        <w:t xml:space="preserve">volume total des </w:t>
      </w:r>
      <w:r w:rsidRPr="00694B30">
        <w:rPr>
          <w:color w:val="282828"/>
        </w:rPr>
        <w:t xml:space="preserve">exportations </w:t>
      </w:r>
      <w:r w:rsidRPr="00694B30">
        <w:t xml:space="preserve">des </w:t>
      </w:r>
      <w:r w:rsidRPr="00694B30">
        <w:rPr>
          <w:color w:val="282828"/>
        </w:rPr>
        <w:t xml:space="preserve">autres </w:t>
      </w:r>
      <w:r w:rsidRPr="00694B30">
        <w:t>M</w:t>
      </w:r>
      <w:r w:rsidRPr="00694B30">
        <w:rPr>
          <w:color w:val="383838"/>
        </w:rPr>
        <w:t>e</w:t>
      </w:r>
      <w:r w:rsidRPr="00694B30">
        <w:t>mbr</w:t>
      </w:r>
      <w:r w:rsidRPr="00694B30">
        <w:rPr>
          <w:color w:val="383838"/>
        </w:rPr>
        <w:t xml:space="preserve">es et </w:t>
      </w:r>
      <w:r w:rsidRPr="00694B30">
        <w:t>qui n</w:t>
      </w:r>
      <w:r w:rsidRPr="00694B30">
        <w:rPr>
          <w:color w:val="383838"/>
        </w:rPr>
        <w:t xml:space="preserve">e </w:t>
      </w:r>
      <w:r w:rsidRPr="00694B30">
        <w:rPr>
          <w:color w:val="282828"/>
        </w:rPr>
        <w:t xml:space="preserve">fournissent </w:t>
      </w:r>
      <w:r w:rsidRPr="00694B30">
        <w:t xml:space="preserve">qu'un faible pourcentage des importations totales du produit </w:t>
      </w:r>
      <w:r w:rsidRPr="00694B30">
        <w:rPr>
          <w:color w:val="282828"/>
        </w:rPr>
        <w:t xml:space="preserve">considéré </w:t>
      </w:r>
      <w:r w:rsidRPr="00694B30">
        <w:t>d</w:t>
      </w:r>
      <w:r w:rsidRPr="00694B30">
        <w:rPr>
          <w:color w:val="383838"/>
        </w:rPr>
        <w:t>a</w:t>
      </w:r>
      <w:r w:rsidRPr="00694B30">
        <w:t>n</w:t>
      </w:r>
      <w:r w:rsidRPr="00694B30">
        <w:rPr>
          <w:color w:val="383838"/>
        </w:rPr>
        <w:t xml:space="preserve">s </w:t>
      </w:r>
      <w:r w:rsidRPr="00694B30">
        <w:t>l</w:t>
      </w:r>
      <w:r w:rsidRPr="00694B30">
        <w:rPr>
          <w:color w:val="383838"/>
        </w:rPr>
        <w:t xml:space="preserve">e </w:t>
      </w:r>
      <w:r w:rsidRPr="00694B30">
        <w:t>M</w:t>
      </w:r>
      <w:r w:rsidRPr="00694B30">
        <w:rPr>
          <w:color w:val="383838"/>
        </w:rPr>
        <w:t>e</w:t>
      </w:r>
      <w:r w:rsidRPr="00694B30">
        <w:t>mbr</w:t>
      </w:r>
      <w:r w:rsidRPr="00694B30">
        <w:rPr>
          <w:color w:val="383838"/>
        </w:rPr>
        <w:t xml:space="preserve">e </w:t>
      </w:r>
      <w:r w:rsidRPr="00694B30">
        <w:rPr>
          <w:color w:val="161616"/>
        </w:rPr>
        <w:t xml:space="preserve">importateur </w:t>
      </w:r>
      <w:r w:rsidRPr="00694B30">
        <w:rPr>
          <w:color w:val="262626"/>
        </w:rPr>
        <w:t xml:space="preserve">se verront accorder </w:t>
      </w:r>
      <w:r w:rsidRPr="00694B30">
        <w:rPr>
          <w:color w:val="161616"/>
        </w:rPr>
        <w:t xml:space="preserve">un traitement différencié </w:t>
      </w:r>
      <w:r w:rsidRPr="00694B30">
        <w:rPr>
          <w:color w:val="262626"/>
        </w:rPr>
        <w:t xml:space="preserve">et </w:t>
      </w:r>
      <w:r w:rsidRPr="00694B30">
        <w:rPr>
          <w:color w:val="161616"/>
        </w:rPr>
        <w:t xml:space="preserve">plus </w:t>
      </w:r>
      <w:r w:rsidRPr="00694B30">
        <w:rPr>
          <w:color w:val="262626"/>
        </w:rPr>
        <w:t xml:space="preserve">favorable dans </w:t>
      </w:r>
      <w:r w:rsidR="008C22BD" w:rsidRPr="00694B30">
        <w:rPr>
          <w:color w:val="161616"/>
        </w:rPr>
        <w:t>l</w:t>
      </w:r>
      <w:r w:rsidRPr="00694B30">
        <w:rPr>
          <w:color w:val="3A3A3A"/>
        </w:rPr>
        <w:t xml:space="preserve">a </w:t>
      </w:r>
      <w:r w:rsidRPr="00694B30">
        <w:rPr>
          <w:color w:val="161616"/>
        </w:rPr>
        <w:t xml:space="preserve">fixation des </w:t>
      </w:r>
      <w:r w:rsidRPr="00694B30">
        <w:rPr>
          <w:color w:val="262626"/>
        </w:rPr>
        <w:t xml:space="preserve">conditions </w:t>
      </w:r>
      <w:r w:rsidRPr="00694B30">
        <w:rPr>
          <w:color w:val="161616"/>
        </w:rPr>
        <w:t xml:space="preserve">de </w:t>
      </w:r>
      <w:r w:rsidRPr="00694B30">
        <w:rPr>
          <w:color w:val="262626"/>
        </w:rPr>
        <w:t xml:space="preserve">caractère économique </w:t>
      </w:r>
      <w:r w:rsidRPr="00694B30">
        <w:rPr>
          <w:color w:val="161616"/>
        </w:rPr>
        <w:t xml:space="preserve">visées </w:t>
      </w:r>
      <w:r w:rsidRPr="00694B30">
        <w:rPr>
          <w:color w:val="262626"/>
        </w:rPr>
        <w:t>aux paragraphes</w:t>
      </w:r>
      <w:r w:rsidR="00016044">
        <w:rPr>
          <w:color w:val="262626"/>
        </w:rPr>
        <w:t> </w:t>
      </w:r>
      <w:r w:rsidRPr="00694B30">
        <w:rPr>
          <w:color w:val="262626"/>
        </w:rPr>
        <w:t>8,</w:t>
      </w:r>
      <w:r w:rsidR="00016044">
        <w:rPr>
          <w:color w:val="262626"/>
        </w:rPr>
        <w:t> </w:t>
      </w:r>
      <w:r w:rsidRPr="00694B30">
        <w:rPr>
          <w:color w:val="161616"/>
        </w:rPr>
        <w:t xml:space="preserve">13 </w:t>
      </w:r>
      <w:r w:rsidRPr="00694B30">
        <w:rPr>
          <w:color w:val="3A3A3A"/>
        </w:rPr>
        <w:t>et</w:t>
      </w:r>
      <w:r w:rsidR="00F90209" w:rsidRPr="00694B30">
        <w:rPr>
          <w:color w:val="3A3A3A"/>
        </w:rPr>
        <w:t> </w:t>
      </w:r>
      <w:r w:rsidRPr="00694B30">
        <w:rPr>
          <w:color w:val="161616"/>
        </w:rPr>
        <w:t>14</w:t>
      </w:r>
      <w:r w:rsidRPr="00694B30">
        <w:rPr>
          <w:color w:val="4D4D4D"/>
        </w:rPr>
        <w:t xml:space="preserve">. </w:t>
      </w:r>
      <w:r w:rsidRPr="00694B30">
        <w:rPr>
          <w:color w:val="161616"/>
        </w:rPr>
        <w:t xml:space="preserve">Pour </w:t>
      </w:r>
      <w:r w:rsidRPr="00694B30">
        <w:rPr>
          <w:color w:val="262626"/>
        </w:rPr>
        <w:t xml:space="preserve">ces fournisseurs, </w:t>
      </w:r>
      <w:r w:rsidRPr="00694B30">
        <w:rPr>
          <w:color w:val="161616"/>
        </w:rPr>
        <w:t xml:space="preserve">il </w:t>
      </w:r>
      <w:r w:rsidRPr="00694B30">
        <w:rPr>
          <w:color w:val="262626"/>
        </w:rPr>
        <w:t xml:space="preserve">sera </w:t>
      </w:r>
      <w:r w:rsidRPr="00694B30">
        <w:rPr>
          <w:color w:val="161616"/>
        </w:rPr>
        <w:t>d</w:t>
      </w:r>
      <w:r w:rsidR="00C0202F" w:rsidRPr="00694B30">
        <w:rPr>
          <w:color w:val="161616"/>
        </w:rPr>
        <w:t>û</w:t>
      </w:r>
      <w:r w:rsidRPr="00694B30">
        <w:rPr>
          <w:color w:val="161616"/>
        </w:rPr>
        <w:t xml:space="preserve">ment tenu </w:t>
      </w:r>
      <w:r w:rsidRPr="00694B30">
        <w:rPr>
          <w:color w:val="262626"/>
        </w:rPr>
        <w:t xml:space="preserve">compte, en </w:t>
      </w:r>
      <w:r w:rsidRPr="00694B30">
        <w:rPr>
          <w:color w:val="161616"/>
        </w:rPr>
        <w:t>vertu des paragraphe</w:t>
      </w:r>
      <w:r w:rsidRPr="00694B30">
        <w:rPr>
          <w:color w:val="3A3A3A"/>
        </w:rPr>
        <w:t>s </w:t>
      </w:r>
      <w:r w:rsidRPr="00694B30">
        <w:rPr>
          <w:color w:val="262626"/>
        </w:rPr>
        <w:t xml:space="preserve">2 </w:t>
      </w:r>
      <w:r w:rsidRPr="00694B30">
        <w:rPr>
          <w:color w:val="3A3A3A"/>
        </w:rPr>
        <w:t>et</w:t>
      </w:r>
      <w:r w:rsidR="00016044">
        <w:rPr>
          <w:color w:val="3A3A3A"/>
        </w:rPr>
        <w:t> </w:t>
      </w:r>
      <w:r w:rsidRPr="00694B30">
        <w:rPr>
          <w:color w:val="262626"/>
        </w:rPr>
        <w:t xml:space="preserve">3 </w:t>
      </w:r>
      <w:r w:rsidRPr="00694B30">
        <w:rPr>
          <w:color w:val="161616"/>
        </w:rPr>
        <w:t>de l'article premier</w:t>
      </w:r>
      <w:r w:rsidR="00AC15CE" w:rsidRPr="00694B30">
        <w:rPr>
          <w:color w:val="161616"/>
        </w:rPr>
        <w:t>,</w:t>
      </w:r>
      <w:r w:rsidRPr="00694B30">
        <w:rPr>
          <w:color w:val="3A3A3A"/>
        </w:rPr>
        <w:t xml:space="preserve"> </w:t>
      </w:r>
      <w:r w:rsidRPr="00694B30">
        <w:rPr>
          <w:color w:val="161616"/>
        </w:rPr>
        <w:t xml:space="preserve">des possibilités futures de développement de leur </w:t>
      </w:r>
      <w:r w:rsidRPr="00694B30">
        <w:rPr>
          <w:color w:val="262626"/>
        </w:rPr>
        <w:t xml:space="preserve">commerce </w:t>
      </w:r>
      <w:r w:rsidRPr="00694B30">
        <w:rPr>
          <w:color w:val="3A3A3A"/>
        </w:rPr>
        <w:t xml:space="preserve">et </w:t>
      </w:r>
      <w:r w:rsidRPr="00694B30">
        <w:rPr>
          <w:color w:val="161616"/>
        </w:rPr>
        <w:t xml:space="preserve">de la nécessité de </w:t>
      </w:r>
      <w:r w:rsidRPr="00694B30">
        <w:rPr>
          <w:color w:val="262626"/>
        </w:rPr>
        <w:t xml:space="preserve">permettre </w:t>
      </w:r>
      <w:r w:rsidRPr="00694B30">
        <w:rPr>
          <w:color w:val="161616"/>
        </w:rPr>
        <w:t xml:space="preserve">des importations </w:t>
      </w:r>
      <w:r w:rsidRPr="00694B30">
        <w:rPr>
          <w:color w:val="262626"/>
        </w:rPr>
        <w:t xml:space="preserve">en </w:t>
      </w:r>
      <w:r w:rsidRPr="00694B30">
        <w:rPr>
          <w:color w:val="161616"/>
        </w:rPr>
        <w:t xml:space="preserve">quantités </w:t>
      </w:r>
      <w:r w:rsidRPr="00694B30">
        <w:rPr>
          <w:color w:val="262626"/>
        </w:rPr>
        <w:t xml:space="preserve">commerciales </w:t>
      </w:r>
      <w:r w:rsidRPr="00694B30">
        <w:rPr>
          <w:color w:val="161616"/>
        </w:rPr>
        <w:t>prov</w:t>
      </w:r>
      <w:r w:rsidRPr="00694B30">
        <w:rPr>
          <w:color w:val="3A3A3A"/>
        </w:rPr>
        <w:t>e</w:t>
      </w:r>
      <w:r w:rsidRPr="00694B30">
        <w:rPr>
          <w:color w:val="161616"/>
        </w:rPr>
        <w:t xml:space="preserve">nant </w:t>
      </w:r>
      <w:r w:rsidRPr="00694B30">
        <w:rPr>
          <w:color w:val="262626"/>
        </w:rPr>
        <w:t xml:space="preserve">de </w:t>
      </w:r>
      <w:r w:rsidRPr="00694B30">
        <w:rPr>
          <w:color w:val="161616"/>
        </w:rPr>
        <w:t>leur territoire;</w:t>
      </w:r>
    </w:p>
    <w:p w14:paraId="352031F8" w14:textId="4BA2DB1B" w:rsidR="003A185F" w:rsidRPr="00694B30" w:rsidRDefault="003A185F" w:rsidP="00AB2BA3">
      <w:pPr>
        <w:pStyle w:val="BodyText2"/>
      </w:pPr>
      <w:r w:rsidRPr="00694B30">
        <w:t xml:space="preserve">en </w:t>
      </w:r>
      <w:r w:rsidRPr="00694B30">
        <w:rPr>
          <w:color w:val="262626"/>
        </w:rPr>
        <w:t xml:space="preserve">ce </w:t>
      </w:r>
      <w:r w:rsidRPr="00694B30">
        <w:t xml:space="preserve">qui </w:t>
      </w:r>
      <w:r w:rsidRPr="00694B30">
        <w:rPr>
          <w:color w:val="262626"/>
        </w:rPr>
        <w:t xml:space="preserve">concerne </w:t>
      </w:r>
      <w:r w:rsidRPr="00694B30">
        <w:t xml:space="preserve">les produits </w:t>
      </w:r>
      <w:r w:rsidRPr="00694B30">
        <w:rPr>
          <w:color w:val="262626"/>
        </w:rPr>
        <w:t xml:space="preserve">en </w:t>
      </w:r>
      <w:r w:rsidRPr="00694B30">
        <w:t xml:space="preserve">laine </w:t>
      </w:r>
      <w:r w:rsidRPr="00694B30">
        <w:rPr>
          <w:color w:val="262626"/>
        </w:rPr>
        <w:t xml:space="preserve">en </w:t>
      </w:r>
      <w:r w:rsidRPr="00694B30">
        <w:t xml:space="preserve">provenance de pays </w:t>
      </w:r>
      <w:r w:rsidRPr="00694B30">
        <w:rPr>
          <w:color w:val="262626"/>
        </w:rPr>
        <w:t xml:space="preserve">en </w:t>
      </w:r>
      <w:r w:rsidRPr="00694B30">
        <w:t>développ</w:t>
      </w:r>
      <w:r w:rsidRPr="00694B30">
        <w:rPr>
          <w:color w:val="3A3A3A"/>
        </w:rPr>
        <w:t xml:space="preserve">ement </w:t>
      </w:r>
      <w:r w:rsidRPr="00694B30">
        <w:t xml:space="preserve">Membres producteurs de laine dont l'économie </w:t>
      </w:r>
      <w:r w:rsidRPr="00694B30">
        <w:rPr>
          <w:color w:val="262626"/>
        </w:rPr>
        <w:t xml:space="preserve">et </w:t>
      </w:r>
      <w:r w:rsidRPr="00694B30">
        <w:t xml:space="preserve">le </w:t>
      </w:r>
      <w:r w:rsidRPr="00694B30">
        <w:rPr>
          <w:color w:val="262626"/>
        </w:rPr>
        <w:t xml:space="preserve">commerce </w:t>
      </w:r>
      <w:r w:rsidRPr="00694B30">
        <w:t>des textile</w:t>
      </w:r>
      <w:r w:rsidRPr="00694B30">
        <w:rPr>
          <w:color w:val="3A3A3A"/>
        </w:rPr>
        <w:t>s e</w:t>
      </w:r>
      <w:r w:rsidRPr="00694B30">
        <w:t xml:space="preserve">t </w:t>
      </w:r>
      <w:r w:rsidRPr="00694B30">
        <w:rPr>
          <w:color w:val="262626"/>
        </w:rPr>
        <w:t xml:space="preserve">des </w:t>
      </w:r>
      <w:r w:rsidRPr="00694B30">
        <w:t xml:space="preserve">vêtements dépendent du </w:t>
      </w:r>
      <w:r w:rsidRPr="00694B30">
        <w:rPr>
          <w:color w:val="262626"/>
        </w:rPr>
        <w:t xml:space="preserve">secteur </w:t>
      </w:r>
      <w:r w:rsidRPr="00694B30">
        <w:t xml:space="preserve">de la laine, dont les </w:t>
      </w:r>
      <w:r w:rsidRPr="00694B30">
        <w:rPr>
          <w:color w:val="262626"/>
        </w:rPr>
        <w:t xml:space="preserve">exportations totales </w:t>
      </w:r>
      <w:r w:rsidRPr="00694B30">
        <w:t>d</w:t>
      </w:r>
      <w:r w:rsidRPr="00694B30">
        <w:rPr>
          <w:color w:val="3A3A3A"/>
        </w:rPr>
        <w:t xml:space="preserve">e </w:t>
      </w:r>
      <w:r w:rsidRPr="00694B30">
        <w:t>textil</w:t>
      </w:r>
      <w:r w:rsidRPr="00694B30">
        <w:rPr>
          <w:color w:val="3A3A3A"/>
        </w:rPr>
        <w:t xml:space="preserve">es </w:t>
      </w:r>
      <w:r w:rsidRPr="00694B30">
        <w:t xml:space="preserve">et de vêtements </w:t>
      </w:r>
      <w:r w:rsidRPr="00694B30">
        <w:rPr>
          <w:color w:val="262626"/>
        </w:rPr>
        <w:t xml:space="preserve">se </w:t>
      </w:r>
      <w:r w:rsidRPr="00694B30">
        <w:t xml:space="preserve">composent presque exclusivement de produits </w:t>
      </w:r>
      <w:r w:rsidRPr="00694B30">
        <w:rPr>
          <w:color w:val="262626"/>
        </w:rPr>
        <w:t xml:space="preserve">en </w:t>
      </w:r>
      <w:r w:rsidR="00C0202F" w:rsidRPr="00694B30">
        <w:rPr>
          <w:color w:val="262626"/>
        </w:rPr>
        <w:t>laine</w:t>
      </w:r>
      <w:r w:rsidRPr="00694B30">
        <w:rPr>
          <w:color w:val="3A3A3A"/>
        </w:rPr>
        <w:t xml:space="preserve">, et </w:t>
      </w:r>
      <w:r w:rsidRPr="00694B30">
        <w:t>dont l</w:t>
      </w:r>
      <w:r w:rsidRPr="00694B30">
        <w:rPr>
          <w:color w:val="3A3A3A"/>
        </w:rPr>
        <w:t xml:space="preserve">e </w:t>
      </w:r>
      <w:r w:rsidRPr="00694B30">
        <w:t xml:space="preserve">volume du commerce des textiles </w:t>
      </w:r>
      <w:r w:rsidRPr="00694B30">
        <w:rPr>
          <w:color w:val="262626"/>
        </w:rPr>
        <w:t xml:space="preserve">et </w:t>
      </w:r>
      <w:r w:rsidRPr="00694B30">
        <w:t xml:space="preserve">des vêtements </w:t>
      </w:r>
      <w:r w:rsidRPr="00694B30">
        <w:rPr>
          <w:color w:val="262626"/>
        </w:rPr>
        <w:t xml:space="preserve">est </w:t>
      </w:r>
      <w:r w:rsidRPr="00694B30">
        <w:t xml:space="preserve">relativement </w:t>
      </w:r>
      <w:r w:rsidRPr="00694B30">
        <w:rPr>
          <w:color w:val="262626"/>
        </w:rPr>
        <w:t xml:space="preserve">faible sur </w:t>
      </w:r>
      <w:r w:rsidRPr="00694B30">
        <w:t>les march</w:t>
      </w:r>
      <w:r w:rsidRPr="00694B30">
        <w:rPr>
          <w:color w:val="3A3A3A"/>
        </w:rPr>
        <w:t xml:space="preserve">és </w:t>
      </w:r>
      <w:r w:rsidRPr="00694B30">
        <w:t xml:space="preserve">des Membres importateurs, une attention </w:t>
      </w:r>
      <w:r w:rsidRPr="00694B30">
        <w:rPr>
          <w:color w:val="262626"/>
        </w:rPr>
        <w:t xml:space="preserve">spéciale sera accordée aux besoins </w:t>
      </w:r>
      <w:r w:rsidRPr="00694B30">
        <w:t xml:space="preserve">d'exportation de ces Membres dans la détermination des niveaux des </w:t>
      </w:r>
      <w:r w:rsidRPr="00694B30">
        <w:rPr>
          <w:color w:val="262626"/>
        </w:rPr>
        <w:t xml:space="preserve">contingents, </w:t>
      </w:r>
      <w:r w:rsidRPr="00694B30">
        <w:t>de</w:t>
      </w:r>
      <w:r w:rsidRPr="00694B30">
        <w:rPr>
          <w:color w:val="3A3A3A"/>
        </w:rPr>
        <w:t xml:space="preserve">s </w:t>
      </w:r>
      <w:r w:rsidRPr="00694B30">
        <w:t xml:space="preserve">coefficients de </w:t>
      </w:r>
      <w:r w:rsidRPr="00694B30">
        <w:rPr>
          <w:color w:val="262626"/>
        </w:rPr>
        <w:t xml:space="preserve">croissance et </w:t>
      </w:r>
      <w:r w:rsidRPr="00694B30">
        <w:t>des marges de flexibilité;</w:t>
      </w:r>
    </w:p>
    <w:p w14:paraId="339B1AC6" w14:textId="287437DE" w:rsidR="003A185F" w:rsidRPr="00694B30" w:rsidRDefault="003A185F" w:rsidP="00AB2BA3">
      <w:pPr>
        <w:pStyle w:val="BodyText2"/>
      </w:pPr>
      <w:r w:rsidRPr="00694B30">
        <w:t xml:space="preserve">un </w:t>
      </w:r>
      <w:r w:rsidRPr="00694B30">
        <w:rPr>
          <w:color w:val="262626"/>
        </w:rPr>
        <w:t xml:space="preserve">traitement plus favorable sera accordé aux </w:t>
      </w:r>
      <w:r w:rsidRPr="00694B30">
        <w:t xml:space="preserve">réimportations, </w:t>
      </w:r>
      <w:r w:rsidRPr="00694B30">
        <w:rPr>
          <w:color w:val="3A3A3A"/>
        </w:rPr>
        <w:t>effec</w:t>
      </w:r>
      <w:r w:rsidRPr="00694B30">
        <w:t>tu</w:t>
      </w:r>
      <w:r w:rsidRPr="00694B30">
        <w:rPr>
          <w:color w:val="3A3A3A"/>
        </w:rPr>
        <w:t xml:space="preserve">ées </w:t>
      </w:r>
      <w:r w:rsidRPr="00694B30">
        <w:rPr>
          <w:color w:val="262626"/>
        </w:rPr>
        <w:t xml:space="preserve">par </w:t>
      </w:r>
      <w:r w:rsidRPr="00694B30">
        <w:t xml:space="preserve">un </w:t>
      </w:r>
      <w:r w:rsidRPr="00694B30">
        <w:rPr>
          <w:color w:val="262626"/>
        </w:rPr>
        <w:t xml:space="preserve">Membre, </w:t>
      </w:r>
      <w:r w:rsidRPr="00694B30">
        <w:t xml:space="preserve">de produits textiles </w:t>
      </w:r>
      <w:r w:rsidRPr="00694B30">
        <w:rPr>
          <w:color w:val="262626"/>
        </w:rPr>
        <w:t xml:space="preserve">et </w:t>
      </w:r>
      <w:r w:rsidRPr="00694B30">
        <w:t xml:space="preserve">de </w:t>
      </w:r>
      <w:r w:rsidRPr="00694B30">
        <w:rPr>
          <w:color w:val="262626"/>
        </w:rPr>
        <w:t xml:space="preserve">vêtements que ce </w:t>
      </w:r>
      <w:r w:rsidRPr="00694B30">
        <w:t xml:space="preserve">Membre </w:t>
      </w:r>
      <w:r w:rsidRPr="00694B30">
        <w:rPr>
          <w:color w:val="262626"/>
        </w:rPr>
        <w:t xml:space="preserve">a exportés vers </w:t>
      </w:r>
      <w:r w:rsidRPr="00694B30">
        <w:t xml:space="preserve">un </w:t>
      </w:r>
      <w:r w:rsidRPr="00694B30">
        <w:rPr>
          <w:color w:val="3A3A3A"/>
        </w:rPr>
        <w:t>a</w:t>
      </w:r>
      <w:r w:rsidRPr="00694B30">
        <w:t>utr</w:t>
      </w:r>
      <w:r w:rsidRPr="00694B30">
        <w:rPr>
          <w:color w:val="3A3A3A"/>
        </w:rPr>
        <w:t xml:space="preserve">e </w:t>
      </w:r>
      <w:r w:rsidRPr="00694B30">
        <w:t>M</w:t>
      </w:r>
      <w:r w:rsidRPr="00694B30">
        <w:rPr>
          <w:color w:val="3A3A3A"/>
        </w:rPr>
        <w:t xml:space="preserve">embre </w:t>
      </w:r>
      <w:r w:rsidRPr="00694B30">
        <w:t xml:space="preserve">pour transformation </w:t>
      </w:r>
      <w:r w:rsidRPr="00694B30">
        <w:rPr>
          <w:color w:val="262626"/>
        </w:rPr>
        <w:t xml:space="preserve">et </w:t>
      </w:r>
      <w:r w:rsidRPr="00694B30">
        <w:t xml:space="preserve">réimportation ultérieure, </w:t>
      </w:r>
      <w:r w:rsidRPr="00694B30">
        <w:rPr>
          <w:color w:val="262626"/>
        </w:rPr>
        <w:t xml:space="preserve">au sens donné par </w:t>
      </w:r>
      <w:r w:rsidRPr="00694B30">
        <w:t>l</w:t>
      </w:r>
      <w:r w:rsidRPr="00694B30">
        <w:rPr>
          <w:color w:val="3A3A3A"/>
        </w:rPr>
        <w:t xml:space="preserve">es </w:t>
      </w:r>
      <w:r w:rsidRPr="00694B30">
        <w:t xml:space="preserve">lois </w:t>
      </w:r>
      <w:r w:rsidRPr="00694B30">
        <w:rPr>
          <w:color w:val="262626"/>
        </w:rPr>
        <w:t xml:space="preserve">et </w:t>
      </w:r>
      <w:r w:rsidRPr="00694B30">
        <w:lastRenderedPageBreak/>
        <w:t>pratiqu</w:t>
      </w:r>
      <w:r w:rsidRPr="00694B30">
        <w:rPr>
          <w:color w:val="3A3A3A"/>
        </w:rPr>
        <w:t xml:space="preserve">es </w:t>
      </w:r>
      <w:r w:rsidRPr="00694B30">
        <w:t xml:space="preserve">du Membre </w:t>
      </w:r>
      <w:r w:rsidRPr="00694B30">
        <w:rPr>
          <w:color w:val="262626"/>
        </w:rPr>
        <w:t xml:space="preserve">importateur, et sous </w:t>
      </w:r>
      <w:r w:rsidRPr="00694B30">
        <w:t xml:space="preserve">réserve de procédures de </w:t>
      </w:r>
      <w:r w:rsidRPr="00694B30">
        <w:rPr>
          <w:color w:val="262626"/>
        </w:rPr>
        <w:t xml:space="preserve">contrôle et de certification satisfaisantes, </w:t>
      </w:r>
      <w:r w:rsidRPr="00694B30">
        <w:t xml:space="preserve">lorsque </w:t>
      </w:r>
      <w:r w:rsidRPr="00694B30">
        <w:rPr>
          <w:color w:val="262626"/>
        </w:rPr>
        <w:t xml:space="preserve">ces </w:t>
      </w:r>
      <w:r w:rsidRPr="00694B30">
        <w:t xml:space="preserve">produits sont importés </w:t>
      </w:r>
      <w:r w:rsidRPr="00694B30">
        <w:rPr>
          <w:color w:val="262626"/>
        </w:rPr>
        <w:t xml:space="preserve">en </w:t>
      </w:r>
      <w:r w:rsidRPr="00694B30">
        <w:t>provenance d'un M</w:t>
      </w:r>
      <w:r w:rsidRPr="00694B30">
        <w:rPr>
          <w:color w:val="3A3A3A"/>
        </w:rPr>
        <w:t>e</w:t>
      </w:r>
      <w:r w:rsidRPr="00694B30">
        <w:t xml:space="preserve">mbre </w:t>
      </w:r>
      <w:r w:rsidRPr="00694B30">
        <w:rPr>
          <w:color w:val="262626"/>
        </w:rPr>
        <w:t xml:space="preserve">pour </w:t>
      </w:r>
      <w:r w:rsidRPr="00694B30">
        <w:t xml:space="preserve">lequel </w:t>
      </w:r>
      <w:r w:rsidRPr="00694B30">
        <w:rPr>
          <w:color w:val="262626"/>
        </w:rPr>
        <w:t xml:space="preserve">ce </w:t>
      </w:r>
      <w:r w:rsidRPr="00694B30">
        <w:t xml:space="preserve">type de </w:t>
      </w:r>
      <w:r w:rsidRPr="00694B30">
        <w:rPr>
          <w:color w:val="262626"/>
        </w:rPr>
        <w:t xml:space="preserve">commerce </w:t>
      </w:r>
      <w:r w:rsidRPr="00694B30">
        <w:t xml:space="preserve">représente une proportion notable des </w:t>
      </w:r>
      <w:r w:rsidRPr="00694B30">
        <w:rPr>
          <w:color w:val="262626"/>
        </w:rPr>
        <w:t xml:space="preserve">exportations totales </w:t>
      </w:r>
      <w:r w:rsidRPr="00694B30">
        <w:t xml:space="preserve">de textiles </w:t>
      </w:r>
      <w:r w:rsidRPr="00694B30">
        <w:rPr>
          <w:color w:val="262626"/>
        </w:rPr>
        <w:t xml:space="preserve">et </w:t>
      </w:r>
      <w:r w:rsidRPr="00694B30">
        <w:t xml:space="preserve">de </w:t>
      </w:r>
      <w:r w:rsidRPr="00694B30">
        <w:rPr>
          <w:color w:val="262626"/>
        </w:rPr>
        <w:t>vêtements.</w:t>
      </w:r>
    </w:p>
    <w:p w14:paraId="347208CE" w14:textId="508EB582" w:rsidR="003A185F" w:rsidRPr="00694B30" w:rsidRDefault="003A185F" w:rsidP="00AB2BA3">
      <w:pPr>
        <w:pStyle w:val="BodyText"/>
      </w:pPr>
      <w:r w:rsidRPr="00694B30">
        <w:rPr>
          <w:szCs w:val="18"/>
        </w:rPr>
        <w:tab/>
      </w:r>
      <w:r w:rsidRPr="00694B30">
        <w:rPr>
          <w:color w:val="161616"/>
          <w:szCs w:val="18"/>
        </w:rPr>
        <w:t xml:space="preserve">Le Membre qui </w:t>
      </w:r>
      <w:r w:rsidRPr="00694B30">
        <w:rPr>
          <w:color w:val="262626"/>
          <w:szCs w:val="18"/>
        </w:rPr>
        <w:t xml:space="preserve">se propose </w:t>
      </w:r>
      <w:r w:rsidRPr="00694B30">
        <w:rPr>
          <w:color w:val="161616"/>
          <w:szCs w:val="18"/>
        </w:rPr>
        <w:t xml:space="preserve">de prendre une mesure de </w:t>
      </w:r>
      <w:r w:rsidRPr="00694B30">
        <w:rPr>
          <w:color w:val="262626"/>
          <w:szCs w:val="18"/>
        </w:rPr>
        <w:t xml:space="preserve">sauvegarde cherchera à engager des consultations </w:t>
      </w:r>
      <w:r w:rsidRPr="00694B30">
        <w:rPr>
          <w:color w:val="161616"/>
          <w:szCs w:val="18"/>
        </w:rPr>
        <w:t xml:space="preserve">avec le </w:t>
      </w:r>
      <w:r w:rsidRPr="00694B30">
        <w:rPr>
          <w:color w:val="262626"/>
          <w:szCs w:val="18"/>
        </w:rPr>
        <w:t xml:space="preserve">ou </w:t>
      </w:r>
      <w:r w:rsidRPr="00694B30">
        <w:rPr>
          <w:color w:val="161616"/>
          <w:szCs w:val="18"/>
        </w:rPr>
        <w:t xml:space="preserve">les </w:t>
      </w:r>
      <w:r w:rsidRPr="00694B30">
        <w:rPr>
          <w:color w:val="262626"/>
          <w:szCs w:val="18"/>
        </w:rPr>
        <w:t xml:space="preserve">Membres </w:t>
      </w:r>
      <w:r w:rsidRPr="00694B30">
        <w:rPr>
          <w:color w:val="161616"/>
          <w:szCs w:val="18"/>
        </w:rPr>
        <w:t xml:space="preserve">qui </w:t>
      </w:r>
      <w:r w:rsidRPr="00694B30">
        <w:rPr>
          <w:color w:val="262626"/>
          <w:szCs w:val="18"/>
        </w:rPr>
        <w:t xml:space="preserve">seraient affectés </w:t>
      </w:r>
      <w:r w:rsidRPr="00694B30">
        <w:rPr>
          <w:color w:val="161616"/>
          <w:szCs w:val="18"/>
        </w:rPr>
        <w:t xml:space="preserve">par une </w:t>
      </w:r>
      <w:r w:rsidRPr="00694B30">
        <w:rPr>
          <w:color w:val="262626"/>
          <w:szCs w:val="18"/>
        </w:rPr>
        <w:t xml:space="preserve">telle </w:t>
      </w:r>
      <w:r w:rsidRPr="00694B30">
        <w:rPr>
          <w:color w:val="161616"/>
          <w:szCs w:val="18"/>
        </w:rPr>
        <w:t xml:space="preserve">mesure. </w:t>
      </w:r>
      <w:r w:rsidRPr="00694B30">
        <w:rPr>
          <w:color w:val="262626"/>
          <w:szCs w:val="18"/>
        </w:rPr>
        <w:t xml:space="preserve">La </w:t>
      </w:r>
      <w:r w:rsidRPr="00694B30">
        <w:rPr>
          <w:color w:val="161616"/>
          <w:szCs w:val="18"/>
        </w:rPr>
        <w:t>d</w:t>
      </w:r>
      <w:r w:rsidRPr="00694B30">
        <w:rPr>
          <w:color w:val="3A3A3A"/>
          <w:szCs w:val="18"/>
        </w:rPr>
        <w:t>e</w:t>
      </w:r>
      <w:r w:rsidRPr="00694B30">
        <w:rPr>
          <w:color w:val="161616"/>
          <w:szCs w:val="18"/>
        </w:rPr>
        <w:t>mand</w:t>
      </w:r>
      <w:r w:rsidRPr="00694B30">
        <w:rPr>
          <w:color w:val="3A3A3A"/>
          <w:szCs w:val="18"/>
        </w:rPr>
        <w:t xml:space="preserve">e </w:t>
      </w:r>
      <w:r w:rsidRPr="00694B30">
        <w:rPr>
          <w:color w:val="262626"/>
          <w:szCs w:val="18"/>
        </w:rPr>
        <w:t xml:space="preserve">de </w:t>
      </w:r>
      <w:r w:rsidRPr="00694B30">
        <w:rPr>
          <w:color w:val="161616"/>
          <w:szCs w:val="18"/>
        </w:rPr>
        <w:t xml:space="preserve">consultations </w:t>
      </w:r>
      <w:r w:rsidRPr="00694B30">
        <w:rPr>
          <w:color w:val="262626"/>
          <w:szCs w:val="18"/>
        </w:rPr>
        <w:t xml:space="preserve">sera </w:t>
      </w:r>
      <w:r w:rsidRPr="00694B30">
        <w:rPr>
          <w:color w:val="161616"/>
          <w:szCs w:val="18"/>
        </w:rPr>
        <w:t xml:space="preserve">assortie de </w:t>
      </w:r>
      <w:r w:rsidRPr="00694B30">
        <w:rPr>
          <w:color w:val="262626"/>
          <w:szCs w:val="18"/>
        </w:rPr>
        <w:t xml:space="preserve">renseignements factuels </w:t>
      </w:r>
      <w:r w:rsidRPr="00694B30">
        <w:rPr>
          <w:color w:val="161616"/>
          <w:szCs w:val="18"/>
        </w:rPr>
        <w:t xml:space="preserve">précis </w:t>
      </w:r>
      <w:r w:rsidRPr="00694B30">
        <w:rPr>
          <w:color w:val="262626"/>
          <w:szCs w:val="18"/>
        </w:rPr>
        <w:t xml:space="preserve">et </w:t>
      </w:r>
      <w:r w:rsidRPr="00694B30">
        <w:rPr>
          <w:color w:val="161616"/>
          <w:szCs w:val="18"/>
        </w:rPr>
        <w:t xml:space="preserve">pertinents, </w:t>
      </w:r>
      <w:r w:rsidRPr="00694B30">
        <w:rPr>
          <w:color w:val="262626"/>
          <w:szCs w:val="18"/>
        </w:rPr>
        <w:t xml:space="preserve">aussi actualisés que possible, surtout </w:t>
      </w:r>
      <w:r w:rsidRPr="00694B30">
        <w:rPr>
          <w:color w:val="161616"/>
          <w:szCs w:val="18"/>
        </w:rPr>
        <w:t xml:space="preserve">en ce qui </w:t>
      </w:r>
      <w:r w:rsidRPr="00694B30">
        <w:rPr>
          <w:color w:val="262626"/>
          <w:szCs w:val="18"/>
        </w:rPr>
        <w:t xml:space="preserve">concerne </w:t>
      </w:r>
      <w:r w:rsidRPr="00694B30">
        <w:rPr>
          <w:i/>
          <w:color w:val="161616"/>
          <w:szCs w:val="18"/>
        </w:rPr>
        <w:t>a)</w:t>
      </w:r>
      <w:r w:rsidR="00176C6F">
        <w:t> </w:t>
      </w:r>
      <w:r w:rsidRPr="00694B30">
        <w:rPr>
          <w:color w:val="161616"/>
          <w:szCs w:val="18"/>
        </w:rPr>
        <w:t xml:space="preserve">les </w:t>
      </w:r>
      <w:r w:rsidRPr="00694B30">
        <w:rPr>
          <w:color w:val="262626"/>
          <w:szCs w:val="18"/>
        </w:rPr>
        <w:t xml:space="preserve">facteurs </w:t>
      </w:r>
      <w:r w:rsidRPr="00694B30">
        <w:rPr>
          <w:color w:val="161616"/>
          <w:szCs w:val="18"/>
        </w:rPr>
        <w:t xml:space="preserve">indiqués </w:t>
      </w:r>
      <w:r w:rsidRPr="00694B30">
        <w:rPr>
          <w:color w:val="262626"/>
          <w:szCs w:val="18"/>
        </w:rPr>
        <w:t xml:space="preserve">au </w:t>
      </w:r>
      <w:r w:rsidRPr="00694B30">
        <w:rPr>
          <w:color w:val="161616"/>
          <w:szCs w:val="18"/>
        </w:rPr>
        <w:t>paragraphe</w:t>
      </w:r>
      <w:r w:rsidR="00176C6F">
        <w:rPr>
          <w:color w:val="161616"/>
          <w:szCs w:val="18"/>
        </w:rPr>
        <w:t> </w:t>
      </w:r>
      <w:r w:rsidRPr="00694B30">
        <w:rPr>
          <w:color w:val="161616"/>
          <w:szCs w:val="18"/>
        </w:rPr>
        <w:t xml:space="preserve">3 </w:t>
      </w:r>
      <w:r w:rsidRPr="00694B30">
        <w:rPr>
          <w:color w:val="262626"/>
          <w:szCs w:val="18"/>
        </w:rPr>
        <w:t xml:space="preserve">sur </w:t>
      </w:r>
      <w:r w:rsidRPr="00694B30">
        <w:rPr>
          <w:color w:val="161616"/>
          <w:szCs w:val="18"/>
        </w:rPr>
        <w:t>lesquels le M</w:t>
      </w:r>
      <w:r w:rsidRPr="00694B30">
        <w:rPr>
          <w:color w:val="3A3A3A"/>
          <w:szCs w:val="18"/>
        </w:rPr>
        <w:t>e</w:t>
      </w:r>
      <w:r w:rsidRPr="00694B30">
        <w:rPr>
          <w:color w:val="161616"/>
          <w:szCs w:val="18"/>
        </w:rPr>
        <w:t>mbr</w:t>
      </w:r>
      <w:r w:rsidRPr="00694B30">
        <w:rPr>
          <w:color w:val="3A3A3A"/>
          <w:szCs w:val="18"/>
        </w:rPr>
        <w:t xml:space="preserve">e </w:t>
      </w:r>
      <w:r w:rsidRPr="00694B30">
        <w:rPr>
          <w:color w:val="262626"/>
          <w:szCs w:val="18"/>
        </w:rPr>
        <w:t xml:space="preserve">recourant </w:t>
      </w:r>
      <w:r w:rsidRPr="00694B30">
        <w:rPr>
          <w:color w:val="161616"/>
          <w:szCs w:val="18"/>
        </w:rPr>
        <w:t xml:space="preserve">à la mesure a fondé </w:t>
      </w:r>
      <w:r w:rsidRPr="00694B30">
        <w:rPr>
          <w:color w:val="262626"/>
          <w:szCs w:val="18"/>
        </w:rPr>
        <w:t xml:space="preserve">sa </w:t>
      </w:r>
      <w:r w:rsidRPr="00694B30">
        <w:rPr>
          <w:color w:val="161616"/>
          <w:szCs w:val="18"/>
        </w:rPr>
        <w:t xml:space="preserve">détermination de l'existence d'un préjudice </w:t>
      </w:r>
      <w:r w:rsidRPr="00694B30">
        <w:rPr>
          <w:color w:val="262626"/>
          <w:szCs w:val="18"/>
        </w:rPr>
        <w:t xml:space="preserve">grave ou </w:t>
      </w:r>
      <w:r w:rsidRPr="00694B30">
        <w:rPr>
          <w:color w:val="161616"/>
          <w:szCs w:val="18"/>
        </w:rPr>
        <w:t>d'une m</w:t>
      </w:r>
      <w:r w:rsidRPr="00694B30">
        <w:rPr>
          <w:color w:val="3A3A3A"/>
          <w:szCs w:val="18"/>
        </w:rPr>
        <w:t>e</w:t>
      </w:r>
      <w:r w:rsidRPr="00694B30">
        <w:rPr>
          <w:color w:val="161616"/>
          <w:szCs w:val="18"/>
        </w:rPr>
        <w:t>na</w:t>
      </w:r>
      <w:r w:rsidRPr="00694B30">
        <w:rPr>
          <w:color w:val="3A3A3A"/>
          <w:szCs w:val="18"/>
        </w:rPr>
        <w:t xml:space="preserve">ce </w:t>
      </w:r>
      <w:r w:rsidRPr="00694B30">
        <w:rPr>
          <w:color w:val="161616"/>
          <w:szCs w:val="18"/>
        </w:rPr>
        <w:t>r</w:t>
      </w:r>
      <w:r w:rsidRPr="00694B30">
        <w:rPr>
          <w:color w:val="3A3A3A"/>
          <w:szCs w:val="18"/>
        </w:rPr>
        <w:t>ée</w:t>
      </w:r>
      <w:r w:rsidRPr="00694B30">
        <w:rPr>
          <w:color w:val="161616"/>
          <w:szCs w:val="18"/>
        </w:rPr>
        <w:t>ll</w:t>
      </w:r>
      <w:r w:rsidRPr="00694B30">
        <w:rPr>
          <w:color w:val="3A3A3A"/>
          <w:szCs w:val="18"/>
        </w:rPr>
        <w:t xml:space="preserve">e </w:t>
      </w:r>
      <w:r w:rsidRPr="00694B30">
        <w:rPr>
          <w:color w:val="161616"/>
          <w:szCs w:val="18"/>
        </w:rPr>
        <w:t>d</w:t>
      </w:r>
      <w:r w:rsidRPr="00694B30">
        <w:rPr>
          <w:color w:val="3A3A3A"/>
          <w:szCs w:val="18"/>
        </w:rPr>
        <w:t xml:space="preserve">e </w:t>
      </w:r>
      <w:r w:rsidRPr="00694B30">
        <w:rPr>
          <w:color w:val="161616"/>
          <w:szCs w:val="18"/>
        </w:rPr>
        <w:t xml:space="preserve">préjudice grave; et </w:t>
      </w:r>
      <w:r w:rsidRPr="00694B30">
        <w:rPr>
          <w:i/>
          <w:color w:val="161616"/>
          <w:szCs w:val="18"/>
        </w:rPr>
        <w:t>b)</w:t>
      </w:r>
      <w:r w:rsidR="00176C6F">
        <w:rPr>
          <w:i/>
          <w:color w:val="161616"/>
          <w:szCs w:val="18"/>
        </w:rPr>
        <w:t> </w:t>
      </w:r>
      <w:r w:rsidRPr="00694B30">
        <w:rPr>
          <w:color w:val="161616"/>
          <w:szCs w:val="18"/>
        </w:rPr>
        <w:t xml:space="preserve">les facteurs indiqués </w:t>
      </w:r>
      <w:r w:rsidRPr="00694B30">
        <w:rPr>
          <w:color w:val="262626"/>
          <w:szCs w:val="18"/>
        </w:rPr>
        <w:t>au paragraphe</w:t>
      </w:r>
      <w:r w:rsidR="00176C6F">
        <w:rPr>
          <w:color w:val="262626"/>
          <w:szCs w:val="18"/>
        </w:rPr>
        <w:t> </w:t>
      </w:r>
      <w:r w:rsidRPr="00694B30">
        <w:rPr>
          <w:color w:val="161616"/>
          <w:szCs w:val="18"/>
        </w:rPr>
        <w:t xml:space="preserve">4 </w:t>
      </w:r>
      <w:r w:rsidRPr="00694B30">
        <w:rPr>
          <w:color w:val="262626"/>
          <w:szCs w:val="18"/>
        </w:rPr>
        <w:t xml:space="preserve">sur </w:t>
      </w:r>
      <w:r w:rsidRPr="00694B30">
        <w:rPr>
          <w:color w:val="161616"/>
          <w:szCs w:val="18"/>
        </w:rPr>
        <w:t xml:space="preserve">la base desquels il </w:t>
      </w:r>
      <w:r w:rsidRPr="00694B30">
        <w:rPr>
          <w:color w:val="262626"/>
          <w:szCs w:val="18"/>
        </w:rPr>
        <w:t xml:space="preserve">se </w:t>
      </w:r>
      <w:r w:rsidRPr="00694B30">
        <w:rPr>
          <w:color w:val="161616"/>
          <w:szCs w:val="18"/>
        </w:rPr>
        <w:t>propo</w:t>
      </w:r>
      <w:r w:rsidRPr="00694B30">
        <w:rPr>
          <w:color w:val="3A3A3A"/>
          <w:szCs w:val="18"/>
        </w:rPr>
        <w:t xml:space="preserve">se </w:t>
      </w:r>
      <w:r w:rsidRPr="00694B30">
        <w:rPr>
          <w:color w:val="262626"/>
          <w:szCs w:val="18"/>
        </w:rPr>
        <w:t xml:space="preserve">de </w:t>
      </w:r>
      <w:r w:rsidRPr="00694B30">
        <w:rPr>
          <w:color w:val="161616"/>
          <w:szCs w:val="18"/>
        </w:rPr>
        <w:t>r</w:t>
      </w:r>
      <w:r w:rsidRPr="00694B30">
        <w:rPr>
          <w:color w:val="3A3A3A"/>
          <w:szCs w:val="18"/>
        </w:rPr>
        <w:t>eco</w:t>
      </w:r>
      <w:r w:rsidRPr="00694B30">
        <w:rPr>
          <w:color w:val="161616"/>
          <w:szCs w:val="18"/>
        </w:rPr>
        <w:t xml:space="preserve">urir </w:t>
      </w:r>
      <w:r w:rsidRPr="00694B30">
        <w:rPr>
          <w:color w:val="262626"/>
          <w:szCs w:val="18"/>
        </w:rPr>
        <w:t xml:space="preserve">à </w:t>
      </w:r>
      <w:r w:rsidRPr="00694B30">
        <w:rPr>
          <w:color w:val="161616"/>
          <w:szCs w:val="18"/>
        </w:rPr>
        <w:t xml:space="preserve">la mesure de </w:t>
      </w:r>
      <w:r w:rsidRPr="00694B30">
        <w:rPr>
          <w:color w:val="262626"/>
          <w:szCs w:val="18"/>
        </w:rPr>
        <w:t xml:space="preserve">sauvegarde à </w:t>
      </w:r>
      <w:r w:rsidRPr="00694B30">
        <w:rPr>
          <w:color w:val="161616"/>
          <w:szCs w:val="18"/>
        </w:rPr>
        <w:t xml:space="preserve">l'égard du </w:t>
      </w:r>
      <w:r w:rsidRPr="00694B30">
        <w:rPr>
          <w:color w:val="262626"/>
          <w:szCs w:val="18"/>
        </w:rPr>
        <w:t xml:space="preserve">ou </w:t>
      </w:r>
      <w:r w:rsidRPr="00694B30">
        <w:rPr>
          <w:color w:val="161616"/>
          <w:szCs w:val="18"/>
        </w:rPr>
        <w:t xml:space="preserve">des Membres concernés. Pour </w:t>
      </w:r>
      <w:r w:rsidRPr="00694B30">
        <w:rPr>
          <w:color w:val="262626"/>
          <w:szCs w:val="18"/>
        </w:rPr>
        <w:t xml:space="preserve">ce </w:t>
      </w:r>
      <w:r w:rsidRPr="00694B30">
        <w:rPr>
          <w:color w:val="161616"/>
          <w:szCs w:val="18"/>
        </w:rPr>
        <w:t xml:space="preserve">qui </w:t>
      </w:r>
      <w:r w:rsidRPr="00694B30">
        <w:rPr>
          <w:color w:val="262626"/>
          <w:szCs w:val="18"/>
        </w:rPr>
        <w:t xml:space="preserve">est </w:t>
      </w:r>
      <w:r w:rsidRPr="00694B30">
        <w:rPr>
          <w:color w:val="161616"/>
          <w:szCs w:val="18"/>
        </w:rPr>
        <w:t>d</w:t>
      </w:r>
      <w:r w:rsidRPr="00694B30">
        <w:rPr>
          <w:color w:val="3A3A3A"/>
          <w:szCs w:val="18"/>
        </w:rPr>
        <w:t xml:space="preserve">es </w:t>
      </w:r>
      <w:r w:rsidRPr="00694B30">
        <w:rPr>
          <w:color w:val="161616"/>
          <w:szCs w:val="18"/>
        </w:rPr>
        <w:t>d</w:t>
      </w:r>
      <w:r w:rsidRPr="00694B30">
        <w:rPr>
          <w:color w:val="3A3A3A"/>
          <w:szCs w:val="18"/>
        </w:rPr>
        <w:t>ema</w:t>
      </w:r>
      <w:r w:rsidRPr="00694B30">
        <w:rPr>
          <w:color w:val="161616"/>
          <w:szCs w:val="18"/>
        </w:rPr>
        <w:t>nd</w:t>
      </w:r>
      <w:r w:rsidRPr="00694B30">
        <w:rPr>
          <w:color w:val="3A3A3A"/>
          <w:szCs w:val="18"/>
        </w:rPr>
        <w:t xml:space="preserve">es </w:t>
      </w:r>
      <w:r w:rsidRPr="00694B30">
        <w:rPr>
          <w:color w:val="161616"/>
          <w:szCs w:val="18"/>
        </w:rPr>
        <w:t xml:space="preserve">adressées au titre du présent paragraphe, les </w:t>
      </w:r>
      <w:r w:rsidRPr="00694B30">
        <w:rPr>
          <w:color w:val="262626"/>
          <w:szCs w:val="18"/>
        </w:rPr>
        <w:t xml:space="preserve">renseignements se rapporteront, aussi étroitement que </w:t>
      </w:r>
      <w:r w:rsidRPr="00694B30">
        <w:rPr>
          <w:color w:val="161616"/>
          <w:szCs w:val="18"/>
        </w:rPr>
        <w:t xml:space="preserve">possible, à des </w:t>
      </w:r>
      <w:r w:rsidRPr="00694B30">
        <w:rPr>
          <w:color w:val="262626"/>
          <w:szCs w:val="18"/>
        </w:rPr>
        <w:t xml:space="preserve">segments </w:t>
      </w:r>
      <w:r w:rsidRPr="00694B30">
        <w:rPr>
          <w:color w:val="161616"/>
          <w:szCs w:val="18"/>
        </w:rPr>
        <w:t xml:space="preserve">de production </w:t>
      </w:r>
      <w:r w:rsidRPr="00694B30">
        <w:rPr>
          <w:color w:val="262626"/>
          <w:szCs w:val="18"/>
        </w:rPr>
        <w:t xml:space="preserve">identifiables et </w:t>
      </w:r>
      <w:r w:rsidRPr="00694B30">
        <w:rPr>
          <w:color w:val="161616"/>
          <w:szCs w:val="18"/>
        </w:rPr>
        <w:t xml:space="preserve">à la période de </w:t>
      </w:r>
      <w:r w:rsidRPr="00694B30">
        <w:rPr>
          <w:color w:val="262626"/>
          <w:szCs w:val="18"/>
        </w:rPr>
        <w:t xml:space="preserve">référence </w:t>
      </w:r>
      <w:r w:rsidRPr="00694B30">
        <w:rPr>
          <w:color w:val="161616"/>
          <w:szCs w:val="18"/>
        </w:rPr>
        <w:t xml:space="preserve">indiquée </w:t>
      </w:r>
      <w:r w:rsidRPr="00694B30">
        <w:rPr>
          <w:color w:val="262626"/>
          <w:szCs w:val="18"/>
        </w:rPr>
        <w:t xml:space="preserve">au </w:t>
      </w:r>
      <w:r w:rsidRPr="00694B30">
        <w:rPr>
          <w:color w:val="161616"/>
          <w:szCs w:val="18"/>
        </w:rPr>
        <w:t>para</w:t>
      </w:r>
      <w:r w:rsidRPr="00694B30">
        <w:rPr>
          <w:color w:val="3A3A3A"/>
          <w:szCs w:val="18"/>
        </w:rPr>
        <w:t>g</w:t>
      </w:r>
      <w:r w:rsidRPr="00694B30">
        <w:rPr>
          <w:color w:val="161616"/>
          <w:szCs w:val="18"/>
        </w:rPr>
        <w:t>r</w:t>
      </w:r>
      <w:r w:rsidRPr="00694B30">
        <w:rPr>
          <w:color w:val="3A3A3A"/>
          <w:szCs w:val="18"/>
        </w:rPr>
        <w:t>a</w:t>
      </w:r>
      <w:r w:rsidRPr="00694B30">
        <w:rPr>
          <w:color w:val="161616"/>
          <w:szCs w:val="18"/>
        </w:rPr>
        <w:t>phe</w:t>
      </w:r>
      <w:r w:rsidR="00D20CB4">
        <w:rPr>
          <w:color w:val="161616"/>
          <w:szCs w:val="18"/>
        </w:rPr>
        <w:t> </w:t>
      </w:r>
      <w:r w:rsidRPr="00694B30">
        <w:rPr>
          <w:color w:val="262626"/>
          <w:szCs w:val="18"/>
        </w:rPr>
        <w:t>8</w:t>
      </w:r>
      <w:r w:rsidRPr="00694B30">
        <w:rPr>
          <w:color w:val="4D4D4D"/>
          <w:szCs w:val="18"/>
        </w:rPr>
        <w:t xml:space="preserve">. </w:t>
      </w:r>
      <w:r w:rsidRPr="00694B30">
        <w:rPr>
          <w:color w:val="161616"/>
          <w:szCs w:val="18"/>
        </w:rPr>
        <w:t xml:space="preserve">Le Membre recourant à la mesure indiquera aussi le niveau </w:t>
      </w:r>
      <w:r w:rsidRPr="00694B30">
        <w:rPr>
          <w:color w:val="262626"/>
          <w:szCs w:val="18"/>
        </w:rPr>
        <w:t xml:space="preserve">spécifique auquel </w:t>
      </w:r>
      <w:r w:rsidRPr="00694B30">
        <w:rPr>
          <w:color w:val="161616"/>
          <w:szCs w:val="18"/>
        </w:rPr>
        <w:t xml:space="preserve">il </w:t>
      </w:r>
      <w:r w:rsidRPr="00694B30">
        <w:rPr>
          <w:color w:val="262626"/>
          <w:szCs w:val="18"/>
        </w:rPr>
        <w:t xml:space="preserve">se </w:t>
      </w:r>
      <w:r w:rsidRPr="00694B30">
        <w:rPr>
          <w:color w:val="161616"/>
          <w:szCs w:val="18"/>
        </w:rPr>
        <w:t>propo</w:t>
      </w:r>
      <w:r w:rsidRPr="00694B30">
        <w:rPr>
          <w:color w:val="3A3A3A"/>
          <w:szCs w:val="18"/>
        </w:rPr>
        <w:t xml:space="preserve">se </w:t>
      </w:r>
      <w:r w:rsidRPr="00694B30">
        <w:rPr>
          <w:color w:val="262626"/>
          <w:szCs w:val="18"/>
        </w:rPr>
        <w:t xml:space="preserve">de </w:t>
      </w:r>
      <w:r w:rsidRPr="00694B30">
        <w:rPr>
          <w:color w:val="161616"/>
          <w:szCs w:val="18"/>
        </w:rPr>
        <w:t>limit</w:t>
      </w:r>
      <w:r w:rsidRPr="00694B30">
        <w:rPr>
          <w:color w:val="3A3A3A"/>
          <w:szCs w:val="18"/>
        </w:rPr>
        <w:t xml:space="preserve">er </w:t>
      </w:r>
      <w:r w:rsidRPr="00694B30">
        <w:rPr>
          <w:color w:val="161616"/>
          <w:szCs w:val="18"/>
        </w:rPr>
        <w:t xml:space="preserve">les importations du produit </w:t>
      </w:r>
      <w:r w:rsidRPr="00694B30">
        <w:rPr>
          <w:color w:val="262626"/>
          <w:szCs w:val="18"/>
        </w:rPr>
        <w:t xml:space="preserve">en </w:t>
      </w:r>
      <w:r w:rsidRPr="00694B30">
        <w:rPr>
          <w:color w:val="161616"/>
          <w:szCs w:val="18"/>
        </w:rPr>
        <w:t xml:space="preserve">question </w:t>
      </w:r>
      <w:r w:rsidRPr="00694B30">
        <w:rPr>
          <w:color w:val="262626"/>
          <w:szCs w:val="18"/>
        </w:rPr>
        <w:t xml:space="preserve">en </w:t>
      </w:r>
      <w:r w:rsidRPr="00694B30">
        <w:rPr>
          <w:color w:val="161616"/>
          <w:szCs w:val="18"/>
        </w:rPr>
        <w:t xml:space="preserve">provenance du ou des Membres </w:t>
      </w:r>
      <w:r w:rsidRPr="00694B30">
        <w:rPr>
          <w:color w:val="262626"/>
          <w:szCs w:val="18"/>
        </w:rPr>
        <w:t xml:space="preserve">concernés; ce </w:t>
      </w:r>
      <w:r w:rsidRPr="00694B30">
        <w:rPr>
          <w:color w:val="161616"/>
          <w:szCs w:val="18"/>
        </w:rPr>
        <w:t>niv</w:t>
      </w:r>
      <w:r w:rsidRPr="00694B30">
        <w:rPr>
          <w:color w:val="3A3A3A"/>
          <w:szCs w:val="18"/>
        </w:rPr>
        <w:t>ea</w:t>
      </w:r>
      <w:r w:rsidRPr="00694B30">
        <w:rPr>
          <w:color w:val="161616"/>
          <w:szCs w:val="18"/>
        </w:rPr>
        <w:t>u n</w:t>
      </w:r>
      <w:r w:rsidRPr="00694B30">
        <w:rPr>
          <w:color w:val="3A3A3A"/>
          <w:szCs w:val="18"/>
        </w:rPr>
        <w:t xml:space="preserve">e </w:t>
      </w:r>
      <w:r w:rsidRPr="00694B30">
        <w:rPr>
          <w:color w:val="262626"/>
          <w:szCs w:val="18"/>
        </w:rPr>
        <w:t xml:space="preserve">sera </w:t>
      </w:r>
      <w:r w:rsidRPr="00694B30">
        <w:rPr>
          <w:color w:val="161616"/>
          <w:szCs w:val="18"/>
        </w:rPr>
        <w:t xml:space="preserve">pas inférieur à </w:t>
      </w:r>
      <w:r w:rsidRPr="00694B30">
        <w:rPr>
          <w:color w:val="262626"/>
          <w:szCs w:val="18"/>
        </w:rPr>
        <w:t xml:space="preserve">celui </w:t>
      </w:r>
      <w:r w:rsidRPr="00694B30">
        <w:rPr>
          <w:color w:val="161616"/>
          <w:szCs w:val="18"/>
        </w:rPr>
        <w:t xml:space="preserve">qui </w:t>
      </w:r>
      <w:r w:rsidRPr="00694B30">
        <w:rPr>
          <w:color w:val="262626"/>
          <w:szCs w:val="18"/>
        </w:rPr>
        <w:t xml:space="preserve">est </w:t>
      </w:r>
      <w:r w:rsidRPr="00694B30">
        <w:rPr>
          <w:color w:val="161616"/>
          <w:szCs w:val="18"/>
        </w:rPr>
        <w:t xml:space="preserve">indiqué </w:t>
      </w:r>
      <w:r w:rsidRPr="00694B30">
        <w:rPr>
          <w:color w:val="262626"/>
          <w:szCs w:val="18"/>
        </w:rPr>
        <w:t xml:space="preserve">au </w:t>
      </w:r>
      <w:r w:rsidRPr="00694B30">
        <w:rPr>
          <w:color w:val="161616"/>
          <w:szCs w:val="18"/>
        </w:rPr>
        <w:t>paragraphe</w:t>
      </w:r>
      <w:r w:rsidR="00F90209" w:rsidRPr="00694B30">
        <w:rPr>
          <w:color w:val="161616"/>
          <w:szCs w:val="18"/>
        </w:rPr>
        <w:t> </w:t>
      </w:r>
      <w:r w:rsidRPr="00694B30">
        <w:rPr>
          <w:color w:val="161616"/>
          <w:szCs w:val="18"/>
        </w:rPr>
        <w:t xml:space="preserve">8. Le Membre qui </w:t>
      </w:r>
      <w:r w:rsidRPr="00694B30">
        <w:rPr>
          <w:color w:val="262626"/>
          <w:szCs w:val="18"/>
        </w:rPr>
        <w:t xml:space="preserve">cherche à engager des consultations communiquera, en </w:t>
      </w:r>
      <w:r w:rsidRPr="00694B30">
        <w:rPr>
          <w:color w:val="161616"/>
          <w:szCs w:val="18"/>
        </w:rPr>
        <w:t>même temps</w:t>
      </w:r>
      <w:r w:rsidRPr="00694B30">
        <w:rPr>
          <w:color w:val="3A3A3A"/>
          <w:szCs w:val="18"/>
        </w:rPr>
        <w:t xml:space="preserve">, </w:t>
      </w:r>
      <w:r w:rsidRPr="00694B30">
        <w:rPr>
          <w:color w:val="262626"/>
          <w:szCs w:val="18"/>
        </w:rPr>
        <w:t xml:space="preserve">au </w:t>
      </w:r>
      <w:r w:rsidRPr="00694B30">
        <w:rPr>
          <w:color w:val="161616"/>
          <w:szCs w:val="18"/>
        </w:rPr>
        <w:t xml:space="preserve">Président de l'OSpT la demande </w:t>
      </w:r>
      <w:r w:rsidRPr="00694B30">
        <w:rPr>
          <w:color w:val="262626"/>
          <w:szCs w:val="18"/>
        </w:rPr>
        <w:t>de cons</w:t>
      </w:r>
      <w:r w:rsidRPr="00694B30">
        <w:rPr>
          <w:color w:val="161616"/>
          <w:szCs w:val="18"/>
        </w:rPr>
        <w:t>ult</w:t>
      </w:r>
      <w:r w:rsidRPr="00694B30">
        <w:rPr>
          <w:color w:val="3A3A3A"/>
          <w:szCs w:val="18"/>
        </w:rPr>
        <w:t xml:space="preserve">ations, </w:t>
      </w:r>
      <w:r w:rsidRPr="00694B30">
        <w:rPr>
          <w:color w:val="161616"/>
          <w:szCs w:val="18"/>
        </w:rPr>
        <w:t xml:space="preserve">y compris toutes les données </w:t>
      </w:r>
      <w:r w:rsidRPr="00694B30">
        <w:rPr>
          <w:color w:val="262626"/>
          <w:szCs w:val="18"/>
        </w:rPr>
        <w:t xml:space="preserve">factuelles pertinentes </w:t>
      </w:r>
      <w:r w:rsidRPr="00694B30">
        <w:rPr>
          <w:color w:val="161616"/>
          <w:szCs w:val="18"/>
        </w:rPr>
        <w:t xml:space="preserve">dont il </w:t>
      </w:r>
      <w:r w:rsidRPr="00694B30">
        <w:rPr>
          <w:color w:val="262626"/>
          <w:szCs w:val="18"/>
        </w:rPr>
        <w:t xml:space="preserve">est fait </w:t>
      </w:r>
      <w:r w:rsidRPr="00694B30">
        <w:rPr>
          <w:color w:val="161616"/>
          <w:szCs w:val="18"/>
        </w:rPr>
        <w:t xml:space="preserve">mention </w:t>
      </w:r>
      <w:r w:rsidRPr="00694B30">
        <w:rPr>
          <w:color w:val="262626"/>
          <w:szCs w:val="18"/>
        </w:rPr>
        <w:t>aux paragraphes</w:t>
      </w:r>
      <w:r w:rsidR="00D20CB4">
        <w:rPr>
          <w:color w:val="262626"/>
          <w:szCs w:val="18"/>
        </w:rPr>
        <w:t> </w:t>
      </w:r>
      <w:r w:rsidRPr="00694B30">
        <w:rPr>
          <w:color w:val="262626"/>
          <w:szCs w:val="18"/>
        </w:rPr>
        <w:t>3 et</w:t>
      </w:r>
      <w:r w:rsidR="00D20CB4">
        <w:rPr>
          <w:color w:val="262626"/>
          <w:szCs w:val="18"/>
        </w:rPr>
        <w:t> </w:t>
      </w:r>
      <w:r w:rsidRPr="00694B30">
        <w:rPr>
          <w:color w:val="262626"/>
          <w:szCs w:val="18"/>
        </w:rPr>
        <w:t xml:space="preserve">4, ainsi </w:t>
      </w:r>
      <w:r w:rsidRPr="00694B30">
        <w:rPr>
          <w:color w:val="161616"/>
          <w:szCs w:val="18"/>
        </w:rPr>
        <w:t xml:space="preserve">que le niveau de limitation </w:t>
      </w:r>
      <w:r w:rsidRPr="00694B30">
        <w:rPr>
          <w:color w:val="262626"/>
          <w:szCs w:val="18"/>
        </w:rPr>
        <w:t xml:space="preserve">envisagé. Le </w:t>
      </w:r>
      <w:r w:rsidRPr="00694B30">
        <w:rPr>
          <w:color w:val="161616"/>
          <w:szCs w:val="18"/>
        </w:rPr>
        <w:t>Pré</w:t>
      </w:r>
      <w:r w:rsidRPr="00694B30">
        <w:rPr>
          <w:color w:val="3A3A3A"/>
          <w:szCs w:val="18"/>
        </w:rPr>
        <w:t>s</w:t>
      </w:r>
      <w:r w:rsidRPr="00694B30">
        <w:rPr>
          <w:color w:val="161616"/>
          <w:szCs w:val="18"/>
        </w:rPr>
        <w:t>ident informera les membr</w:t>
      </w:r>
      <w:r w:rsidRPr="00694B30">
        <w:rPr>
          <w:color w:val="3A3A3A"/>
          <w:szCs w:val="18"/>
        </w:rPr>
        <w:t xml:space="preserve">es </w:t>
      </w:r>
      <w:r w:rsidRPr="00694B30">
        <w:rPr>
          <w:color w:val="262626"/>
          <w:szCs w:val="18"/>
        </w:rPr>
        <w:t xml:space="preserve">de </w:t>
      </w:r>
      <w:r w:rsidRPr="00694B30">
        <w:rPr>
          <w:color w:val="161616"/>
          <w:szCs w:val="18"/>
        </w:rPr>
        <w:t xml:space="preserve">l'OSpT </w:t>
      </w:r>
      <w:r w:rsidRPr="00694B30">
        <w:rPr>
          <w:color w:val="262626"/>
          <w:szCs w:val="18"/>
        </w:rPr>
        <w:t xml:space="preserve">de </w:t>
      </w:r>
      <w:r w:rsidRPr="00694B30">
        <w:rPr>
          <w:color w:val="161616"/>
          <w:szCs w:val="18"/>
        </w:rPr>
        <w:t xml:space="preserve">la </w:t>
      </w:r>
      <w:r w:rsidRPr="00694B30">
        <w:rPr>
          <w:color w:val="262626"/>
          <w:szCs w:val="18"/>
        </w:rPr>
        <w:t>d</w:t>
      </w:r>
      <w:r w:rsidRPr="00694B30">
        <w:rPr>
          <w:color w:val="4D4D4D"/>
          <w:szCs w:val="18"/>
        </w:rPr>
        <w:t>e</w:t>
      </w:r>
      <w:r w:rsidRPr="00694B30">
        <w:rPr>
          <w:color w:val="262626"/>
          <w:szCs w:val="18"/>
        </w:rPr>
        <w:t xml:space="preserve">mande </w:t>
      </w:r>
      <w:r w:rsidRPr="00694B30">
        <w:rPr>
          <w:color w:val="161616"/>
          <w:szCs w:val="18"/>
        </w:rPr>
        <w:t xml:space="preserve">de </w:t>
      </w:r>
      <w:r w:rsidRPr="00694B30">
        <w:rPr>
          <w:color w:val="262626"/>
          <w:szCs w:val="18"/>
        </w:rPr>
        <w:t xml:space="preserve">consultations, en </w:t>
      </w:r>
      <w:r w:rsidRPr="00694B30">
        <w:rPr>
          <w:color w:val="161616"/>
          <w:szCs w:val="18"/>
        </w:rPr>
        <w:t xml:space="preserve">indiquant le </w:t>
      </w:r>
      <w:r w:rsidRPr="00694B30">
        <w:rPr>
          <w:color w:val="262626"/>
          <w:szCs w:val="18"/>
        </w:rPr>
        <w:t xml:space="preserve">Membre </w:t>
      </w:r>
      <w:r w:rsidRPr="00694B30">
        <w:rPr>
          <w:color w:val="161616"/>
          <w:szCs w:val="18"/>
        </w:rPr>
        <w:t xml:space="preserve">requérant, le produit </w:t>
      </w:r>
      <w:r w:rsidRPr="00694B30">
        <w:rPr>
          <w:color w:val="262626"/>
          <w:szCs w:val="18"/>
        </w:rPr>
        <w:t xml:space="preserve">en </w:t>
      </w:r>
      <w:r w:rsidRPr="00694B30">
        <w:rPr>
          <w:color w:val="161616"/>
          <w:szCs w:val="18"/>
        </w:rPr>
        <w:t>que</w:t>
      </w:r>
      <w:r w:rsidRPr="00694B30">
        <w:rPr>
          <w:color w:val="3A3A3A"/>
          <w:szCs w:val="18"/>
        </w:rPr>
        <w:t>st</w:t>
      </w:r>
      <w:r w:rsidRPr="00694B30">
        <w:rPr>
          <w:color w:val="161616"/>
          <w:szCs w:val="18"/>
        </w:rPr>
        <w:t xml:space="preserve">ion </w:t>
      </w:r>
      <w:r w:rsidRPr="00694B30">
        <w:rPr>
          <w:color w:val="262626"/>
          <w:szCs w:val="18"/>
        </w:rPr>
        <w:t xml:space="preserve">et </w:t>
      </w:r>
      <w:r w:rsidRPr="00694B30">
        <w:rPr>
          <w:color w:val="161616"/>
          <w:szCs w:val="18"/>
        </w:rPr>
        <w:t>le Membr</w:t>
      </w:r>
      <w:r w:rsidRPr="00694B30">
        <w:rPr>
          <w:color w:val="3A3A3A"/>
          <w:szCs w:val="18"/>
        </w:rPr>
        <w:t xml:space="preserve">e </w:t>
      </w:r>
      <w:r w:rsidRPr="00694B30">
        <w:rPr>
          <w:color w:val="262626"/>
          <w:szCs w:val="18"/>
        </w:rPr>
        <w:t xml:space="preserve">qui </w:t>
      </w:r>
      <w:r w:rsidRPr="00694B30">
        <w:rPr>
          <w:color w:val="3A3A3A"/>
          <w:szCs w:val="18"/>
        </w:rPr>
        <w:t xml:space="preserve">a </w:t>
      </w:r>
      <w:r w:rsidRPr="00694B30">
        <w:rPr>
          <w:color w:val="262626"/>
          <w:szCs w:val="18"/>
        </w:rPr>
        <w:t xml:space="preserve">reçu </w:t>
      </w:r>
      <w:r w:rsidRPr="00694B30">
        <w:rPr>
          <w:color w:val="161616"/>
          <w:szCs w:val="18"/>
        </w:rPr>
        <w:t xml:space="preserve">la demande. Le </w:t>
      </w:r>
      <w:r w:rsidRPr="00694B30">
        <w:rPr>
          <w:color w:val="262626"/>
          <w:szCs w:val="18"/>
        </w:rPr>
        <w:t xml:space="preserve">ou </w:t>
      </w:r>
      <w:r w:rsidRPr="00694B30">
        <w:rPr>
          <w:color w:val="161616"/>
          <w:szCs w:val="18"/>
        </w:rPr>
        <w:t xml:space="preserve">les Membres </w:t>
      </w:r>
      <w:r w:rsidRPr="00694B30">
        <w:rPr>
          <w:color w:val="262626"/>
          <w:szCs w:val="18"/>
        </w:rPr>
        <w:t xml:space="preserve">concernés </w:t>
      </w:r>
      <w:r w:rsidRPr="00694B30">
        <w:rPr>
          <w:color w:val="161616"/>
          <w:szCs w:val="18"/>
        </w:rPr>
        <w:t>répondront dan</w:t>
      </w:r>
      <w:r w:rsidRPr="00694B30">
        <w:rPr>
          <w:color w:val="3A3A3A"/>
          <w:szCs w:val="18"/>
        </w:rPr>
        <w:t xml:space="preserve">s </w:t>
      </w:r>
      <w:r w:rsidRPr="00694B30">
        <w:rPr>
          <w:color w:val="161616"/>
          <w:szCs w:val="18"/>
        </w:rPr>
        <w:t>les moindres délai</w:t>
      </w:r>
      <w:r w:rsidRPr="00694B30">
        <w:rPr>
          <w:color w:val="3A3A3A"/>
          <w:szCs w:val="18"/>
        </w:rPr>
        <w:t xml:space="preserve">s </w:t>
      </w:r>
      <w:r w:rsidRPr="00694B30">
        <w:rPr>
          <w:color w:val="262626"/>
          <w:szCs w:val="18"/>
        </w:rPr>
        <w:t xml:space="preserve">à cette demande, </w:t>
      </w:r>
      <w:r w:rsidRPr="00694B30">
        <w:rPr>
          <w:color w:val="3A3A3A"/>
          <w:szCs w:val="18"/>
        </w:rPr>
        <w:t xml:space="preserve">et </w:t>
      </w:r>
      <w:r w:rsidRPr="00694B30">
        <w:rPr>
          <w:color w:val="161616"/>
          <w:szCs w:val="18"/>
        </w:rPr>
        <w:t xml:space="preserve">les </w:t>
      </w:r>
      <w:r w:rsidRPr="00694B30">
        <w:rPr>
          <w:color w:val="262626"/>
          <w:szCs w:val="18"/>
        </w:rPr>
        <w:t xml:space="preserve">consultations </w:t>
      </w:r>
      <w:r w:rsidRPr="00694B30">
        <w:rPr>
          <w:color w:val="161616"/>
          <w:szCs w:val="18"/>
        </w:rPr>
        <w:t xml:space="preserve">auront lieu </w:t>
      </w:r>
      <w:r w:rsidRPr="00694B30">
        <w:rPr>
          <w:color w:val="262626"/>
          <w:szCs w:val="18"/>
        </w:rPr>
        <w:t xml:space="preserve">sans </w:t>
      </w:r>
      <w:r w:rsidRPr="00694B30">
        <w:rPr>
          <w:color w:val="161616"/>
          <w:szCs w:val="18"/>
        </w:rPr>
        <w:t xml:space="preserve">retard </w:t>
      </w:r>
      <w:r w:rsidRPr="00694B30">
        <w:rPr>
          <w:color w:val="262626"/>
          <w:szCs w:val="18"/>
        </w:rPr>
        <w:t xml:space="preserve">et </w:t>
      </w:r>
      <w:r w:rsidRPr="00694B30">
        <w:rPr>
          <w:color w:val="161616"/>
          <w:szCs w:val="18"/>
        </w:rPr>
        <w:t xml:space="preserve">devront </w:t>
      </w:r>
      <w:r w:rsidRPr="00694B30">
        <w:rPr>
          <w:color w:val="262626"/>
          <w:szCs w:val="18"/>
        </w:rPr>
        <w:t xml:space="preserve">normalement être achevées </w:t>
      </w:r>
      <w:r w:rsidRPr="00694B30">
        <w:rPr>
          <w:color w:val="161616"/>
          <w:szCs w:val="18"/>
        </w:rPr>
        <w:t xml:space="preserve">dans un </w:t>
      </w:r>
      <w:r w:rsidRPr="00694B30">
        <w:rPr>
          <w:color w:val="262626"/>
          <w:szCs w:val="18"/>
        </w:rPr>
        <w:t xml:space="preserve">délai de 60 jours </w:t>
      </w:r>
      <w:r w:rsidRPr="00694B30">
        <w:rPr>
          <w:color w:val="161616"/>
          <w:szCs w:val="18"/>
        </w:rPr>
        <w:t xml:space="preserve">à </w:t>
      </w:r>
      <w:r w:rsidRPr="00694B30">
        <w:rPr>
          <w:color w:val="262626"/>
          <w:szCs w:val="18"/>
        </w:rPr>
        <w:t xml:space="preserve">compter </w:t>
      </w:r>
      <w:r w:rsidRPr="00694B30">
        <w:rPr>
          <w:color w:val="161616"/>
          <w:szCs w:val="18"/>
        </w:rPr>
        <w:t>de la date de réception de la demande.</w:t>
      </w:r>
    </w:p>
    <w:p w14:paraId="557BF1BD" w14:textId="697DF752" w:rsidR="003A185F" w:rsidRPr="00694B30" w:rsidRDefault="003A185F" w:rsidP="00AB2BA3">
      <w:pPr>
        <w:pStyle w:val="BodyText"/>
      </w:pPr>
      <w:r w:rsidRPr="00694B30">
        <w:rPr>
          <w:szCs w:val="18"/>
        </w:rPr>
        <w:tab/>
      </w:r>
      <w:r w:rsidRPr="00694B30">
        <w:rPr>
          <w:color w:val="161616"/>
          <w:szCs w:val="18"/>
        </w:rPr>
        <w:t xml:space="preserve">Si, au cours des </w:t>
      </w:r>
      <w:r w:rsidRPr="00694B30">
        <w:rPr>
          <w:color w:val="262626"/>
          <w:szCs w:val="18"/>
        </w:rPr>
        <w:t xml:space="preserve">consultations, </w:t>
      </w:r>
      <w:r w:rsidRPr="00694B30">
        <w:rPr>
          <w:color w:val="161616"/>
          <w:szCs w:val="18"/>
        </w:rPr>
        <w:t xml:space="preserve">il </w:t>
      </w:r>
      <w:r w:rsidRPr="00694B30">
        <w:rPr>
          <w:color w:val="262626"/>
          <w:szCs w:val="18"/>
        </w:rPr>
        <w:t xml:space="preserve">est entendu </w:t>
      </w:r>
      <w:r w:rsidRPr="00694B30">
        <w:rPr>
          <w:color w:val="161616"/>
          <w:szCs w:val="18"/>
        </w:rPr>
        <w:t xml:space="preserve">de part </w:t>
      </w:r>
      <w:r w:rsidRPr="00694B30">
        <w:rPr>
          <w:color w:val="262626"/>
          <w:szCs w:val="18"/>
        </w:rPr>
        <w:t xml:space="preserve">et </w:t>
      </w:r>
      <w:r w:rsidRPr="00694B30">
        <w:rPr>
          <w:color w:val="161616"/>
          <w:szCs w:val="18"/>
        </w:rPr>
        <w:t xml:space="preserve">d'autre que la </w:t>
      </w:r>
      <w:r w:rsidRPr="00694B30">
        <w:rPr>
          <w:color w:val="262626"/>
          <w:szCs w:val="18"/>
        </w:rPr>
        <w:t xml:space="preserve">situation appelle </w:t>
      </w:r>
      <w:r w:rsidRPr="00694B30">
        <w:rPr>
          <w:color w:val="161616"/>
          <w:szCs w:val="18"/>
        </w:rPr>
        <w:t>un</w:t>
      </w:r>
      <w:r w:rsidRPr="00694B30">
        <w:rPr>
          <w:color w:val="3A3A3A"/>
          <w:szCs w:val="18"/>
        </w:rPr>
        <w:t xml:space="preserve">e </w:t>
      </w:r>
      <w:r w:rsidRPr="00694B30">
        <w:rPr>
          <w:color w:val="161616"/>
          <w:szCs w:val="18"/>
        </w:rPr>
        <w:t xml:space="preserve">limitation des </w:t>
      </w:r>
      <w:r w:rsidRPr="00694B30">
        <w:rPr>
          <w:color w:val="262626"/>
          <w:szCs w:val="18"/>
        </w:rPr>
        <w:t xml:space="preserve">exportations </w:t>
      </w:r>
      <w:r w:rsidRPr="00694B30">
        <w:rPr>
          <w:color w:val="161616"/>
          <w:szCs w:val="18"/>
        </w:rPr>
        <w:t xml:space="preserve">du produit </w:t>
      </w:r>
      <w:r w:rsidRPr="00694B30">
        <w:rPr>
          <w:color w:val="262626"/>
          <w:szCs w:val="18"/>
        </w:rPr>
        <w:t xml:space="preserve">en </w:t>
      </w:r>
      <w:r w:rsidRPr="00694B30">
        <w:rPr>
          <w:color w:val="161616"/>
          <w:szCs w:val="18"/>
        </w:rPr>
        <w:t xml:space="preserve">question </w:t>
      </w:r>
      <w:r w:rsidRPr="00694B30">
        <w:rPr>
          <w:color w:val="262626"/>
          <w:szCs w:val="18"/>
        </w:rPr>
        <w:t xml:space="preserve">en provenance </w:t>
      </w:r>
      <w:r w:rsidRPr="00694B30">
        <w:rPr>
          <w:color w:val="161616"/>
          <w:szCs w:val="18"/>
        </w:rPr>
        <w:t xml:space="preserve">du </w:t>
      </w:r>
      <w:r w:rsidRPr="00694B30">
        <w:rPr>
          <w:color w:val="262626"/>
          <w:szCs w:val="18"/>
        </w:rPr>
        <w:t xml:space="preserve">ou </w:t>
      </w:r>
      <w:r w:rsidRPr="00694B30">
        <w:rPr>
          <w:color w:val="161616"/>
          <w:szCs w:val="18"/>
        </w:rPr>
        <w:t>des Membr</w:t>
      </w:r>
      <w:r w:rsidRPr="00694B30">
        <w:rPr>
          <w:color w:val="3A3A3A"/>
          <w:szCs w:val="18"/>
        </w:rPr>
        <w:t xml:space="preserve">es </w:t>
      </w:r>
      <w:r w:rsidRPr="00694B30">
        <w:rPr>
          <w:color w:val="262626"/>
          <w:szCs w:val="18"/>
        </w:rPr>
        <w:t xml:space="preserve">concernés, cette </w:t>
      </w:r>
      <w:r w:rsidRPr="00694B30">
        <w:rPr>
          <w:color w:val="161616"/>
          <w:szCs w:val="18"/>
        </w:rPr>
        <w:t xml:space="preserve">limitation </w:t>
      </w:r>
      <w:r w:rsidRPr="00694B30">
        <w:rPr>
          <w:color w:val="262626"/>
          <w:szCs w:val="18"/>
        </w:rPr>
        <w:t xml:space="preserve">sera </w:t>
      </w:r>
      <w:r w:rsidRPr="00694B30">
        <w:rPr>
          <w:color w:val="161616"/>
          <w:szCs w:val="18"/>
        </w:rPr>
        <w:t xml:space="preserve">fixée </w:t>
      </w:r>
      <w:r w:rsidRPr="00694B30">
        <w:rPr>
          <w:color w:val="262626"/>
          <w:szCs w:val="18"/>
        </w:rPr>
        <w:t xml:space="preserve">à </w:t>
      </w:r>
      <w:r w:rsidRPr="00694B30">
        <w:rPr>
          <w:color w:val="161616"/>
          <w:szCs w:val="18"/>
        </w:rPr>
        <w:t xml:space="preserve">un niveau qui ne </w:t>
      </w:r>
      <w:r w:rsidRPr="00694B30">
        <w:rPr>
          <w:color w:val="262626"/>
          <w:szCs w:val="18"/>
        </w:rPr>
        <w:t xml:space="preserve">sera pas inférieur au </w:t>
      </w:r>
      <w:r w:rsidRPr="00694B30">
        <w:rPr>
          <w:color w:val="161616"/>
          <w:szCs w:val="18"/>
        </w:rPr>
        <w:t xml:space="preserve">niveau </w:t>
      </w:r>
      <w:r w:rsidRPr="00694B30">
        <w:rPr>
          <w:color w:val="262626"/>
          <w:szCs w:val="18"/>
        </w:rPr>
        <w:t xml:space="preserve">effectif </w:t>
      </w:r>
      <w:r w:rsidRPr="00694B30">
        <w:rPr>
          <w:color w:val="161616"/>
          <w:szCs w:val="18"/>
        </w:rPr>
        <w:t>d</w:t>
      </w:r>
      <w:r w:rsidRPr="00694B30">
        <w:rPr>
          <w:color w:val="3A3A3A"/>
          <w:szCs w:val="18"/>
        </w:rPr>
        <w:t xml:space="preserve">es </w:t>
      </w:r>
      <w:r w:rsidRPr="00694B30">
        <w:rPr>
          <w:color w:val="262626"/>
          <w:szCs w:val="18"/>
        </w:rPr>
        <w:t xml:space="preserve">exportations ou des importations </w:t>
      </w:r>
      <w:r w:rsidRPr="00694B30">
        <w:rPr>
          <w:color w:val="161616"/>
          <w:szCs w:val="18"/>
        </w:rPr>
        <w:t xml:space="preserve">en provenance du Membre </w:t>
      </w:r>
      <w:r w:rsidRPr="00694B30">
        <w:rPr>
          <w:color w:val="262626"/>
          <w:szCs w:val="18"/>
        </w:rPr>
        <w:t xml:space="preserve">concerné </w:t>
      </w:r>
      <w:r w:rsidRPr="00694B30">
        <w:rPr>
          <w:color w:val="161616"/>
          <w:szCs w:val="18"/>
        </w:rPr>
        <w:t xml:space="preserve">pendant la </w:t>
      </w:r>
      <w:r w:rsidRPr="00694B30">
        <w:rPr>
          <w:color w:val="262626"/>
          <w:szCs w:val="18"/>
        </w:rPr>
        <w:t xml:space="preserve">période de </w:t>
      </w:r>
      <w:r w:rsidRPr="00694B30">
        <w:rPr>
          <w:color w:val="161616"/>
          <w:szCs w:val="18"/>
        </w:rPr>
        <w:t>12</w:t>
      </w:r>
      <w:r w:rsidR="00D20CB4">
        <w:rPr>
          <w:color w:val="161616"/>
          <w:szCs w:val="18"/>
        </w:rPr>
        <w:t> </w:t>
      </w:r>
      <w:r w:rsidRPr="00694B30">
        <w:rPr>
          <w:color w:val="161616"/>
          <w:szCs w:val="18"/>
        </w:rPr>
        <w:t>moi</w:t>
      </w:r>
      <w:r w:rsidRPr="00694B30">
        <w:rPr>
          <w:color w:val="3A3A3A"/>
          <w:szCs w:val="18"/>
        </w:rPr>
        <w:t xml:space="preserve">s </w:t>
      </w:r>
      <w:r w:rsidRPr="00694B30">
        <w:rPr>
          <w:color w:val="262626"/>
          <w:szCs w:val="18"/>
        </w:rPr>
        <w:t>échue deux</w:t>
      </w:r>
      <w:r w:rsidR="00F90209" w:rsidRPr="00694B30">
        <w:rPr>
          <w:color w:val="262626"/>
          <w:szCs w:val="18"/>
        </w:rPr>
        <w:t> </w:t>
      </w:r>
      <w:r w:rsidRPr="00694B30">
        <w:rPr>
          <w:color w:val="262626"/>
          <w:szCs w:val="18"/>
        </w:rPr>
        <w:t xml:space="preserve">mois avant celui </w:t>
      </w:r>
      <w:r w:rsidRPr="00694B30">
        <w:rPr>
          <w:color w:val="161616"/>
          <w:szCs w:val="18"/>
        </w:rPr>
        <w:t xml:space="preserve">où la demande de </w:t>
      </w:r>
      <w:r w:rsidRPr="00694B30">
        <w:rPr>
          <w:color w:val="262626"/>
          <w:szCs w:val="18"/>
        </w:rPr>
        <w:t>consultations a été présentée.</w:t>
      </w:r>
    </w:p>
    <w:p w14:paraId="04966087" w14:textId="3C49279E" w:rsidR="003A185F" w:rsidRPr="00694B30" w:rsidRDefault="003A185F" w:rsidP="00AB2BA3">
      <w:pPr>
        <w:pStyle w:val="BodyText"/>
      </w:pPr>
      <w:r w:rsidRPr="00694B30">
        <w:rPr>
          <w:szCs w:val="18"/>
        </w:rPr>
        <w:tab/>
      </w:r>
      <w:r w:rsidRPr="00694B30">
        <w:rPr>
          <w:color w:val="161616"/>
          <w:szCs w:val="18"/>
        </w:rPr>
        <w:t xml:space="preserve">Des détails </w:t>
      </w:r>
      <w:r w:rsidRPr="00694B30">
        <w:rPr>
          <w:color w:val="262626"/>
          <w:szCs w:val="18"/>
        </w:rPr>
        <w:t xml:space="preserve">concernant </w:t>
      </w:r>
      <w:r w:rsidRPr="00694B30">
        <w:rPr>
          <w:color w:val="161616"/>
          <w:szCs w:val="18"/>
        </w:rPr>
        <w:t xml:space="preserve">la mesure de limitation </w:t>
      </w:r>
      <w:r w:rsidRPr="00694B30">
        <w:rPr>
          <w:color w:val="262626"/>
          <w:szCs w:val="18"/>
        </w:rPr>
        <w:t xml:space="preserve">convenue seront communiqués à </w:t>
      </w:r>
      <w:r w:rsidRPr="00694B30">
        <w:rPr>
          <w:color w:val="161616"/>
          <w:szCs w:val="18"/>
        </w:rPr>
        <w:t xml:space="preserve">l'OSpT </w:t>
      </w:r>
      <w:r w:rsidRPr="00694B30">
        <w:rPr>
          <w:color w:val="262626"/>
          <w:szCs w:val="18"/>
        </w:rPr>
        <w:t xml:space="preserve">dans </w:t>
      </w:r>
      <w:r w:rsidRPr="00694B30">
        <w:rPr>
          <w:color w:val="161616"/>
          <w:szCs w:val="18"/>
        </w:rPr>
        <w:t>un délai de 60</w:t>
      </w:r>
      <w:r w:rsidR="00991B4B">
        <w:rPr>
          <w:color w:val="161616"/>
          <w:szCs w:val="18"/>
        </w:rPr>
        <w:t> </w:t>
      </w:r>
      <w:r w:rsidRPr="00694B30">
        <w:rPr>
          <w:color w:val="161616"/>
          <w:szCs w:val="18"/>
        </w:rPr>
        <w:t xml:space="preserve">jours </w:t>
      </w:r>
      <w:r w:rsidRPr="00694B30">
        <w:rPr>
          <w:color w:val="262626"/>
          <w:szCs w:val="18"/>
        </w:rPr>
        <w:t xml:space="preserve">à compter </w:t>
      </w:r>
      <w:r w:rsidRPr="00694B30">
        <w:rPr>
          <w:color w:val="161616"/>
          <w:szCs w:val="18"/>
        </w:rPr>
        <w:t xml:space="preserve">de la date </w:t>
      </w:r>
      <w:r w:rsidRPr="00694B30">
        <w:rPr>
          <w:color w:val="262626"/>
          <w:szCs w:val="18"/>
        </w:rPr>
        <w:t xml:space="preserve">de </w:t>
      </w:r>
      <w:r w:rsidRPr="00694B30">
        <w:rPr>
          <w:color w:val="161616"/>
          <w:szCs w:val="18"/>
        </w:rPr>
        <w:t xml:space="preserve">la </w:t>
      </w:r>
      <w:r w:rsidRPr="00694B30">
        <w:rPr>
          <w:color w:val="262626"/>
          <w:szCs w:val="18"/>
        </w:rPr>
        <w:t xml:space="preserve">conclusion </w:t>
      </w:r>
      <w:r w:rsidRPr="00694B30">
        <w:rPr>
          <w:color w:val="161616"/>
          <w:szCs w:val="18"/>
        </w:rPr>
        <w:t>de l</w:t>
      </w:r>
      <w:r w:rsidRPr="00694B30">
        <w:rPr>
          <w:color w:val="262626"/>
          <w:szCs w:val="18"/>
        </w:rPr>
        <w:t xml:space="preserve">'accord. L'OSpT </w:t>
      </w:r>
      <w:r w:rsidRPr="00694B30">
        <w:rPr>
          <w:color w:val="161616"/>
          <w:szCs w:val="18"/>
        </w:rPr>
        <w:t>dét</w:t>
      </w:r>
      <w:r w:rsidRPr="00694B30">
        <w:rPr>
          <w:color w:val="3A3A3A"/>
          <w:szCs w:val="18"/>
        </w:rPr>
        <w:t>erm</w:t>
      </w:r>
      <w:r w:rsidRPr="00694B30">
        <w:rPr>
          <w:color w:val="161616"/>
          <w:szCs w:val="18"/>
        </w:rPr>
        <w:t>in</w:t>
      </w:r>
      <w:r w:rsidRPr="00694B30">
        <w:rPr>
          <w:color w:val="3A3A3A"/>
          <w:szCs w:val="18"/>
        </w:rPr>
        <w:t>era s</w:t>
      </w:r>
      <w:r w:rsidRPr="00694B30">
        <w:rPr>
          <w:color w:val="161616"/>
          <w:szCs w:val="18"/>
        </w:rPr>
        <w:t>i l</w:t>
      </w:r>
      <w:r w:rsidRPr="00694B30">
        <w:rPr>
          <w:color w:val="262626"/>
          <w:szCs w:val="18"/>
        </w:rPr>
        <w:t xml:space="preserve">'accord </w:t>
      </w:r>
      <w:r w:rsidRPr="00694B30">
        <w:rPr>
          <w:color w:val="181818"/>
          <w:szCs w:val="18"/>
        </w:rPr>
        <w:t xml:space="preserve">est justifié conformément </w:t>
      </w:r>
      <w:r w:rsidRPr="00694B30">
        <w:rPr>
          <w:color w:val="282828"/>
          <w:szCs w:val="18"/>
        </w:rPr>
        <w:t xml:space="preserve">aux </w:t>
      </w:r>
      <w:r w:rsidRPr="00694B30">
        <w:rPr>
          <w:color w:val="181818"/>
          <w:szCs w:val="18"/>
        </w:rPr>
        <w:t xml:space="preserve">dispositions du présent article. Pour </w:t>
      </w:r>
      <w:r w:rsidRPr="00694B30">
        <w:rPr>
          <w:color w:val="282828"/>
          <w:szCs w:val="18"/>
        </w:rPr>
        <w:t xml:space="preserve">établir sa </w:t>
      </w:r>
      <w:r w:rsidRPr="00694B30">
        <w:rPr>
          <w:color w:val="181818"/>
          <w:szCs w:val="18"/>
        </w:rPr>
        <w:t>détermination, l'OSpT disposera des données factuelles mentionnées au paragraphe</w:t>
      </w:r>
      <w:r w:rsidR="00991B4B">
        <w:rPr>
          <w:color w:val="181818"/>
          <w:szCs w:val="18"/>
        </w:rPr>
        <w:t> </w:t>
      </w:r>
      <w:r w:rsidRPr="00694B30">
        <w:rPr>
          <w:color w:val="181818"/>
          <w:szCs w:val="18"/>
        </w:rPr>
        <w:t xml:space="preserve">7 qui </w:t>
      </w:r>
      <w:r w:rsidRPr="00694B30">
        <w:rPr>
          <w:color w:val="282828"/>
          <w:szCs w:val="18"/>
        </w:rPr>
        <w:t xml:space="preserve">auront été communiquées à son </w:t>
      </w:r>
      <w:r w:rsidRPr="00694B30">
        <w:rPr>
          <w:color w:val="181818"/>
          <w:szCs w:val="18"/>
        </w:rPr>
        <w:t xml:space="preserve">Président, ainsi que de </w:t>
      </w:r>
      <w:r w:rsidRPr="00694B30">
        <w:rPr>
          <w:color w:val="282828"/>
          <w:szCs w:val="18"/>
        </w:rPr>
        <w:t xml:space="preserve">tous autres </w:t>
      </w:r>
      <w:r w:rsidRPr="00694B30">
        <w:rPr>
          <w:color w:val="181818"/>
          <w:szCs w:val="18"/>
        </w:rPr>
        <w:t xml:space="preserve">renseignements pertinents fournis par les Membres </w:t>
      </w:r>
      <w:r w:rsidRPr="00694B30">
        <w:rPr>
          <w:color w:val="282828"/>
          <w:szCs w:val="18"/>
        </w:rPr>
        <w:t xml:space="preserve">concernés. L'OSpT </w:t>
      </w:r>
      <w:r w:rsidRPr="00694B30">
        <w:rPr>
          <w:color w:val="181818"/>
          <w:szCs w:val="18"/>
        </w:rPr>
        <w:t xml:space="preserve">pourra faire les recommandations qu'il jugera appropriées aux Membres </w:t>
      </w:r>
      <w:r w:rsidRPr="00694B30">
        <w:rPr>
          <w:color w:val="282828"/>
          <w:szCs w:val="18"/>
        </w:rPr>
        <w:t>concernés.</w:t>
      </w:r>
    </w:p>
    <w:p w14:paraId="69BD2AA0" w14:textId="24E31C69" w:rsidR="003A185F" w:rsidRPr="00694B30" w:rsidRDefault="003A185F" w:rsidP="00AB2BA3">
      <w:pPr>
        <w:pStyle w:val="BodyText"/>
      </w:pPr>
      <w:r w:rsidRPr="00694B30">
        <w:rPr>
          <w:szCs w:val="18"/>
        </w:rPr>
        <w:tab/>
      </w:r>
      <w:r w:rsidRPr="00694B30">
        <w:rPr>
          <w:color w:val="181818"/>
          <w:szCs w:val="18"/>
        </w:rPr>
        <w:t xml:space="preserve">Si, toutefois, aucun </w:t>
      </w:r>
      <w:r w:rsidRPr="00694B30">
        <w:rPr>
          <w:color w:val="282828"/>
          <w:szCs w:val="18"/>
        </w:rPr>
        <w:t xml:space="preserve">accord </w:t>
      </w:r>
      <w:r w:rsidRPr="00694B30">
        <w:rPr>
          <w:color w:val="181818"/>
          <w:szCs w:val="18"/>
        </w:rPr>
        <w:t xml:space="preserve">n'est intervenu </w:t>
      </w:r>
      <w:r w:rsidRPr="00694B30">
        <w:rPr>
          <w:color w:val="282828"/>
          <w:szCs w:val="18"/>
        </w:rPr>
        <w:t xml:space="preserve">entre </w:t>
      </w:r>
      <w:r w:rsidRPr="00694B30">
        <w:rPr>
          <w:color w:val="181818"/>
          <w:szCs w:val="18"/>
        </w:rPr>
        <w:t>les Membres à l'expiration d'un délai de 60</w:t>
      </w:r>
      <w:r w:rsidR="00F90209" w:rsidRPr="00694B30">
        <w:rPr>
          <w:color w:val="181818"/>
          <w:szCs w:val="18"/>
        </w:rPr>
        <w:t> </w:t>
      </w:r>
      <w:r w:rsidRPr="00694B30">
        <w:rPr>
          <w:color w:val="282828"/>
          <w:szCs w:val="18"/>
        </w:rPr>
        <w:t xml:space="preserve">jours </w:t>
      </w:r>
      <w:r w:rsidRPr="00694B30">
        <w:rPr>
          <w:color w:val="181818"/>
          <w:szCs w:val="18"/>
        </w:rPr>
        <w:t xml:space="preserve">à compter de la date de réception de la demande de consultations, le Membre qui </w:t>
      </w:r>
      <w:r w:rsidRPr="00694B30">
        <w:rPr>
          <w:color w:val="282828"/>
          <w:szCs w:val="18"/>
        </w:rPr>
        <w:t xml:space="preserve">se propose </w:t>
      </w:r>
      <w:r w:rsidRPr="00694B30">
        <w:rPr>
          <w:color w:val="181818"/>
          <w:szCs w:val="18"/>
        </w:rPr>
        <w:t xml:space="preserve">de prendre une mesure de sauvegarde pourra appliquer la limitation, en fonction de la date d'importation </w:t>
      </w:r>
      <w:r w:rsidRPr="00694B30">
        <w:rPr>
          <w:color w:val="282828"/>
          <w:szCs w:val="18"/>
        </w:rPr>
        <w:t xml:space="preserve">ou </w:t>
      </w:r>
      <w:r w:rsidRPr="00694B30">
        <w:rPr>
          <w:color w:val="181818"/>
          <w:szCs w:val="18"/>
        </w:rPr>
        <w:t>de la date d'exportation, conformément aux dispositions du présent article, dans les 30</w:t>
      </w:r>
      <w:r w:rsidR="00ED27A4">
        <w:rPr>
          <w:color w:val="181818"/>
          <w:szCs w:val="18"/>
        </w:rPr>
        <w:t> </w:t>
      </w:r>
      <w:r w:rsidRPr="00694B30">
        <w:rPr>
          <w:color w:val="181818"/>
          <w:szCs w:val="18"/>
        </w:rPr>
        <w:t xml:space="preserve">jours </w:t>
      </w:r>
      <w:r w:rsidRPr="00694B30">
        <w:rPr>
          <w:color w:val="282828"/>
          <w:szCs w:val="18"/>
        </w:rPr>
        <w:t xml:space="preserve">suivant </w:t>
      </w:r>
      <w:r w:rsidRPr="00694B30">
        <w:rPr>
          <w:color w:val="181818"/>
          <w:szCs w:val="18"/>
        </w:rPr>
        <w:t>la période de 60</w:t>
      </w:r>
      <w:r w:rsidR="00ED27A4">
        <w:rPr>
          <w:color w:val="181818"/>
          <w:szCs w:val="18"/>
        </w:rPr>
        <w:t> </w:t>
      </w:r>
      <w:r w:rsidRPr="00694B30">
        <w:rPr>
          <w:color w:val="181818"/>
          <w:szCs w:val="18"/>
        </w:rPr>
        <w:t xml:space="preserve">jours prévue pour les </w:t>
      </w:r>
      <w:r w:rsidRPr="00694B30">
        <w:rPr>
          <w:color w:val="282828"/>
          <w:szCs w:val="18"/>
        </w:rPr>
        <w:t xml:space="preserve">consultations, </w:t>
      </w:r>
      <w:r w:rsidRPr="00694B30">
        <w:rPr>
          <w:color w:val="181818"/>
          <w:szCs w:val="18"/>
        </w:rPr>
        <w:t xml:space="preserve">et pourra porter </w:t>
      </w:r>
      <w:r w:rsidRPr="00694B30">
        <w:rPr>
          <w:color w:val="282828"/>
          <w:szCs w:val="18"/>
        </w:rPr>
        <w:t xml:space="preserve">en </w:t>
      </w:r>
      <w:r w:rsidRPr="00694B30">
        <w:rPr>
          <w:color w:val="181818"/>
          <w:szCs w:val="18"/>
        </w:rPr>
        <w:t xml:space="preserve">même temps la question devant l'OSpT. Chacun des Membres aura la faculté de porter la question devant </w:t>
      </w:r>
      <w:r w:rsidRPr="00694B30">
        <w:rPr>
          <w:color w:val="282828"/>
          <w:szCs w:val="18"/>
        </w:rPr>
        <w:t xml:space="preserve">celui-ci </w:t>
      </w:r>
      <w:r w:rsidRPr="00694B30">
        <w:rPr>
          <w:color w:val="181818"/>
          <w:szCs w:val="18"/>
        </w:rPr>
        <w:t>avant l'expiration du délai de 60</w:t>
      </w:r>
      <w:r w:rsidR="002C754E">
        <w:rPr>
          <w:color w:val="181818"/>
          <w:szCs w:val="18"/>
        </w:rPr>
        <w:t> </w:t>
      </w:r>
      <w:r w:rsidRPr="00694B30">
        <w:rPr>
          <w:color w:val="181818"/>
          <w:szCs w:val="18"/>
        </w:rPr>
        <w:t xml:space="preserve">jours. Dans l'un ou l'autre cas, l'OSpT procédera dans les moindres délais </w:t>
      </w:r>
      <w:r w:rsidRPr="00694B30">
        <w:rPr>
          <w:color w:val="282828"/>
          <w:szCs w:val="18"/>
        </w:rPr>
        <w:t xml:space="preserve">à </w:t>
      </w:r>
      <w:r w:rsidRPr="00694B30">
        <w:rPr>
          <w:color w:val="181818"/>
          <w:szCs w:val="18"/>
        </w:rPr>
        <w:t xml:space="preserve">l'examen de la question, y compris à la détermination de l'existence d'un préjudice </w:t>
      </w:r>
      <w:r w:rsidRPr="00694B30">
        <w:rPr>
          <w:color w:val="282828"/>
          <w:szCs w:val="18"/>
        </w:rPr>
        <w:t xml:space="preserve">grave </w:t>
      </w:r>
      <w:r w:rsidRPr="00694B30">
        <w:rPr>
          <w:color w:val="181818"/>
          <w:szCs w:val="18"/>
        </w:rPr>
        <w:t xml:space="preserve">ou d'une menace réelle de préjudice grave, et de ses causes, et adressera des recommandations appropriées </w:t>
      </w:r>
      <w:r w:rsidRPr="00694B30">
        <w:rPr>
          <w:color w:val="282828"/>
          <w:szCs w:val="18"/>
        </w:rPr>
        <w:t xml:space="preserve">aux </w:t>
      </w:r>
      <w:r w:rsidRPr="00694B30">
        <w:rPr>
          <w:color w:val="181818"/>
          <w:szCs w:val="18"/>
        </w:rPr>
        <w:t>Membres concernés dans les 30</w:t>
      </w:r>
      <w:r w:rsidR="002C754E">
        <w:rPr>
          <w:color w:val="181818"/>
          <w:szCs w:val="18"/>
        </w:rPr>
        <w:t> </w:t>
      </w:r>
      <w:r w:rsidRPr="00694B30">
        <w:rPr>
          <w:color w:val="181818"/>
          <w:szCs w:val="18"/>
        </w:rPr>
        <w:t xml:space="preserve">jours. Pour procéder à cet examen, l'OSpT disposera des données </w:t>
      </w:r>
      <w:r w:rsidRPr="00694B30">
        <w:rPr>
          <w:color w:val="282828"/>
          <w:szCs w:val="18"/>
        </w:rPr>
        <w:t xml:space="preserve">factuelles </w:t>
      </w:r>
      <w:r w:rsidRPr="00694B30">
        <w:rPr>
          <w:color w:val="181818"/>
          <w:szCs w:val="18"/>
        </w:rPr>
        <w:t>mentionnées au paragraphe</w:t>
      </w:r>
      <w:r w:rsidR="002C754E">
        <w:rPr>
          <w:color w:val="181818"/>
          <w:szCs w:val="18"/>
        </w:rPr>
        <w:t> </w:t>
      </w:r>
      <w:r w:rsidRPr="00694B30">
        <w:rPr>
          <w:color w:val="181818"/>
          <w:szCs w:val="18"/>
        </w:rPr>
        <w:t xml:space="preserve">7 qui auront été </w:t>
      </w:r>
      <w:r w:rsidRPr="00694B30">
        <w:rPr>
          <w:color w:val="282828"/>
          <w:szCs w:val="18"/>
        </w:rPr>
        <w:t xml:space="preserve">communiquées </w:t>
      </w:r>
      <w:r w:rsidRPr="00694B30">
        <w:rPr>
          <w:color w:val="181818"/>
          <w:szCs w:val="18"/>
        </w:rPr>
        <w:t xml:space="preserve">à son Président, ainsi que de tous </w:t>
      </w:r>
      <w:r w:rsidRPr="00694B30">
        <w:rPr>
          <w:color w:val="282828"/>
          <w:szCs w:val="18"/>
        </w:rPr>
        <w:t xml:space="preserve">autres </w:t>
      </w:r>
      <w:r w:rsidRPr="00694B30">
        <w:rPr>
          <w:color w:val="181818"/>
          <w:szCs w:val="18"/>
        </w:rPr>
        <w:t xml:space="preserve">renseignements pertinents fournis par les Membres </w:t>
      </w:r>
      <w:r w:rsidRPr="00694B30">
        <w:rPr>
          <w:color w:val="282828"/>
          <w:szCs w:val="18"/>
        </w:rPr>
        <w:t>concernés.</w:t>
      </w:r>
    </w:p>
    <w:p w14:paraId="7956D096" w14:textId="0FA1BB91" w:rsidR="003A185F" w:rsidRPr="00694B30" w:rsidRDefault="003A185F" w:rsidP="00AB2BA3">
      <w:pPr>
        <w:pStyle w:val="BodyText"/>
      </w:pPr>
      <w:r w:rsidRPr="00694B30">
        <w:rPr>
          <w:color w:val="282828"/>
          <w:szCs w:val="18"/>
        </w:rPr>
        <w:tab/>
      </w:r>
      <w:r w:rsidRPr="00694B30">
        <w:rPr>
          <w:color w:val="181818"/>
          <w:szCs w:val="18"/>
        </w:rPr>
        <w:t xml:space="preserve">Dans des </w:t>
      </w:r>
      <w:r w:rsidRPr="00694B30">
        <w:rPr>
          <w:color w:val="282828"/>
          <w:szCs w:val="18"/>
        </w:rPr>
        <w:t xml:space="preserve">circonstances </w:t>
      </w:r>
      <w:r w:rsidRPr="00694B30">
        <w:rPr>
          <w:color w:val="181818"/>
          <w:szCs w:val="18"/>
        </w:rPr>
        <w:t xml:space="preserve">tout </w:t>
      </w:r>
      <w:r w:rsidRPr="00694B30">
        <w:rPr>
          <w:color w:val="282828"/>
          <w:szCs w:val="18"/>
        </w:rPr>
        <w:t xml:space="preserve">à fait </w:t>
      </w:r>
      <w:r w:rsidRPr="00694B30">
        <w:rPr>
          <w:color w:val="181818"/>
          <w:szCs w:val="18"/>
        </w:rPr>
        <w:t xml:space="preserve">inhabituelles </w:t>
      </w:r>
      <w:r w:rsidRPr="00694B30">
        <w:rPr>
          <w:color w:val="282828"/>
          <w:szCs w:val="18"/>
        </w:rPr>
        <w:t xml:space="preserve">et critiques où </w:t>
      </w:r>
      <w:r w:rsidRPr="00694B30">
        <w:rPr>
          <w:color w:val="181818"/>
          <w:szCs w:val="18"/>
        </w:rPr>
        <w:t xml:space="preserve">un retard </w:t>
      </w:r>
      <w:r w:rsidRPr="00694B30">
        <w:rPr>
          <w:color w:val="282828"/>
          <w:szCs w:val="18"/>
        </w:rPr>
        <w:t xml:space="preserve">entraînerait </w:t>
      </w:r>
      <w:r w:rsidRPr="00694B30">
        <w:rPr>
          <w:color w:val="181818"/>
          <w:szCs w:val="18"/>
        </w:rPr>
        <w:t xml:space="preserve">un </w:t>
      </w:r>
      <w:r w:rsidRPr="00694B30">
        <w:rPr>
          <w:color w:val="282828"/>
          <w:szCs w:val="18"/>
        </w:rPr>
        <w:t xml:space="preserve">dommage </w:t>
      </w:r>
      <w:r w:rsidRPr="00694B30">
        <w:rPr>
          <w:color w:val="181818"/>
          <w:szCs w:val="18"/>
        </w:rPr>
        <w:t xml:space="preserve">difficilement réparable, des mesures prévues </w:t>
      </w:r>
      <w:r w:rsidRPr="00694B30">
        <w:rPr>
          <w:color w:val="282828"/>
          <w:szCs w:val="18"/>
        </w:rPr>
        <w:t xml:space="preserve">au </w:t>
      </w:r>
      <w:r w:rsidRPr="00694B30">
        <w:rPr>
          <w:color w:val="181818"/>
          <w:szCs w:val="18"/>
        </w:rPr>
        <w:t>paragraphe</w:t>
      </w:r>
      <w:r w:rsidR="002C754E">
        <w:rPr>
          <w:color w:val="181818"/>
          <w:szCs w:val="18"/>
        </w:rPr>
        <w:t> </w:t>
      </w:r>
      <w:r w:rsidRPr="00694B30">
        <w:rPr>
          <w:color w:val="181818"/>
          <w:szCs w:val="18"/>
        </w:rPr>
        <w:t xml:space="preserve">10 pourront </w:t>
      </w:r>
      <w:r w:rsidRPr="00694B30">
        <w:rPr>
          <w:color w:val="282828"/>
          <w:szCs w:val="18"/>
        </w:rPr>
        <w:t xml:space="preserve">être prises à </w:t>
      </w:r>
      <w:r w:rsidRPr="00694B30">
        <w:rPr>
          <w:color w:val="181818"/>
          <w:szCs w:val="18"/>
        </w:rPr>
        <w:t xml:space="preserve">titre </w:t>
      </w:r>
      <w:r w:rsidRPr="00694B30">
        <w:rPr>
          <w:color w:val="282828"/>
          <w:szCs w:val="18"/>
        </w:rPr>
        <w:t>provisoir</w:t>
      </w:r>
      <w:r w:rsidRPr="00694B30">
        <w:rPr>
          <w:color w:val="464646"/>
          <w:szCs w:val="18"/>
        </w:rPr>
        <w:t xml:space="preserve">e </w:t>
      </w:r>
      <w:r w:rsidRPr="00694B30">
        <w:rPr>
          <w:color w:val="181818"/>
          <w:szCs w:val="18"/>
        </w:rPr>
        <w:t xml:space="preserve">à </w:t>
      </w:r>
      <w:r w:rsidRPr="00694B30">
        <w:rPr>
          <w:color w:val="282828"/>
          <w:szCs w:val="18"/>
        </w:rPr>
        <w:t xml:space="preserve">condition </w:t>
      </w:r>
      <w:r w:rsidRPr="00694B30">
        <w:rPr>
          <w:color w:val="181818"/>
          <w:szCs w:val="18"/>
        </w:rPr>
        <w:t xml:space="preserve">que la demande de </w:t>
      </w:r>
      <w:r w:rsidRPr="00694B30">
        <w:rPr>
          <w:color w:val="282828"/>
          <w:szCs w:val="18"/>
        </w:rPr>
        <w:t xml:space="preserve">consultations et </w:t>
      </w:r>
      <w:r w:rsidRPr="00694B30">
        <w:rPr>
          <w:color w:val="181818"/>
          <w:szCs w:val="18"/>
        </w:rPr>
        <w:t xml:space="preserve">la notification à l'OSpT </w:t>
      </w:r>
      <w:r w:rsidRPr="00694B30">
        <w:rPr>
          <w:color w:val="282828"/>
          <w:szCs w:val="18"/>
        </w:rPr>
        <w:t xml:space="preserve">soient adressées </w:t>
      </w:r>
      <w:r w:rsidRPr="00694B30">
        <w:rPr>
          <w:color w:val="181818"/>
          <w:szCs w:val="18"/>
        </w:rPr>
        <w:t xml:space="preserve">dans un délai de cinq jours ouvrables au plus après leur </w:t>
      </w:r>
      <w:r w:rsidRPr="00694B30">
        <w:rPr>
          <w:color w:val="282828"/>
          <w:szCs w:val="18"/>
        </w:rPr>
        <w:t xml:space="preserve">adoption. </w:t>
      </w:r>
      <w:r w:rsidRPr="00694B30">
        <w:rPr>
          <w:color w:val="181818"/>
          <w:szCs w:val="18"/>
        </w:rPr>
        <w:t xml:space="preserve">Si les </w:t>
      </w:r>
      <w:r w:rsidRPr="00694B30">
        <w:rPr>
          <w:color w:val="282828"/>
          <w:szCs w:val="18"/>
        </w:rPr>
        <w:t xml:space="preserve">consultations </w:t>
      </w:r>
      <w:r w:rsidRPr="00694B30">
        <w:rPr>
          <w:color w:val="181818"/>
          <w:szCs w:val="18"/>
        </w:rPr>
        <w:t xml:space="preserve">n'aboutissent </w:t>
      </w:r>
      <w:r w:rsidRPr="00694B30">
        <w:rPr>
          <w:color w:val="282828"/>
          <w:szCs w:val="18"/>
        </w:rPr>
        <w:t xml:space="preserve">pas à </w:t>
      </w:r>
      <w:r w:rsidRPr="00694B30">
        <w:rPr>
          <w:color w:val="181818"/>
          <w:szCs w:val="18"/>
        </w:rPr>
        <w:t xml:space="preserve">un </w:t>
      </w:r>
      <w:r w:rsidRPr="00694B30">
        <w:rPr>
          <w:color w:val="282828"/>
          <w:szCs w:val="18"/>
        </w:rPr>
        <w:t xml:space="preserve">accord, </w:t>
      </w:r>
      <w:r w:rsidRPr="00694B30">
        <w:rPr>
          <w:color w:val="181818"/>
          <w:szCs w:val="18"/>
        </w:rPr>
        <w:t xml:space="preserve">l'OSpT </w:t>
      </w:r>
      <w:r w:rsidRPr="00694B30">
        <w:rPr>
          <w:color w:val="282828"/>
          <w:szCs w:val="18"/>
        </w:rPr>
        <w:t xml:space="preserve">en </w:t>
      </w:r>
      <w:r w:rsidRPr="00694B30">
        <w:rPr>
          <w:color w:val="181818"/>
          <w:szCs w:val="18"/>
        </w:rPr>
        <w:t xml:space="preserve">sera informé au moment de leur </w:t>
      </w:r>
      <w:r w:rsidRPr="00694B30">
        <w:rPr>
          <w:color w:val="282828"/>
          <w:szCs w:val="18"/>
        </w:rPr>
        <w:t xml:space="preserve">achèvement et, en </w:t>
      </w:r>
      <w:r w:rsidRPr="00694B30">
        <w:rPr>
          <w:color w:val="181818"/>
          <w:szCs w:val="18"/>
        </w:rPr>
        <w:t xml:space="preserve">tout </w:t>
      </w:r>
      <w:r w:rsidRPr="00694B30">
        <w:rPr>
          <w:color w:val="282828"/>
          <w:szCs w:val="18"/>
        </w:rPr>
        <w:t xml:space="preserve">état </w:t>
      </w:r>
      <w:r w:rsidRPr="00694B30">
        <w:rPr>
          <w:color w:val="181818"/>
          <w:szCs w:val="18"/>
        </w:rPr>
        <w:t xml:space="preserve">de </w:t>
      </w:r>
      <w:r w:rsidRPr="00694B30">
        <w:rPr>
          <w:color w:val="282828"/>
          <w:szCs w:val="18"/>
        </w:rPr>
        <w:t xml:space="preserve">cause, </w:t>
      </w:r>
      <w:r w:rsidRPr="00694B30">
        <w:rPr>
          <w:color w:val="181818"/>
          <w:szCs w:val="18"/>
        </w:rPr>
        <w:t xml:space="preserve">dans un délai </w:t>
      </w:r>
      <w:r w:rsidRPr="00694B30">
        <w:rPr>
          <w:color w:val="282828"/>
          <w:szCs w:val="18"/>
        </w:rPr>
        <w:t>de 60</w:t>
      </w:r>
      <w:r w:rsidR="002C754E">
        <w:rPr>
          <w:color w:val="282828"/>
          <w:szCs w:val="18"/>
        </w:rPr>
        <w:t> </w:t>
      </w:r>
      <w:r w:rsidRPr="00694B30">
        <w:rPr>
          <w:color w:val="282828"/>
          <w:szCs w:val="18"/>
        </w:rPr>
        <w:t xml:space="preserve">jours </w:t>
      </w:r>
      <w:r w:rsidRPr="00694B30">
        <w:rPr>
          <w:color w:val="181818"/>
          <w:szCs w:val="18"/>
        </w:rPr>
        <w:t xml:space="preserve">au plus à </w:t>
      </w:r>
      <w:r w:rsidRPr="00694B30">
        <w:rPr>
          <w:color w:val="282828"/>
          <w:szCs w:val="18"/>
        </w:rPr>
        <w:t xml:space="preserve">compter </w:t>
      </w:r>
      <w:r w:rsidRPr="00694B30">
        <w:rPr>
          <w:color w:val="181818"/>
          <w:szCs w:val="18"/>
        </w:rPr>
        <w:t xml:space="preserve">de la date de mise </w:t>
      </w:r>
      <w:r w:rsidRPr="00694B30">
        <w:rPr>
          <w:color w:val="282828"/>
          <w:szCs w:val="18"/>
        </w:rPr>
        <w:t xml:space="preserve">en </w:t>
      </w:r>
      <w:r w:rsidR="00C0202F" w:rsidRPr="00694B30">
        <w:rPr>
          <w:color w:val="282828"/>
          <w:szCs w:val="18"/>
        </w:rPr>
        <w:t>œuvre</w:t>
      </w:r>
      <w:r w:rsidRPr="00694B30">
        <w:rPr>
          <w:color w:val="282828"/>
          <w:szCs w:val="18"/>
        </w:rPr>
        <w:t xml:space="preserve"> </w:t>
      </w:r>
      <w:r w:rsidRPr="00694B30">
        <w:rPr>
          <w:color w:val="181818"/>
          <w:szCs w:val="18"/>
        </w:rPr>
        <w:t xml:space="preserve">des mesures. L'OSpT procédera dans les moindres délais à l'examen de la question </w:t>
      </w:r>
      <w:r w:rsidRPr="00694B30">
        <w:rPr>
          <w:color w:val="282828"/>
          <w:szCs w:val="18"/>
        </w:rPr>
        <w:t xml:space="preserve">et adressera </w:t>
      </w:r>
      <w:r w:rsidRPr="00694B30">
        <w:rPr>
          <w:color w:val="181818"/>
          <w:szCs w:val="18"/>
        </w:rPr>
        <w:t xml:space="preserve">des </w:t>
      </w:r>
      <w:r w:rsidRPr="00694B30">
        <w:rPr>
          <w:color w:val="282828"/>
          <w:szCs w:val="18"/>
        </w:rPr>
        <w:t xml:space="preserve">recommandations appropriées aux </w:t>
      </w:r>
      <w:r w:rsidRPr="00694B30">
        <w:rPr>
          <w:color w:val="181818"/>
          <w:szCs w:val="18"/>
        </w:rPr>
        <w:t xml:space="preserve">Membres </w:t>
      </w:r>
      <w:r w:rsidRPr="00694B30">
        <w:rPr>
          <w:color w:val="282828"/>
          <w:szCs w:val="18"/>
        </w:rPr>
        <w:t xml:space="preserve">concernés </w:t>
      </w:r>
      <w:r w:rsidRPr="00694B30">
        <w:rPr>
          <w:color w:val="181818"/>
          <w:szCs w:val="18"/>
        </w:rPr>
        <w:t>dans les 30</w:t>
      </w:r>
      <w:r w:rsidR="002C754E">
        <w:rPr>
          <w:color w:val="181818"/>
          <w:szCs w:val="18"/>
        </w:rPr>
        <w:t> </w:t>
      </w:r>
      <w:r w:rsidRPr="00694B30">
        <w:rPr>
          <w:color w:val="181818"/>
          <w:szCs w:val="18"/>
        </w:rPr>
        <w:t xml:space="preserve">jours. Si les </w:t>
      </w:r>
      <w:r w:rsidRPr="00694B30">
        <w:rPr>
          <w:color w:val="282828"/>
          <w:szCs w:val="18"/>
        </w:rPr>
        <w:t xml:space="preserve">consultations aboutissent </w:t>
      </w:r>
      <w:r w:rsidRPr="00694B30">
        <w:rPr>
          <w:color w:val="181818"/>
          <w:szCs w:val="18"/>
        </w:rPr>
        <w:t xml:space="preserve">à un accord, les Membres </w:t>
      </w:r>
      <w:r w:rsidRPr="00694B30">
        <w:rPr>
          <w:color w:val="282828"/>
          <w:szCs w:val="18"/>
        </w:rPr>
        <w:t xml:space="preserve">en </w:t>
      </w:r>
      <w:r w:rsidRPr="00694B30">
        <w:rPr>
          <w:color w:val="181818"/>
          <w:szCs w:val="18"/>
        </w:rPr>
        <w:t xml:space="preserve">informeront l'OSpT dès leur achèvement </w:t>
      </w:r>
      <w:r w:rsidRPr="00694B30">
        <w:rPr>
          <w:color w:val="282828"/>
          <w:szCs w:val="18"/>
        </w:rPr>
        <w:t xml:space="preserve">et, en </w:t>
      </w:r>
      <w:r w:rsidRPr="00694B30">
        <w:rPr>
          <w:color w:val="181818"/>
          <w:szCs w:val="18"/>
        </w:rPr>
        <w:t xml:space="preserve">tout </w:t>
      </w:r>
      <w:r w:rsidRPr="00694B30">
        <w:rPr>
          <w:color w:val="282828"/>
          <w:szCs w:val="18"/>
        </w:rPr>
        <w:t xml:space="preserve">état </w:t>
      </w:r>
      <w:r w:rsidRPr="00694B30">
        <w:rPr>
          <w:color w:val="181818"/>
          <w:szCs w:val="18"/>
        </w:rPr>
        <w:lastRenderedPageBreak/>
        <w:t xml:space="preserve">de </w:t>
      </w:r>
      <w:r w:rsidRPr="00694B30">
        <w:rPr>
          <w:color w:val="282828"/>
          <w:szCs w:val="18"/>
        </w:rPr>
        <w:t xml:space="preserve">cause, </w:t>
      </w:r>
      <w:r w:rsidRPr="00694B30">
        <w:rPr>
          <w:color w:val="181818"/>
          <w:szCs w:val="18"/>
        </w:rPr>
        <w:t xml:space="preserve">dans un délai de 90 jours </w:t>
      </w:r>
      <w:r w:rsidRPr="00694B30">
        <w:rPr>
          <w:color w:val="282828"/>
          <w:szCs w:val="18"/>
        </w:rPr>
        <w:t xml:space="preserve">au </w:t>
      </w:r>
      <w:r w:rsidRPr="00694B30">
        <w:rPr>
          <w:color w:val="181818"/>
          <w:szCs w:val="18"/>
        </w:rPr>
        <w:t xml:space="preserve">plus </w:t>
      </w:r>
      <w:r w:rsidRPr="00694B30">
        <w:rPr>
          <w:color w:val="282828"/>
          <w:szCs w:val="18"/>
        </w:rPr>
        <w:t xml:space="preserve">à compter de </w:t>
      </w:r>
      <w:r w:rsidRPr="00694B30">
        <w:rPr>
          <w:color w:val="181818"/>
          <w:szCs w:val="18"/>
        </w:rPr>
        <w:t xml:space="preserve">la date de mise en </w:t>
      </w:r>
      <w:r w:rsidR="00C0202F" w:rsidRPr="00694B30">
        <w:rPr>
          <w:color w:val="181818"/>
          <w:szCs w:val="18"/>
        </w:rPr>
        <w:t>œuvre</w:t>
      </w:r>
      <w:r w:rsidRPr="00694B30">
        <w:rPr>
          <w:color w:val="181818"/>
          <w:szCs w:val="18"/>
        </w:rPr>
        <w:t xml:space="preserve"> des mesures. L'OSpT pourra </w:t>
      </w:r>
      <w:r w:rsidRPr="00694B30">
        <w:rPr>
          <w:color w:val="282828"/>
          <w:szCs w:val="18"/>
        </w:rPr>
        <w:t xml:space="preserve">adresser </w:t>
      </w:r>
      <w:r w:rsidRPr="00694B30">
        <w:rPr>
          <w:color w:val="181818"/>
          <w:szCs w:val="18"/>
        </w:rPr>
        <w:t xml:space="preserve">les recommandations qu'il jugera </w:t>
      </w:r>
      <w:r w:rsidRPr="00694B30">
        <w:rPr>
          <w:color w:val="282828"/>
          <w:szCs w:val="18"/>
        </w:rPr>
        <w:t xml:space="preserve">appropriées </w:t>
      </w:r>
      <w:r w:rsidRPr="00694B30">
        <w:rPr>
          <w:color w:val="181818"/>
          <w:szCs w:val="18"/>
        </w:rPr>
        <w:t xml:space="preserve">aux Membres </w:t>
      </w:r>
      <w:r w:rsidRPr="00694B30">
        <w:rPr>
          <w:color w:val="282828"/>
          <w:szCs w:val="18"/>
        </w:rPr>
        <w:t>concernés.</w:t>
      </w:r>
    </w:p>
    <w:p w14:paraId="363686C0" w14:textId="4FB5C3D7" w:rsidR="003A185F" w:rsidRPr="00694B30" w:rsidRDefault="003A185F" w:rsidP="00AB2BA3">
      <w:pPr>
        <w:pStyle w:val="BodyText"/>
      </w:pPr>
      <w:r w:rsidRPr="00694B30">
        <w:rPr>
          <w:color w:val="282828"/>
          <w:szCs w:val="18"/>
        </w:rPr>
        <w:tab/>
      </w:r>
      <w:r w:rsidRPr="00694B30">
        <w:rPr>
          <w:color w:val="181818"/>
          <w:szCs w:val="18"/>
        </w:rPr>
        <w:t xml:space="preserve">Un Membre pourra maintenir les </w:t>
      </w:r>
      <w:r w:rsidRPr="00694B30">
        <w:rPr>
          <w:color w:val="282828"/>
          <w:szCs w:val="18"/>
        </w:rPr>
        <w:t xml:space="preserve">mesures auxquelles </w:t>
      </w:r>
      <w:r w:rsidRPr="00694B30">
        <w:rPr>
          <w:color w:val="181818"/>
          <w:szCs w:val="18"/>
        </w:rPr>
        <w:t xml:space="preserve">il </w:t>
      </w:r>
      <w:r w:rsidRPr="00694B30">
        <w:rPr>
          <w:color w:val="282828"/>
          <w:szCs w:val="18"/>
        </w:rPr>
        <w:t xml:space="preserve">aura </w:t>
      </w:r>
      <w:r w:rsidRPr="00694B30">
        <w:rPr>
          <w:color w:val="181818"/>
          <w:szCs w:val="18"/>
        </w:rPr>
        <w:t xml:space="preserve">recouru </w:t>
      </w:r>
      <w:r w:rsidRPr="00694B30">
        <w:rPr>
          <w:color w:val="282828"/>
          <w:szCs w:val="18"/>
        </w:rPr>
        <w:t>conformém</w:t>
      </w:r>
      <w:r w:rsidRPr="00694B30">
        <w:rPr>
          <w:color w:val="464646"/>
          <w:szCs w:val="18"/>
        </w:rPr>
        <w:t>e</w:t>
      </w:r>
      <w:r w:rsidRPr="00694B30">
        <w:rPr>
          <w:color w:val="181818"/>
          <w:szCs w:val="18"/>
        </w:rPr>
        <w:t>nt</w:t>
      </w:r>
      <w:r w:rsidR="008E10D7" w:rsidRPr="00694B30">
        <w:rPr>
          <w:color w:val="181818"/>
          <w:szCs w:val="18"/>
        </w:rPr>
        <w:t xml:space="preserve"> </w:t>
      </w:r>
      <w:r w:rsidRPr="00694B30">
        <w:rPr>
          <w:color w:val="282828"/>
          <w:szCs w:val="18"/>
        </w:rPr>
        <w:t xml:space="preserve">aux </w:t>
      </w:r>
      <w:r w:rsidRPr="00694B30">
        <w:rPr>
          <w:color w:val="181818"/>
          <w:szCs w:val="18"/>
        </w:rPr>
        <w:t xml:space="preserve">dispositions du présent article: </w:t>
      </w:r>
      <w:r w:rsidRPr="00694B30">
        <w:rPr>
          <w:i/>
          <w:color w:val="282828"/>
          <w:szCs w:val="18"/>
        </w:rPr>
        <w:t>a)</w:t>
      </w:r>
      <w:r w:rsidR="00C465AE">
        <w:rPr>
          <w:i/>
          <w:color w:val="282828"/>
          <w:szCs w:val="18"/>
        </w:rPr>
        <w:t> </w:t>
      </w:r>
      <w:r w:rsidRPr="00694B30">
        <w:rPr>
          <w:color w:val="181818"/>
          <w:szCs w:val="18"/>
        </w:rPr>
        <w:t xml:space="preserve">pendant un maximum de trois </w:t>
      </w:r>
      <w:r w:rsidRPr="00694B30">
        <w:rPr>
          <w:color w:val="282828"/>
          <w:szCs w:val="18"/>
        </w:rPr>
        <w:t xml:space="preserve">ans sans </w:t>
      </w:r>
      <w:r w:rsidRPr="00694B30">
        <w:rPr>
          <w:color w:val="181818"/>
          <w:szCs w:val="18"/>
        </w:rPr>
        <w:t xml:space="preserve">prorogation, </w:t>
      </w:r>
      <w:r w:rsidRPr="00694B30">
        <w:rPr>
          <w:color w:val="282828"/>
          <w:szCs w:val="18"/>
        </w:rPr>
        <w:t xml:space="preserve">ou </w:t>
      </w:r>
      <w:r w:rsidRPr="00694B30">
        <w:rPr>
          <w:i/>
          <w:color w:val="282828"/>
          <w:szCs w:val="18"/>
        </w:rPr>
        <w:t>b)</w:t>
      </w:r>
      <w:r w:rsidR="00C465AE">
        <w:rPr>
          <w:i/>
          <w:color w:val="282828"/>
          <w:szCs w:val="18"/>
        </w:rPr>
        <w:t> </w:t>
      </w:r>
      <w:r w:rsidRPr="00694B30">
        <w:rPr>
          <w:color w:val="282828"/>
          <w:szCs w:val="18"/>
        </w:rPr>
        <w:t xml:space="preserve">jusqu'à ce </w:t>
      </w:r>
      <w:r w:rsidRPr="00694B30">
        <w:rPr>
          <w:color w:val="181818"/>
          <w:szCs w:val="18"/>
        </w:rPr>
        <w:t xml:space="preserve">que le produit </w:t>
      </w:r>
      <w:r w:rsidRPr="00694B30">
        <w:rPr>
          <w:color w:val="282828"/>
          <w:szCs w:val="18"/>
        </w:rPr>
        <w:t xml:space="preserve">considéré soit </w:t>
      </w:r>
      <w:r w:rsidRPr="00694B30">
        <w:rPr>
          <w:color w:val="181818"/>
          <w:szCs w:val="18"/>
        </w:rPr>
        <w:t>intégré dans le cadre du GA</w:t>
      </w:r>
      <w:r w:rsidR="00721268" w:rsidRPr="00694B30">
        <w:rPr>
          <w:color w:val="181818"/>
          <w:szCs w:val="18"/>
        </w:rPr>
        <w:t>T</w:t>
      </w:r>
      <w:r w:rsidRPr="00694B30">
        <w:rPr>
          <w:color w:val="181818"/>
          <w:szCs w:val="18"/>
        </w:rPr>
        <w:t xml:space="preserve">T de 1994, </w:t>
      </w:r>
      <w:r w:rsidRPr="00694B30">
        <w:rPr>
          <w:color w:val="282828"/>
          <w:szCs w:val="18"/>
        </w:rPr>
        <w:t xml:space="preserve">si cela </w:t>
      </w:r>
      <w:r w:rsidRPr="00694B30">
        <w:rPr>
          <w:color w:val="181818"/>
          <w:szCs w:val="18"/>
        </w:rPr>
        <w:t>intervient plus tôt.</w:t>
      </w:r>
    </w:p>
    <w:p w14:paraId="687DEC05" w14:textId="0C23430B" w:rsidR="003A185F" w:rsidRPr="00694B30" w:rsidRDefault="003A185F" w:rsidP="00AB2BA3">
      <w:pPr>
        <w:pStyle w:val="BodyText"/>
      </w:pPr>
      <w:r w:rsidRPr="00694B30">
        <w:rPr>
          <w:color w:val="181818"/>
          <w:szCs w:val="18"/>
        </w:rPr>
        <w:tab/>
        <w:t xml:space="preserve">Si la mesure de limitation reste </w:t>
      </w:r>
      <w:r w:rsidRPr="00694B30">
        <w:rPr>
          <w:color w:val="282828"/>
          <w:szCs w:val="18"/>
        </w:rPr>
        <w:t xml:space="preserve">en vigueur </w:t>
      </w:r>
      <w:r w:rsidRPr="00694B30">
        <w:rPr>
          <w:color w:val="181818"/>
          <w:szCs w:val="18"/>
        </w:rPr>
        <w:t xml:space="preserve">pendant une période dépassant un </w:t>
      </w:r>
      <w:r w:rsidRPr="00694B30">
        <w:rPr>
          <w:color w:val="282828"/>
          <w:szCs w:val="18"/>
        </w:rPr>
        <w:t xml:space="preserve">an, </w:t>
      </w:r>
      <w:r w:rsidRPr="00694B30">
        <w:rPr>
          <w:color w:val="181818"/>
          <w:szCs w:val="18"/>
        </w:rPr>
        <w:t xml:space="preserve">le niveau pour les années suivantes </w:t>
      </w:r>
      <w:r w:rsidRPr="00694B30">
        <w:rPr>
          <w:color w:val="282828"/>
          <w:szCs w:val="18"/>
        </w:rPr>
        <w:t xml:space="preserve">sera </w:t>
      </w:r>
      <w:r w:rsidRPr="00694B30">
        <w:rPr>
          <w:color w:val="181818"/>
          <w:szCs w:val="18"/>
        </w:rPr>
        <w:t xml:space="preserve">le niveau </w:t>
      </w:r>
      <w:r w:rsidRPr="00694B30">
        <w:rPr>
          <w:color w:val="282828"/>
          <w:szCs w:val="18"/>
        </w:rPr>
        <w:t xml:space="preserve">spécifié </w:t>
      </w:r>
      <w:r w:rsidRPr="00694B30">
        <w:rPr>
          <w:color w:val="181818"/>
          <w:szCs w:val="18"/>
        </w:rPr>
        <w:t xml:space="preserve">pour la première </w:t>
      </w:r>
      <w:r w:rsidRPr="00694B30">
        <w:rPr>
          <w:color w:val="282828"/>
          <w:szCs w:val="18"/>
        </w:rPr>
        <w:t xml:space="preserve">année </w:t>
      </w:r>
      <w:r w:rsidRPr="00694B30">
        <w:rPr>
          <w:color w:val="181818"/>
          <w:szCs w:val="18"/>
        </w:rPr>
        <w:t xml:space="preserve">majoré d'un </w:t>
      </w:r>
      <w:r w:rsidRPr="00694B30">
        <w:rPr>
          <w:color w:val="282828"/>
          <w:szCs w:val="18"/>
        </w:rPr>
        <w:t xml:space="preserve">coefficient </w:t>
      </w:r>
      <w:r w:rsidRPr="00694B30">
        <w:rPr>
          <w:color w:val="181818"/>
          <w:szCs w:val="18"/>
        </w:rPr>
        <w:t xml:space="preserve">de </w:t>
      </w:r>
      <w:r w:rsidRPr="00694B30">
        <w:rPr>
          <w:color w:val="282828"/>
          <w:szCs w:val="18"/>
        </w:rPr>
        <w:t xml:space="preserve">croissance </w:t>
      </w:r>
      <w:r w:rsidRPr="00694B30">
        <w:rPr>
          <w:color w:val="181818"/>
          <w:szCs w:val="18"/>
        </w:rPr>
        <w:t>de 6</w:t>
      </w:r>
      <w:r w:rsidR="00C465AE">
        <w:rPr>
          <w:color w:val="181818"/>
          <w:szCs w:val="18"/>
        </w:rPr>
        <w:t> </w:t>
      </w:r>
      <w:r w:rsidRPr="00694B30">
        <w:rPr>
          <w:color w:val="181818"/>
          <w:szCs w:val="18"/>
        </w:rPr>
        <w:t xml:space="preserve">pour </w:t>
      </w:r>
      <w:r w:rsidRPr="00694B30">
        <w:rPr>
          <w:color w:val="282828"/>
          <w:szCs w:val="18"/>
        </w:rPr>
        <w:t xml:space="preserve">cent </w:t>
      </w:r>
      <w:r w:rsidRPr="00694B30">
        <w:rPr>
          <w:color w:val="181818"/>
          <w:szCs w:val="18"/>
        </w:rPr>
        <w:t xml:space="preserve">au moins par an, </w:t>
      </w:r>
      <w:r w:rsidRPr="00694B30">
        <w:rPr>
          <w:color w:val="282828"/>
          <w:szCs w:val="18"/>
        </w:rPr>
        <w:t xml:space="preserve">sauf s'il est </w:t>
      </w:r>
      <w:r w:rsidRPr="00694B30">
        <w:rPr>
          <w:color w:val="181818"/>
          <w:szCs w:val="18"/>
        </w:rPr>
        <w:t xml:space="preserve">démontré à l'OSpT qu'un </w:t>
      </w:r>
      <w:r w:rsidRPr="00694B30">
        <w:rPr>
          <w:color w:val="282828"/>
          <w:szCs w:val="18"/>
        </w:rPr>
        <w:t xml:space="preserve">autre coefficient est </w:t>
      </w:r>
      <w:r w:rsidRPr="00694B30">
        <w:rPr>
          <w:color w:val="181818"/>
          <w:szCs w:val="18"/>
        </w:rPr>
        <w:t xml:space="preserve">justifié. Le niveau de limitation </w:t>
      </w:r>
      <w:r w:rsidRPr="00694B30">
        <w:rPr>
          <w:color w:val="282828"/>
          <w:szCs w:val="18"/>
        </w:rPr>
        <w:t xml:space="preserve">applicable au </w:t>
      </w:r>
      <w:r w:rsidRPr="00694B30">
        <w:rPr>
          <w:color w:val="181818"/>
          <w:szCs w:val="18"/>
        </w:rPr>
        <w:t xml:space="preserve">produit </w:t>
      </w:r>
      <w:r w:rsidRPr="00694B30">
        <w:rPr>
          <w:color w:val="282828"/>
          <w:szCs w:val="18"/>
        </w:rPr>
        <w:t xml:space="preserve">en </w:t>
      </w:r>
      <w:r w:rsidRPr="00694B30">
        <w:rPr>
          <w:color w:val="181818"/>
          <w:szCs w:val="18"/>
        </w:rPr>
        <w:t xml:space="preserve">question pourra </w:t>
      </w:r>
      <w:r w:rsidRPr="00694B30">
        <w:rPr>
          <w:color w:val="282828"/>
          <w:szCs w:val="18"/>
        </w:rPr>
        <w:t xml:space="preserve">au cours de l'une ou </w:t>
      </w:r>
      <w:r w:rsidRPr="00694B30">
        <w:rPr>
          <w:color w:val="181818"/>
          <w:szCs w:val="18"/>
        </w:rPr>
        <w:t xml:space="preserve">l'autre de deux années </w:t>
      </w:r>
      <w:r w:rsidRPr="00694B30">
        <w:rPr>
          <w:color w:val="282828"/>
          <w:szCs w:val="18"/>
        </w:rPr>
        <w:t xml:space="preserve">consécutives, </w:t>
      </w:r>
      <w:r w:rsidRPr="00694B30">
        <w:rPr>
          <w:color w:val="181818"/>
          <w:szCs w:val="18"/>
        </w:rPr>
        <w:t xml:space="preserve">par le </w:t>
      </w:r>
      <w:r w:rsidRPr="00694B30">
        <w:rPr>
          <w:color w:val="282828"/>
          <w:szCs w:val="18"/>
        </w:rPr>
        <w:t xml:space="preserve">jeu </w:t>
      </w:r>
      <w:r w:rsidRPr="00694B30">
        <w:rPr>
          <w:color w:val="181818"/>
          <w:szCs w:val="18"/>
        </w:rPr>
        <w:t>de</w:t>
      </w:r>
      <w:r w:rsidR="004D07C3" w:rsidRPr="00694B30">
        <w:rPr>
          <w:color w:val="181818"/>
          <w:szCs w:val="18"/>
        </w:rPr>
        <w:t xml:space="preserve"> l</w:t>
      </w:r>
      <w:r w:rsidRPr="00694B30">
        <w:rPr>
          <w:color w:val="181818"/>
          <w:szCs w:val="18"/>
        </w:rPr>
        <w:t xml:space="preserve">'utilisation anticipée </w:t>
      </w:r>
      <w:r w:rsidRPr="00694B30">
        <w:rPr>
          <w:color w:val="282828"/>
          <w:szCs w:val="18"/>
        </w:rPr>
        <w:t xml:space="preserve">et/ou </w:t>
      </w:r>
      <w:r w:rsidRPr="00694B30">
        <w:rPr>
          <w:color w:val="181818"/>
          <w:szCs w:val="18"/>
        </w:rPr>
        <w:t xml:space="preserve">du report, </w:t>
      </w:r>
      <w:r w:rsidRPr="00694B30">
        <w:rPr>
          <w:color w:val="282828"/>
          <w:szCs w:val="18"/>
        </w:rPr>
        <w:t xml:space="preserve">être </w:t>
      </w:r>
      <w:r w:rsidRPr="00694B30">
        <w:rPr>
          <w:color w:val="181818"/>
          <w:szCs w:val="18"/>
        </w:rPr>
        <w:t xml:space="preserve">dépassé de </w:t>
      </w:r>
      <w:r w:rsidR="00F90209" w:rsidRPr="00694B30">
        <w:rPr>
          <w:color w:val="181818"/>
          <w:szCs w:val="18"/>
        </w:rPr>
        <w:t>10</w:t>
      </w:r>
      <w:r w:rsidR="00C465AE">
        <w:rPr>
          <w:color w:val="181818"/>
          <w:szCs w:val="18"/>
        </w:rPr>
        <w:t> </w:t>
      </w:r>
      <w:r w:rsidRPr="00694B30">
        <w:rPr>
          <w:color w:val="282828"/>
          <w:szCs w:val="18"/>
        </w:rPr>
        <w:t xml:space="preserve">pour cent, </w:t>
      </w:r>
      <w:r w:rsidRPr="00694B30">
        <w:rPr>
          <w:color w:val="181818"/>
          <w:szCs w:val="18"/>
        </w:rPr>
        <w:t xml:space="preserve">l'utilisation </w:t>
      </w:r>
      <w:r w:rsidRPr="00694B30">
        <w:rPr>
          <w:color w:val="282828"/>
          <w:szCs w:val="18"/>
        </w:rPr>
        <w:t xml:space="preserve">anticipée </w:t>
      </w:r>
      <w:r w:rsidRPr="00694B30">
        <w:rPr>
          <w:color w:val="181818"/>
          <w:szCs w:val="18"/>
        </w:rPr>
        <w:t>ne représentant pas plus de 5</w:t>
      </w:r>
      <w:r w:rsidR="00C465AE">
        <w:rPr>
          <w:color w:val="181818"/>
          <w:szCs w:val="18"/>
        </w:rPr>
        <w:t> </w:t>
      </w:r>
      <w:r w:rsidRPr="00694B30">
        <w:rPr>
          <w:color w:val="181818"/>
          <w:szCs w:val="18"/>
        </w:rPr>
        <w:t xml:space="preserve">pour </w:t>
      </w:r>
      <w:r w:rsidRPr="00694B30">
        <w:rPr>
          <w:color w:val="282828"/>
          <w:szCs w:val="18"/>
        </w:rPr>
        <w:t xml:space="preserve">cent. </w:t>
      </w:r>
      <w:r w:rsidRPr="00694B30">
        <w:rPr>
          <w:color w:val="181818"/>
          <w:szCs w:val="18"/>
        </w:rPr>
        <w:t xml:space="preserve">Aucune limite quantitative ne </w:t>
      </w:r>
      <w:r w:rsidRPr="00694B30">
        <w:rPr>
          <w:color w:val="282828"/>
          <w:szCs w:val="18"/>
        </w:rPr>
        <w:t>s</w:t>
      </w:r>
      <w:r w:rsidRPr="00694B30">
        <w:rPr>
          <w:color w:val="464646"/>
          <w:szCs w:val="18"/>
        </w:rPr>
        <w:t>e</w:t>
      </w:r>
      <w:r w:rsidRPr="00694B30">
        <w:rPr>
          <w:color w:val="282828"/>
          <w:szCs w:val="18"/>
        </w:rPr>
        <w:t xml:space="preserve">ra </w:t>
      </w:r>
      <w:r w:rsidRPr="00694B30">
        <w:rPr>
          <w:color w:val="181818"/>
          <w:szCs w:val="18"/>
        </w:rPr>
        <w:t xml:space="preserve">fixée à l'utilisation </w:t>
      </w:r>
      <w:r w:rsidRPr="00694B30">
        <w:rPr>
          <w:color w:val="282828"/>
          <w:szCs w:val="18"/>
        </w:rPr>
        <w:t xml:space="preserve">combinée </w:t>
      </w:r>
      <w:r w:rsidRPr="00694B30">
        <w:rPr>
          <w:color w:val="181818"/>
          <w:szCs w:val="18"/>
        </w:rPr>
        <w:t xml:space="preserve">des possibilités d'utilisation </w:t>
      </w:r>
      <w:r w:rsidRPr="00694B30">
        <w:rPr>
          <w:color w:val="282828"/>
          <w:szCs w:val="18"/>
        </w:rPr>
        <w:t xml:space="preserve">anticipée et </w:t>
      </w:r>
      <w:r w:rsidRPr="00694B30">
        <w:rPr>
          <w:color w:val="181818"/>
          <w:szCs w:val="18"/>
        </w:rPr>
        <w:t xml:space="preserve">de </w:t>
      </w:r>
      <w:r w:rsidRPr="00694B30">
        <w:rPr>
          <w:color w:val="282828"/>
          <w:szCs w:val="18"/>
        </w:rPr>
        <w:t xml:space="preserve">report et de </w:t>
      </w:r>
      <w:r w:rsidRPr="00694B30">
        <w:rPr>
          <w:color w:val="181818"/>
          <w:szCs w:val="18"/>
        </w:rPr>
        <w:t>la disposition du paragraphe</w:t>
      </w:r>
      <w:r w:rsidR="00C465AE">
        <w:rPr>
          <w:color w:val="181818"/>
          <w:szCs w:val="18"/>
        </w:rPr>
        <w:t> </w:t>
      </w:r>
      <w:r w:rsidRPr="00694B30">
        <w:rPr>
          <w:color w:val="181818"/>
          <w:szCs w:val="18"/>
        </w:rPr>
        <w:t>14.</w:t>
      </w:r>
    </w:p>
    <w:p w14:paraId="4CD25AD9" w14:textId="7D53C1D6" w:rsidR="003A185F" w:rsidRPr="00694B30" w:rsidRDefault="003A185F" w:rsidP="00AB2BA3">
      <w:pPr>
        <w:pStyle w:val="BodyText"/>
      </w:pPr>
      <w:r w:rsidRPr="00694B30">
        <w:rPr>
          <w:szCs w:val="18"/>
        </w:rPr>
        <w:tab/>
      </w:r>
      <w:r w:rsidRPr="00694B30">
        <w:rPr>
          <w:color w:val="181818"/>
          <w:szCs w:val="18"/>
        </w:rPr>
        <w:t xml:space="preserve">Lorsque plus d'un produit </w:t>
      </w:r>
      <w:r w:rsidRPr="00694B30">
        <w:rPr>
          <w:color w:val="282828"/>
          <w:szCs w:val="18"/>
        </w:rPr>
        <w:t xml:space="preserve">en </w:t>
      </w:r>
      <w:r w:rsidRPr="00694B30">
        <w:rPr>
          <w:color w:val="181818"/>
          <w:szCs w:val="18"/>
        </w:rPr>
        <w:t xml:space="preserve">provenance d'un </w:t>
      </w:r>
      <w:r w:rsidRPr="00694B30">
        <w:rPr>
          <w:color w:val="282828"/>
          <w:szCs w:val="18"/>
        </w:rPr>
        <w:t xml:space="preserve">autre </w:t>
      </w:r>
      <w:r w:rsidRPr="00694B30">
        <w:rPr>
          <w:color w:val="181818"/>
          <w:szCs w:val="18"/>
        </w:rPr>
        <w:t xml:space="preserve">Membre </w:t>
      </w:r>
      <w:r w:rsidRPr="00694B30">
        <w:rPr>
          <w:color w:val="282828"/>
          <w:szCs w:val="18"/>
        </w:rPr>
        <w:t xml:space="preserve">sera soumis à </w:t>
      </w:r>
      <w:r w:rsidRPr="00694B30">
        <w:rPr>
          <w:color w:val="181818"/>
          <w:szCs w:val="18"/>
        </w:rPr>
        <w:t xml:space="preserve">limitation </w:t>
      </w:r>
      <w:r w:rsidRPr="00694B30">
        <w:rPr>
          <w:color w:val="282828"/>
          <w:szCs w:val="18"/>
        </w:rPr>
        <w:t xml:space="preserve">au </w:t>
      </w:r>
      <w:r w:rsidRPr="00694B30">
        <w:rPr>
          <w:color w:val="181818"/>
          <w:szCs w:val="18"/>
        </w:rPr>
        <w:t xml:space="preserve">titre du présent article par un Membre, le niveau de limitation </w:t>
      </w:r>
      <w:r w:rsidRPr="00694B30">
        <w:rPr>
          <w:color w:val="282828"/>
          <w:szCs w:val="18"/>
        </w:rPr>
        <w:t xml:space="preserve">convenu, conformément aux </w:t>
      </w:r>
      <w:r w:rsidRPr="00694B30">
        <w:rPr>
          <w:color w:val="181818"/>
          <w:szCs w:val="18"/>
        </w:rPr>
        <w:t>disposition</w:t>
      </w:r>
      <w:r w:rsidRPr="00694B30">
        <w:rPr>
          <w:color w:val="464646"/>
          <w:szCs w:val="18"/>
        </w:rPr>
        <w:t xml:space="preserve">s </w:t>
      </w:r>
      <w:r w:rsidRPr="00694B30">
        <w:rPr>
          <w:color w:val="181818"/>
          <w:szCs w:val="18"/>
        </w:rPr>
        <w:t xml:space="preserve">du présent article, pour </w:t>
      </w:r>
      <w:r w:rsidRPr="00694B30">
        <w:rPr>
          <w:color w:val="282828"/>
          <w:szCs w:val="18"/>
        </w:rPr>
        <w:t xml:space="preserve">chacun </w:t>
      </w:r>
      <w:r w:rsidRPr="00694B30">
        <w:rPr>
          <w:color w:val="181818"/>
          <w:szCs w:val="18"/>
        </w:rPr>
        <w:t xml:space="preserve">des produits </w:t>
      </w:r>
      <w:r w:rsidRPr="00694B30">
        <w:rPr>
          <w:color w:val="282828"/>
          <w:szCs w:val="18"/>
        </w:rPr>
        <w:t xml:space="preserve">considérés </w:t>
      </w:r>
      <w:r w:rsidRPr="00694B30">
        <w:rPr>
          <w:color w:val="181818"/>
          <w:szCs w:val="18"/>
        </w:rPr>
        <w:t xml:space="preserve">pourra </w:t>
      </w:r>
      <w:r w:rsidRPr="00694B30">
        <w:rPr>
          <w:color w:val="282828"/>
          <w:szCs w:val="18"/>
        </w:rPr>
        <w:t xml:space="preserve">être </w:t>
      </w:r>
      <w:r w:rsidRPr="00694B30">
        <w:rPr>
          <w:color w:val="181818"/>
          <w:szCs w:val="18"/>
        </w:rPr>
        <w:t>dépassé de 7</w:t>
      </w:r>
      <w:r w:rsidR="00B97150">
        <w:rPr>
          <w:color w:val="181818"/>
          <w:szCs w:val="18"/>
        </w:rPr>
        <w:t> </w:t>
      </w:r>
      <w:r w:rsidRPr="00694B30">
        <w:rPr>
          <w:color w:val="181818"/>
          <w:szCs w:val="18"/>
        </w:rPr>
        <w:t xml:space="preserve">pour </w:t>
      </w:r>
      <w:r w:rsidRPr="00694B30">
        <w:rPr>
          <w:color w:val="282828"/>
          <w:szCs w:val="18"/>
        </w:rPr>
        <w:t xml:space="preserve">cent, à condition </w:t>
      </w:r>
      <w:r w:rsidRPr="00694B30">
        <w:rPr>
          <w:color w:val="181818"/>
          <w:szCs w:val="18"/>
        </w:rPr>
        <w:t xml:space="preserve">que le total des </w:t>
      </w:r>
      <w:r w:rsidRPr="00694B30">
        <w:rPr>
          <w:color w:val="282828"/>
          <w:szCs w:val="18"/>
        </w:rPr>
        <w:t xml:space="preserve">exportations soumises à </w:t>
      </w:r>
      <w:r w:rsidRPr="00694B30">
        <w:rPr>
          <w:color w:val="181818"/>
          <w:szCs w:val="18"/>
        </w:rPr>
        <w:t xml:space="preserve">des limitations ne dépasse pas le total des niveaux </w:t>
      </w:r>
      <w:r w:rsidRPr="00694B30">
        <w:rPr>
          <w:color w:val="282828"/>
          <w:szCs w:val="18"/>
        </w:rPr>
        <w:t xml:space="preserve">fixés pour </w:t>
      </w:r>
      <w:r w:rsidRPr="00694B30">
        <w:rPr>
          <w:color w:val="181818"/>
          <w:szCs w:val="18"/>
        </w:rPr>
        <w:t xml:space="preserve">l'ensemble des produits </w:t>
      </w:r>
      <w:r w:rsidRPr="00694B30">
        <w:rPr>
          <w:color w:val="282828"/>
          <w:szCs w:val="18"/>
        </w:rPr>
        <w:t xml:space="preserve">faisant l'objet </w:t>
      </w:r>
      <w:r w:rsidRPr="00694B30">
        <w:rPr>
          <w:color w:val="181818"/>
          <w:szCs w:val="18"/>
        </w:rPr>
        <w:t xml:space="preserve">desdites limitations </w:t>
      </w:r>
      <w:r w:rsidRPr="00694B30">
        <w:rPr>
          <w:color w:val="282828"/>
          <w:szCs w:val="18"/>
        </w:rPr>
        <w:t xml:space="preserve">au </w:t>
      </w:r>
      <w:r w:rsidRPr="00694B30">
        <w:rPr>
          <w:color w:val="181818"/>
          <w:szCs w:val="18"/>
        </w:rPr>
        <w:t xml:space="preserve">titre du présent </w:t>
      </w:r>
      <w:r w:rsidRPr="00694B30">
        <w:rPr>
          <w:color w:val="282828"/>
          <w:szCs w:val="18"/>
        </w:rPr>
        <w:t xml:space="preserve">article, sur </w:t>
      </w:r>
      <w:r w:rsidRPr="00694B30">
        <w:rPr>
          <w:color w:val="181818"/>
          <w:szCs w:val="18"/>
        </w:rPr>
        <w:t xml:space="preserve">la </w:t>
      </w:r>
      <w:r w:rsidRPr="00694B30">
        <w:rPr>
          <w:color w:val="282828"/>
          <w:szCs w:val="18"/>
        </w:rPr>
        <w:t xml:space="preserve">base </w:t>
      </w:r>
      <w:r w:rsidRPr="00694B30">
        <w:rPr>
          <w:color w:val="181818"/>
          <w:szCs w:val="18"/>
        </w:rPr>
        <w:t xml:space="preserve">d'unités </w:t>
      </w:r>
      <w:r w:rsidRPr="00694B30">
        <w:rPr>
          <w:color w:val="282828"/>
          <w:szCs w:val="18"/>
        </w:rPr>
        <w:t xml:space="preserve">communes </w:t>
      </w:r>
      <w:r w:rsidRPr="00694B30">
        <w:rPr>
          <w:color w:val="181818"/>
          <w:szCs w:val="18"/>
        </w:rPr>
        <w:t xml:space="preserve">convenues. Dans les </w:t>
      </w:r>
      <w:r w:rsidRPr="00694B30">
        <w:rPr>
          <w:color w:val="282828"/>
          <w:szCs w:val="18"/>
        </w:rPr>
        <w:t xml:space="preserve">cas où </w:t>
      </w:r>
      <w:r w:rsidRPr="00694B30">
        <w:rPr>
          <w:color w:val="181818"/>
          <w:szCs w:val="18"/>
        </w:rPr>
        <w:t xml:space="preserve">les périodes d'application des limitations visant </w:t>
      </w:r>
      <w:r w:rsidRPr="00694B30">
        <w:rPr>
          <w:color w:val="282828"/>
          <w:szCs w:val="18"/>
        </w:rPr>
        <w:t xml:space="preserve">ces </w:t>
      </w:r>
      <w:r w:rsidRPr="00694B30">
        <w:rPr>
          <w:color w:val="181818"/>
          <w:szCs w:val="18"/>
        </w:rPr>
        <w:t xml:space="preserve">produits ne </w:t>
      </w:r>
      <w:r w:rsidRPr="00694B30">
        <w:rPr>
          <w:color w:val="282828"/>
          <w:szCs w:val="18"/>
        </w:rPr>
        <w:t xml:space="preserve">coïncideront </w:t>
      </w:r>
      <w:r w:rsidRPr="00694B30">
        <w:rPr>
          <w:color w:val="181818"/>
          <w:szCs w:val="18"/>
        </w:rPr>
        <w:t xml:space="preserve">pas les unes avec les </w:t>
      </w:r>
      <w:r w:rsidRPr="00694B30">
        <w:rPr>
          <w:color w:val="282828"/>
          <w:szCs w:val="18"/>
        </w:rPr>
        <w:t xml:space="preserve">autres, </w:t>
      </w:r>
      <w:r w:rsidRPr="00694B30">
        <w:rPr>
          <w:color w:val="181818"/>
          <w:szCs w:val="18"/>
        </w:rPr>
        <w:t xml:space="preserve">la présente disposition </w:t>
      </w:r>
      <w:r w:rsidRPr="00694B30">
        <w:rPr>
          <w:color w:val="282828"/>
          <w:szCs w:val="18"/>
        </w:rPr>
        <w:t xml:space="preserve">sera appliquée </w:t>
      </w:r>
      <w:r w:rsidRPr="00694B30">
        <w:rPr>
          <w:i/>
          <w:color w:val="282828"/>
          <w:szCs w:val="18"/>
        </w:rPr>
        <w:t>prorata t</w:t>
      </w:r>
      <w:r w:rsidRPr="00694B30">
        <w:rPr>
          <w:i/>
          <w:color w:val="464646"/>
          <w:szCs w:val="18"/>
        </w:rPr>
        <w:t>e</w:t>
      </w:r>
      <w:r w:rsidRPr="00694B30">
        <w:rPr>
          <w:i/>
          <w:color w:val="282828"/>
          <w:szCs w:val="18"/>
        </w:rPr>
        <w:t xml:space="preserve">mporis </w:t>
      </w:r>
      <w:r w:rsidRPr="00694B30">
        <w:rPr>
          <w:color w:val="181818"/>
          <w:szCs w:val="18"/>
        </w:rPr>
        <w:t xml:space="preserve">à toute période pendant laquelle il </w:t>
      </w:r>
      <w:r w:rsidRPr="00694B30">
        <w:rPr>
          <w:color w:val="282828"/>
          <w:szCs w:val="18"/>
        </w:rPr>
        <w:t>y aurait chevauchement.</w:t>
      </w:r>
    </w:p>
    <w:p w14:paraId="1568C292" w14:textId="72A9F8A0" w:rsidR="003A185F" w:rsidRPr="00694B30" w:rsidRDefault="00420418" w:rsidP="00AB2BA3">
      <w:pPr>
        <w:pStyle w:val="BodyText"/>
      </w:pPr>
      <w:r w:rsidRPr="00694B30">
        <w:rPr>
          <w:szCs w:val="18"/>
        </w:rPr>
        <w:tab/>
      </w:r>
      <w:r w:rsidRPr="00694B30">
        <w:rPr>
          <w:color w:val="161616"/>
          <w:szCs w:val="18"/>
        </w:rPr>
        <w:t xml:space="preserve">Si une mesure de </w:t>
      </w:r>
      <w:r w:rsidRPr="00694B30">
        <w:rPr>
          <w:color w:val="262626"/>
          <w:szCs w:val="18"/>
        </w:rPr>
        <w:t xml:space="preserve">sauvegarde est appliquée au </w:t>
      </w:r>
      <w:r w:rsidRPr="00694B30">
        <w:rPr>
          <w:color w:val="161616"/>
          <w:szCs w:val="18"/>
        </w:rPr>
        <w:t xml:space="preserve">titre du </w:t>
      </w:r>
      <w:r w:rsidRPr="00694B30">
        <w:rPr>
          <w:color w:val="262626"/>
          <w:szCs w:val="18"/>
        </w:rPr>
        <w:t xml:space="preserve">présent article à </w:t>
      </w:r>
      <w:r w:rsidRPr="00694B30">
        <w:rPr>
          <w:color w:val="161616"/>
          <w:szCs w:val="18"/>
        </w:rPr>
        <w:t xml:space="preserve">un </w:t>
      </w:r>
      <w:r w:rsidRPr="00694B30">
        <w:rPr>
          <w:color w:val="262626"/>
          <w:szCs w:val="18"/>
        </w:rPr>
        <w:t>produit</w:t>
      </w:r>
      <w:r w:rsidR="008E10D7" w:rsidRPr="00694B30">
        <w:rPr>
          <w:color w:val="262626"/>
          <w:szCs w:val="18"/>
        </w:rPr>
        <w:t xml:space="preserve"> </w:t>
      </w:r>
      <w:r w:rsidRPr="00694B30">
        <w:rPr>
          <w:color w:val="262626"/>
          <w:szCs w:val="18"/>
        </w:rPr>
        <w:t>pour</w:t>
      </w:r>
      <w:r w:rsidR="008E10D7" w:rsidRPr="00694B30">
        <w:rPr>
          <w:color w:val="262626"/>
          <w:szCs w:val="18"/>
        </w:rPr>
        <w:t xml:space="preserve"> </w:t>
      </w:r>
      <w:r w:rsidRPr="00694B30">
        <w:rPr>
          <w:color w:val="161616"/>
          <w:szCs w:val="18"/>
        </w:rPr>
        <w:t>l</w:t>
      </w:r>
      <w:r w:rsidRPr="00694B30">
        <w:rPr>
          <w:color w:val="3A3A3A"/>
          <w:szCs w:val="18"/>
        </w:rPr>
        <w:t>eque</w:t>
      </w:r>
      <w:r w:rsidRPr="00694B30">
        <w:rPr>
          <w:color w:val="161616"/>
          <w:szCs w:val="18"/>
        </w:rPr>
        <w:t xml:space="preserve">l une limitation </w:t>
      </w:r>
      <w:r w:rsidRPr="00694B30">
        <w:rPr>
          <w:color w:val="262626"/>
          <w:szCs w:val="18"/>
        </w:rPr>
        <w:t xml:space="preserve">était </w:t>
      </w:r>
      <w:r w:rsidRPr="00694B30">
        <w:rPr>
          <w:color w:val="161616"/>
          <w:szCs w:val="18"/>
        </w:rPr>
        <w:t xml:space="preserve">déjà </w:t>
      </w:r>
      <w:r w:rsidRPr="00694B30">
        <w:rPr>
          <w:color w:val="262626"/>
          <w:szCs w:val="18"/>
        </w:rPr>
        <w:t xml:space="preserve">en vigueur au titre </w:t>
      </w:r>
      <w:r w:rsidRPr="00694B30">
        <w:rPr>
          <w:color w:val="161616"/>
          <w:szCs w:val="18"/>
        </w:rPr>
        <w:t xml:space="preserve">de </w:t>
      </w:r>
      <w:r w:rsidR="004D07C3" w:rsidRPr="00694B30">
        <w:rPr>
          <w:color w:val="161616"/>
          <w:szCs w:val="18"/>
        </w:rPr>
        <w:t>l</w:t>
      </w:r>
      <w:r w:rsidRPr="00694B30">
        <w:rPr>
          <w:color w:val="161616"/>
          <w:szCs w:val="18"/>
        </w:rPr>
        <w:t xml:space="preserve">'AMF pendant la période de </w:t>
      </w:r>
      <w:r w:rsidRPr="00694B30">
        <w:rPr>
          <w:color w:val="262626"/>
          <w:szCs w:val="18"/>
        </w:rPr>
        <w:t>12</w:t>
      </w:r>
      <w:r w:rsidR="00B97150">
        <w:rPr>
          <w:color w:val="262626"/>
          <w:szCs w:val="18"/>
        </w:rPr>
        <w:t> </w:t>
      </w:r>
      <w:r w:rsidRPr="00694B30">
        <w:rPr>
          <w:color w:val="161616"/>
          <w:szCs w:val="18"/>
        </w:rPr>
        <w:t xml:space="preserve">mois </w:t>
      </w:r>
      <w:r w:rsidRPr="00694B30">
        <w:rPr>
          <w:color w:val="262626"/>
          <w:szCs w:val="18"/>
        </w:rPr>
        <w:t xml:space="preserve">précédant </w:t>
      </w:r>
      <w:r w:rsidR="00455E84" w:rsidRPr="00694B30">
        <w:rPr>
          <w:color w:val="161616"/>
          <w:szCs w:val="18"/>
        </w:rPr>
        <w:t>l'</w:t>
      </w:r>
      <w:r w:rsidRPr="00694B30">
        <w:rPr>
          <w:color w:val="3A3A3A"/>
          <w:szCs w:val="18"/>
        </w:rPr>
        <w:t>e</w:t>
      </w:r>
      <w:r w:rsidRPr="00694B30">
        <w:rPr>
          <w:color w:val="161616"/>
          <w:szCs w:val="18"/>
        </w:rPr>
        <w:t>ntr</w:t>
      </w:r>
      <w:r w:rsidRPr="00694B30">
        <w:rPr>
          <w:color w:val="3A3A3A"/>
          <w:szCs w:val="18"/>
        </w:rPr>
        <w:t xml:space="preserve">ée </w:t>
      </w:r>
      <w:r w:rsidRPr="00694B30">
        <w:rPr>
          <w:color w:val="262626"/>
          <w:szCs w:val="18"/>
        </w:rPr>
        <w:t xml:space="preserve">en </w:t>
      </w:r>
      <w:r w:rsidRPr="00694B30">
        <w:rPr>
          <w:color w:val="161616"/>
          <w:szCs w:val="18"/>
        </w:rPr>
        <w:t xml:space="preserve">vigueur de </w:t>
      </w:r>
      <w:r w:rsidR="004F7BAD" w:rsidRPr="00694B30">
        <w:rPr>
          <w:color w:val="161616"/>
          <w:szCs w:val="18"/>
        </w:rPr>
        <w:t>l</w:t>
      </w:r>
      <w:r w:rsidRPr="00694B30">
        <w:rPr>
          <w:color w:val="161616"/>
          <w:szCs w:val="18"/>
        </w:rPr>
        <w:t>'Accord</w:t>
      </w:r>
      <w:r w:rsidR="008E10D7" w:rsidRPr="00694B30">
        <w:rPr>
          <w:color w:val="161616"/>
          <w:szCs w:val="18"/>
        </w:rPr>
        <w:t xml:space="preserve"> </w:t>
      </w:r>
      <w:r w:rsidRPr="00694B30">
        <w:rPr>
          <w:color w:val="262626"/>
          <w:szCs w:val="18"/>
        </w:rPr>
        <w:t xml:space="preserve">sur </w:t>
      </w:r>
      <w:r w:rsidRPr="00694B30">
        <w:rPr>
          <w:color w:val="161616"/>
          <w:szCs w:val="18"/>
        </w:rPr>
        <w:t xml:space="preserve">l'OMC </w:t>
      </w:r>
      <w:r w:rsidRPr="00694B30">
        <w:rPr>
          <w:color w:val="262626"/>
          <w:szCs w:val="18"/>
        </w:rPr>
        <w:t>ou conformément</w:t>
      </w:r>
      <w:r w:rsidR="008E10D7" w:rsidRPr="00694B30">
        <w:rPr>
          <w:color w:val="262626"/>
          <w:szCs w:val="18"/>
        </w:rPr>
        <w:t xml:space="preserve"> </w:t>
      </w:r>
      <w:r w:rsidRPr="00694B30">
        <w:rPr>
          <w:color w:val="262626"/>
          <w:szCs w:val="18"/>
        </w:rPr>
        <w:t xml:space="preserve">aux </w:t>
      </w:r>
      <w:r w:rsidRPr="00694B30">
        <w:rPr>
          <w:color w:val="161616"/>
          <w:szCs w:val="18"/>
        </w:rPr>
        <w:t>dispositions de l'article</w:t>
      </w:r>
      <w:r w:rsidR="005932B9">
        <w:rPr>
          <w:color w:val="161616"/>
          <w:szCs w:val="18"/>
        </w:rPr>
        <w:t> </w:t>
      </w:r>
      <w:r w:rsidRPr="00694B30">
        <w:rPr>
          <w:color w:val="262626"/>
          <w:szCs w:val="18"/>
        </w:rPr>
        <w:t xml:space="preserve">2 ou de </w:t>
      </w:r>
      <w:r w:rsidR="00455E84" w:rsidRPr="00694B30">
        <w:rPr>
          <w:color w:val="161616"/>
          <w:szCs w:val="18"/>
        </w:rPr>
        <w:t>l'</w:t>
      </w:r>
      <w:r w:rsidRPr="00694B30">
        <w:rPr>
          <w:color w:val="161616"/>
          <w:szCs w:val="18"/>
        </w:rPr>
        <w:t>arti</w:t>
      </w:r>
      <w:r w:rsidRPr="00694B30">
        <w:rPr>
          <w:color w:val="3A3A3A"/>
          <w:szCs w:val="18"/>
        </w:rPr>
        <w:t>c</w:t>
      </w:r>
      <w:r w:rsidRPr="00694B30">
        <w:rPr>
          <w:color w:val="161616"/>
          <w:szCs w:val="18"/>
        </w:rPr>
        <w:t>l</w:t>
      </w:r>
      <w:r w:rsidRPr="00694B30">
        <w:rPr>
          <w:color w:val="3A3A3A"/>
          <w:szCs w:val="18"/>
        </w:rPr>
        <w:t>e</w:t>
      </w:r>
      <w:r w:rsidR="005932B9">
        <w:rPr>
          <w:color w:val="3A3A3A"/>
          <w:szCs w:val="18"/>
        </w:rPr>
        <w:t> </w:t>
      </w:r>
      <w:r w:rsidRPr="00694B30">
        <w:rPr>
          <w:color w:val="262626"/>
          <w:szCs w:val="18"/>
        </w:rPr>
        <w:t>6</w:t>
      </w:r>
      <w:r w:rsidRPr="00694B30">
        <w:rPr>
          <w:color w:val="494949"/>
          <w:szCs w:val="18"/>
        </w:rPr>
        <w:t>,</w:t>
      </w:r>
      <w:r w:rsidR="008E10D7" w:rsidRPr="00694B30">
        <w:rPr>
          <w:color w:val="494949"/>
          <w:szCs w:val="18"/>
        </w:rPr>
        <w:t xml:space="preserve"> </w:t>
      </w:r>
      <w:r w:rsidRPr="00694B30">
        <w:rPr>
          <w:color w:val="161616"/>
          <w:szCs w:val="18"/>
        </w:rPr>
        <w:t xml:space="preserve">le niveau de la nouvelle limitation </w:t>
      </w:r>
      <w:r w:rsidRPr="00694B30">
        <w:rPr>
          <w:color w:val="262626"/>
          <w:szCs w:val="18"/>
        </w:rPr>
        <w:t xml:space="preserve">sera celui </w:t>
      </w:r>
      <w:r w:rsidRPr="00694B30">
        <w:rPr>
          <w:color w:val="161616"/>
          <w:szCs w:val="18"/>
        </w:rPr>
        <w:t xml:space="preserve">qui </w:t>
      </w:r>
      <w:r w:rsidRPr="00694B30">
        <w:rPr>
          <w:color w:val="262626"/>
          <w:szCs w:val="18"/>
        </w:rPr>
        <w:t xml:space="preserve">est </w:t>
      </w:r>
      <w:r w:rsidRPr="00694B30">
        <w:rPr>
          <w:color w:val="161616"/>
          <w:szCs w:val="18"/>
        </w:rPr>
        <w:t xml:space="preserve">défini </w:t>
      </w:r>
      <w:r w:rsidRPr="00694B30">
        <w:rPr>
          <w:color w:val="262626"/>
          <w:szCs w:val="18"/>
        </w:rPr>
        <w:t xml:space="preserve">au </w:t>
      </w:r>
      <w:r w:rsidRPr="00694B30">
        <w:rPr>
          <w:color w:val="161616"/>
          <w:szCs w:val="18"/>
        </w:rPr>
        <w:t>paragraphe 8</w:t>
      </w:r>
      <w:r w:rsidRPr="00694B30">
        <w:rPr>
          <w:color w:val="3A3A3A"/>
          <w:szCs w:val="18"/>
        </w:rPr>
        <w:t xml:space="preserve">, </w:t>
      </w:r>
      <w:r w:rsidRPr="00694B30">
        <w:rPr>
          <w:color w:val="262626"/>
          <w:szCs w:val="18"/>
        </w:rPr>
        <w:t xml:space="preserve">à </w:t>
      </w:r>
      <w:r w:rsidRPr="00694B30">
        <w:rPr>
          <w:color w:val="161616"/>
          <w:szCs w:val="18"/>
        </w:rPr>
        <w:t>moins que la nouv</w:t>
      </w:r>
      <w:r w:rsidRPr="00694B30">
        <w:rPr>
          <w:color w:val="3A3A3A"/>
          <w:szCs w:val="18"/>
        </w:rPr>
        <w:t>e</w:t>
      </w:r>
      <w:r w:rsidRPr="00694B30">
        <w:rPr>
          <w:color w:val="161616"/>
          <w:szCs w:val="18"/>
        </w:rPr>
        <w:t>ll</w:t>
      </w:r>
      <w:r w:rsidRPr="00694B30">
        <w:rPr>
          <w:color w:val="3A3A3A"/>
          <w:szCs w:val="18"/>
        </w:rPr>
        <w:t xml:space="preserve">e </w:t>
      </w:r>
      <w:r w:rsidRPr="00694B30">
        <w:rPr>
          <w:color w:val="161616"/>
          <w:szCs w:val="18"/>
        </w:rPr>
        <w:t>limitation</w:t>
      </w:r>
      <w:r w:rsidR="008E10D7" w:rsidRPr="00694B30">
        <w:rPr>
          <w:color w:val="161616"/>
          <w:szCs w:val="18"/>
        </w:rPr>
        <w:t xml:space="preserve"> </w:t>
      </w:r>
      <w:r w:rsidRPr="00694B30">
        <w:rPr>
          <w:color w:val="161616"/>
          <w:szCs w:val="18"/>
        </w:rPr>
        <w:t xml:space="preserve">n'entre </w:t>
      </w:r>
      <w:r w:rsidRPr="00694B30">
        <w:rPr>
          <w:color w:val="262626"/>
          <w:szCs w:val="18"/>
        </w:rPr>
        <w:t xml:space="preserve">en vigueur </w:t>
      </w:r>
      <w:r w:rsidRPr="00694B30">
        <w:rPr>
          <w:color w:val="161616"/>
          <w:szCs w:val="18"/>
        </w:rPr>
        <w:t>dans</w:t>
      </w:r>
      <w:r w:rsidR="008E10D7" w:rsidRPr="00694B30">
        <w:rPr>
          <w:color w:val="161616"/>
          <w:szCs w:val="18"/>
        </w:rPr>
        <w:t xml:space="preserve"> </w:t>
      </w:r>
      <w:r w:rsidRPr="00694B30">
        <w:rPr>
          <w:color w:val="161616"/>
          <w:szCs w:val="18"/>
        </w:rPr>
        <w:t xml:space="preserve">un </w:t>
      </w:r>
      <w:r w:rsidRPr="00694B30">
        <w:rPr>
          <w:color w:val="262626"/>
          <w:szCs w:val="18"/>
        </w:rPr>
        <w:t xml:space="preserve">délai </w:t>
      </w:r>
      <w:r w:rsidRPr="00694B30">
        <w:rPr>
          <w:color w:val="161616"/>
          <w:szCs w:val="18"/>
        </w:rPr>
        <w:t xml:space="preserve">d'un </w:t>
      </w:r>
      <w:r w:rsidRPr="00694B30">
        <w:rPr>
          <w:color w:val="262626"/>
          <w:szCs w:val="18"/>
        </w:rPr>
        <w:t>an à</w:t>
      </w:r>
      <w:r w:rsidR="008E10D7" w:rsidRPr="00694B30">
        <w:rPr>
          <w:color w:val="262626"/>
          <w:szCs w:val="18"/>
        </w:rPr>
        <w:t xml:space="preserve"> </w:t>
      </w:r>
      <w:r w:rsidRPr="00694B30">
        <w:rPr>
          <w:color w:val="262626"/>
          <w:szCs w:val="18"/>
        </w:rPr>
        <w:t>compter:</w:t>
      </w:r>
    </w:p>
    <w:p w14:paraId="38C0F57B" w14:textId="5AD217C0" w:rsidR="00420418" w:rsidRPr="00694B30" w:rsidRDefault="00DA51CC" w:rsidP="00AB2BA3">
      <w:pPr>
        <w:pStyle w:val="BodyText2"/>
        <w:numPr>
          <w:ilvl w:val="0"/>
          <w:numId w:val="36"/>
        </w:numPr>
        <w:ind w:left="1134" w:hanging="567"/>
      </w:pPr>
      <w:r w:rsidRPr="00694B30">
        <w:t xml:space="preserve">de la date de notification indiquée </w:t>
      </w:r>
      <w:r w:rsidRPr="00694B30">
        <w:rPr>
          <w:color w:val="262626"/>
        </w:rPr>
        <w:t>au paragraphe</w:t>
      </w:r>
      <w:r w:rsidR="005932B9">
        <w:rPr>
          <w:color w:val="262626"/>
        </w:rPr>
        <w:t> </w:t>
      </w:r>
      <w:r w:rsidRPr="00694B30">
        <w:t>15 de l'article</w:t>
      </w:r>
      <w:r w:rsidR="005932B9">
        <w:t> </w:t>
      </w:r>
      <w:r w:rsidRPr="00694B30">
        <w:rPr>
          <w:color w:val="262626"/>
        </w:rPr>
        <w:t xml:space="preserve">2 </w:t>
      </w:r>
      <w:r w:rsidRPr="00694B30">
        <w:t>pour l</w:t>
      </w:r>
      <w:r w:rsidRPr="00694B30">
        <w:rPr>
          <w:color w:val="3A3A3A"/>
        </w:rPr>
        <w:t>'é</w:t>
      </w:r>
      <w:r w:rsidRPr="00694B30">
        <w:t>limination de la limitation</w:t>
      </w:r>
      <w:r w:rsidR="008E10D7" w:rsidRPr="00694B30">
        <w:t xml:space="preserve"> </w:t>
      </w:r>
      <w:r w:rsidRPr="00694B30">
        <w:t>antérieure;</w:t>
      </w:r>
      <w:r w:rsidR="008E10D7" w:rsidRPr="00694B30">
        <w:t xml:space="preserve"> </w:t>
      </w:r>
      <w:r w:rsidRPr="00694B30">
        <w:t>ou</w:t>
      </w:r>
    </w:p>
    <w:p w14:paraId="4E5E2F60" w14:textId="77777777" w:rsidR="00877E30" w:rsidRPr="00694B30" w:rsidRDefault="00DA51CC" w:rsidP="00AB2BA3">
      <w:pPr>
        <w:pStyle w:val="BodyText2"/>
      </w:pPr>
      <w:r w:rsidRPr="00694B30">
        <w:t xml:space="preserve">de la date de </w:t>
      </w:r>
      <w:r w:rsidRPr="00694B30">
        <w:rPr>
          <w:color w:val="262626"/>
        </w:rPr>
        <w:t xml:space="preserve">suppression </w:t>
      </w:r>
      <w:r w:rsidRPr="00694B30">
        <w:t xml:space="preserve">de la limitation </w:t>
      </w:r>
      <w:r w:rsidRPr="00694B30">
        <w:rPr>
          <w:color w:val="262626"/>
        </w:rPr>
        <w:t xml:space="preserve">antérieure </w:t>
      </w:r>
      <w:r w:rsidRPr="00694B30">
        <w:t xml:space="preserve">introduite </w:t>
      </w:r>
      <w:r w:rsidRPr="00694B30">
        <w:rPr>
          <w:color w:val="262626"/>
        </w:rPr>
        <w:t xml:space="preserve">en vertu </w:t>
      </w:r>
      <w:r w:rsidRPr="00694B30">
        <w:t>d</w:t>
      </w:r>
      <w:r w:rsidRPr="00694B30">
        <w:rPr>
          <w:color w:val="3A3A3A"/>
        </w:rPr>
        <w:t xml:space="preserve">es </w:t>
      </w:r>
      <w:r w:rsidRPr="00694B30">
        <w:rPr>
          <w:color w:val="262626"/>
        </w:rPr>
        <w:t xml:space="preserve">dispositions </w:t>
      </w:r>
      <w:r w:rsidRPr="00694B30">
        <w:t>du présent</w:t>
      </w:r>
      <w:r w:rsidR="008E10D7" w:rsidRPr="00694B30">
        <w:t xml:space="preserve"> </w:t>
      </w:r>
      <w:r w:rsidRPr="00694B30">
        <w:t xml:space="preserve">article ou de </w:t>
      </w:r>
      <w:r w:rsidR="00877E30" w:rsidRPr="00694B30">
        <w:t>l</w:t>
      </w:r>
      <w:r w:rsidRPr="00694B30">
        <w:t>'AMF,</w:t>
      </w:r>
      <w:r w:rsidR="00C0202F" w:rsidRPr="00694B30">
        <w:t xml:space="preserve"> </w:t>
      </w:r>
    </w:p>
    <w:p w14:paraId="24C459EE" w14:textId="6BF1FF9A" w:rsidR="005874FB" w:rsidRPr="00694B30" w:rsidRDefault="00DA51CC" w:rsidP="00AB2BA3">
      <w:pPr>
        <w:spacing w:after="240"/>
      </w:pPr>
      <w:r w:rsidRPr="00694B30">
        <w:t xml:space="preserve">auquel cas le niveau ne sera pas </w:t>
      </w:r>
      <w:r w:rsidRPr="00694B30">
        <w:rPr>
          <w:color w:val="262626"/>
        </w:rPr>
        <w:t xml:space="preserve">inférieur </w:t>
      </w:r>
      <w:r w:rsidRPr="00694B30">
        <w:t xml:space="preserve">au plus élevé des deux niveaux </w:t>
      </w:r>
      <w:r w:rsidRPr="00694B30">
        <w:rPr>
          <w:color w:val="262626"/>
        </w:rPr>
        <w:t xml:space="preserve">suivants: </w:t>
      </w:r>
      <w:r w:rsidRPr="00694B30">
        <w:rPr>
          <w:i/>
        </w:rPr>
        <w:t>i)</w:t>
      </w:r>
      <w:r w:rsidR="005932B9">
        <w:rPr>
          <w:i/>
        </w:rPr>
        <w:t> </w:t>
      </w:r>
      <w:r w:rsidRPr="00694B30">
        <w:t>le niv</w:t>
      </w:r>
      <w:r w:rsidRPr="00694B30">
        <w:rPr>
          <w:color w:val="3A3A3A"/>
        </w:rPr>
        <w:t>ea</w:t>
      </w:r>
      <w:r w:rsidRPr="00694B30">
        <w:t xml:space="preserve">u </w:t>
      </w:r>
      <w:r w:rsidRPr="00694B30">
        <w:rPr>
          <w:color w:val="262626"/>
        </w:rPr>
        <w:t xml:space="preserve">de </w:t>
      </w:r>
      <w:r w:rsidRPr="00694B30">
        <w:t>limitation fixé pour la dernière période de 12</w:t>
      </w:r>
      <w:r w:rsidR="00F90209" w:rsidRPr="00694B30">
        <w:t> </w:t>
      </w:r>
      <w:r w:rsidRPr="00694B30">
        <w:t xml:space="preserve">mois </w:t>
      </w:r>
      <w:r w:rsidRPr="00694B30">
        <w:rPr>
          <w:color w:val="262626"/>
        </w:rPr>
        <w:t xml:space="preserve">pendant </w:t>
      </w:r>
      <w:r w:rsidRPr="00694B30">
        <w:t xml:space="preserve">laquelle le produit </w:t>
      </w:r>
      <w:r w:rsidRPr="00694B30">
        <w:rPr>
          <w:color w:val="262626"/>
        </w:rPr>
        <w:t xml:space="preserve">était soumis à </w:t>
      </w:r>
      <w:r w:rsidRPr="00694B30">
        <w:t>limitation</w:t>
      </w:r>
      <w:r w:rsidRPr="00694B30">
        <w:rPr>
          <w:color w:val="3A3A3A"/>
        </w:rPr>
        <w:t xml:space="preserve">, </w:t>
      </w:r>
      <w:r w:rsidRPr="00694B30">
        <w:t xml:space="preserve">ou </w:t>
      </w:r>
      <w:r w:rsidRPr="00694B30">
        <w:rPr>
          <w:i/>
        </w:rPr>
        <w:t>ii)</w:t>
      </w:r>
      <w:r w:rsidR="005932B9">
        <w:rPr>
          <w:i/>
        </w:rPr>
        <w:t> </w:t>
      </w:r>
      <w:r w:rsidRPr="00694B30">
        <w:t>le niveau de limitation</w:t>
      </w:r>
      <w:r w:rsidR="008E10D7" w:rsidRPr="00694B30">
        <w:t xml:space="preserve"> </w:t>
      </w:r>
      <w:r w:rsidRPr="00694B30">
        <w:t>prévu</w:t>
      </w:r>
      <w:r w:rsidR="008E10D7" w:rsidRPr="00694B30">
        <w:t xml:space="preserve"> </w:t>
      </w:r>
      <w:r w:rsidRPr="00694B30">
        <w:rPr>
          <w:color w:val="262626"/>
        </w:rPr>
        <w:t xml:space="preserve">au </w:t>
      </w:r>
      <w:r w:rsidRPr="00694B30">
        <w:t>paragraphe</w:t>
      </w:r>
      <w:r w:rsidR="005932B9">
        <w:t> </w:t>
      </w:r>
      <w:r w:rsidRPr="00694B30">
        <w:t>8.</w:t>
      </w:r>
      <w:r w:rsidRPr="00694B30">
        <w:rPr>
          <w:color w:val="262626"/>
        </w:rPr>
        <w:t xml:space="preserve"> </w:t>
      </w:r>
    </w:p>
    <w:p w14:paraId="08E282E1" w14:textId="6632929B" w:rsidR="00DA51CC" w:rsidRPr="00694B30" w:rsidRDefault="00DA51CC" w:rsidP="00AB2BA3">
      <w:pPr>
        <w:pStyle w:val="BodyText"/>
      </w:pPr>
      <w:r w:rsidRPr="00694B30">
        <w:rPr>
          <w:color w:val="161616"/>
          <w:szCs w:val="18"/>
        </w:rPr>
        <w:tab/>
        <w:t>Lorsqu'un</w:t>
      </w:r>
      <w:r w:rsidR="008E10D7" w:rsidRPr="00694B30">
        <w:rPr>
          <w:color w:val="161616"/>
          <w:szCs w:val="18"/>
        </w:rPr>
        <w:t xml:space="preserve"> </w:t>
      </w:r>
      <w:r w:rsidRPr="00694B30">
        <w:rPr>
          <w:color w:val="161616"/>
          <w:szCs w:val="18"/>
        </w:rPr>
        <w:t>Membre</w:t>
      </w:r>
      <w:r w:rsidR="008E10D7" w:rsidRPr="00694B30">
        <w:rPr>
          <w:color w:val="161616"/>
          <w:szCs w:val="18"/>
        </w:rPr>
        <w:t xml:space="preserve"> </w:t>
      </w:r>
      <w:r w:rsidRPr="00694B30">
        <w:rPr>
          <w:color w:val="161616"/>
          <w:szCs w:val="18"/>
        </w:rPr>
        <w:t>qui</w:t>
      </w:r>
      <w:r w:rsidR="008E10D7" w:rsidRPr="00694B30">
        <w:rPr>
          <w:color w:val="161616"/>
          <w:szCs w:val="18"/>
        </w:rPr>
        <w:t xml:space="preserve"> </w:t>
      </w:r>
      <w:r w:rsidRPr="00694B30">
        <w:rPr>
          <w:color w:val="161616"/>
          <w:szCs w:val="18"/>
        </w:rPr>
        <w:t>ne</w:t>
      </w:r>
      <w:r w:rsidR="008E10D7" w:rsidRPr="00694B30">
        <w:rPr>
          <w:color w:val="161616"/>
          <w:szCs w:val="18"/>
        </w:rPr>
        <w:t xml:space="preserve"> </w:t>
      </w:r>
      <w:r w:rsidRPr="00694B30">
        <w:rPr>
          <w:color w:val="161616"/>
          <w:szCs w:val="18"/>
        </w:rPr>
        <w:t>maintient</w:t>
      </w:r>
      <w:r w:rsidR="008E10D7" w:rsidRPr="00694B30">
        <w:rPr>
          <w:color w:val="161616"/>
          <w:szCs w:val="18"/>
        </w:rPr>
        <w:t xml:space="preserve"> </w:t>
      </w:r>
      <w:r w:rsidRPr="00694B30">
        <w:rPr>
          <w:color w:val="161616"/>
          <w:szCs w:val="18"/>
        </w:rPr>
        <w:t>pas de limitation</w:t>
      </w:r>
      <w:r w:rsidR="008E10D7" w:rsidRPr="00694B30">
        <w:rPr>
          <w:color w:val="161616"/>
          <w:szCs w:val="18"/>
        </w:rPr>
        <w:t xml:space="preserve"> </w:t>
      </w:r>
      <w:r w:rsidRPr="00694B30">
        <w:rPr>
          <w:color w:val="262626"/>
          <w:szCs w:val="18"/>
        </w:rPr>
        <w:t xml:space="preserve">au </w:t>
      </w:r>
      <w:r w:rsidRPr="00694B30">
        <w:rPr>
          <w:color w:val="161616"/>
          <w:szCs w:val="18"/>
        </w:rPr>
        <w:t xml:space="preserve">titre </w:t>
      </w:r>
      <w:r w:rsidRPr="00694B30">
        <w:rPr>
          <w:color w:val="262626"/>
          <w:szCs w:val="18"/>
        </w:rPr>
        <w:t>de</w:t>
      </w:r>
      <w:r w:rsidR="008E10D7" w:rsidRPr="00694B30">
        <w:rPr>
          <w:color w:val="262626"/>
          <w:szCs w:val="18"/>
        </w:rPr>
        <w:t xml:space="preserve"> </w:t>
      </w:r>
      <w:r w:rsidRPr="00694B30">
        <w:rPr>
          <w:color w:val="161616"/>
          <w:szCs w:val="18"/>
        </w:rPr>
        <w:t>l'articl</w:t>
      </w:r>
      <w:r w:rsidRPr="00694B30">
        <w:rPr>
          <w:color w:val="3A3A3A"/>
          <w:szCs w:val="18"/>
        </w:rPr>
        <w:t>e</w:t>
      </w:r>
      <w:r w:rsidR="00C0202F" w:rsidRPr="00694B30">
        <w:rPr>
          <w:color w:val="3A3A3A"/>
          <w:szCs w:val="18"/>
        </w:rPr>
        <w:t> </w:t>
      </w:r>
      <w:r w:rsidRPr="00694B30">
        <w:rPr>
          <w:color w:val="262626"/>
          <w:szCs w:val="18"/>
        </w:rPr>
        <w:t>2 décidera</w:t>
      </w:r>
      <w:r w:rsidR="008E10D7" w:rsidRPr="00694B30">
        <w:rPr>
          <w:color w:val="262626"/>
          <w:szCs w:val="18"/>
        </w:rPr>
        <w:t xml:space="preserve"> </w:t>
      </w:r>
      <w:r w:rsidRPr="00694B30">
        <w:rPr>
          <w:color w:val="262626"/>
          <w:szCs w:val="18"/>
        </w:rPr>
        <w:t xml:space="preserve">d'en appliquer </w:t>
      </w:r>
      <w:r w:rsidRPr="00694B30">
        <w:rPr>
          <w:color w:val="161616"/>
          <w:szCs w:val="18"/>
        </w:rPr>
        <w:t xml:space="preserve">une conformément </w:t>
      </w:r>
      <w:r w:rsidRPr="00694B30">
        <w:rPr>
          <w:color w:val="262626"/>
          <w:szCs w:val="18"/>
        </w:rPr>
        <w:t xml:space="preserve">aux </w:t>
      </w:r>
      <w:r w:rsidRPr="00694B30">
        <w:rPr>
          <w:color w:val="161616"/>
          <w:szCs w:val="18"/>
        </w:rPr>
        <w:t xml:space="preserve">dispositions du </w:t>
      </w:r>
      <w:r w:rsidRPr="00694B30">
        <w:rPr>
          <w:color w:val="262626"/>
          <w:szCs w:val="18"/>
        </w:rPr>
        <w:t xml:space="preserve">présent article, </w:t>
      </w:r>
      <w:r w:rsidRPr="00694B30">
        <w:rPr>
          <w:color w:val="161616"/>
          <w:szCs w:val="18"/>
        </w:rPr>
        <w:t xml:space="preserve">il </w:t>
      </w:r>
      <w:r w:rsidRPr="00694B30">
        <w:rPr>
          <w:color w:val="262626"/>
          <w:szCs w:val="18"/>
        </w:rPr>
        <w:t xml:space="preserve">arrêtera </w:t>
      </w:r>
      <w:r w:rsidRPr="00694B30">
        <w:rPr>
          <w:color w:val="161616"/>
          <w:szCs w:val="18"/>
        </w:rPr>
        <w:t>des disposition</w:t>
      </w:r>
      <w:r w:rsidRPr="00694B30">
        <w:rPr>
          <w:color w:val="3A3A3A"/>
          <w:szCs w:val="18"/>
        </w:rPr>
        <w:t xml:space="preserve">s </w:t>
      </w:r>
      <w:r w:rsidRPr="00694B30">
        <w:rPr>
          <w:color w:val="262626"/>
          <w:szCs w:val="18"/>
        </w:rPr>
        <w:t xml:space="preserve">appropriées </w:t>
      </w:r>
      <w:r w:rsidRPr="00694B30">
        <w:rPr>
          <w:color w:val="161616"/>
          <w:szCs w:val="18"/>
        </w:rPr>
        <w:t xml:space="preserve">qui: </w:t>
      </w:r>
      <w:r w:rsidRPr="00694B30">
        <w:rPr>
          <w:i/>
          <w:color w:val="161616"/>
          <w:szCs w:val="18"/>
        </w:rPr>
        <w:t xml:space="preserve">a) </w:t>
      </w:r>
      <w:r w:rsidRPr="00694B30">
        <w:rPr>
          <w:color w:val="161616"/>
          <w:szCs w:val="18"/>
        </w:rPr>
        <w:t xml:space="preserve">tiennent pleinement </w:t>
      </w:r>
      <w:r w:rsidRPr="00694B30">
        <w:rPr>
          <w:color w:val="262626"/>
          <w:szCs w:val="18"/>
        </w:rPr>
        <w:t xml:space="preserve">compte </w:t>
      </w:r>
      <w:r w:rsidRPr="00694B30">
        <w:rPr>
          <w:color w:val="161616"/>
          <w:szCs w:val="18"/>
        </w:rPr>
        <w:t xml:space="preserve">de </w:t>
      </w:r>
      <w:r w:rsidRPr="00694B30">
        <w:rPr>
          <w:color w:val="262626"/>
          <w:szCs w:val="18"/>
        </w:rPr>
        <w:t xml:space="preserve">facteurs </w:t>
      </w:r>
      <w:r w:rsidRPr="00694B30">
        <w:rPr>
          <w:color w:val="161616"/>
          <w:szCs w:val="18"/>
        </w:rPr>
        <w:t xml:space="preserve">tels que la classification tarifaire </w:t>
      </w:r>
      <w:r w:rsidRPr="00694B30">
        <w:rPr>
          <w:color w:val="3A3A3A"/>
          <w:szCs w:val="18"/>
        </w:rPr>
        <w:t>étab</w:t>
      </w:r>
      <w:r w:rsidRPr="00694B30">
        <w:rPr>
          <w:color w:val="161616"/>
          <w:szCs w:val="18"/>
        </w:rPr>
        <w:t xml:space="preserve">lie </w:t>
      </w:r>
      <w:r w:rsidRPr="00694B30">
        <w:rPr>
          <w:color w:val="3A3A3A"/>
          <w:szCs w:val="18"/>
        </w:rPr>
        <w:t>e</w:t>
      </w:r>
      <w:r w:rsidRPr="00694B30">
        <w:rPr>
          <w:color w:val="161616"/>
          <w:szCs w:val="18"/>
        </w:rPr>
        <w:t xml:space="preserve">t </w:t>
      </w:r>
      <w:r w:rsidRPr="00694B30">
        <w:rPr>
          <w:color w:val="262626"/>
          <w:szCs w:val="18"/>
        </w:rPr>
        <w:t xml:space="preserve">des unités </w:t>
      </w:r>
      <w:r w:rsidRPr="00694B30">
        <w:rPr>
          <w:color w:val="161616"/>
          <w:szCs w:val="18"/>
        </w:rPr>
        <w:t xml:space="preserve">quantitatives fondées </w:t>
      </w:r>
      <w:r w:rsidRPr="00694B30">
        <w:rPr>
          <w:color w:val="262626"/>
          <w:szCs w:val="18"/>
        </w:rPr>
        <w:t xml:space="preserve">sur </w:t>
      </w:r>
      <w:r w:rsidRPr="00694B30">
        <w:rPr>
          <w:color w:val="161616"/>
          <w:szCs w:val="18"/>
        </w:rPr>
        <w:t xml:space="preserve">des </w:t>
      </w:r>
      <w:r w:rsidRPr="00694B30">
        <w:rPr>
          <w:color w:val="262626"/>
          <w:szCs w:val="18"/>
        </w:rPr>
        <w:t xml:space="preserve">pratiques commerciales </w:t>
      </w:r>
      <w:r w:rsidRPr="00694B30">
        <w:rPr>
          <w:color w:val="161616"/>
          <w:szCs w:val="18"/>
        </w:rPr>
        <w:t>normales</w:t>
      </w:r>
      <w:r w:rsidR="008E10D7" w:rsidRPr="00694B30">
        <w:rPr>
          <w:color w:val="161616"/>
          <w:szCs w:val="18"/>
        </w:rPr>
        <w:t xml:space="preserve"> </w:t>
      </w:r>
      <w:r w:rsidRPr="00694B30">
        <w:rPr>
          <w:color w:val="161616"/>
          <w:szCs w:val="18"/>
        </w:rPr>
        <w:t xml:space="preserve">dans les </w:t>
      </w:r>
      <w:r w:rsidRPr="00694B30">
        <w:rPr>
          <w:color w:val="262626"/>
          <w:szCs w:val="18"/>
        </w:rPr>
        <w:t>transactions</w:t>
      </w:r>
      <w:r w:rsidR="008E10D7" w:rsidRPr="00694B30">
        <w:rPr>
          <w:color w:val="262626"/>
          <w:szCs w:val="18"/>
        </w:rPr>
        <w:t xml:space="preserve"> </w:t>
      </w:r>
      <w:r w:rsidRPr="00694B30">
        <w:rPr>
          <w:color w:val="262626"/>
          <w:szCs w:val="18"/>
        </w:rPr>
        <w:t xml:space="preserve">à </w:t>
      </w:r>
      <w:r w:rsidRPr="00694B30">
        <w:rPr>
          <w:color w:val="161616"/>
          <w:szCs w:val="18"/>
        </w:rPr>
        <w:t>l'</w:t>
      </w:r>
      <w:r w:rsidRPr="00694B30">
        <w:rPr>
          <w:color w:val="3A3A3A"/>
          <w:szCs w:val="18"/>
        </w:rPr>
        <w:t>exportat</w:t>
      </w:r>
      <w:r w:rsidRPr="00694B30">
        <w:rPr>
          <w:color w:val="161616"/>
          <w:szCs w:val="18"/>
        </w:rPr>
        <w:t>ion</w:t>
      </w:r>
      <w:r w:rsidR="008E10D7" w:rsidRPr="00694B30">
        <w:rPr>
          <w:color w:val="161616"/>
          <w:szCs w:val="18"/>
        </w:rPr>
        <w:t xml:space="preserve"> </w:t>
      </w:r>
      <w:r w:rsidRPr="00694B30">
        <w:rPr>
          <w:color w:val="262626"/>
          <w:szCs w:val="18"/>
        </w:rPr>
        <w:t xml:space="preserve">et </w:t>
      </w:r>
      <w:r w:rsidRPr="00694B30">
        <w:rPr>
          <w:color w:val="161616"/>
          <w:szCs w:val="18"/>
        </w:rPr>
        <w:t xml:space="preserve">à l'importation, tant </w:t>
      </w:r>
      <w:r w:rsidRPr="00694B30">
        <w:rPr>
          <w:color w:val="262626"/>
          <w:szCs w:val="18"/>
        </w:rPr>
        <w:t xml:space="preserve">en ce </w:t>
      </w:r>
      <w:r w:rsidRPr="00694B30">
        <w:rPr>
          <w:color w:val="161616"/>
          <w:szCs w:val="18"/>
        </w:rPr>
        <w:t xml:space="preserve">qui </w:t>
      </w:r>
      <w:r w:rsidRPr="00694B30">
        <w:rPr>
          <w:color w:val="262626"/>
          <w:szCs w:val="18"/>
        </w:rPr>
        <w:t xml:space="preserve">concerne </w:t>
      </w:r>
      <w:r w:rsidRPr="00694B30">
        <w:rPr>
          <w:color w:val="161616"/>
          <w:szCs w:val="18"/>
        </w:rPr>
        <w:t xml:space="preserve">la </w:t>
      </w:r>
      <w:r w:rsidRPr="00694B30">
        <w:rPr>
          <w:color w:val="262626"/>
          <w:szCs w:val="18"/>
        </w:rPr>
        <w:t xml:space="preserve">composition en </w:t>
      </w:r>
      <w:r w:rsidRPr="00694B30">
        <w:rPr>
          <w:color w:val="161616"/>
          <w:szCs w:val="18"/>
        </w:rPr>
        <w:t xml:space="preserve">fibres </w:t>
      </w:r>
      <w:r w:rsidRPr="00694B30">
        <w:rPr>
          <w:color w:val="262626"/>
          <w:szCs w:val="18"/>
        </w:rPr>
        <w:t xml:space="preserve">que </w:t>
      </w:r>
      <w:r w:rsidRPr="00694B30">
        <w:rPr>
          <w:color w:val="161616"/>
          <w:szCs w:val="18"/>
        </w:rPr>
        <w:t>du point d</w:t>
      </w:r>
      <w:r w:rsidRPr="00694B30">
        <w:rPr>
          <w:color w:val="3A3A3A"/>
          <w:szCs w:val="18"/>
        </w:rPr>
        <w:t xml:space="preserve">e </w:t>
      </w:r>
      <w:r w:rsidRPr="00694B30">
        <w:rPr>
          <w:color w:val="262626"/>
          <w:szCs w:val="18"/>
        </w:rPr>
        <w:t xml:space="preserve">vue </w:t>
      </w:r>
      <w:r w:rsidRPr="00694B30">
        <w:rPr>
          <w:color w:val="161616"/>
          <w:szCs w:val="18"/>
        </w:rPr>
        <w:t xml:space="preserve">de la </w:t>
      </w:r>
      <w:r w:rsidRPr="00694B30">
        <w:rPr>
          <w:color w:val="262626"/>
          <w:szCs w:val="18"/>
        </w:rPr>
        <w:t xml:space="preserve">concurrence </w:t>
      </w:r>
      <w:r w:rsidRPr="00694B30">
        <w:rPr>
          <w:color w:val="161616"/>
          <w:szCs w:val="18"/>
        </w:rPr>
        <w:t xml:space="preserve">pour le même </w:t>
      </w:r>
      <w:r w:rsidRPr="00694B30">
        <w:rPr>
          <w:color w:val="262626"/>
          <w:szCs w:val="18"/>
        </w:rPr>
        <w:t xml:space="preserve">segment </w:t>
      </w:r>
      <w:r w:rsidRPr="00694B30">
        <w:rPr>
          <w:color w:val="161616"/>
          <w:szCs w:val="18"/>
        </w:rPr>
        <w:t xml:space="preserve">de </w:t>
      </w:r>
      <w:r w:rsidRPr="00694B30">
        <w:rPr>
          <w:color w:val="262626"/>
          <w:szCs w:val="18"/>
        </w:rPr>
        <w:t xml:space="preserve">son </w:t>
      </w:r>
      <w:r w:rsidRPr="00694B30">
        <w:rPr>
          <w:color w:val="161616"/>
          <w:szCs w:val="18"/>
        </w:rPr>
        <w:t>marché intérieur</w:t>
      </w:r>
      <w:r w:rsidR="00AC15CE" w:rsidRPr="00694B30">
        <w:rPr>
          <w:color w:val="161616"/>
          <w:szCs w:val="18"/>
        </w:rPr>
        <w:t>,</w:t>
      </w:r>
      <w:r w:rsidRPr="00694B30">
        <w:rPr>
          <w:color w:val="3A3A3A"/>
          <w:szCs w:val="18"/>
        </w:rPr>
        <w:t xml:space="preserve"> </w:t>
      </w:r>
      <w:r w:rsidRPr="00694B30">
        <w:rPr>
          <w:color w:val="262626"/>
          <w:szCs w:val="18"/>
        </w:rPr>
        <w:t xml:space="preserve">et </w:t>
      </w:r>
      <w:r w:rsidRPr="00694B30">
        <w:rPr>
          <w:i/>
          <w:color w:val="262626"/>
          <w:szCs w:val="18"/>
        </w:rPr>
        <w:t xml:space="preserve">b) </w:t>
      </w:r>
      <w:r w:rsidRPr="00694B30">
        <w:rPr>
          <w:color w:val="262626"/>
          <w:szCs w:val="18"/>
        </w:rPr>
        <w:t xml:space="preserve">évitent </w:t>
      </w:r>
      <w:r w:rsidRPr="00694B30">
        <w:rPr>
          <w:color w:val="161616"/>
          <w:szCs w:val="18"/>
        </w:rPr>
        <w:t xml:space="preserve">une </w:t>
      </w:r>
      <w:r w:rsidRPr="00694B30">
        <w:rPr>
          <w:color w:val="262626"/>
          <w:szCs w:val="18"/>
        </w:rPr>
        <w:t xml:space="preserve">catégorisation excessive. La demande </w:t>
      </w:r>
      <w:r w:rsidRPr="00694B30">
        <w:rPr>
          <w:color w:val="161616"/>
          <w:szCs w:val="18"/>
        </w:rPr>
        <w:t xml:space="preserve">de consultations </w:t>
      </w:r>
      <w:r w:rsidRPr="00694B30">
        <w:rPr>
          <w:color w:val="262626"/>
          <w:szCs w:val="18"/>
        </w:rPr>
        <w:t xml:space="preserve">visée aux paragraphes </w:t>
      </w:r>
      <w:r w:rsidRPr="00694B30">
        <w:rPr>
          <w:color w:val="161616"/>
          <w:szCs w:val="18"/>
        </w:rPr>
        <w:t xml:space="preserve">7 </w:t>
      </w:r>
      <w:r w:rsidRPr="00694B30">
        <w:rPr>
          <w:color w:val="262626"/>
          <w:szCs w:val="18"/>
        </w:rPr>
        <w:t xml:space="preserve">ou </w:t>
      </w:r>
      <w:r w:rsidRPr="00694B30">
        <w:rPr>
          <w:color w:val="161616"/>
          <w:szCs w:val="18"/>
        </w:rPr>
        <w:t xml:space="preserve">11 comprendra des </w:t>
      </w:r>
      <w:r w:rsidRPr="00694B30">
        <w:rPr>
          <w:color w:val="262626"/>
          <w:szCs w:val="18"/>
        </w:rPr>
        <w:t xml:space="preserve">renseignements complets sur </w:t>
      </w:r>
      <w:r w:rsidRPr="00694B30">
        <w:rPr>
          <w:color w:val="3A3A3A"/>
          <w:szCs w:val="18"/>
        </w:rPr>
        <w:t xml:space="preserve">ce </w:t>
      </w:r>
      <w:r w:rsidRPr="00694B30">
        <w:rPr>
          <w:color w:val="161616"/>
          <w:szCs w:val="18"/>
        </w:rPr>
        <w:t>dispositions.</w:t>
      </w:r>
    </w:p>
    <w:p w14:paraId="73016C5D" w14:textId="6EA331F4" w:rsidR="00DA51CC" w:rsidRPr="00694B30" w:rsidRDefault="00DA51CC" w:rsidP="00BA6274">
      <w:pPr>
        <w:pStyle w:val="BodyText"/>
        <w:keepNext/>
        <w:numPr>
          <w:ilvl w:val="0"/>
          <w:numId w:val="0"/>
        </w:numPr>
        <w:jc w:val="center"/>
      </w:pPr>
      <w:r w:rsidRPr="00694B30">
        <w:rPr>
          <w:i/>
          <w:color w:val="262626"/>
          <w:szCs w:val="18"/>
        </w:rPr>
        <w:t xml:space="preserve">Article </w:t>
      </w:r>
      <w:r w:rsidRPr="00694B30">
        <w:rPr>
          <w:i/>
          <w:color w:val="161616"/>
          <w:szCs w:val="18"/>
        </w:rPr>
        <w:t>7</w:t>
      </w:r>
    </w:p>
    <w:p w14:paraId="281FFFC0" w14:textId="619F56D5" w:rsidR="00DA51CC" w:rsidRPr="00694B30" w:rsidRDefault="00877E30" w:rsidP="00AB2BA3">
      <w:pPr>
        <w:pStyle w:val="BodyText"/>
        <w:numPr>
          <w:ilvl w:val="6"/>
          <w:numId w:val="38"/>
        </w:numPr>
      </w:pPr>
      <w:r w:rsidRPr="00694B30">
        <w:rPr>
          <w:color w:val="161616"/>
          <w:szCs w:val="18"/>
        </w:rPr>
        <w:tab/>
      </w:r>
      <w:r w:rsidR="00DA51CC" w:rsidRPr="00694B30">
        <w:rPr>
          <w:color w:val="161616"/>
          <w:szCs w:val="18"/>
        </w:rPr>
        <w:t xml:space="preserve">Dans le cadre du processus d'intégration </w:t>
      </w:r>
      <w:r w:rsidR="00DA51CC" w:rsidRPr="00694B30">
        <w:rPr>
          <w:color w:val="262626"/>
          <w:szCs w:val="18"/>
        </w:rPr>
        <w:t xml:space="preserve">et compte </w:t>
      </w:r>
      <w:r w:rsidR="00DA51CC" w:rsidRPr="00694B30">
        <w:rPr>
          <w:color w:val="161616"/>
          <w:szCs w:val="18"/>
        </w:rPr>
        <w:t xml:space="preserve">tenu des </w:t>
      </w:r>
      <w:r w:rsidR="00DA51CC" w:rsidRPr="00694B30">
        <w:rPr>
          <w:color w:val="262626"/>
          <w:szCs w:val="18"/>
        </w:rPr>
        <w:t xml:space="preserve">engagements spécifiques pris par </w:t>
      </w:r>
      <w:r w:rsidR="00DA51CC" w:rsidRPr="00694B30">
        <w:rPr>
          <w:color w:val="161616"/>
          <w:szCs w:val="18"/>
        </w:rPr>
        <w:t xml:space="preserve">les Membres par </w:t>
      </w:r>
      <w:r w:rsidR="00DA51CC" w:rsidRPr="00694B30">
        <w:rPr>
          <w:color w:val="262626"/>
          <w:szCs w:val="18"/>
        </w:rPr>
        <w:t xml:space="preserve">suite </w:t>
      </w:r>
      <w:r w:rsidR="00DA51CC" w:rsidRPr="00694B30">
        <w:rPr>
          <w:color w:val="161616"/>
          <w:szCs w:val="18"/>
        </w:rPr>
        <w:t>du Cycle d'Uruguay, tous les Membres prendront les</w:t>
      </w:r>
      <w:r w:rsidR="008E10D7" w:rsidRPr="00694B30">
        <w:rPr>
          <w:color w:val="161616"/>
          <w:szCs w:val="18"/>
        </w:rPr>
        <w:t xml:space="preserve"> </w:t>
      </w:r>
      <w:r w:rsidR="00DA51CC" w:rsidRPr="00694B30">
        <w:rPr>
          <w:color w:val="161616"/>
          <w:szCs w:val="18"/>
        </w:rPr>
        <w:t>me</w:t>
      </w:r>
      <w:r w:rsidR="00DA51CC" w:rsidRPr="00694B30">
        <w:rPr>
          <w:color w:val="3A3A3A"/>
          <w:szCs w:val="18"/>
        </w:rPr>
        <w:t>s</w:t>
      </w:r>
      <w:r w:rsidR="00DA51CC" w:rsidRPr="00694B30">
        <w:rPr>
          <w:color w:val="161616"/>
          <w:szCs w:val="18"/>
        </w:rPr>
        <w:t>ur</w:t>
      </w:r>
      <w:r w:rsidR="00DA51CC" w:rsidRPr="00694B30">
        <w:rPr>
          <w:color w:val="3A3A3A"/>
          <w:szCs w:val="18"/>
        </w:rPr>
        <w:t xml:space="preserve">es </w:t>
      </w:r>
      <w:r w:rsidR="00DA51CC" w:rsidRPr="00694B30">
        <w:rPr>
          <w:color w:val="262626"/>
          <w:szCs w:val="18"/>
        </w:rPr>
        <w:t xml:space="preserve">qui pourraient être </w:t>
      </w:r>
      <w:r w:rsidR="00DA51CC" w:rsidRPr="00694B30">
        <w:rPr>
          <w:color w:val="161616"/>
          <w:szCs w:val="18"/>
        </w:rPr>
        <w:t>nécessaires</w:t>
      </w:r>
      <w:r w:rsidR="008E10D7" w:rsidRPr="00694B30">
        <w:rPr>
          <w:color w:val="161616"/>
          <w:szCs w:val="18"/>
        </w:rPr>
        <w:t xml:space="preserve"> </w:t>
      </w:r>
      <w:r w:rsidR="00DA51CC" w:rsidRPr="00694B30">
        <w:rPr>
          <w:color w:val="161616"/>
          <w:szCs w:val="18"/>
        </w:rPr>
        <w:t xml:space="preserve">pour </w:t>
      </w:r>
      <w:r w:rsidR="00DA51CC" w:rsidRPr="00694B30">
        <w:rPr>
          <w:color w:val="262626"/>
          <w:szCs w:val="18"/>
        </w:rPr>
        <w:t>se conformer</w:t>
      </w:r>
      <w:r w:rsidR="008E10D7" w:rsidRPr="00694B30">
        <w:rPr>
          <w:color w:val="262626"/>
          <w:szCs w:val="18"/>
        </w:rPr>
        <w:t xml:space="preserve"> </w:t>
      </w:r>
      <w:r w:rsidR="00DA51CC" w:rsidRPr="00694B30">
        <w:rPr>
          <w:color w:val="262626"/>
          <w:szCs w:val="18"/>
        </w:rPr>
        <w:t xml:space="preserve">aux règles et </w:t>
      </w:r>
      <w:r w:rsidR="00DA51CC" w:rsidRPr="00694B30">
        <w:rPr>
          <w:color w:val="161616"/>
          <w:szCs w:val="18"/>
        </w:rPr>
        <w:t>disciplines du</w:t>
      </w:r>
      <w:r w:rsidR="008E10D7" w:rsidRPr="00694B30">
        <w:rPr>
          <w:color w:val="161616"/>
          <w:szCs w:val="18"/>
        </w:rPr>
        <w:t xml:space="preserve"> </w:t>
      </w:r>
      <w:r w:rsidR="00DA51CC" w:rsidRPr="00694B30">
        <w:rPr>
          <w:color w:val="161616"/>
          <w:szCs w:val="18"/>
        </w:rPr>
        <w:t>GA</w:t>
      </w:r>
      <w:r w:rsidR="00DA51CC" w:rsidRPr="00694B30">
        <w:rPr>
          <w:color w:val="262626"/>
          <w:szCs w:val="18"/>
        </w:rPr>
        <w:t>T</w:t>
      </w:r>
      <w:r w:rsidR="00721268" w:rsidRPr="00694B30">
        <w:rPr>
          <w:color w:val="262626"/>
          <w:szCs w:val="18"/>
        </w:rPr>
        <w:t>T</w:t>
      </w:r>
      <w:r w:rsidR="00DA51CC" w:rsidRPr="00694B30">
        <w:rPr>
          <w:color w:val="262626"/>
          <w:szCs w:val="18"/>
        </w:rPr>
        <w:t xml:space="preserve"> </w:t>
      </w:r>
      <w:r w:rsidR="00DA51CC" w:rsidRPr="00694B30">
        <w:rPr>
          <w:color w:val="161616"/>
          <w:szCs w:val="18"/>
        </w:rPr>
        <w:t xml:space="preserve">de 1994 </w:t>
      </w:r>
      <w:r w:rsidR="00DA51CC" w:rsidRPr="00694B30">
        <w:rPr>
          <w:color w:val="262626"/>
          <w:szCs w:val="18"/>
        </w:rPr>
        <w:t xml:space="preserve">de </w:t>
      </w:r>
      <w:r w:rsidR="00DA51CC" w:rsidRPr="00694B30">
        <w:rPr>
          <w:color w:val="161616"/>
          <w:szCs w:val="18"/>
        </w:rPr>
        <w:t>mani</w:t>
      </w:r>
      <w:r w:rsidR="00DA51CC" w:rsidRPr="00694B30">
        <w:rPr>
          <w:color w:val="3A3A3A"/>
          <w:szCs w:val="18"/>
        </w:rPr>
        <w:t>ère:</w:t>
      </w:r>
    </w:p>
    <w:p w14:paraId="40D27223" w14:textId="4307A311" w:rsidR="00DA51CC" w:rsidRPr="00694B30" w:rsidRDefault="00DA51CC" w:rsidP="00AB2BA3">
      <w:pPr>
        <w:pStyle w:val="BodyText2"/>
        <w:numPr>
          <w:ilvl w:val="0"/>
          <w:numId w:val="37"/>
        </w:numPr>
        <w:ind w:left="1134" w:hanging="567"/>
      </w:pPr>
      <w:r w:rsidRPr="00694B30">
        <w:rPr>
          <w:color w:val="262626"/>
        </w:rPr>
        <w:t xml:space="preserve">à </w:t>
      </w:r>
      <w:r w:rsidRPr="00694B30">
        <w:t xml:space="preserve">parvenir </w:t>
      </w:r>
      <w:r w:rsidRPr="00694B30">
        <w:rPr>
          <w:color w:val="262626"/>
        </w:rPr>
        <w:t xml:space="preserve">à </w:t>
      </w:r>
      <w:r w:rsidRPr="00694B30">
        <w:t xml:space="preserve">une </w:t>
      </w:r>
      <w:r w:rsidRPr="00694B30">
        <w:rPr>
          <w:color w:val="262626"/>
        </w:rPr>
        <w:t xml:space="preserve">amélioration </w:t>
      </w:r>
      <w:r w:rsidRPr="00694B30">
        <w:t xml:space="preserve">de l'accès aux marchés pour les </w:t>
      </w:r>
      <w:r w:rsidRPr="00694B30">
        <w:rPr>
          <w:color w:val="262626"/>
        </w:rPr>
        <w:t xml:space="preserve">produits textiles </w:t>
      </w:r>
      <w:r w:rsidRPr="00694B30">
        <w:rPr>
          <w:color w:val="3A3A3A"/>
        </w:rPr>
        <w:t xml:space="preserve">et </w:t>
      </w:r>
      <w:r w:rsidRPr="00694B30">
        <w:t>l</w:t>
      </w:r>
      <w:r w:rsidRPr="00694B30">
        <w:rPr>
          <w:color w:val="3A3A3A"/>
        </w:rPr>
        <w:t xml:space="preserve">es </w:t>
      </w:r>
      <w:r w:rsidRPr="00694B30">
        <w:t xml:space="preserve">vêtements </w:t>
      </w:r>
      <w:r w:rsidRPr="00694B30">
        <w:rPr>
          <w:color w:val="262626"/>
        </w:rPr>
        <w:t xml:space="preserve">au </w:t>
      </w:r>
      <w:r w:rsidRPr="00694B30">
        <w:t xml:space="preserve">moyen de mesures telles que l'abaissement </w:t>
      </w:r>
      <w:r w:rsidRPr="00694B30">
        <w:rPr>
          <w:color w:val="262626"/>
        </w:rPr>
        <w:t xml:space="preserve">et </w:t>
      </w:r>
      <w:r w:rsidRPr="00694B30">
        <w:t xml:space="preserve">la </w:t>
      </w:r>
      <w:r w:rsidRPr="00694B30">
        <w:rPr>
          <w:color w:val="262626"/>
        </w:rPr>
        <w:t xml:space="preserve">consolidation des droits </w:t>
      </w:r>
      <w:r w:rsidRPr="00694B30">
        <w:t xml:space="preserve">de douane, l'abaissement </w:t>
      </w:r>
      <w:r w:rsidRPr="00694B30">
        <w:rPr>
          <w:color w:val="262626"/>
        </w:rPr>
        <w:t xml:space="preserve">ou l'élimination </w:t>
      </w:r>
      <w:r w:rsidRPr="00694B30">
        <w:t>des obstacles non tarifair</w:t>
      </w:r>
      <w:r w:rsidRPr="00694B30">
        <w:rPr>
          <w:color w:val="3A3A3A"/>
        </w:rPr>
        <w:t xml:space="preserve">es et </w:t>
      </w:r>
      <w:r w:rsidRPr="00694B30">
        <w:t xml:space="preserve">la </w:t>
      </w:r>
      <w:r w:rsidRPr="00694B30">
        <w:rPr>
          <w:color w:val="262626"/>
        </w:rPr>
        <w:t xml:space="preserve">facilitation </w:t>
      </w:r>
      <w:r w:rsidRPr="00694B30">
        <w:t xml:space="preserve">des </w:t>
      </w:r>
      <w:r w:rsidRPr="00694B30">
        <w:rPr>
          <w:color w:val="262626"/>
        </w:rPr>
        <w:t>formalités</w:t>
      </w:r>
      <w:r w:rsidR="008E10D7" w:rsidRPr="00694B30">
        <w:rPr>
          <w:color w:val="262626"/>
        </w:rPr>
        <w:t xml:space="preserve"> </w:t>
      </w:r>
      <w:r w:rsidRPr="00694B30">
        <w:t>douanières</w:t>
      </w:r>
      <w:r w:rsidR="008E10D7" w:rsidRPr="00694B30">
        <w:t xml:space="preserve"> </w:t>
      </w:r>
      <w:r w:rsidRPr="00694B30">
        <w:rPr>
          <w:color w:val="262626"/>
        </w:rPr>
        <w:t xml:space="preserve">et administratives et </w:t>
      </w:r>
      <w:r w:rsidRPr="00694B30">
        <w:t xml:space="preserve">des </w:t>
      </w:r>
      <w:r w:rsidRPr="00694B30">
        <w:rPr>
          <w:color w:val="262626"/>
        </w:rPr>
        <w:t>formalités</w:t>
      </w:r>
      <w:r w:rsidR="008E10D7" w:rsidRPr="00694B30">
        <w:rPr>
          <w:color w:val="262626"/>
        </w:rPr>
        <w:t xml:space="preserve"> </w:t>
      </w:r>
      <w:r w:rsidRPr="00694B30">
        <w:rPr>
          <w:color w:val="262626"/>
        </w:rPr>
        <w:t>de</w:t>
      </w:r>
      <w:r w:rsidR="008E10D7" w:rsidRPr="00694B30">
        <w:rPr>
          <w:color w:val="262626"/>
        </w:rPr>
        <w:t xml:space="preserve"> </w:t>
      </w:r>
      <w:r w:rsidRPr="00694B30">
        <w:t>lic</w:t>
      </w:r>
      <w:r w:rsidRPr="00694B30">
        <w:rPr>
          <w:color w:val="3A3A3A"/>
        </w:rPr>
        <w:t>e</w:t>
      </w:r>
      <w:r w:rsidRPr="00694B30">
        <w:t>nce</w:t>
      </w:r>
      <w:r w:rsidRPr="00694B30">
        <w:rPr>
          <w:color w:val="3A3A3A"/>
        </w:rPr>
        <w:t>;</w:t>
      </w:r>
    </w:p>
    <w:p w14:paraId="77EE9003" w14:textId="10AAED1E" w:rsidR="00DA51CC" w:rsidRPr="00694B30" w:rsidRDefault="00DA51CC" w:rsidP="00AB2BA3">
      <w:pPr>
        <w:pStyle w:val="BodyText2"/>
      </w:pPr>
      <w:r w:rsidRPr="00694B30">
        <w:lastRenderedPageBreak/>
        <w:t xml:space="preserve">à </w:t>
      </w:r>
      <w:r w:rsidRPr="00694B30">
        <w:rPr>
          <w:color w:val="262626"/>
        </w:rPr>
        <w:t xml:space="preserve">assurer </w:t>
      </w:r>
      <w:r w:rsidRPr="00694B30">
        <w:t xml:space="preserve">l'application des politiques </w:t>
      </w:r>
      <w:r w:rsidRPr="00694B30">
        <w:rPr>
          <w:color w:val="262626"/>
        </w:rPr>
        <w:t xml:space="preserve">en </w:t>
      </w:r>
      <w:r w:rsidRPr="00694B30">
        <w:t xml:space="preserve">rapport </w:t>
      </w:r>
      <w:r w:rsidRPr="00694B30">
        <w:rPr>
          <w:color w:val="262626"/>
        </w:rPr>
        <w:t xml:space="preserve">avec </w:t>
      </w:r>
      <w:r w:rsidR="00455E84" w:rsidRPr="00694B30">
        <w:t>l'</w:t>
      </w:r>
      <w:r w:rsidRPr="00694B30">
        <w:t>in</w:t>
      </w:r>
      <w:r w:rsidRPr="00694B30">
        <w:rPr>
          <w:color w:val="3A3A3A"/>
        </w:rPr>
        <w:t>sta</w:t>
      </w:r>
      <w:r w:rsidRPr="00694B30">
        <w:t xml:space="preserve">uration </w:t>
      </w:r>
      <w:r w:rsidRPr="00694B30">
        <w:rPr>
          <w:color w:val="262626"/>
        </w:rPr>
        <w:t xml:space="preserve">de conditions commerciales </w:t>
      </w:r>
      <w:r w:rsidRPr="00694B30">
        <w:t xml:space="preserve">justes </w:t>
      </w:r>
      <w:r w:rsidRPr="00694B30">
        <w:rPr>
          <w:color w:val="262626"/>
        </w:rPr>
        <w:t xml:space="preserve">et équitables pour </w:t>
      </w:r>
      <w:r w:rsidRPr="00694B30">
        <w:t xml:space="preserve">les textiles </w:t>
      </w:r>
      <w:r w:rsidRPr="00694B30">
        <w:rPr>
          <w:color w:val="262626"/>
        </w:rPr>
        <w:t xml:space="preserve">et </w:t>
      </w:r>
      <w:r w:rsidRPr="00694B30">
        <w:t xml:space="preserve">les </w:t>
      </w:r>
      <w:r w:rsidRPr="00694B30">
        <w:rPr>
          <w:color w:val="262626"/>
        </w:rPr>
        <w:t xml:space="preserve">vêtements dans </w:t>
      </w:r>
      <w:r w:rsidRPr="00694B30">
        <w:t>d</w:t>
      </w:r>
      <w:r w:rsidRPr="00694B30">
        <w:rPr>
          <w:color w:val="3A3A3A"/>
        </w:rPr>
        <w:t xml:space="preserve">es </w:t>
      </w:r>
      <w:r w:rsidRPr="00694B30">
        <w:t>domain</w:t>
      </w:r>
      <w:r w:rsidRPr="00694B30">
        <w:rPr>
          <w:color w:val="3A3A3A"/>
        </w:rPr>
        <w:t xml:space="preserve">es </w:t>
      </w:r>
      <w:r w:rsidRPr="00694B30">
        <w:t xml:space="preserve">tels que les </w:t>
      </w:r>
      <w:r w:rsidRPr="00694B30">
        <w:rPr>
          <w:color w:val="262626"/>
        </w:rPr>
        <w:t xml:space="preserve">règles et </w:t>
      </w:r>
      <w:r w:rsidRPr="00694B30">
        <w:t xml:space="preserve">procédures </w:t>
      </w:r>
      <w:r w:rsidRPr="00694B30">
        <w:rPr>
          <w:color w:val="262626"/>
        </w:rPr>
        <w:t xml:space="preserve">en </w:t>
      </w:r>
      <w:r w:rsidRPr="00694B30">
        <w:t xml:space="preserve">matière de dumping </w:t>
      </w:r>
      <w:r w:rsidRPr="00694B30">
        <w:rPr>
          <w:color w:val="262626"/>
        </w:rPr>
        <w:t xml:space="preserve">et de </w:t>
      </w:r>
      <w:r w:rsidRPr="00694B30">
        <w:t xml:space="preserve">lutte </w:t>
      </w:r>
      <w:r w:rsidRPr="00694B30">
        <w:rPr>
          <w:color w:val="3A3A3A"/>
        </w:rPr>
        <w:t>co</w:t>
      </w:r>
      <w:r w:rsidRPr="00694B30">
        <w:t>ntre le dumpin</w:t>
      </w:r>
      <w:r w:rsidRPr="00694B30">
        <w:rPr>
          <w:color w:val="3A3A3A"/>
        </w:rPr>
        <w:t xml:space="preserve">g, </w:t>
      </w:r>
      <w:r w:rsidRPr="00694B30">
        <w:t xml:space="preserve">les </w:t>
      </w:r>
      <w:r w:rsidRPr="00694B30">
        <w:rPr>
          <w:color w:val="262626"/>
        </w:rPr>
        <w:t xml:space="preserve">subventions et </w:t>
      </w:r>
      <w:r w:rsidRPr="00694B30">
        <w:t xml:space="preserve">les mesures </w:t>
      </w:r>
      <w:r w:rsidRPr="00694B30">
        <w:rPr>
          <w:color w:val="262626"/>
        </w:rPr>
        <w:t xml:space="preserve">compensatoires et </w:t>
      </w:r>
      <w:r w:rsidRPr="00694B30">
        <w:t xml:space="preserve">la protection </w:t>
      </w:r>
      <w:r w:rsidRPr="00694B30">
        <w:rPr>
          <w:color w:val="262626"/>
        </w:rPr>
        <w:t xml:space="preserve">des droits de </w:t>
      </w:r>
      <w:r w:rsidRPr="00694B30">
        <w:t>propri</w:t>
      </w:r>
      <w:r w:rsidRPr="00694B30">
        <w:rPr>
          <w:color w:val="3A3A3A"/>
        </w:rPr>
        <w:t xml:space="preserve">été </w:t>
      </w:r>
      <w:r w:rsidRPr="00694B30">
        <w:t>intellectuelle;</w:t>
      </w:r>
      <w:r w:rsidR="008E10D7" w:rsidRPr="00694B30">
        <w:t xml:space="preserve"> </w:t>
      </w:r>
      <w:r w:rsidRPr="00694B30">
        <w:rPr>
          <w:color w:val="262626"/>
        </w:rPr>
        <w:t>et</w:t>
      </w:r>
    </w:p>
    <w:p w14:paraId="7811629E" w14:textId="05AC67E7" w:rsidR="00DA51CC" w:rsidRPr="00694B30" w:rsidRDefault="00DA51CC" w:rsidP="00AB2BA3">
      <w:pPr>
        <w:pStyle w:val="BodyText2"/>
      </w:pPr>
      <w:r w:rsidRPr="00694B30">
        <w:rPr>
          <w:color w:val="262626"/>
        </w:rPr>
        <w:t xml:space="preserve">à éviter </w:t>
      </w:r>
      <w:r w:rsidRPr="00694B30">
        <w:t xml:space="preserve">une discrimination </w:t>
      </w:r>
      <w:r w:rsidRPr="00694B30">
        <w:rPr>
          <w:color w:val="262626"/>
        </w:rPr>
        <w:t xml:space="preserve">à </w:t>
      </w:r>
      <w:r w:rsidRPr="00694B30">
        <w:t>l'égard des importations dans</w:t>
      </w:r>
      <w:r w:rsidR="008E10D7" w:rsidRPr="00694B30">
        <w:t xml:space="preserve"> </w:t>
      </w:r>
      <w:r w:rsidRPr="00694B30">
        <w:t>l</w:t>
      </w:r>
      <w:r w:rsidRPr="00694B30">
        <w:rPr>
          <w:color w:val="3A3A3A"/>
        </w:rPr>
        <w:t>e secte</w:t>
      </w:r>
      <w:r w:rsidRPr="00694B30">
        <w:t>ur</w:t>
      </w:r>
      <w:r w:rsidR="008E10D7" w:rsidRPr="00694B30">
        <w:t xml:space="preserve"> </w:t>
      </w:r>
      <w:r w:rsidRPr="00694B30">
        <w:rPr>
          <w:color w:val="262626"/>
        </w:rPr>
        <w:t xml:space="preserve">des textiles </w:t>
      </w:r>
      <w:r w:rsidRPr="00694B30">
        <w:rPr>
          <w:color w:val="3A3A3A"/>
        </w:rPr>
        <w:t xml:space="preserve">et </w:t>
      </w:r>
      <w:r w:rsidRPr="00694B30">
        <w:t xml:space="preserve">des </w:t>
      </w:r>
      <w:r w:rsidRPr="00694B30">
        <w:rPr>
          <w:color w:val="262626"/>
        </w:rPr>
        <w:t xml:space="preserve">vêtements </w:t>
      </w:r>
      <w:r w:rsidRPr="00694B30">
        <w:t xml:space="preserve">lorsqu'ils </w:t>
      </w:r>
      <w:r w:rsidRPr="00694B30">
        <w:rPr>
          <w:color w:val="262626"/>
        </w:rPr>
        <w:t xml:space="preserve">prennent </w:t>
      </w:r>
      <w:r w:rsidRPr="00694B30">
        <w:t xml:space="preserve">des mesures </w:t>
      </w:r>
      <w:r w:rsidRPr="00694B30">
        <w:rPr>
          <w:color w:val="262626"/>
        </w:rPr>
        <w:t xml:space="preserve">pour </w:t>
      </w:r>
      <w:r w:rsidRPr="00694B30">
        <w:t>des raisons d</w:t>
      </w:r>
      <w:r w:rsidRPr="00694B30">
        <w:rPr>
          <w:color w:val="3A3A3A"/>
        </w:rPr>
        <w:t xml:space="preserve">e </w:t>
      </w:r>
      <w:r w:rsidR="00C0202F" w:rsidRPr="00694B30">
        <w:t>politique</w:t>
      </w:r>
      <w:r w:rsidRPr="00694B30">
        <w:rPr>
          <w:color w:val="3A3A3A"/>
        </w:rPr>
        <w:t xml:space="preserve"> </w:t>
      </w:r>
      <w:r w:rsidRPr="00694B30">
        <w:rPr>
          <w:color w:val="262626"/>
        </w:rPr>
        <w:t xml:space="preserve">commerciale </w:t>
      </w:r>
      <w:r w:rsidRPr="00694B30">
        <w:t>générale.</w:t>
      </w:r>
    </w:p>
    <w:p w14:paraId="58A5C140" w14:textId="0BEF3CCC" w:rsidR="00DA51CC" w:rsidRPr="00694B30" w:rsidRDefault="00DA51CC" w:rsidP="00AB2BA3">
      <w:pPr>
        <w:spacing w:after="240"/>
        <w:rPr>
          <w:color w:val="161616"/>
          <w:szCs w:val="18"/>
        </w:rPr>
      </w:pPr>
      <w:r w:rsidRPr="00694B30">
        <w:rPr>
          <w:color w:val="161616"/>
          <w:szCs w:val="18"/>
        </w:rPr>
        <w:t xml:space="preserve">Ces mesures </w:t>
      </w:r>
      <w:r w:rsidRPr="00694B30">
        <w:rPr>
          <w:szCs w:val="18"/>
        </w:rPr>
        <w:t xml:space="preserve">seront sans </w:t>
      </w:r>
      <w:r w:rsidRPr="00694B30">
        <w:rPr>
          <w:color w:val="161616"/>
          <w:szCs w:val="18"/>
        </w:rPr>
        <w:t xml:space="preserve">préjudice des droits </w:t>
      </w:r>
      <w:r w:rsidRPr="00694B30">
        <w:rPr>
          <w:szCs w:val="18"/>
        </w:rPr>
        <w:t xml:space="preserve">et obligations résultant pour </w:t>
      </w:r>
      <w:r w:rsidRPr="00694B30">
        <w:rPr>
          <w:color w:val="161616"/>
          <w:szCs w:val="18"/>
        </w:rPr>
        <w:t>les Membr</w:t>
      </w:r>
      <w:r w:rsidRPr="00694B30">
        <w:rPr>
          <w:color w:val="3A3A3A"/>
          <w:szCs w:val="18"/>
        </w:rPr>
        <w:t xml:space="preserve">es </w:t>
      </w:r>
      <w:r w:rsidRPr="00694B30">
        <w:rPr>
          <w:szCs w:val="18"/>
        </w:rPr>
        <w:t>du GATT de</w:t>
      </w:r>
      <w:r w:rsidR="006F4CED" w:rsidRPr="00694B30">
        <w:rPr>
          <w:szCs w:val="18"/>
        </w:rPr>
        <w:t> </w:t>
      </w:r>
      <w:r w:rsidRPr="00694B30">
        <w:rPr>
          <w:color w:val="161616"/>
          <w:szCs w:val="18"/>
        </w:rPr>
        <w:t>1994.</w:t>
      </w:r>
    </w:p>
    <w:p w14:paraId="0C9AB366" w14:textId="110993C1" w:rsidR="00DA51CC" w:rsidRPr="00694B30" w:rsidRDefault="00DA51CC" w:rsidP="00AB2BA3">
      <w:pPr>
        <w:pStyle w:val="BodyText"/>
      </w:pPr>
      <w:r w:rsidRPr="00694B30">
        <w:rPr>
          <w:color w:val="161616"/>
        </w:rPr>
        <w:tab/>
      </w:r>
      <w:r w:rsidRPr="00694B30">
        <w:t xml:space="preserve">Les Membres notifieront </w:t>
      </w:r>
      <w:r w:rsidRPr="00694B30">
        <w:rPr>
          <w:color w:val="2A2A2A"/>
        </w:rPr>
        <w:t xml:space="preserve">à </w:t>
      </w:r>
      <w:r w:rsidRPr="00694B30">
        <w:t>l'OSpT les mesures visées au paragraphe</w:t>
      </w:r>
      <w:r w:rsidR="00BA6274">
        <w:t> </w:t>
      </w:r>
      <w:r w:rsidRPr="00694B30">
        <w:t xml:space="preserve">1 qui </w:t>
      </w:r>
      <w:r w:rsidRPr="00694B30">
        <w:rPr>
          <w:color w:val="2A2A2A"/>
        </w:rPr>
        <w:t xml:space="preserve">ont </w:t>
      </w:r>
      <w:r w:rsidRPr="00694B30">
        <w:t xml:space="preserve">une incidence sur la mise en </w:t>
      </w:r>
      <w:r w:rsidR="00C0202F" w:rsidRPr="00694B30">
        <w:t>œuvre</w:t>
      </w:r>
      <w:r w:rsidRPr="00694B30">
        <w:t xml:space="preserve"> du présent accord. Lorsque </w:t>
      </w:r>
      <w:r w:rsidRPr="00694B30">
        <w:rPr>
          <w:color w:val="2A2A2A"/>
        </w:rPr>
        <w:t xml:space="preserve">ces </w:t>
      </w:r>
      <w:r w:rsidRPr="00694B30">
        <w:t xml:space="preserve">mesures auront </w:t>
      </w:r>
      <w:r w:rsidRPr="00694B30">
        <w:rPr>
          <w:color w:val="2A2A2A"/>
        </w:rPr>
        <w:t xml:space="preserve">été </w:t>
      </w:r>
      <w:r w:rsidRPr="00694B30">
        <w:t xml:space="preserve">notifiées à d'autres </w:t>
      </w:r>
      <w:r w:rsidRPr="00694B30">
        <w:rPr>
          <w:color w:val="2A2A2A"/>
        </w:rPr>
        <w:t xml:space="preserve">organes </w:t>
      </w:r>
      <w:r w:rsidRPr="00694B30">
        <w:t xml:space="preserve">de l'OMC, un résumé faisant référence à la notification initiale </w:t>
      </w:r>
      <w:r w:rsidRPr="00694B30">
        <w:rPr>
          <w:color w:val="2A2A2A"/>
        </w:rPr>
        <w:t xml:space="preserve">suffira </w:t>
      </w:r>
      <w:r w:rsidRPr="00694B30">
        <w:t xml:space="preserve">pour répondre </w:t>
      </w:r>
      <w:r w:rsidRPr="00694B30">
        <w:rPr>
          <w:color w:val="2A2A2A"/>
        </w:rPr>
        <w:t xml:space="preserve">aux </w:t>
      </w:r>
      <w:r w:rsidRPr="00694B30">
        <w:t>prescriptions énoncées dans le présent paragraphe. Tout Membre aura la faculté d'adresser des notifications inverses à l'OSpT.</w:t>
      </w:r>
    </w:p>
    <w:p w14:paraId="3D3EAD56" w14:textId="442174F6" w:rsidR="00DA51CC" w:rsidRPr="00694B30" w:rsidRDefault="00DA51CC" w:rsidP="00AB2BA3">
      <w:pPr>
        <w:pStyle w:val="BodyText"/>
      </w:pPr>
      <w:r w:rsidRPr="00694B30">
        <w:tab/>
        <w:t>Dans les cas où un Membre considérera qu'un autre Membre n'a pas pris les mesures visées au paragraphe</w:t>
      </w:r>
      <w:r w:rsidR="00BA6274">
        <w:t> </w:t>
      </w:r>
      <w:r w:rsidRPr="00694B30">
        <w:t xml:space="preserve">1 et que l'équilibre des droits </w:t>
      </w:r>
      <w:r w:rsidRPr="00694B30">
        <w:rPr>
          <w:color w:val="2A2A2A"/>
        </w:rPr>
        <w:t xml:space="preserve">et </w:t>
      </w:r>
      <w:r w:rsidRPr="00694B30">
        <w:t xml:space="preserve">obligations découlant du présent accord </w:t>
      </w:r>
      <w:r w:rsidRPr="00694B30">
        <w:rPr>
          <w:color w:val="2A2A2A"/>
        </w:rPr>
        <w:t xml:space="preserve">a été rompu, </w:t>
      </w:r>
      <w:r w:rsidRPr="00694B30">
        <w:t xml:space="preserve">il pourra porter la question devant les organes </w:t>
      </w:r>
      <w:r w:rsidRPr="00694B30">
        <w:rPr>
          <w:color w:val="2A2A2A"/>
        </w:rPr>
        <w:t xml:space="preserve">compétents </w:t>
      </w:r>
      <w:r w:rsidRPr="00694B30">
        <w:t xml:space="preserve">de l'OMC </w:t>
      </w:r>
      <w:r w:rsidRPr="00694B30">
        <w:rPr>
          <w:color w:val="2A2A2A"/>
        </w:rPr>
        <w:t xml:space="preserve">et en </w:t>
      </w:r>
      <w:r w:rsidRPr="00694B30">
        <w:t xml:space="preserve">informer l'OSpT. </w:t>
      </w:r>
      <w:r w:rsidRPr="00694B30">
        <w:rPr>
          <w:color w:val="2A2A2A"/>
        </w:rPr>
        <w:t xml:space="preserve">Toute </w:t>
      </w:r>
      <w:r w:rsidRPr="00694B30">
        <w:t xml:space="preserve">constatation ou conclusion ultérieure formulée par </w:t>
      </w:r>
      <w:r w:rsidR="00C0202F" w:rsidRPr="00694B30">
        <w:t>les organes</w:t>
      </w:r>
      <w:r w:rsidRPr="00694B30">
        <w:t xml:space="preserve"> concernés </w:t>
      </w:r>
      <w:r w:rsidR="00C0202F" w:rsidRPr="00694B30">
        <w:t>de l'OMC</w:t>
      </w:r>
      <w:r w:rsidRPr="00694B30">
        <w:t xml:space="preserve"> </w:t>
      </w:r>
      <w:r w:rsidRPr="00694B30">
        <w:rPr>
          <w:color w:val="2A2A2A"/>
        </w:rPr>
        <w:t xml:space="preserve">fera </w:t>
      </w:r>
      <w:r w:rsidRPr="00694B30">
        <w:t>partie du rapport général de l'OSpT.</w:t>
      </w:r>
    </w:p>
    <w:p w14:paraId="779221E7" w14:textId="77777777" w:rsidR="00DA51CC" w:rsidRPr="00694B30" w:rsidRDefault="00DA51CC" w:rsidP="00BA6274">
      <w:pPr>
        <w:keepNext/>
        <w:spacing w:after="240"/>
        <w:ind w:left="23"/>
        <w:jc w:val="center"/>
        <w:rPr>
          <w:i/>
          <w:szCs w:val="18"/>
        </w:rPr>
      </w:pPr>
      <w:r w:rsidRPr="00694B30">
        <w:rPr>
          <w:i/>
          <w:color w:val="181818"/>
          <w:szCs w:val="18"/>
        </w:rPr>
        <w:t>Article 8</w:t>
      </w:r>
    </w:p>
    <w:p w14:paraId="624BDE81" w14:textId="797A96F0" w:rsidR="00DA51CC" w:rsidRPr="00694B30" w:rsidRDefault="00DA51CC" w:rsidP="00AB2BA3">
      <w:pPr>
        <w:pStyle w:val="BodyText"/>
        <w:numPr>
          <w:ilvl w:val="6"/>
          <w:numId w:val="39"/>
        </w:numPr>
      </w:pPr>
      <w:r w:rsidRPr="00694B30">
        <w:tab/>
        <w:t xml:space="preserve">Pour superviser la mise en </w:t>
      </w:r>
      <w:r w:rsidR="00C0202F" w:rsidRPr="00694B30">
        <w:t>œuvre</w:t>
      </w:r>
      <w:r w:rsidRPr="00694B30">
        <w:t xml:space="preserve"> du présent accord, examiner toutes les mesures prises </w:t>
      </w:r>
      <w:r w:rsidRPr="00694B30">
        <w:rPr>
          <w:color w:val="2A2A2A"/>
        </w:rPr>
        <w:t xml:space="preserve">en </w:t>
      </w:r>
      <w:r w:rsidRPr="00694B30">
        <w:t xml:space="preserve">vertu du présent accord </w:t>
      </w:r>
      <w:r w:rsidRPr="00694B30">
        <w:rPr>
          <w:color w:val="2A2A2A"/>
        </w:rPr>
        <w:t xml:space="preserve">et </w:t>
      </w:r>
      <w:r w:rsidRPr="00694B30">
        <w:t xml:space="preserve">leur </w:t>
      </w:r>
      <w:r w:rsidRPr="00694B30">
        <w:rPr>
          <w:color w:val="2A2A2A"/>
        </w:rPr>
        <w:t xml:space="preserve">conformité </w:t>
      </w:r>
      <w:r w:rsidRPr="00694B30">
        <w:t xml:space="preserve">avec celui-ci, </w:t>
      </w:r>
      <w:r w:rsidRPr="00694B30">
        <w:rPr>
          <w:color w:val="2A2A2A"/>
        </w:rPr>
        <w:t xml:space="preserve">et </w:t>
      </w:r>
      <w:r w:rsidRPr="00694B30">
        <w:t>prendre les mesures qui lui</w:t>
      </w:r>
      <w:r w:rsidR="008E10D7" w:rsidRPr="00694B30">
        <w:t xml:space="preserve"> </w:t>
      </w:r>
      <w:r w:rsidRPr="00694B30">
        <w:t>incombent expressément en vertu du présent accord, l'Organe de supervision des textiles ("</w:t>
      </w:r>
      <w:r w:rsidR="008C22BD" w:rsidRPr="00694B30">
        <w:t>O</w:t>
      </w:r>
      <w:r w:rsidRPr="00694B30">
        <w:t xml:space="preserve">SpT") </w:t>
      </w:r>
      <w:r w:rsidRPr="00694B30">
        <w:rPr>
          <w:color w:val="2A2A2A"/>
        </w:rPr>
        <w:t xml:space="preserve">est </w:t>
      </w:r>
      <w:r w:rsidRPr="00694B30">
        <w:t xml:space="preserve">institué. L'OSpT sera composé d'un Président </w:t>
      </w:r>
      <w:r w:rsidRPr="00694B30">
        <w:rPr>
          <w:color w:val="2A2A2A"/>
        </w:rPr>
        <w:t xml:space="preserve">et </w:t>
      </w:r>
      <w:r w:rsidRPr="00694B30">
        <w:t>de 10</w:t>
      </w:r>
      <w:r w:rsidR="00BA6274">
        <w:t> </w:t>
      </w:r>
      <w:r w:rsidRPr="00694B30">
        <w:t xml:space="preserve">membres. Sa </w:t>
      </w:r>
      <w:r w:rsidRPr="00694B30">
        <w:rPr>
          <w:color w:val="2A2A2A"/>
        </w:rPr>
        <w:t xml:space="preserve">composition sera équilibrée et </w:t>
      </w:r>
      <w:r w:rsidRPr="00694B30">
        <w:t xml:space="preserve">largement représentative des Membres </w:t>
      </w:r>
      <w:r w:rsidRPr="00694B30">
        <w:rPr>
          <w:color w:val="2A2A2A"/>
        </w:rPr>
        <w:t xml:space="preserve">et </w:t>
      </w:r>
      <w:r w:rsidRPr="00694B30">
        <w:t xml:space="preserve">des dispositions </w:t>
      </w:r>
      <w:r w:rsidRPr="00694B30">
        <w:rPr>
          <w:color w:val="2A2A2A"/>
        </w:rPr>
        <w:t xml:space="preserve">seront </w:t>
      </w:r>
      <w:r w:rsidRPr="00694B30">
        <w:t xml:space="preserve">prises pour que l'attribution des </w:t>
      </w:r>
      <w:r w:rsidRPr="00694B30">
        <w:rPr>
          <w:color w:val="2A2A2A"/>
        </w:rPr>
        <w:t xml:space="preserve">sièges se fasse </w:t>
      </w:r>
      <w:r w:rsidRPr="00694B30">
        <w:t xml:space="preserve">par roulement, à intervalles </w:t>
      </w:r>
      <w:r w:rsidRPr="00694B30">
        <w:rPr>
          <w:color w:val="2A2A2A"/>
        </w:rPr>
        <w:t xml:space="preserve">appropriés. </w:t>
      </w:r>
      <w:r w:rsidRPr="00694B30">
        <w:t xml:space="preserve">Les membres </w:t>
      </w:r>
      <w:r w:rsidRPr="00694B30">
        <w:rPr>
          <w:color w:val="2A2A2A"/>
        </w:rPr>
        <w:t xml:space="preserve">seront </w:t>
      </w:r>
      <w:r w:rsidRPr="00694B30">
        <w:t xml:space="preserve">nommés par des </w:t>
      </w:r>
      <w:r w:rsidR="00C0202F" w:rsidRPr="00694B30">
        <w:t>Membres</w:t>
      </w:r>
      <w:r w:rsidRPr="00694B30">
        <w:t xml:space="preserve"> désignés </w:t>
      </w:r>
      <w:r w:rsidRPr="00694B30">
        <w:rPr>
          <w:color w:val="2A2A2A"/>
        </w:rPr>
        <w:t xml:space="preserve">par </w:t>
      </w:r>
      <w:r w:rsidRPr="00694B30">
        <w:t xml:space="preserve">le Conseil du commerce des marchandises pour </w:t>
      </w:r>
      <w:r w:rsidRPr="00694B30">
        <w:rPr>
          <w:color w:val="2A2A2A"/>
        </w:rPr>
        <w:t xml:space="preserve">siéger à </w:t>
      </w:r>
      <w:r w:rsidRPr="00694B30">
        <w:t xml:space="preserve">l'OSpT, où ils </w:t>
      </w:r>
      <w:r w:rsidRPr="00694B30">
        <w:rPr>
          <w:color w:val="2A2A2A"/>
        </w:rPr>
        <w:t xml:space="preserve">s'acquitteront de </w:t>
      </w:r>
      <w:r w:rsidRPr="00694B30">
        <w:t xml:space="preserve">leurs </w:t>
      </w:r>
      <w:r w:rsidRPr="00694B30">
        <w:rPr>
          <w:color w:val="2A2A2A"/>
        </w:rPr>
        <w:t xml:space="preserve">fonctions </w:t>
      </w:r>
      <w:r w:rsidRPr="00694B30">
        <w:t>à titre personnel.</w:t>
      </w:r>
    </w:p>
    <w:p w14:paraId="0B03BA3E" w14:textId="47743A98" w:rsidR="00DA51CC" w:rsidRPr="00694B30" w:rsidRDefault="00DA51CC" w:rsidP="00AB2BA3">
      <w:pPr>
        <w:pStyle w:val="BodyText"/>
      </w:pPr>
      <w:r w:rsidRPr="00694B30">
        <w:tab/>
        <w:t xml:space="preserve">L'OSpT arrêtera lui-même </w:t>
      </w:r>
      <w:r w:rsidRPr="00694B30">
        <w:rPr>
          <w:color w:val="2A2A2A"/>
        </w:rPr>
        <w:t xml:space="preserve">ses </w:t>
      </w:r>
      <w:r w:rsidRPr="00694B30">
        <w:t xml:space="preserve">procédures de travail. Il est </w:t>
      </w:r>
      <w:r w:rsidRPr="00694B30">
        <w:rPr>
          <w:color w:val="2A2A2A"/>
        </w:rPr>
        <w:t xml:space="preserve">entendu, </w:t>
      </w:r>
      <w:r w:rsidRPr="00694B30">
        <w:t xml:space="preserve">toutefois, que l'agrément ou l'approbation de membres désignés par des Membres concernés par une </w:t>
      </w:r>
      <w:r w:rsidRPr="00694B30">
        <w:rPr>
          <w:color w:val="2A2A2A"/>
        </w:rPr>
        <w:t xml:space="preserve">affaire </w:t>
      </w:r>
      <w:r w:rsidRPr="00694B30">
        <w:t xml:space="preserve">non </w:t>
      </w:r>
      <w:r w:rsidRPr="00694B30">
        <w:rPr>
          <w:color w:val="2A2A2A"/>
        </w:rPr>
        <w:t xml:space="preserve">réglée à </w:t>
      </w:r>
      <w:r w:rsidRPr="00694B30">
        <w:t xml:space="preserve">l'examen à l'OSpT ne </w:t>
      </w:r>
      <w:r w:rsidRPr="00694B30">
        <w:rPr>
          <w:color w:val="2A2A2A"/>
        </w:rPr>
        <w:t xml:space="preserve">seront </w:t>
      </w:r>
      <w:r w:rsidRPr="00694B30">
        <w:t xml:space="preserve">pas requis pour qu'il y ait consensus au sein de </w:t>
      </w:r>
      <w:r w:rsidRPr="00694B30">
        <w:rPr>
          <w:color w:val="2A2A2A"/>
        </w:rPr>
        <w:t xml:space="preserve">cet </w:t>
      </w:r>
      <w:r w:rsidRPr="00694B30">
        <w:t>organe.</w:t>
      </w:r>
    </w:p>
    <w:p w14:paraId="07287BD8" w14:textId="16EAA525" w:rsidR="00DA51CC" w:rsidRPr="00694B30" w:rsidRDefault="00DA51CC" w:rsidP="00AB2BA3">
      <w:pPr>
        <w:pStyle w:val="BodyText"/>
      </w:pPr>
      <w:r w:rsidRPr="00694B30">
        <w:tab/>
        <w:t xml:space="preserve">L'OSpT </w:t>
      </w:r>
      <w:r w:rsidRPr="00694B30">
        <w:rPr>
          <w:color w:val="2A2A2A"/>
        </w:rPr>
        <w:t xml:space="preserve">sera considéré comme </w:t>
      </w:r>
      <w:r w:rsidRPr="00694B30">
        <w:t xml:space="preserve">un organe permanent </w:t>
      </w:r>
      <w:r w:rsidRPr="00694B30">
        <w:rPr>
          <w:color w:val="2A2A2A"/>
        </w:rPr>
        <w:t xml:space="preserve">et </w:t>
      </w:r>
      <w:r w:rsidRPr="00694B30">
        <w:t xml:space="preserve">se </w:t>
      </w:r>
      <w:r w:rsidRPr="00694B30">
        <w:rPr>
          <w:color w:val="2A2A2A"/>
        </w:rPr>
        <w:t xml:space="preserve">réunira selon qu'il sera </w:t>
      </w:r>
      <w:r w:rsidRPr="00694B30">
        <w:t xml:space="preserve">nécessaire pour </w:t>
      </w:r>
      <w:r w:rsidRPr="00694B30">
        <w:rPr>
          <w:color w:val="2A2A2A"/>
        </w:rPr>
        <w:t xml:space="preserve">s'acquitter </w:t>
      </w:r>
      <w:r w:rsidRPr="00694B30">
        <w:t xml:space="preserve">des fonctions qui lui incombent </w:t>
      </w:r>
      <w:r w:rsidRPr="00694B30">
        <w:rPr>
          <w:color w:val="2A2A2A"/>
        </w:rPr>
        <w:t xml:space="preserve">en </w:t>
      </w:r>
      <w:r w:rsidRPr="00694B30">
        <w:t xml:space="preserve">vertu du présent </w:t>
      </w:r>
      <w:r w:rsidRPr="00694B30">
        <w:rPr>
          <w:color w:val="2A2A2A"/>
        </w:rPr>
        <w:t xml:space="preserve">accord. </w:t>
      </w:r>
      <w:r w:rsidRPr="00694B30">
        <w:t xml:space="preserve">Il </w:t>
      </w:r>
      <w:r w:rsidRPr="00694B30">
        <w:rPr>
          <w:color w:val="2A2A2A"/>
        </w:rPr>
        <w:t xml:space="preserve">se fondera sur </w:t>
      </w:r>
      <w:r w:rsidRPr="00694B30">
        <w:t xml:space="preserve">les notifications </w:t>
      </w:r>
      <w:r w:rsidRPr="00694B30">
        <w:rPr>
          <w:color w:val="2A2A2A"/>
        </w:rPr>
        <w:t xml:space="preserve">et </w:t>
      </w:r>
      <w:r w:rsidRPr="00694B30">
        <w:t xml:space="preserve">les renseignements </w:t>
      </w:r>
      <w:r w:rsidRPr="00694B30">
        <w:rPr>
          <w:color w:val="2A2A2A"/>
        </w:rPr>
        <w:t xml:space="preserve">fournis </w:t>
      </w:r>
      <w:r w:rsidRPr="00694B30">
        <w:t xml:space="preserve">par les Membres conformément </w:t>
      </w:r>
      <w:r w:rsidRPr="00694B30">
        <w:rPr>
          <w:color w:val="2A2A2A"/>
        </w:rPr>
        <w:t xml:space="preserve">aux articles </w:t>
      </w:r>
      <w:r w:rsidRPr="00694B30">
        <w:t xml:space="preserve">pertinents </w:t>
      </w:r>
      <w:r w:rsidRPr="00694B30">
        <w:rPr>
          <w:color w:val="2A2A2A"/>
        </w:rPr>
        <w:t xml:space="preserve">du </w:t>
      </w:r>
      <w:r w:rsidRPr="00694B30">
        <w:t xml:space="preserve">présent accord, complétés des </w:t>
      </w:r>
      <w:r w:rsidRPr="00694B30">
        <w:rPr>
          <w:color w:val="2A2A2A"/>
        </w:rPr>
        <w:t xml:space="preserve">renseignements additionnels </w:t>
      </w:r>
      <w:r w:rsidRPr="00694B30">
        <w:t xml:space="preserve">ou des précisions nécessaires </w:t>
      </w:r>
      <w:r w:rsidRPr="00694B30">
        <w:rPr>
          <w:color w:val="2A2A2A"/>
        </w:rPr>
        <w:t xml:space="preserve">que ces </w:t>
      </w:r>
      <w:r w:rsidRPr="00694B30">
        <w:t xml:space="preserve">Membres pourront communiquer </w:t>
      </w:r>
      <w:r w:rsidRPr="00694B30">
        <w:rPr>
          <w:color w:val="2A2A2A"/>
        </w:rPr>
        <w:t xml:space="preserve">ou </w:t>
      </w:r>
      <w:r w:rsidRPr="00694B30">
        <w:t xml:space="preserve">qu'il pourra décider de leur demander. Il </w:t>
      </w:r>
      <w:r w:rsidRPr="00694B30">
        <w:rPr>
          <w:color w:val="2A2A2A"/>
        </w:rPr>
        <w:t xml:space="preserve">pourra aussi se fonder sur </w:t>
      </w:r>
      <w:r w:rsidRPr="00694B30">
        <w:t xml:space="preserve">les notifications présentées aux autres </w:t>
      </w:r>
      <w:r w:rsidRPr="00694B30">
        <w:rPr>
          <w:color w:val="2A2A2A"/>
        </w:rPr>
        <w:t xml:space="preserve">organes </w:t>
      </w:r>
      <w:r w:rsidRPr="00694B30">
        <w:t xml:space="preserve">de l'OMC </w:t>
      </w:r>
      <w:r w:rsidRPr="00694B30">
        <w:rPr>
          <w:color w:val="2A2A2A"/>
        </w:rPr>
        <w:t xml:space="preserve">et sur </w:t>
      </w:r>
      <w:r w:rsidRPr="00694B30">
        <w:t xml:space="preserve">les rapports </w:t>
      </w:r>
      <w:r w:rsidRPr="00694B30">
        <w:rPr>
          <w:color w:val="2A2A2A"/>
        </w:rPr>
        <w:t xml:space="preserve">émanant </w:t>
      </w:r>
      <w:r w:rsidRPr="00694B30">
        <w:t xml:space="preserve">de </w:t>
      </w:r>
      <w:r w:rsidRPr="00694B30">
        <w:rPr>
          <w:color w:val="2A2A2A"/>
        </w:rPr>
        <w:t xml:space="preserve">ceux-ci ou des </w:t>
      </w:r>
      <w:r w:rsidRPr="00694B30">
        <w:t>autres sources qu'il pourra juger appropriées.</w:t>
      </w:r>
    </w:p>
    <w:p w14:paraId="1CDC8077" w14:textId="6EE2AD62" w:rsidR="00DA51CC" w:rsidRPr="00694B30" w:rsidRDefault="00DA51CC" w:rsidP="00AB2BA3">
      <w:pPr>
        <w:pStyle w:val="BodyText"/>
      </w:pPr>
      <w:r w:rsidRPr="00694B30">
        <w:tab/>
        <w:t xml:space="preserve">Les Membres </w:t>
      </w:r>
      <w:r w:rsidRPr="00694B30">
        <w:rPr>
          <w:color w:val="2A2A2A"/>
        </w:rPr>
        <w:t xml:space="preserve">se </w:t>
      </w:r>
      <w:r w:rsidRPr="00694B30">
        <w:t xml:space="preserve">ménageront mutuellement des possibilités </w:t>
      </w:r>
      <w:r w:rsidRPr="00694B30">
        <w:rPr>
          <w:color w:val="2A2A2A"/>
        </w:rPr>
        <w:t xml:space="preserve">adéquates </w:t>
      </w:r>
      <w:r w:rsidRPr="00694B30">
        <w:t xml:space="preserve">de </w:t>
      </w:r>
      <w:r w:rsidRPr="00694B30">
        <w:rPr>
          <w:color w:val="2A2A2A"/>
        </w:rPr>
        <w:t xml:space="preserve">consultation au sujet </w:t>
      </w:r>
      <w:r w:rsidRPr="00694B30">
        <w:t xml:space="preserve">de toute question concernant le </w:t>
      </w:r>
      <w:r w:rsidRPr="00694B30">
        <w:rPr>
          <w:color w:val="2A2A2A"/>
        </w:rPr>
        <w:t xml:space="preserve">fonctionnement </w:t>
      </w:r>
      <w:r w:rsidRPr="00694B30">
        <w:t>du présent accord.</w:t>
      </w:r>
    </w:p>
    <w:p w14:paraId="1E981E2E" w14:textId="08D0C7A9" w:rsidR="00DA51CC" w:rsidRPr="00694B30" w:rsidRDefault="00DA51CC" w:rsidP="00AB2BA3">
      <w:pPr>
        <w:pStyle w:val="BodyText"/>
        <w:rPr>
          <w:color w:val="2A2A2A"/>
        </w:rPr>
      </w:pPr>
      <w:r w:rsidRPr="00694B30">
        <w:tab/>
        <w:t xml:space="preserve">En l'absence de </w:t>
      </w:r>
      <w:r w:rsidRPr="00694B30">
        <w:rPr>
          <w:color w:val="2A2A2A"/>
        </w:rPr>
        <w:t xml:space="preserve">solution </w:t>
      </w:r>
      <w:r w:rsidRPr="00694B30">
        <w:t xml:space="preserve">mutuellement </w:t>
      </w:r>
      <w:r w:rsidRPr="00694B30">
        <w:rPr>
          <w:color w:val="2A2A2A"/>
        </w:rPr>
        <w:t xml:space="preserve">convenue </w:t>
      </w:r>
      <w:r w:rsidRPr="00694B30">
        <w:t xml:space="preserve">lors des </w:t>
      </w:r>
      <w:r w:rsidRPr="00694B30">
        <w:rPr>
          <w:color w:val="2A2A2A"/>
        </w:rPr>
        <w:t xml:space="preserve">consultations </w:t>
      </w:r>
      <w:r w:rsidRPr="00694B30">
        <w:t xml:space="preserve">bilatérales </w:t>
      </w:r>
      <w:r w:rsidRPr="00694B30">
        <w:rPr>
          <w:color w:val="2A2A2A"/>
        </w:rPr>
        <w:t xml:space="preserve">prévues par </w:t>
      </w:r>
      <w:r w:rsidRPr="00694B30">
        <w:t xml:space="preserve">le présent accord, l'OSpT fera, </w:t>
      </w:r>
      <w:r w:rsidRPr="00694B30">
        <w:rPr>
          <w:color w:val="2A2A2A"/>
        </w:rPr>
        <w:t xml:space="preserve">à </w:t>
      </w:r>
      <w:r w:rsidRPr="00694B30">
        <w:t xml:space="preserve">la demande de tout Membre </w:t>
      </w:r>
      <w:r w:rsidRPr="00694B30">
        <w:rPr>
          <w:color w:val="2A2A2A"/>
        </w:rPr>
        <w:t xml:space="preserve">et après avoir procédé </w:t>
      </w:r>
      <w:r w:rsidRPr="00694B30">
        <w:t xml:space="preserve">dans les moindres délais à un examen approfondi de la question, des recommandations </w:t>
      </w:r>
      <w:r w:rsidRPr="00694B30">
        <w:rPr>
          <w:color w:val="2A2A2A"/>
        </w:rPr>
        <w:t xml:space="preserve">aux </w:t>
      </w:r>
      <w:r w:rsidRPr="00694B30">
        <w:t xml:space="preserve">Membres </w:t>
      </w:r>
      <w:r w:rsidRPr="00694B30">
        <w:rPr>
          <w:color w:val="2A2A2A"/>
        </w:rPr>
        <w:t>concernés.</w:t>
      </w:r>
    </w:p>
    <w:p w14:paraId="4CC948DB" w14:textId="7273EE3C" w:rsidR="00DA51CC" w:rsidRPr="00694B30" w:rsidRDefault="00DA51CC" w:rsidP="00AB2BA3">
      <w:pPr>
        <w:pStyle w:val="BodyText"/>
      </w:pPr>
      <w:r w:rsidRPr="00694B30">
        <w:rPr>
          <w:color w:val="2A2A2A"/>
        </w:rPr>
        <w:tab/>
      </w:r>
      <w:r w:rsidR="00C0202F" w:rsidRPr="00694B30">
        <w:t>À</w:t>
      </w:r>
      <w:r w:rsidRPr="00694B30">
        <w:t xml:space="preserve"> </w:t>
      </w:r>
      <w:r w:rsidR="008C22BD" w:rsidRPr="00694B30">
        <w:t>l</w:t>
      </w:r>
      <w:r w:rsidRPr="00694B30">
        <w:t xml:space="preserve">a demande de tout </w:t>
      </w:r>
      <w:r w:rsidRPr="00694B30">
        <w:rPr>
          <w:color w:val="2A2A2A"/>
        </w:rPr>
        <w:t xml:space="preserve">Membre, </w:t>
      </w:r>
      <w:r w:rsidRPr="00694B30">
        <w:t xml:space="preserve">l'OSpT </w:t>
      </w:r>
      <w:r w:rsidRPr="00694B30">
        <w:rPr>
          <w:color w:val="2A2A2A"/>
        </w:rPr>
        <w:t xml:space="preserve">examinera </w:t>
      </w:r>
      <w:r w:rsidRPr="00694B30">
        <w:t xml:space="preserve">dans les moindres délais </w:t>
      </w:r>
      <w:r w:rsidRPr="00694B30">
        <w:rPr>
          <w:color w:val="2A2A2A"/>
        </w:rPr>
        <w:t xml:space="preserve">toute question </w:t>
      </w:r>
      <w:r w:rsidRPr="00694B30">
        <w:t xml:space="preserve">particulière que ce Membre </w:t>
      </w:r>
      <w:r w:rsidRPr="00694B30">
        <w:rPr>
          <w:color w:val="2A2A2A"/>
        </w:rPr>
        <w:t xml:space="preserve">considère comme </w:t>
      </w:r>
      <w:r w:rsidRPr="00694B30">
        <w:t xml:space="preserve">nuisible à </w:t>
      </w:r>
      <w:r w:rsidRPr="00694B30">
        <w:rPr>
          <w:color w:val="2A2A2A"/>
        </w:rPr>
        <w:t xml:space="preserve">ses </w:t>
      </w:r>
      <w:r w:rsidRPr="00694B30">
        <w:t xml:space="preserve">intérêts au regard du </w:t>
      </w:r>
      <w:r w:rsidRPr="00694B30">
        <w:rPr>
          <w:color w:val="2A2A2A"/>
        </w:rPr>
        <w:t xml:space="preserve">présent accord et </w:t>
      </w:r>
      <w:r w:rsidRPr="00694B30">
        <w:t xml:space="preserve">dans les cas où des </w:t>
      </w:r>
      <w:r w:rsidRPr="00694B30">
        <w:rPr>
          <w:color w:val="2A2A2A"/>
        </w:rPr>
        <w:t xml:space="preserve">consultations entre </w:t>
      </w:r>
      <w:r w:rsidRPr="00694B30">
        <w:t xml:space="preserve">lui </w:t>
      </w:r>
      <w:r w:rsidRPr="00694B30">
        <w:rPr>
          <w:color w:val="2A2A2A"/>
        </w:rPr>
        <w:t xml:space="preserve">et </w:t>
      </w:r>
      <w:r w:rsidR="00C0202F" w:rsidRPr="00694B30">
        <w:t>le ou</w:t>
      </w:r>
      <w:r w:rsidRPr="00694B30">
        <w:t xml:space="preserve"> les Membres </w:t>
      </w:r>
      <w:r w:rsidRPr="00694B30">
        <w:rPr>
          <w:color w:val="2A2A2A"/>
        </w:rPr>
        <w:t xml:space="preserve">concernés </w:t>
      </w:r>
      <w:r w:rsidRPr="00694B30">
        <w:t xml:space="preserve">n'ont pas </w:t>
      </w:r>
      <w:r w:rsidRPr="00694B30">
        <w:rPr>
          <w:color w:val="2A2A2A"/>
        </w:rPr>
        <w:t xml:space="preserve">abouti à </w:t>
      </w:r>
      <w:r w:rsidRPr="00694B30">
        <w:t xml:space="preserve">une </w:t>
      </w:r>
      <w:r w:rsidRPr="00694B30">
        <w:rPr>
          <w:color w:val="2A2A2A"/>
        </w:rPr>
        <w:t xml:space="preserve">solution </w:t>
      </w:r>
      <w:r w:rsidRPr="00694B30">
        <w:t xml:space="preserve">mutuellement </w:t>
      </w:r>
      <w:r w:rsidRPr="00694B30">
        <w:rPr>
          <w:color w:val="2A2A2A"/>
        </w:rPr>
        <w:t xml:space="preserve">satisfaisante. </w:t>
      </w:r>
      <w:r w:rsidRPr="00694B30">
        <w:t xml:space="preserve">Pour </w:t>
      </w:r>
      <w:r w:rsidRPr="00694B30">
        <w:rPr>
          <w:color w:val="2A2A2A"/>
        </w:rPr>
        <w:t xml:space="preserve">ces </w:t>
      </w:r>
      <w:r w:rsidRPr="00694B30">
        <w:t xml:space="preserve">questions, l'OSpT pourra faire les observations </w:t>
      </w:r>
      <w:r w:rsidRPr="00694B30">
        <w:rPr>
          <w:color w:val="2A2A2A"/>
        </w:rPr>
        <w:t xml:space="preserve">qu'il </w:t>
      </w:r>
      <w:r w:rsidRPr="00694B30">
        <w:lastRenderedPageBreak/>
        <w:t xml:space="preserve">jugera appropriées aux Membres </w:t>
      </w:r>
      <w:r w:rsidRPr="00694B30">
        <w:rPr>
          <w:color w:val="2A2A2A"/>
        </w:rPr>
        <w:t xml:space="preserve">concernés; </w:t>
      </w:r>
      <w:r w:rsidRPr="00694B30">
        <w:t xml:space="preserve">il pourra </w:t>
      </w:r>
      <w:r w:rsidRPr="00694B30">
        <w:rPr>
          <w:color w:val="2A2A2A"/>
        </w:rPr>
        <w:t xml:space="preserve">en </w:t>
      </w:r>
      <w:r w:rsidRPr="00694B30">
        <w:t xml:space="preserve">faire </w:t>
      </w:r>
      <w:r w:rsidRPr="00694B30">
        <w:rPr>
          <w:color w:val="2A2A2A"/>
        </w:rPr>
        <w:t xml:space="preserve">également </w:t>
      </w:r>
      <w:r w:rsidRPr="00694B30">
        <w:t xml:space="preserve">aux fins de l'examen prévu </w:t>
      </w:r>
      <w:r w:rsidRPr="00694B30">
        <w:rPr>
          <w:color w:val="2A2A2A"/>
        </w:rPr>
        <w:t xml:space="preserve">au </w:t>
      </w:r>
      <w:r w:rsidRPr="00694B30">
        <w:t>paragraphe</w:t>
      </w:r>
      <w:r w:rsidR="00464224">
        <w:t> </w:t>
      </w:r>
      <w:r w:rsidRPr="00694B30">
        <w:t>11.</w:t>
      </w:r>
    </w:p>
    <w:p w14:paraId="0847872F" w14:textId="0E099925" w:rsidR="00DA51CC" w:rsidRPr="00694B30" w:rsidRDefault="00DA51CC" w:rsidP="00AB2BA3">
      <w:pPr>
        <w:pStyle w:val="BodyText"/>
      </w:pPr>
      <w:r w:rsidRPr="00694B30">
        <w:tab/>
        <w:t xml:space="preserve">Avant de formuler </w:t>
      </w:r>
      <w:r w:rsidRPr="00694B30">
        <w:rPr>
          <w:color w:val="2A2A2A"/>
        </w:rPr>
        <w:t xml:space="preserve">ses </w:t>
      </w:r>
      <w:r w:rsidRPr="00694B30">
        <w:t xml:space="preserve">recommandations </w:t>
      </w:r>
      <w:r w:rsidRPr="00694B30">
        <w:rPr>
          <w:color w:val="2A2A2A"/>
        </w:rPr>
        <w:t xml:space="preserve">ou </w:t>
      </w:r>
      <w:r w:rsidRPr="00694B30">
        <w:t>observations, l</w:t>
      </w:r>
      <w:r w:rsidRPr="00694B30">
        <w:rPr>
          <w:color w:val="2A2A2A"/>
        </w:rPr>
        <w:t xml:space="preserve">'OSpT sollicitera </w:t>
      </w:r>
      <w:r w:rsidRPr="00694B30">
        <w:t xml:space="preserve">la participation de tout Membre qui pourrait </w:t>
      </w:r>
      <w:r w:rsidRPr="00694B30">
        <w:rPr>
          <w:color w:val="2A2A2A"/>
        </w:rPr>
        <w:t xml:space="preserve">être affecté </w:t>
      </w:r>
      <w:r w:rsidRPr="00694B30">
        <w:t>directement par la question à l'examen.</w:t>
      </w:r>
    </w:p>
    <w:p w14:paraId="17932CF6" w14:textId="3F731F49" w:rsidR="00DA51CC" w:rsidRPr="00694B30" w:rsidRDefault="00DA51CC" w:rsidP="00AB2BA3">
      <w:pPr>
        <w:pStyle w:val="BodyText"/>
      </w:pPr>
      <w:r w:rsidRPr="00694B30">
        <w:rPr>
          <w:color w:val="181818"/>
        </w:rPr>
        <w:tab/>
      </w:r>
      <w:r w:rsidRPr="00694B30">
        <w:t xml:space="preserve">Chaque fois que l'OSpT sera </w:t>
      </w:r>
      <w:r w:rsidR="00C0202F" w:rsidRPr="00694B30">
        <w:t>appe</w:t>
      </w:r>
      <w:r w:rsidR="00C0202F" w:rsidRPr="00694B30">
        <w:rPr>
          <w:color w:val="858585"/>
        </w:rPr>
        <w:t>l</w:t>
      </w:r>
      <w:r w:rsidR="00C0202F" w:rsidRPr="00694B30">
        <w:t>é</w:t>
      </w:r>
      <w:r w:rsidRPr="00694B30">
        <w:t xml:space="preserve"> à formuler des recommandations ou de</w:t>
      </w:r>
      <w:r w:rsidRPr="00694B30">
        <w:rPr>
          <w:color w:val="383838"/>
        </w:rPr>
        <w:t xml:space="preserve">s </w:t>
      </w:r>
      <w:r w:rsidRPr="00694B30">
        <w:t>con</w:t>
      </w:r>
      <w:r w:rsidRPr="00694B30">
        <w:rPr>
          <w:color w:val="383838"/>
        </w:rPr>
        <w:t>s</w:t>
      </w:r>
      <w:r w:rsidRPr="00694B30">
        <w:t>tatation</w:t>
      </w:r>
      <w:r w:rsidRPr="00694B30">
        <w:rPr>
          <w:color w:val="383838"/>
        </w:rPr>
        <w:t xml:space="preserve">s, </w:t>
      </w:r>
      <w:r w:rsidRPr="00694B30">
        <w:t>il le fera de préférence dans un délai de 30</w:t>
      </w:r>
      <w:r w:rsidR="00DF6294">
        <w:t> </w:t>
      </w:r>
      <w:r w:rsidRPr="00694B30">
        <w:t>jours, sauf indication contraire dans le pr</w:t>
      </w:r>
      <w:r w:rsidRPr="00694B30">
        <w:rPr>
          <w:color w:val="383838"/>
        </w:rPr>
        <w:t>ése</w:t>
      </w:r>
      <w:r w:rsidRPr="00694B30">
        <w:t>nt</w:t>
      </w:r>
      <w:r w:rsidR="008E10D7" w:rsidRPr="00694B30">
        <w:t xml:space="preserve"> </w:t>
      </w:r>
      <w:r w:rsidRPr="00694B30">
        <w:t>a</w:t>
      </w:r>
      <w:r w:rsidRPr="00694B30">
        <w:rPr>
          <w:color w:val="383838"/>
        </w:rPr>
        <w:t>cc</w:t>
      </w:r>
      <w:r w:rsidRPr="00694B30">
        <w:t>ord. Toutes les recommandations ou constatations seront communiquées aux Membres dir</w:t>
      </w:r>
      <w:r w:rsidRPr="00694B30">
        <w:rPr>
          <w:color w:val="383838"/>
        </w:rPr>
        <w:t>ec</w:t>
      </w:r>
      <w:r w:rsidRPr="00694B30">
        <w:t>tem</w:t>
      </w:r>
      <w:r w:rsidRPr="00694B30">
        <w:rPr>
          <w:color w:val="383838"/>
        </w:rPr>
        <w:t>e</w:t>
      </w:r>
      <w:r w:rsidRPr="00694B30">
        <w:t>nt con</w:t>
      </w:r>
      <w:r w:rsidRPr="00694B30">
        <w:rPr>
          <w:color w:val="383838"/>
        </w:rPr>
        <w:t>ce</w:t>
      </w:r>
      <w:r w:rsidRPr="00694B30">
        <w:t>rn</w:t>
      </w:r>
      <w:r w:rsidRPr="00694B30">
        <w:rPr>
          <w:color w:val="383838"/>
        </w:rPr>
        <w:t>és</w:t>
      </w:r>
      <w:r w:rsidRPr="00694B30">
        <w:t>. Elles seront également communiquées au Conseil du commerce des marchandises</w:t>
      </w:r>
      <w:r w:rsidRPr="00694B30">
        <w:rPr>
          <w:color w:val="383838"/>
        </w:rPr>
        <w:t xml:space="preserve">, </w:t>
      </w:r>
      <w:r w:rsidRPr="00694B30">
        <w:t>pour information.</w:t>
      </w:r>
    </w:p>
    <w:p w14:paraId="2F73D7A9" w14:textId="1A659A03" w:rsidR="00DA51CC" w:rsidRPr="00694B30" w:rsidRDefault="00DA51CC" w:rsidP="00AB2BA3">
      <w:pPr>
        <w:pStyle w:val="BodyText"/>
      </w:pPr>
      <w:r w:rsidRPr="00694B30">
        <w:tab/>
      </w:r>
      <w:r w:rsidR="004324DA" w:rsidRPr="00694B30">
        <w:t>Les Membres s'efforceront d'accepter dans leur intégralité les recommandations de l'OSpT</w:t>
      </w:r>
      <w:r w:rsidR="004324DA" w:rsidRPr="00694B30">
        <w:rPr>
          <w:color w:val="383838"/>
        </w:rPr>
        <w:t xml:space="preserve">, </w:t>
      </w:r>
      <w:r w:rsidR="004324DA" w:rsidRPr="00694B30">
        <w:t xml:space="preserve">qui exercera une surveillance appropriée sur leur mise en </w:t>
      </w:r>
      <w:r w:rsidR="00C0202F" w:rsidRPr="00694B30">
        <w:t>œuvre</w:t>
      </w:r>
      <w:r w:rsidR="004324DA" w:rsidRPr="00694B30">
        <w:t>.</w:t>
      </w:r>
    </w:p>
    <w:p w14:paraId="1494EFED" w14:textId="402794D0" w:rsidR="004324DA" w:rsidRPr="00694B30" w:rsidRDefault="004324DA" w:rsidP="00AB2BA3">
      <w:pPr>
        <w:pStyle w:val="BodyText"/>
      </w:pPr>
      <w:r w:rsidRPr="00694B30">
        <w:tab/>
        <w:t>Si un Membre estime qu'il n'est pas en mesure de se conformer aux recommandations de l</w:t>
      </w:r>
      <w:r w:rsidRPr="00694B30">
        <w:rPr>
          <w:color w:val="383838"/>
        </w:rPr>
        <w:t>'</w:t>
      </w:r>
      <w:r w:rsidRPr="00694B30">
        <w:t>OSpT</w:t>
      </w:r>
      <w:r w:rsidRPr="00694B30">
        <w:rPr>
          <w:color w:val="383838"/>
        </w:rPr>
        <w:t xml:space="preserve">, </w:t>
      </w:r>
      <w:r w:rsidRPr="00694B30">
        <w:t>il lui en exposera les raisons au plus tard un mois après avoir reçu ces recommandations</w:t>
      </w:r>
      <w:r w:rsidRPr="00694B30">
        <w:rPr>
          <w:color w:val="383838"/>
        </w:rPr>
        <w:t>.</w:t>
      </w:r>
      <w:r w:rsidR="008E10D7" w:rsidRPr="00694B30">
        <w:rPr>
          <w:color w:val="383838"/>
        </w:rPr>
        <w:t xml:space="preserve"> </w:t>
      </w:r>
      <w:r w:rsidRPr="00694B30">
        <w:t>Après</w:t>
      </w:r>
      <w:r w:rsidR="008E10D7" w:rsidRPr="00694B30">
        <w:t xml:space="preserve"> </w:t>
      </w:r>
      <w:r w:rsidRPr="00694B30">
        <w:t>un examen approfondi des raisons données, l'OSpT établira immédiatement toutes autres recommandations qu'il jugera appropriées. Si ces autres recommandations ne permettent pas de résoudre la question</w:t>
      </w:r>
      <w:r w:rsidRPr="00694B30">
        <w:rPr>
          <w:color w:val="383838"/>
        </w:rPr>
        <w:t xml:space="preserve">, </w:t>
      </w:r>
      <w:r w:rsidRPr="00694B30">
        <w:t>chacun des Membres pourra porter celle-ci devant l'Organe de règlement des différends et invoquer le paragraphe</w:t>
      </w:r>
      <w:r w:rsidR="00157101">
        <w:t> </w:t>
      </w:r>
      <w:r w:rsidRPr="00694B30">
        <w:t>2 de l'article</w:t>
      </w:r>
      <w:r w:rsidR="00157101">
        <w:t> </w:t>
      </w:r>
      <w:r w:rsidRPr="00694B30">
        <w:t>XXIII du GATT de 1994 et les dispositions pertinentes du Mémorandum d'accord sur le règlement des différends.</w:t>
      </w:r>
    </w:p>
    <w:p w14:paraId="42BD0B23" w14:textId="07A7D527" w:rsidR="004324DA" w:rsidRPr="00694B30" w:rsidRDefault="004324DA" w:rsidP="00AB2BA3">
      <w:pPr>
        <w:pStyle w:val="BodyText"/>
      </w:pPr>
      <w:r w:rsidRPr="00694B30">
        <w:tab/>
        <w:t xml:space="preserve">Pour surveiller la mise en </w:t>
      </w:r>
      <w:r w:rsidR="00C0202F" w:rsidRPr="00694B30">
        <w:t>œuvre</w:t>
      </w:r>
      <w:r w:rsidRPr="00694B30">
        <w:t xml:space="preserve"> du présent accord, le Conseil du commerce des marchandi</w:t>
      </w:r>
      <w:r w:rsidRPr="00694B30">
        <w:rPr>
          <w:color w:val="383838"/>
        </w:rPr>
        <w:t xml:space="preserve">ses </w:t>
      </w:r>
      <w:r w:rsidRPr="00694B30">
        <w:t>procédera à un examen majeur avant la fin de chaque étape du processus d'intégration.</w:t>
      </w:r>
      <w:r w:rsidR="008E10D7" w:rsidRPr="00694B30">
        <w:t xml:space="preserve"> </w:t>
      </w:r>
      <w:r w:rsidRPr="00694B30">
        <w:t>Pour aider à cet examen, l'OSpT lui transmettra, au moins cinq mois avant la fin de chaque étape</w:t>
      </w:r>
      <w:r w:rsidRPr="00694B30">
        <w:rPr>
          <w:color w:val="383838"/>
        </w:rPr>
        <w:t xml:space="preserve">, </w:t>
      </w:r>
      <w:r w:rsidRPr="00694B30">
        <w:t xml:space="preserve">un rapport général sur la mise en </w:t>
      </w:r>
      <w:r w:rsidR="00C0202F" w:rsidRPr="00694B30">
        <w:t>œuvre</w:t>
      </w:r>
      <w:r w:rsidRPr="00694B30">
        <w:t xml:space="preserve"> du présent accord pendant l'étape considérée</w:t>
      </w:r>
      <w:r w:rsidRPr="00694B30">
        <w:rPr>
          <w:color w:val="383838"/>
        </w:rPr>
        <w:t xml:space="preserve">, </w:t>
      </w:r>
      <w:r w:rsidRPr="00694B30">
        <w:t>en particulier pour l</w:t>
      </w:r>
      <w:r w:rsidRPr="00694B30">
        <w:rPr>
          <w:color w:val="383838"/>
        </w:rPr>
        <w:t xml:space="preserve">es </w:t>
      </w:r>
      <w:r w:rsidRPr="00694B30">
        <w:t xml:space="preserve">questions concernant le processus </w:t>
      </w:r>
      <w:r w:rsidR="00455E84" w:rsidRPr="00694B30">
        <w:t>d'</w:t>
      </w:r>
      <w:r w:rsidRPr="00694B30">
        <w:t>intégration et l'application du mécanisme de sauvegarde transitoir</w:t>
      </w:r>
      <w:r w:rsidRPr="00694B30">
        <w:rPr>
          <w:color w:val="383838"/>
        </w:rPr>
        <w:t xml:space="preserve">e </w:t>
      </w:r>
      <w:r w:rsidRPr="00694B30">
        <w:t>et les questions en rapport avec l'application des règles et disciplines du GATT de 1994 d</w:t>
      </w:r>
      <w:r w:rsidRPr="00694B30">
        <w:rPr>
          <w:color w:val="383838"/>
        </w:rPr>
        <w:t>é</w:t>
      </w:r>
      <w:r w:rsidRPr="00694B30">
        <w:t>fini</w:t>
      </w:r>
      <w:r w:rsidRPr="00694B30">
        <w:rPr>
          <w:color w:val="383838"/>
        </w:rPr>
        <w:t xml:space="preserve">es </w:t>
      </w:r>
      <w:r w:rsidRPr="00694B30">
        <w:t>aux articles 2, 3, 6 et</w:t>
      </w:r>
      <w:r w:rsidR="00157101">
        <w:t> </w:t>
      </w:r>
      <w:r w:rsidRPr="00694B30">
        <w:t xml:space="preserve">7, respectivement. Le rapport général de </w:t>
      </w:r>
      <w:r w:rsidR="004D07C3" w:rsidRPr="00694B30">
        <w:t>l</w:t>
      </w:r>
      <w:r w:rsidRPr="00694B30">
        <w:t>'OSpT pourra compr</w:t>
      </w:r>
      <w:r w:rsidRPr="00694B30">
        <w:rPr>
          <w:color w:val="383838"/>
        </w:rPr>
        <w:t>e</w:t>
      </w:r>
      <w:r w:rsidRPr="00694B30">
        <w:t>ndr</w:t>
      </w:r>
      <w:r w:rsidRPr="00694B30">
        <w:rPr>
          <w:color w:val="383838"/>
        </w:rPr>
        <w:t xml:space="preserve">e </w:t>
      </w:r>
      <w:r w:rsidRPr="00694B30">
        <w:t>t</w:t>
      </w:r>
      <w:r w:rsidRPr="00694B30">
        <w:rPr>
          <w:color w:val="383838"/>
        </w:rPr>
        <w:t>o</w:t>
      </w:r>
      <w:r w:rsidRPr="00694B30">
        <w:t>ut</w:t>
      </w:r>
      <w:r w:rsidRPr="00694B30">
        <w:rPr>
          <w:color w:val="383838"/>
        </w:rPr>
        <w:t xml:space="preserve">e </w:t>
      </w:r>
      <w:r w:rsidRPr="00694B30">
        <w:t>recommandation que celui-ci pourra juger approprié d'adresser au Conseil du commer</w:t>
      </w:r>
      <w:r w:rsidRPr="00694B30">
        <w:rPr>
          <w:color w:val="383838"/>
        </w:rPr>
        <w:t xml:space="preserve">ce </w:t>
      </w:r>
      <w:r w:rsidRPr="00694B30">
        <w:t>d</w:t>
      </w:r>
      <w:r w:rsidRPr="00694B30">
        <w:rPr>
          <w:color w:val="383838"/>
        </w:rPr>
        <w:t xml:space="preserve">es </w:t>
      </w:r>
      <w:r w:rsidRPr="00694B30">
        <w:t>marchandises.</w:t>
      </w:r>
    </w:p>
    <w:p w14:paraId="35F8BCCF" w14:textId="6C6AE5C7" w:rsidR="004324DA" w:rsidRPr="00694B30" w:rsidRDefault="004324DA" w:rsidP="00AB2BA3">
      <w:pPr>
        <w:pStyle w:val="BodyText"/>
      </w:pPr>
      <w:r w:rsidRPr="00694B30">
        <w:tab/>
      </w:r>
      <w:r w:rsidR="003F652B">
        <w:t>A</w:t>
      </w:r>
      <w:r w:rsidRPr="00694B30">
        <w:t xml:space="preserve"> la lumière de cet examen</w:t>
      </w:r>
      <w:r w:rsidRPr="00694B30">
        <w:rPr>
          <w:color w:val="383838"/>
        </w:rPr>
        <w:t xml:space="preserve">, </w:t>
      </w:r>
      <w:r w:rsidRPr="00694B30">
        <w:t>le Conseil du commerce des marchandis</w:t>
      </w:r>
      <w:r w:rsidRPr="00694B30">
        <w:rPr>
          <w:color w:val="383838"/>
        </w:rPr>
        <w:t>e</w:t>
      </w:r>
      <w:r w:rsidRPr="00694B30">
        <w:t>s prendra par cons</w:t>
      </w:r>
      <w:r w:rsidRPr="00694B30">
        <w:rPr>
          <w:color w:val="383838"/>
        </w:rPr>
        <w:t>e</w:t>
      </w:r>
      <w:r w:rsidRPr="00694B30">
        <w:t>n</w:t>
      </w:r>
      <w:r w:rsidRPr="00694B30">
        <w:rPr>
          <w:color w:val="383838"/>
        </w:rPr>
        <w:t>s</w:t>
      </w:r>
      <w:r w:rsidRPr="00694B30">
        <w:t>u</w:t>
      </w:r>
      <w:r w:rsidRPr="00694B30">
        <w:rPr>
          <w:color w:val="383838"/>
        </w:rPr>
        <w:t xml:space="preserve">s </w:t>
      </w:r>
      <w:r w:rsidRPr="00694B30">
        <w:t xml:space="preserve">toute décision qu'il jugera appropriée pour faire en sorte que l'équilibre des droits </w:t>
      </w:r>
      <w:r w:rsidRPr="00694B30">
        <w:rPr>
          <w:color w:val="383838"/>
        </w:rPr>
        <w:t>e</w:t>
      </w:r>
      <w:r w:rsidRPr="00694B30">
        <w:t>t obligations qu'établit le présent accord ne soit pas compromis.</w:t>
      </w:r>
      <w:r w:rsidR="008E10D7" w:rsidRPr="00694B30">
        <w:t xml:space="preserve"> </w:t>
      </w:r>
      <w:r w:rsidRPr="00694B30">
        <w:t>Pour le règlement des différends qui pourrai</w:t>
      </w:r>
      <w:r w:rsidRPr="00694B30">
        <w:rPr>
          <w:color w:val="383838"/>
        </w:rPr>
        <w:t>e</w:t>
      </w:r>
      <w:r w:rsidRPr="00694B30">
        <w:t>nt surv</w:t>
      </w:r>
      <w:r w:rsidRPr="00694B30">
        <w:rPr>
          <w:color w:val="383838"/>
        </w:rPr>
        <w:t>e</w:t>
      </w:r>
      <w:r w:rsidRPr="00694B30">
        <w:t>nir en ce qui concerne les questions visées à l'article</w:t>
      </w:r>
      <w:r w:rsidR="00720888">
        <w:t> </w:t>
      </w:r>
      <w:r w:rsidRPr="00694B30">
        <w:t xml:space="preserve">7, </w:t>
      </w:r>
      <w:r w:rsidR="004F7BAD" w:rsidRPr="00694B30">
        <w:t>l</w:t>
      </w:r>
      <w:r w:rsidRPr="00694B30">
        <w:t>'Organe de règlement des différ</w:t>
      </w:r>
      <w:r w:rsidRPr="00694B30">
        <w:rPr>
          <w:color w:val="383838"/>
        </w:rPr>
        <w:t>e</w:t>
      </w:r>
      <w:r w:rsidRPr="00694B30">
        <w:t>nd</w:t>
      </w:r>
      <w:r w:rsidRPr="00694B30">
        <w:rPr>
          <w:color w:val="383838"/>
        </w:rPr>
        <w:t xml:space="preserve">s </w:t>
      </w:r>
      <w:r w:rsidRPr="00694B30">
        <w:t>pourra autoriser, sans préjudice de la date finale indiquée à l'article</w:t>
      </w:r>
      <w:r w:rsidR="00720888">
        <w:t> </w:t>
      </w:r>
      <w:r w:rsidRPr="00694B30">
        <w:t>9, un ajustement d</w:t>
      </w:r>
      <w:r w:rsidRPr="00694B30">
        <w:rPr>
          <w:color w:val="383838"/>
        </w:rPr>
        <w:t>e</w:t>
      </w:r>
      <w:r w:rsidRPr="00694B30">
        <w:t>s di</w:t>
      </w:r>
      <w:r w:rsidRPr="00694B30">
        <w:rPr>
          <w:color w:val="383838"/>
        </w:rPr>
        <w:t>s</w:t>
      </w:r>
      <w:r w:rsidRPr="00694B30">
        <w:t>po</w:t>
      </w:r>
      <w:r w:rsidRPr="00694B30">
        <w:rPr>
          <w:color w:val="383838"/>
        </w:rPr>
        <w:t>s</w:t>
      </w:r>
      <w:r w:rsidRPr="00694B30">
        <w:t>ition</w:t>
      </w:r>
      <w:r w:rsidRPr="00694B30">
        <w:rPr>
          <w:color w:val="383838"/>
        </w:rPr>
        <w:t xml:space="preserve">s </w:t>
      </w:r>
      <w:r w:rsidRPr="00694B30">
        <w:t>du paragraphe</w:t>
      </w:r>
      <w:r w:rsidR="00720888">
        <w:t> </w:t>
      </w:r>
      <w:r w:rsidRPr="00694B30">
        <w:t>14 de l'article</w:t>
      </w:r>
      <w:r w:rsidR="00720888">
        <w:t> </w:t>
      </w:r>
      <w:r w:rsidRPr="00694B30">
        <w:t>2</w:t>
      </w:r>
      <w:r w:rsidRPr="00694B30">
        <w:rPr>
          <w:color w:val="383838"/>
        </w:rPr>
        <w:t xml:space="preserve">, </w:t>
      </w:r>
      <w:r w:rsidRPr="00694B30">
        <w:t>pour l'étape suivant l'examen</w:t>
      </w:r>
      <w:r w:rsidRPr="00694B30">
        <w:rPr>
          <w:color w:val="383838"/>
        </w:rPr>
        <w:t xml:space="preserve">, </w:t>
      </w:r>
      <w:r w:rsidRPr="00694B30">
        <w:t>en ce qui conc</w:t>
      </w:r>
      <w:r w:rsidRPr="00694B30">
        <w:rPr>
          <w:color w:val="383838"/>
        </w:rPr>
        <w:t>e</w:t>
      </w:r>
      <w:r w:rsidRPr="00694B30">
        <w:t>rne tout Membr</w:t>
      </w:r>
      <w:r w:rsidRPr="00694B30">
        <w:rPr>
          <w:color w:val="383838"/>
        </w:rPr>
        <w:t xml:space="preserve">e </w:t>
      </w:r>
      <w:r w:rsidRPr="00694B30">
        <w:t>dont il est constaté qu'il ne se conforme pas aux obligations qui découlent pour lui du pré</w:t>
      </w:r>
      <w:r w:rsidRPr="00694B30">
        <w:rPr>
          <w:color w:val="383838"/>
        </w:rPr>
        <w:t>s</w:t>
      </w:r>
      <w:r w:rsidRPr="00694B30">
        <w:t>ent</w:t>
      </w:r>
      <w:r w:rsidR="008E10D7" w:rsidRPr="00694B30">
        <w:t xml:space="preserve"> </w:t>
      </w:r>
      <w:r w:rsidRPr="00694B30">
        <w:t>accord.</w:t>
      </w:r>
    </w:p>
    <w:p w14:paraId="7DDA7B15" w14:textId="3B49AE1F" w:rsidR="004324DA" w:rsidRPr="00694B30" w:rsidRDefault="004324DA" w:rsidP="00157101">
      <w:pPr>
        <w:keepNext/>
        <w:spacing w:after="240"/>
        <w:jc w:val="center"/>
        <w:rPr>
          <w:color w:val="1C1C1C"/>
          <w:szCs w:val="18"/>
        </w:rPr>
      </w:pPr>
      <w:r w:rsidRPr="00694B30">
        <w:rPr>
          <w:i/>
          <w:color w:val="1C1C1C"/>
          <w:szCs w:val="18"/>
        </w:rPr>
        <w:t>Article 9</w:t>
      </w:r>
    </w:p>
    <w:p w14:paraId="24065913" w14:textId="24D487DB" w:rsidR="004324DA" w:rsidRPr="00694B30" w:rsidRDefault="004324DA" w:rsidP="00AB2BA3">
      <w:pPr>
        <w:spacing w:after="240"/>
        <w:ind w:firstLine="567"/>
        <w:rPr>
          <w:color w:val="1C1C1C"/>
          <w:szCs w:val="18"/>
        </w:rPr>
      </w:pPr>
      <w:r w:rsidRPr="00694B30">
        <w:rPr>
          <w:color w:val="1C1C1C"/>
          <w:szCs w:val="18"/>
        </w:rPr>
        <w:t xml:space="preserve">Le présent accord ainsi que toutes les restrictions qui en relèvent devront avoir </w:t>
      </w:r>
      <w:r w:rsidRPr="00694B30">
        <w:rPr>
          <w:color w:val="383838"/>
          <w:szCs w:val="18"/>
        </w:rPr>
        <w:t>é</w:t>
      </w:r>
      <w:r w:rsidRPr="00694B30">
        <w:rPr>
          <w:color w:val="1C1C1C"/>
          <w:szCs w:val="18"/>
        </w:rPr>
        <w:t>t</w:t>
      </w:r>
      <w:r w:rsidRPr="00694B30">
        <w:rPr>
          <w:color w:val="383838"/>
          <w:szCs w:val="18"/>
        </w:rPr>
        <w:t xml:space="preserve">é </w:t>
      </w:r>
      <w:r w:rsidRPr="00694B30">
        <w:rPr>
          <w:color w:val="1C1C1C"/>
          <w:szCs w:val="18"/>
        </w:rPr>
        <w:t>abro</w:t>
      </w:r>
      <w:r w:rsidRPr="00694B30">
        <w:rPr>
          <w:color w:val="383838"/>
          <w:szCs w:val="18"/>
        </w:rPr>
        <w:t xml:space="preserve">gés </w:t>
      </w:r>
      <w:r w:rsidR="003F652B">
        <w:rPr>
          <w:color w:val="1C1C1C"/>
          <w:szCs w:val="18"/>
        </w:rPr>
        <w:t>l</w:t>
      </w:r>
      <w:r w:rsidRPr="00694B30">
        <w:rPr>
          <w:color w:val="1C1C1C"/>
          <w:szCs w:val="18"/>
        </w:rPr>
        <w:t>e premier jour du 121</w:t>
      </w:r>
      <w:r w:rsidR="003F652B" w:rsidRPr="003F652B">
        <w:rPr>
          <w:color w:val="1C1C1C"/>
          <w:szCs w:val="18"/>
          <w:vertAlign w:val="superscript"/>
        </w:rPr>
        <w:t>e</w:t>
      </w:r>
      <w:r w:rsidR="003C1B22">
        <w:rPr>
          <w:color w:val="1C1C1C"/>
          <w:szCs w:val="18"/>
        </w:rPr>
        <w:t> </w:t>
      </w:r>
      <w:r w:rsidRPr="00694B30">
        <w:rPr>
          <w:color w:val="1C1C1C"/>
          <w:szCs w:val="18"/>
        </w:rPr>
        <w:t>mois après que</w:t>
      </w:r>
      <w:r w:rsidR="00C0202F" w:rsidRPr="00694B30">
        <w:rPr>
          <w:color w:val="1C1C1C"/>
          <w:szCs w:val="18"/>
        </w:rPr>
        <w:t xml:space="preserve"> </w:t>
      </w:r>
      <w:r w:rsidRPr="00694B30">
        <w:rPr>
          <w:color w:val="1C1C1C"/>
          <w:szCs w:val="18"/>
        </w:rPr>
        <w:t>l'Accord sur l'OMC aura pris effet, date à laqu</w:t>
      </w:r>
      <w:r w:rsidRPr="00694B30">
        <w:rPr>
          <w:color w:val="383838"/>
          <w:szCs w:val="18"/>
        </w:rPr>
        <w:t>e</w:t>
      </w:r>
      <w:r w:rsidRPr="00694B30">
        <w:rPr>
          <w:color w:val="1C1C1C"/>
          <w:szCs w:val="18"/>
        </w:rPr>
        <w:t>ll</w:t>
      </w:r>
      <w:r w:rsidRPr="00694B30">
        <w:rPr>
          <w:color w:val="383838"/>
          <w:szCs w:val="18"/>
        </w:rPr>
        <w:t xml:space="preserve">e </w:t>
      </w:r>
      <w:r w:rsidRPr="00694B30">
        <w:rPr>
          <w:color w:val="1C1C1C"/>
          <w:szCs w:val="18"/>
        </w:rPr>
        <w:t>l</w:t>
      </w:r>
      <w:r w:rsidRPr="00694B30">
        <w:rPr>
          <w:color w:val="383838"/>
          <w:szCs w:val="18"/>
        </w:rPr>
        <w:t>e sec</w:t>
      </w:r>
      <w:r w:rsidRPr="00694B30">
        <w:rPr>
          <w:color w:val="1C1C1C"/>
          <w:szCs w:val="18"/>
        </w:rPr>
        <w:t>t</w:t>
      </w:r>
      <w:r w:rsidRPr="00694B30">
        <w:rPr>
          <w:color w:val="383838"/>
          <w:szCs w:val="18"/>
        </w:rPr>
        <w:t>e</w:t>
      </w:r>
      <w:r w:rsidRPr="00694B30">
        <w:rPr>
          <w:color w:val="1C1C1C"/>
          <w:szCs w:val="18"/>
        </w:rPr>
        <w:t>ur des textiles et des vêtements sera pleinement intégré dans le cadre du GATT de 1994. Le présent a</w:t>
      </w:r>
      <w:r w:rsidRPr="00694B30">
        <w:rPr>
          <w:color w:val="383838"/>
          <w:szCs w:val="18"/>
        </w:rPr>
        <w:t>cc</w:t>
      </w:r>
      <w:r w:rsidRPr="00694B30">
        <w:rPr>
          <w:color w:val="1C1C1C"/>
          <w:szCs w:val="18"/>
        </w:rPr>
        <w:t>ord ne sera pas prorogé.</w:t>
      </w:r>
    </w:p>
    <w:p w14:paraId="759B1492" w14:textId="5971108F" w:rsidR="004324DA" w:rsidRPr="00694B30" w:rsidRDefault="004324DA" w:rsidP="00AB2BA3">
      <w:pPr>
        <w:spacing w:after="240"/>
        <w:rPr>
          <w:szCs w:val="18"/>
        </w:rPr>
      </w:pPr>
      <w:r w:rsidRPr="00694B30">
        <w:rPr>
          <w:szCs w:val="18"/>
        </w:rPr>
        <w:br w:type="page"/>
      </w:r>
    </w:p>
    <w:p w14:paraId="619530F6" w14:textId="7678E8A1" w:rsidR="004324DA" w:rsidRPr="003F652B" w:rsidRDefault="0096694A" w:rsidP="00AB2BA3">
      <w:pPr>
        <w:spacing w:after="240"/>
        <w:jc w:val="center"/>
        <w:rPr>
          <w:b/>
          <w:bCs/>
          <w:color w:val="181818"/>
          <w:szCs w:val="18"/>
        </w:rPr>
      </w:pPr>
      <w:r w:rsidRPr="003F652B">
        <w:rPr>
          <w:b/>
          <w:bCs/>
          <w:color w:val="181818"/>
          <w:szCs w:val="18"/>
        </w:rPr>
        <w:lastRenderedPageBreak/>
        <w:t>ANNEXE</w:t>
      </w:r>
    </w:p>
    <w:p w14:paraId="17815E0E" w14:textId="2FB1DE2B" w:rsidR="0096694A" w:rsidRPr="003F652B" w:rsidRDefault="0096694A" w:rsidP="00AB2BA3">
      <w:pPr>
        <w:spacing w:after="360"/>
        <w:jc w:val="center"/>
        <w:rPr>
          <w:b/>
          <w:bCs/>
          <w:szCs w:val="18"/>
        </w:rPr>
      </w:pPr>
      <w:r w:rsidRPr="003F652B">
        <w:rPr>
          <w:b/>
          <w:bCs/>
          <w:color w:val="181818"/>
          <w:szCs w:val="18"/>
        </w:rPr>
        <w:t xml:space="preserve">LISTE DE PRODUITS VISES PAR LE </w:t>
      </w:r>
      <w:r w:rsidR="00721268" w:rsidRPr="003F652B">
        <w:rPr>
          <w:b/>
          <w:bCs/>
          <w:color w:val="181818"/>
          <w:szCs w:val="18"/>
        </w:rPr>
        <w:t>PR</w:t>
      </w:r>
      <w:r w:rsidR="00416506">
        <w:rPr>
          <w:b/>
          <w:bCs/>
          <w:color w:val="181818"/>
          <w:szCs w:val="18"/>
        </w:rPr>
        <w:t>E</w:t>
      </w:r>
      <w:r w:rsidR="00721268" w:rsidRPr="003F652B">
        <w:rPr>
          <w:b/>
          <w:bCs/>
          <w:color w:val="181818"/>
          <w:szCs w:val="18"/>
        </w:rPr>
        <w:t>SENT</w:t>
      </w:r>
      <w:r w:rsidR="008E10D7" w:rsidRPr="003F652B">
        <w:rPr>
          <w:b/>
          <w:bCs/>
          <w:color w:val="181818"/>
          <w:szCs w:val="18"/>
        </w:rPr>
        <w:t xml:space="preserve"> </w:t>
      </w:r>
      <w:r w:rsidRPr="003F652B">
        <w:rPr>
          <w:b/>
          <w:bCs/>
          <w:color w:val="181818"/>
          <w:szCs w:val="18"/>
        </w:rPr>
        <w:t>ACCORD</w:t>
      </w:r>
    </w:p>
    <w:p w14:paraId="40BF3800" w14:textId="52C3FB3F" w:rsidR="0096694A" w:rsidRPr="00694B30" w:rsidRDefault="0096694A" w:rsidP="00AB2BA3">
      <w:pPr>
        <w:pStyle w:val="BodyText"/>
        <w:numPr>
          <w:ilvl w:val="6"/>
          <w:numId w:val="40"/>
        </w:numPr>
      </w:pPr>
      <w:r w:rsidRPr="00694B30">
        <w:tab/>
        <w:t>La présente annexe contient une liste des produits textiles et des vêtements définis au</w:t>
      </w:r>
      <w:r w:rsidR="008E10D7" w:rsidRPr="00694B30">
        <w:t xml:space="preserve"> </w:t>
      </w:r>
      <w:r w:rsidRPr="00694B30">
        <w:t>moyen du Système harmonisé de désignation et de codification des marchandises (SH) au niveau des positions à six chiffres.</w:t>
      </w:r>
    </w:p>
    <w:p w14:paraId="3903F730" w14:textId="3E614218" w:rsidR="0096694A" w:rsidRPr="00694B30" w:rsidRDefault="0096694A" w:rsidP="00AB2BA3">
      <w:pPr>
        <w:pStyle w:val="BodyText"/>
      </w:pPr>
      <w:r w:rsidRPr="00694B30">
        <w:tab/>
        <w:t>Les mesures</w:t>
      </w:r>
      <w:r w:rsidR="008E10D7" w:rsidRPr="00694B30">
        <w:t xml:space="preserve"> </w:t>
      </w:r>
      <w:r w:rsidRPr="00694B30">
        <w:t>au titre des dispositions de sauvegarde énoncées à l'article</w:t>
      </w:r>
      <w:r w:rsidRPr="003C1B22">
        <w:t xml:space="preserve"> </w:t>
      </w:r>
      <w:r w:rsidRPr="00694B30">
        <w:t xml:space="preserve">6 </w:t>
      </w:r>
      <w:r w:rsidRPr="00694B30">
        <w:rPr>
          <w:color w:val="2A2A2A"/>
        </w:rPr>
        <w:t xml:space="preserve">seront </w:t>
      </w:r>
      <w:r w:rsidRPr="00694B30">
        <w:t>prises</w:t>
      </w:r>
      <w:r w:rsidR="008E10D7" w:rsidRPr="00694B30">
        <w:t xml:space="preserve"> </w:t>
      </w:r>
      <w:r w:rsidRPr="00694B30">
        <w:t xml:space="preserve">pour des produits textiles et des </w:t>
      </w:r>
      <w:r w:rsidRPr="00694B30">
        <w:rPr>
          <w:color w:val="2A2A2A"/>
        </w:rPr>
        <w:t xml:space="preserve">vêtements </w:t>
      </w:r>
      <w:r w:rsidRPr="00694B30">
        <w:t>particuliers et non sur la base des lignes du SH proprement dites.</w:t>
      </w:r>
    </w:p>
    <w:p w14:paraId="2467A4E6" w14:textId="485CF540" w:rsidR="0096694A" w:rsidRPr="00694B30" w:rsidRDefault="0096694A" w:rsidP="00AB2BA3">
      <w:pPr>
        <w:pStyle w:val="BodyText"/>
      </w:pPr>
      <w:r w:rsidRPr="00694B30">
        <w:tab/>
        <w:t>Les mesures</w:t>
      </w:r>
      <w:r w:rsidR="008E10D7" w:rsidRPr="00694B30">
        <w:t xml:space="preserve"> </w:t>
      </w:r>
      <w:r w:rsidRPr="00694B30">
        <w:t xml:space="preserve">au titre des dispositions de </w:t>
      </w:r>
      <w:r w:rsidRPr="00694B30">
        <w:rPr>
          <w:color w:val="2A2A2A"/>
        </w:rPr>
        <w:t xml:space="preserve">sauvegarde énoncées </w:t>
      </w:r>
      <w:r w:rsidRPr="00694B30">
        <w:t>à l'article</w:t>
      </w:r>
      <w:r w:rsidR="003C1B22">
        <w:t> </w:t>
      </w:r>
      <w:r w:rsidRPr="00694B30">
        <w:t>6 du présent</w:t>
      </w:r>
      <w:r w:rsidR="008E10D7" w:rsidRPr="00694B30">
        <w:t xml:space="preserve"> </w:t>
      </w:r>
      <w:r w:rsidRPr="00694B30">
        <w:rPr>
          <w:color w:val="2A2A2A"/>
        </w:rPr>
        <w:t xml:space="preserve">accord </w:t>
      </w:r>
      <w:r w:rsidRPr="00694B30">
        <w:t xml:space="preserve">ne </w:t>
      </w:r>
      <w:r w:rsidRPr="00694B30">
        <w:rPr>
          <w:color w:val="2A2A2A"/>
        </w:rPr>
        <w:t xml:space="preserve">s'appliqueront </w:t>
      </w:r>
      <w:r w:rsidRPr="00694B30">
        <w:t>pas:</w:t>
      </w:r>
    </w:p>
    <w:p w14:paraId="3E85922A" w14:textId="363D303A" w:rsidR="0096694A" w:rsidRPr="00694B30" w:rsidRDefault="0096694A" w:rsidP="00AB2BA3">
      <w:pPr>
        <w:pStyle w:val="BodyText2"/>
        <w:numPr>
          <w:ilvl w:val="0"/>
          <w:numId w:val="41"/>
        </w:numPr>
        <w:ind w:left="1134" w:hanging="567"/>
      </w:pPr>
      <w:r w:rsidRPr="00694B30">
        <w:t xml:space="preserve">aux exportations de tissus de fabrication artisanale obtenus </w:t>
      </w:r>
      <w:r w:rsidRPr="00694B30">
        <w:rPr>
          <w:color w:val="2A2A2A"/>
        </w:rPr>
        <w:t xml:space="preserve">sur </w:t>
      </w:r>
      <w:r w:rsidRPr="00694B30">
        <w:t xml:space="preserve">métier à main </w:t>
      </w:r>
      <w:r w:rsidRPr="00694B30">
        <w:rPr>
          <w:color w:val="2A2A2A"/>
        </w:rPr>
        <w:t xml:space="preserve">ou </w:t>
      </w:r>
      <w:r w:rsidRPr="00694B30">
        <w:t xml:space="preserve">de produits </w:t>
      </w:r>
      <w:r w:rsidR="00C0202F" w:rsidRPr="00694B30">
        <w:t>de</w:t>
      </w:r>
      <w:r w:rsidR="00C0202F" w:rsidRPr="00694B30">
        <w:rPr>
          <w:color w:val="2A2A2A"/>
        </w:rPr>
        <w:t xml:space="preserve"> fabrication</w:t>
      </w:r>
      <w:r w:rsidRPr="00694B30">
        <w:rPr>
          <w:color w:val="2A2A2A"/>
        </w:rPr>
        <w:t xml:space="preserve"> artisanale </w:t>
      </w:r>
      <w:r w:rsidRPr="00694B30">
        <w:t>faits à</w:t>
      </w:r>
      <w:r w:rsidR="00C0202F" w:rsidRPr="00694B30">
        <w:t xml:space="preserve"> </w:t>
      </w:r>
      <w:r w:rsidRPr="00694B30">
        <w:t xml:space="preserve">la main avec ces tissus tissés à la main </w:t>
      </w:r>
      <w:r w:rsidRPr="00694B30">
        <w:rPr>
          <w:color w:val="2A2A2A"/>
        </w:rPr>
        <w:t xml:space="preserve">effectuées </w:t>
      </w:r>
      <w:r w:rsidRPr="00694B30">
        <w:t xml:space="preserve">par les pays </w:t>
      </w:r>
      <w:r w:rsidRPr="00694B30">
        <w:rPr>
          <w:color w:val="2A2A2A"/>
        </w:rPr>
        <w:t xml:space="preserve">en développement </w:t>
      </w:r>
      <w:r w:rsidRPr="00694B30">
        <w:t xml:space="preserve">Membres, ni aux </w:t>
      </w:r>
      <w:r w:rsidRPr="00694B30">
        <w:rPr>
          <w:color w:val="2A2A2A"/>
        </w:rPr>
        <w:t xml:space="preserve">exportations </w:t>
      </w:r>
      <w:r w:rsidRPr="00694B30">
        <w:t xml:space="preserve">de produits textiles </w:t>
      </w:r>
      <w:r w:rsidRPr="00694B30">
        <w:rPr>
          <w:color w:val="2A2A2A"/>
        </w:rPr>
        <w:t xml:space="preserve">et </w:t>
      </w:r>
      <w:r w:rsidRPr="00694B30">
        <w:t xml:space="preserve">de vêtements </w:t>
      </w:r>
      <w:r w:rsidRPr="00694B30">
        <w:rPr>
          <w:color w:val="2A2A2A"/>
        </w:rPr>
        <w:t xml:space="preserve">artisanaux </w:t>
      </w:r>
      <w:r w:rsidRPr="00694B30">
        <w:t xml:space="preserve">relevant du </w:t>
      </w:r>
      <w:r w:rsidRPr="00694B30">
        <w:rPr>
          <w:color w:val="2A2A2A"/>
        </w:rPr>
        <w:t xml:space="preserve">folklore </w:t>
      </w:r>
      <w:r w:rsidRPr="00694B30">
        <w:t xml:space="preserve">traditionnel, à </w:t>
      </w:r>
      <w:r w:rsidRPr="00694B30">
        <w:rPr>
          <w:color w:val="2A2A2A"/>
        </w:rPr>
        <w:t xml:space="preserve">condition </w:t>
      </w:r>
      <w:r w:rsidRPr="00694B30">
        <w:t xml:space="preserve">que </w:t>
      </w:r>
      <w:r w:rsidRPr="00694B30">
        <w:rPr>
          <w:color w:val="2A2A2A"/>
        </w:rPr>
        <w:t xml:space="preserve">ces </w:t>
      </w:r>
      <w:r w:rsidRPr="00694B30">
        <w:t xml:space="preserve">produits fassent l'objet </w:t>
      </w:r>
      <w:r w:rsidR="00455E84" w:rsidRPr="00694B30">
        <w:t>d'</w:t>
      </w:r>
      <w:r w:rsidRPr="00694B30">
        <w:t xml:space="preserve">une </w:t>
      </w:r>
      <w:r w:rsidRPr="00694B30">
        <w:rPr>
          <w:color w:val="2A2A2A"/>
        </w:rPr>
        <w:t xml:space="preserve">certification appropriée suivant </w:t>
      </w:r>
      <w:r w:rsidRPr="00694B30">
        <w:t xml:space="preserve">les dispositions </w:t>
      </w:r>
      <w:r w:rsidRPr="00694B30">
        <w:rPr>
          <w:color w:val="2A2A2A"/>
        </w:rPr>
        <w:t xml:space="preserve">arrêtées entre </w:t>
      </w:r>
      <w:r w:rsidRPr="00694B30">
        <w:t>l</w:t>
      </w:r>
      <w:r w:rsidRPr="00694B30">
        <w:rPr>
          <w:color w:val="3F3F3F"/>
        </w:rPr>
        <w:t xml:space="preserve">es </w:t>
      </w:r>
      <w:r w:rsidRPr="00694B30">
        <w:t xml:space="preserve">Membres </w:t>
      </w:r>
      <w:r w:rsidRPr="00694B30">
        <w:rPr>
          <w:color w:val="2A2A2A"/>
        </w:rPr>
        <w:t>concernés;</w:t>
      </w:r>
    </w:p>
    <w:p w14:paraId="65391443" w14:textId="2368389D" w:rsidR="0096694A" w:rsidRPr="00694B30" w:rsidRDefault="0096694A" w:rsidP="00AB2BA3">
      <w:pPr>
        <w:pStyle w:val="BodyText2"/>
      </w:pPr>
      <w:r w:rsidRPr="00694B30">
        <w:t xml:space="preserve">aux produits </w:t>
      </w:r>
      <w:r w:rsidRPr="00694B30">
        <w:rPr>
          <w:color w:val="2A2A2A"/>
        </w:rPr>
        <w:t xml:space="preserve">textiles depuis </w:t>
      </w:r>
      <w:r w:rsidRPr="00694B30">
        <w:t xml:space="preserve">longtemps dans le </w:t>
      </w:r>
      <w:r w:rsidRPr="00694B30">
        <w:rPr>
          <w:color w:val="2A2A2A"/>
        </w:rPr>
        <w:t xml:space="preserve">commerce et </w:t>
      </w:r>
      <w:r w:rsidRPr="00694B30">
        <w:t xml:space="preserve">qui </w:t>
      </w:r>
      <w:r w:rsidRPr="00694B30">
        <w:rPr>
          <w:color w:val="2A2A2A"/>
        </w:rPr>
        <w:t xml:space="preserve">faisaient </w:t>
      </w:r>
      <w:r w:rsidR="00AC15CE" w:rsidRPr="00694B30">
        <w:t>l'</w:t>
      </w:r>
      <w:r w:rsidRPr="00694B30">
        <w:rPr>
          <w:color w:val="2A2A2A"/>
        </w:rPr>
        <w:t xml:space="preserve">objet </w:t>
      </w:r>
      <w:r w:rsidRPr="00694B30">
        <w:t xml:space="preserve">d'échanges internationaux </w:t>
      </w:r>
      <w:r w:rsidRPr="00694B30">
        <w:rPr>
          <w:color w:val="2A2A2A"/>
        </w:rPr>
        <w:t xml:space="preserve">en </w:t>
      </w:r>
      <w:r w:rsidRPr="00694B30">
        <w:t xml:space="preserve">quantités </w:t>
      </w:r>
      <w:r w:rsidRPr="00694B30">
        <w:rPr>
          <w:color w:val="2A2A2A"/>
        </w:rPr>
        <w:t xml:space="preserve">commerciales </w:t>
      </w:r>
      <w:r w:rsidRPr="00694B30">
        <w:t xml:space="preserve">notables </w:t>
      </w:r>
      <w:r w:rsidRPr="00694B30">
        <w:rPr>
          <w:color w:val="2A2A2A"/>
        </w:rPr>
        <w:t xml:space="preserve">avant </w:t>
      </w:r>
      <w:r w:rsidRPr="00694B30">
        <w:t>1982, tels que les sacs</w:t>
      </w:r>
      <w:r w:rsidRPr="00694B30">
        <w:rPr>
          <w:color w:val="3F3F3F"/>
        </w:rPr>
        <w:t xml:space="preserve">, </w:t>
      </w:r>
      <w:r w:rsidRPr="00694B30">
        <w:t xml:space="preserve">dossiers de </w:t>
      </w:r>
      <w:r w:rsidRPr="00694B30">
        <w:rPr>
          <w:color w:val="2A2A2A"/>
        </w:rPr>
        <w:t xml:space="preserve">tapis, cordages, </w:t>
      </w:r>
      <w:r w:rsidRPr="00694B30">
        <w:t xml:space="preserve">bagages </w:t>
      </w:r>
      <w:r w:rsidRPr="00694B30">
        <w:rPr>
          <w:color w:val="2A2A2A"/>
        </w:rPr>
        <w:t xml:space="preserve">et </w:t>
      </w:r>
      <w:r w:rsidRPr="00694B30">
        <w:t xml:space="preserve">tapis généralement </w:t>
      </w:r>
      <w:r w:rsidRPr="00694B30">
        <w:rPr>
          <w:color w:val="2A2A2A"/>
        </w:rPr>
        <w:t xml:space="preserve">fabriqués à </w:t>
      </w:r>
      <w:r w:rsidRPr="00694B30">
        <w:t xml:space="preserve">partir de fibres telles que le jute, la </w:t>
      </w:r>
      <w:r w:rsidRPr="00694B30">
        <w:rPr>
          <w:color w:val="2A2A2A"/>
        </w:rPr>
        <w:t xml:space="preserve">fibre </w:t>
      </w:r>
      <w:r w:rsidRPr="00694B30">
        <w:t xml:space="preserve">de </w:t>
      </w:r>
      <w:r w:rsidRPr="00694B30">
        <w:rPr>
          <w:color w:val="2A2A2A"/>
        </w:rPr>
        <w:t xml:space="preserve">coco, </w:t>
      </w:r>
      <w:r w:rsidRPr="00694B30">
        <w:t xml:space="preserve">le </w:t>
      </w:r>
      <w:r w:rsidRPr="00694B30">
        <w:rPr>
          <w:color w:val="2A2A2A"/>
        </w:rPr>
        <w:t xml:space="preserve">sisal, </w:t>
      </w:r>
      <w:r w:rsidRPr="00694B30">
        <w:t xml:space="preserve">l'abaca, le </w:t>
      </w:r>
      <w:r w:rsidRPr="00694B30">
        <w:rPr>
          <w:color w:val="2A2A2A"/>
        </w:rPr>
        <w:t xml:space="preserve">cantala et </w:t>
      </w:r>
      <w:r w:rsidRPr="00694B30">
        <w:t>le henequen</w:t>
      </w:r>
      <w:r w:rsidR="008F7937" w:rsidRPr="00694B30">
        <w:t>;</w:t>
      </w:r>
    </w:p>
    <w:p w14:paraId="41B1C625" w14:textId="7F89BFE9" w:rsidR="0096694A" w:rsidRPr="00694B30" w:rsidRDefault="0096694A" w:rsidP="00AB2BA3">
      <w:pPr>
        <w:pStyle w:val="BodyText2"/>
      </w:pPr>
      <w:r w:rsidRPr="00694B30">
        <w:t xml:space="preserve">aux produits de pure </w:t>
      </w:r>
      <w:r w:rsidRPr="00694B30">
        <w:rPr>
          <w:color w:val="2A2A2A"/>
        </w:rPr>
        <w:t>soie.</w:t>
      </w:r>
    </w:p>
    <w:p w14:paraId="7A906B08" w14:textId="01A54516" w:rsidR="0096694A" w:rsidRPr="00694B30" w:rsidRDefault="0096694A" w:rsidP="00AB2BA3">
      <w:pPr>
        <w:spacing w:after="240"/>
        <w:rPr>
          <w:color w:val="181818"/>
          <w:szCs w:val="18"/>
        </w:rPr>
      </w:pPr>
      <w:r w:rsidRPr="00694B30">
        <w:rPr>
          <w:color w:val="181818"/>
          <w:szCs w:val="18"/>
        </w:rPr>
        <w:t>Pour ces produits, les dispositions de l'article</w:t>
      </w:r>
      <w:r w:rsidR="00F4333C">
        <w:rPr>
          <w:color w:val="181818"/>
          <w:szCs w:val="18"/>
        </w:rPr>
        <w:t> </w:t>
      </w:r>
      <w:r w:rsidRPr="00694B30">
        <w:rPr>
          <w:color w:val="2A2A2A"/>
          <w:szCs w:val="18"/>
        </w:rPr>
        <w:t xml:space="preserve">XIX </w:t>
      </w:r>
      <w:r w:rsidRPr="00694B30">
        <w:rPr>
          <w:color w:val="181818"/>
          <w:szCs w:val="18"/>
        </w:rPr>
        <w:t>du GAT</w:t>
      </w:r>
      <w:r w:rsidR="00721268" w:rsidRPr="00694B30">
        <w:rPr>
          <w:color w:val="181818"/>
          <w:szCs w:val="18"/>
        </w:rPr>
        <w:t>T</w:t>
      </w:r>
      <w:r w:rsidRPr="00694B30">
        <w:rPr>
          <w:color w:val="181818"/>
          <w:szCs w:val="18"/>
        </w:rPr>
        <w:t xml:space="preserve"> de 1994, telles qu'elles </w:t>
      </w:r>
      <w:r w:rsidRPr="00694B30">
        <w:rPr>
          <w:color w:val="2A2A2A"/>
          <w:szCs w:val="18"/>
        </w:rPr>
        <w:t xml:space="preserve">sont </w:t>
      </w:r>
      <w:r w:rsidRPr="00694B30">
        <w:rPr>
          <w:color w:val="181818"/>
          <w:szCs w:val="18"/>
        </w:rPr>
        <w:t xml:space="preserve">interprétées par </w:t>
      </w:r>
      <w:r w:rsidR="00455E84" w:rsidRPr="00694B30">
        <w:rPr>
          <w:color w:val="181818"/>
          <w:szCs w:val="18"/>
        </w:rPr>
        <w:t>l'</w:t>
      </w:r>
      <w:r w:rsidRPr="00694B30">
        <w:rPr>
          <w:color w:val="181818"/>
          <w:szCs w:val="18"/>
        </w:rPr>
        <w:t xml:space="preserve">Accord sur les </w:t>
      </w:r>
      <w:r w:rsidRPr="00694B30">
        <w:rPr>
          <w:color w:val="2A2A2A"/>
          <w:szCs w:val="18"/>
        </w:rPr>
        <w:t>sauvegardes,</w:t>
      </w:r>
      <w:r w:rsidR="008E10D7" w:rsidRPr="00694B30">
        <w:rPr>
          <w:color w:val="2A2A2A"/>
          <w:szCs w:val="18"/>
        </w:rPr>
        <w:t xml:space="preserve"> </w:t>
      </w:r>
      <w:r w:rsidRPr="00694B30">
        <w:rPr>
          <w:color w:val="2A2A2A"/>
          <w:szCs w:val="18"/>
        </w:rPr>
        <w:t xml:space="preserve">seront </w:t>
      </w:r>
      <w:r w:rsidRPr="00694B30">
        <w:rPr>
          <w:color w:val="181818"/>
          <w:szCs w:val="18"/>
        </w:rPr>
        <w:t>d'application.</w:t>
      </w:r>
    </w:p>
    <w:p w14:paraId="767E0A52" w14:textId="5C5EEC97" w:rsidR="0096694A" w:rsidRPr="00694B30" w:rsidRDefault="0096694A" w:rsidP="00AB2BA3">
      <w:pPr>
        <w:spacing w:after="240"/>
        <w:rPr>
          <w:szCs w:val="18"/>
        </w:rPr>
      </w:pPr>
      <w:r w:rsidRPr="00694B30">
        <w:rPr>
          <w:szCs w:val="18"/>
        </w:rPr>
        <w:br w:type="page"/>
      </w:r>
    </w:p>
    <w:p w14:paraId="40A73FFC" w14:textId="7BCA41F4" w:rsidR="0096694A" w:rsidRPr="00694B30" w:rsidRDefault="0096694A" w:rsidP="000F324E">
      <w:pPr>
        <w:spacing w:before="19" w:after="480"/>
        <w:ind w:left="17" w:right="17"/>
        <w:jc w:val="center"/>
        <w:rPr>
          <w:b/>
        </w:rPr>
      </w:pPr>
      <w:r w:rsidRPr="00694B30">
        <w:rPr>
          <w:b/>
          <w:color w:val="151515"/>
        </w:rPr>
        <w:lastRenderedPageBreak/>
        <w:t xml:space="preserve">Produits relevant de la </w:t>
      </w:r>
      <w:r w:rsidR="001B5145" w:rsidRPr="00694B30">
        <w:rPr>
          <w:b/>
          <w:color w:val="151515"/>
        </w:rPr>
        <w:t>s</w:t>
      </w:r>
      <w:r w:rsidRPr="00694B30">
        <w:rPr>
          <w:b/>
          <w:color w:val="151515"/>
        </w:rPr>
        <w:t xml:space="preserve">ection </w:t>
      </w:r>
      <w:r w:rsidRPr="00694B30">
        <w:rPr>
          <w:b/>
          <w:color w:val="242424"/>
        </w:rPr>
        <w:t xml:space="preserve">XI </w:t>
      </w:r>
      <w:r w:rsidRPr="00694B30">
        <w:rPr>
          <w:b/>
          <w:color w:val="151515"/>
        </w:rPr>
        <w:t xml:space="preserve">(Matières textiles </w:t>
      </w:r>
      <w:r w:rsidRPr="00694B30">
        <w:rPr>
          <w:b/>
          <w:color w:val="242424"/>
        </w:rPr>
        <w:t xml:space="preserve">et ouvrages </w:t>
      </w:r>
      <w:r w:rsidR="00877E30" w:rsidRPr="00694B30">
        <w:rPr>
          <w:b/>
          <w:color w:val="242424"/>
        </w:rPr>
        <w:br/>
      </w:r>
      <w:r w:rsidRPr="00694B30">
        <w:rPr>
          <w:b/>
          <w:color w:val="242424"/>
        </w:rPr>
        <w:t xml:space="preserve">en </w:t>
      </w:r>
      <w:r w:rsidRPr="00694B30">
        <w:rPr>
          <w:b/>
          <w:color w:val="151515"/>
        </w:rPr>
        <w:t>ces matières) de la Nomenclature du Système harmonis</w:t>
      </w:r>
      <w:r w:rsidRPr="00694B30">
        <w:rPr>
          <w:b/>
          <w:color w:val="3B3B3B"/>
        </w:rPr>
        <w:t xml:space="preserve">é </w:t>
      </w:r>
      <w:r w:rsidR="00877E30" w:rsidRPr="00694B30">
        <w:rPr>
          <w:b/>
          <w:color w:val="3B3B3B"/>
        </w:rPr>
        <w:br/>
      </w:r>
      <w:r w:rsidRPr="00694B30">
        <w:rPr>
          <w:b/>
          <w:color w:val="151515"/>
        </w:rPr>
        <w:t xml:space="preserve">de désignation </w:t>
      </w:r>
      <w:r w:rsidRPr="00694B30">
        <w:rPr>
          <w:b/>
          <w:color w:val="242424"/>
        </w:rPr>
        <w:t xml:space="preserve">et </w:t>
      </w:r>
      <w:r w:rsidRPr="00694B30">
        <w:rPr>
          <w:b/>
          <w:color w:val="151515"/>
        </w:rPr>
        <w:t xml:space="preserve">de </w:t>
      </w:r>
      <w:r w:rsidRPr="00694B30">
        <w:rPr>
          <w:b/>
          <w:color w:val="242424"/>
        </w:rPr>
        <w:t xml:space="preserve">codification </w:t>
      </w:r>
      <w:r w:rsidRPr="00694B30">
        <w:rPr>
          <w:b/>
          <w:color w:val="151515"/>
        </w:rPr>
        <w:t>des marchandi</w:t>
      </w:r>
      <w:r w:rsidRPr="00694B30">
        <w:rPr>
          <w:b/>
          <w:color w:val="3B3B3B"/>
        </w:rPr>
        <w:t>ses</w:t>
      </w:r>
    </w:p>
    <w:tbl>
      <w:tblPr>
        <w:tblStyle w:val="TableGrid"/>
        <w:tblW w:w="5161"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Look w:val="04A0" w:firstRow="1" w:lastRow="0" w:firstColumn="1" w:lastColumn="0" w:noHBand="0" w:noVBand="1"/>
      </w:tblPr>
      <w:tblGrid>
        <w:gridCol w:w="1418"/>
        <w:gridCol w:w="7899"/>
      </w:tblGrid>
      <w:tr w:rsidR="0096694A" w:rsidRPr="00694B30" w14:paraId="5152BE6B" w14:textId="77777777" w:rsidTr="003E0A8E">
        <w:trPr>
          <w:tblHeader/>
        </w:trPr>
        <w:tc>
          <w:tcPr>
            <w:tcW w:w="1418" w:type="dxa"/>
          </w:tcPr>
          <w:p w14:paraId="763BF16D" w14:textId="77777777" w:rsidR="0096694A" w:rsidRPr="00694B30" w:rsidRDefault="0096694A" w:rsidP="00AB2BA3">
            <w:pPr>
              <w:jc w:val="left"/>
              <w:rPr>
                <w:b/>
                <w:bCs/>
                <w:sz w:val="16"/>
                <w:szCs w:val="16"/>
                <w:lang w:val="fr-FR"/>
              </w:rPr>
            </w:pPr>
            <w:r w:rsidRPr="00694B30">
              <w:rPr>
                <w:b/>
                <w:bCs/>
                <w:sz w:val="16"/>
                <w:szCs w:val="16"/>
                <w:lang w:val="fr-FR"/>
              </w:rPr>
              <w:t>N°</w:t>
            </w:r>
            <w:r w:rsidR="001B5145" w:rsidRPr="00694B30">
              <w:rPr>
                <w:b/>
                <w:bCs/>
                <w:sz w:val="16"/>
                <w:szCs w:val="16"/>
                <w:lang w:val="fr-FR"/>
              </w:rPr>
              <w:t xml:space="preserve"> </w:t>
            </w:r>
            <w:r w:rsidRPr="00694B30">
              <w:rPr>
                <w:b/>
                <w:bCs/>
                <w:sz w:val="16"/>
                <w:szCs w:val="16"/>
                <w:lang w:val="fr-FR"/>
              </w:rPr>
              <w:t>SH</w:t>
            </w:r>
          </w:p>
          <w:p w14:paraId="627D86F4" w14:textId="548E6816" w:rsidR="001B5145" w:rsidRPr="00694B30" w:rsidRDefault="001B5145" w:rsidP="00AB2BA3">
            <w:pPr>
              <w:jc w:val="left"/>
              <w:rPr>
                <w:b/>
                <w:bCs/>
                <w:sz w:val="16"/>
                <w:szCs w:val="16"/>
                <w:lang w:val="fr-FR"/>
              </w:rPr>
            </w:pPr>
          </w:p>
        </w:tc>
        <w:tc>
          <w:tcPr>
            <w:tcW w:w="7899" w:type="dxa"/>
          </w:tcPr>
          <w:p w14:paraId="31976504" w14:textId="77777777" w:rsidR="0096694A" w:rsidRPr="00694B30" w:rsidRDefault="0096694A" w:rsidP="00AB2BA3">
            <w:pPr>
              <w:jc w:val="left"/>
              <w:rPr>
                <w:b/>
                <w:color w:val="151515"/>
                <w:sz w:val="16"/>
                <w:szCs w:val="16"/>
                <w:lang w:val="fr-FR"/>
              </w:rPr>
            </w:pPr>
            <w:r w:rsidRPr="00694B30">
              <w:rPr>
                <w:b/>
                <w:color w:val="151515"/>
                <w:sz w:val="16"/>
                <w:szCs w:val="16"/>
                <w:lang w:val="fr-FR"/>
              </w:rPr>
              <w:t>Désignation</w:t>
            </w:r>
            <w:r w:rsidR="008E10D7" w:rsidRPr="00694B30">
              <w:rPr>
                <w:b/>
                <w:color w:val="151515"/>
                <w:sz w:val="16"/>
                <w:szCs w:val="16"/>
                <w:lang w:val="fr-FR"/>
              </w:rPr>
              <w:t xml:space="preserve"> </w:t>
            </w:r>
            <w:r w:rsidRPr="00694B30">
              <w:rPr>
                <w:b/>
                <w:color w:val="151515"/>
                <w:sz w:val="16"/>
                <w:szCs w:val="16"/>
                <w:lang w:val="fr-FR"/>
              </w:rPr>
              <w:t>des marchandises</w:t>
            </w:r>
          </w:p>
          <w:p w14:paraId="04AF3A0D" w14:textId="74A9CFD7" w:rsidR="001B5145" w:rsidRPr="00694B30" w:rsidRDefault="001B5145" w:rsidP="00AB2BA3">
            <w:pPr>
              <w:jc w:val="left"/>
              <w:rPr>
                <w:sz w:val="16"/>
                <w:szCs w:val="16"/>
                <w:lang w:val="fr-FR"/>
              </w:rPr>
            </w:pPr>
          </w:p>
        </w:tc>
      </w:tr>
      <w:tr w:rsidR="0096694A" w:rsidRPr="00694B30" w14:paraId="04DF0714" w14:textId="77777777" w:rsidTr="003E0A8E">
        <w:tc>
          <w:tcPr>
            <w:tcW w:w="1418" w:type="dxa"/>
          </w:tcPr>
          <w:p w14:paraId="51157555" w14:textId="77777777" w:rsidR="0096694A" w:rsidRPr="00694B30" w:rsidRDefault="0096694A" w:rsidP="00AB2BA3">
            <w:pPr>
              <w:jc w:val="left"/>
              <w:rPr>
                <w:b/>
                <w:bCs/>
                <w:sz w:val="16"/>
                <w:szCs w:val="16"/>
                <w:lang w:val="fr-FR"/>
              </w:rPr>
            </w:pPr>
            <w:r w:rsidRPr="00694B30">
              <w:rPr>
                <w:b/>
                <w:bCs/>
                <w:sz w:val="16"/>
                <w:szCs w:val="16"/>
                <w:lang w:val="fr-FR"/>
              </w:rPr>
              <w:t>Ch. 50</w:t>
            </w:r>
          </w:p>
          <w:p w14:paraId="3F431519" w14:textId="77777777" w:rsidR="0096694A" w:rsidRPr="00694B30" w:rsidRDefault="0096694A" w:rsidP="00AB2BA3">
            <w:pPr>
              <w:jc w:val="left"/>
              <w:rPr>
                <w:sz w:val="16"/>
                <w:szCs w:val="16"/>
                <w:lang w:val="fr-FR"/>
              </w:rPr>
            </w:pPr>
            <w:r w:rsidRPr="00694B30">
              <w:rPr>
                <w:sz w:val="16"/>
                <w:szCs w:val="16"/>
                <w:lang w:val="fr-FR"/>
              </w:rPr>
              <w:t>5004.00</w:t>
            </w:r>
          </w:p>
          <w:p w14:paraId="0B8D240C" w14:textId="77777777" w:rsidR="0096694A" w:rsidRPr="00694B30" w:rsidRDefault="0096694A" w:rsidP="00AB2BA3">
            <w:pPr>
              <w:jc w:val="left"/>
              <w:rPr>
                <w:sz w:val="16"/>
                <w:szCs w:val="16"/>
                <w:lang w:val="fr-FR"/>
              </w:rPr>
            </w:pPr>
            <w:r w:rsidRPr="00694B30">
              <w:rPr>
                <w:sz w:val="16"/>
                <w:szCs w:val="16"/>
                <w:lang w:val="fr-FR"/>
              </w:rPr>
              <w:t>5005.00</w:t>
            </w:r>
          </w:p>
          <w:p w14:paraId="40AC8A2B" w14:textId="77777777" w:rsidR="0096694A" w:rsidRPr="00694B30" w:rsidRDefault="0096694A" w:rsidP="00AB2BA3">
            <w:pPr>
              <w:jc w:val="left"/>
              <w:rPr>
                <w:sz w:val="16"/>
                <w:szCs w:val="16"/>
                <w:lang w:val="fr-FR"/>
              </w:rPr>
            </w:pPr>
            <w:r w:rsidRPr="00694B30">
              <w:rPr>
                <w:sz w:val="16"/>
                <w:szCs w:val="16"/>
                <w:lang w:val="fr-FR"/>
              </w:rPr>
              <w:t>5006.00</w:t>
            </w:r>
          </w:p>
          <w:p w14:paraId="363D7B19" w14:textId="77777777" w:rsidR="0096694A" w:rsidRPr="00694B30" w:rsidRDefault="0096694A" w:rsidP="00AB2BA3">
            <w:pPr>
              <w:jc w:val="left"/>
              <w:rPr>
                <w:sz w:val="16"/>
                <w:szCs w:val="16"/>
                <w:lang w:val="fr-FR"/>
              </w:rPr>
            </w:pPr>
            <w:r w:rsidRPr="00694B30">
              <w:rPr>
                <w:sz w:val="16"/>
                <w:szCs w:val="16"/>
                <w:lang w:val="fr-FR"/>
              </w:rPr>
              <w:t>5007.10</w:t>
            </w:r>
          </w:p>
          <w:p w14:paraId="6FA84200" w14:textId="77777777" w:rsidR="0096694A" w:rsidRPr="00694B30" w:rsidRDefault="0096694A" w:rsidP="00AB2BA3">
            <w:pPr>
              <w:jc w:val="left"/>
              <w:rPr>
                <w:sz w:val="16"/>
                <w:szCs w:val="16"/>
                <w:lang w:val="fr-FR"/>
              </w:rPr>
            </w:pPr>
            <w:r w:rsidRPr="00694B30">
              <w:rPr>
                <w:sz w:val="16"/>
                <w:szCs w:val="16"/>
                <w:lang w:val="fr-FR"/>
              </w:rPr>
              <w:t>5007.20</w:t>
            </w:r>
          </w:p>
          <w:p w14:paraId="24F8E4A0" w14:textId="77777777" w:rsidR="0096694A" w:rsidRPr="00694B30" w:rsidRDefault="0096694A" w:rsidP="00AB2BA3">
            <w:pPr>
              <w:jc w:val="left"/>
              <w:rPr>
                <w:sz w:val="16"/>
                <w:szCs w:val="16"/>
                <w:lang w:val="fr-FR"/>
              </w:rPr>
            </w:pPr>
            <w:r w:rsidRPr="00694B30">
              <w:rPr>
                <w:sz w:val="16"/>
                <w:szCs w:val="16"/>
                <w:lang w:val="fr-FR"/>
              </w:rPr>
              <w:t>5007.90</w:t>
            </w:r>
          </w:p>
          <w:p w14:paraId="1CD7398B" w14:textId="77777777" w:rsidR="0096694A" w:rsidRPr="00694B30" w:rsidRDefault="0096694A" w:rsidP="00AB2BA3">
            <w:pPr>
              <w:jc w:val="left"/>
              <w:rPr>
                <w:sz w:val="16"/>
                <w:szCs w:val="16"/>
                <w:lang w:val="fr-FR"/>
              </w:rPr>
            </w:pPr>
          </w:p>
        </w:tc>
        <w:tc>
          <w:tcPr>
            <w:tcW w:w="7899" w:type="dxa"/>
          </w:tcPr>
          <w:p w14:paraId="18D3787F" w14:textId="77777777" w:rsidR="0096694A" w:rsidRPr="00694B30" w:rsidRDefault="0096694A" w:rsidP="00AB2BA3">
            <w:pPr>
              <w:jc w:val="left"/>
              <w:rPr>
                <w:b/>
                <w:sz w:val="16"/>
                <w:szCs w:val="16"/>
                <w:lang w:val="fr-FR"/>
              </w:rPr>
            </w:pPr>
            <w:r w:rsidRPr="00694B30">
              <w:rPr>
                <w:b/>
                <w:color w:val="151515"/>
                <w:sz w:val="16"/>
                <w:szCs w:val="16"/>
                <w:lang w:val="fr-FR"/>
              </w:rPr>
              <w:t>Soie</w:t>
            </w:r>
          </w:p>
          <w:p w14:paraId="05E941AF" w14:textId="77777777" w:rsidR="005874FB" w:rsidRPr="00694B30" w:rsidRDefault="0096694A" w:rsidP="00AB2BA3">
            <w:pPr>
              <w:ind w:hanging="5"/>
              <w:jc w:val="left"/>
              <w:rPr>
                <w:color w:val="242424"/>
                <w:sz w:val="16"/>
                <w:szCs w:val="16"/>
                <w:lang w:val="fr-FR"/>
              </w:rPr>
            </w:pPr>
            <w:r w:rsidRPr="00694B30">
              <w:rPr>
                <w:color w:val="151515"/>
                <w:sz w:val="16"/>
                <w:szCs w:val="16"/>
                <w:lang w:val="fr-FR"/>
              </w:rPr>
              <w:t xml:space="preserve">Fils </w:t>
            </w:r>
            <w:r w:rsidR="00644A7C" w:rsidRPr="00694B30">
              <w:rPr>
                <w:color w:val="151515"/>
                <w:sz w:val="16"/>
                <w:szCs w:val="16"/>
                <w:lang w:val="fr-FR"/>
              </w:rPr>
              <w:t>de</w:t>
            </w:r>
            <w:r w:rsidR="00644A7C" w:rsidRPr="00694B30">
              <w:rPr>
                <w:color w:val="242424"/>
                <w:sz w:val="16"/>
                <w:szCs w:val="16"/>
                <w:lang w:val="fr-FR"/>
              </w:rPr>
              <w:t xml:space="preserve"> soie</w:t>
            </w:r>
            <w:r w:rsidRPr="00694B30">
              <w:rPr>
                <w:color w:val="242424"/>
                <w:sz w:val="16"/>
                <w:szCs w:val="16"/>
                <w:lang w:val="fr-FR"/>
              </w:rPr>
              <w:t xml:space="preserve"> </w:t>
            </w:r>
            <w:r w:rsidRPr="00694B30">
              <w:rPr>
                <w:color w:val="151515"/>
                <w:sz w:val="16"/>
                <w:szCs w:val="16"/>
                <w:lang w:val="fr-FR"/>
              </w:rPr>
              <w:t xml:space="preserve">(autres que fils de déchets de </w:t>
            </w:r>
            <w:r w:rsidRPr="00694B30">
              <w:rPr>
                <w:color w:val="242424"/>
                <w:sz w:val="16"/>
                <w:szCs w:val="16"/>
                <w:lang w:val="fr-FR"/>
              </w:rPr>
              <w:t xml:space="preserve">soie) </w:t>
            </w:r>
            <w:r w:rsidRPr="00694B30">
              <w:rPr>
                <w:color w:val="151515"/>
                <w:sz w:val="16"/>
                <w:szCs w:val="16"/>
                <w:lang w:val="fr-FR"/>
              </w:rPr>
              <w:t xml:space="preserve">non </w:t>
            </w:r>
            <w:r w:rsidRPr="00694B30">
              <w:rPr>
                <w:color w:val="242424"/>
                <w:sz w:val="16"/>
                <w:szCs w:val="16"/>
                <w:lang w:val="fr-FR"/>
              </w:rPr>
              <w:t xml:space="preserve">conditionnés pour </w:t>
            </w:r>
            <w:r w:rsidRPr="00694B30">
              <w:rPr>
                <w:color w:val="151515"/>
                <w:sz w:val="16"/>
                <w:szCs w:val="16"/>
                <w:lang w:val="fr-FR"/>
              </w:rPr>
              <w:t>l</w:t>
            </w:r>
            <w:r w:rsidRPr="00694B30">
              <w:rPr>
                <w:color w:val="3B3B3B"/>
                <w:sz w:val="16"/>
                <w:szCs w:val="16"/>
                <w:lang w:val="fr-FR"/>
              </w:rPr>
              <w:t xml:space="preserve">a </w:t>
            </w:r>
            <w:r w:rsidRPr="00694B30">
              <w:rPr>
                <w:color w:val="242424"/>
                <w:sz w:val="16"/>
                <w:szCs w:val="16"/>
                <w:lang w:val="fr-FR"/>
              </w:rPr>
              <w:t xml:space="preserve">vente </w:t>
            </w:r>
            <w:r w:rsidRPr="00694B30">
              <w:rPr>
                <w:color w:val="3B3B3B"/>
                <w:sz w:val="16"/>
                <w:szCs w:val="16"/>
                <w:lang w:val="fr-FR"/>
              </w:rPr>
              <w:t xml:space="preserve">au </w:t>
            </w:r>
            <w:r w:rsidRPr="00694B30">
              <w:rPr>
                <w:color w:val="242424"/>
                <w:sz w:val="16"/>
                <w:szCs w:val="16"/>
                <w:lang w:val="fr-FR"/>
              </w:rPr>
              <w:t>détail</w:t>
            </w:r>
          </w:p>
          <w:p w14:paraId="03C24C80" w14:textId="60898CAC" w:rsidR="0096694A" w:rsidRPr="00694B30" w:rsidRDefault="0096694A" w:rsidP="00AB2BA3">
            <w:pPr>
              <w:ind w:hanging="5"/>
              <w:jc w:val="left"/>
              <w:rPr>
                <w:sz w:val="16"/>
                <w:szCs w:val="16"/>
                <w:lang w:val="fr-FR"/>
              </w:rPr>
            </w:pPr>
            <w:r w:rsidRPr="00694B30">
              <w:rPr>
                <w:color w:val="151515"/>
                <w:sz w:val="16"/>
                <w:szCs w:val="16"/>
                <w:lang w:val="fr-FR"/>
              </w:rPr>
              <w:t xml:space="preserve">Fils de déchets de </w:t>
            </w:r>
            <w:r w:rsidRPr="00694B30">
              <w:rPr>
                <w:color w:val="242424"/>
                <w:sz w:val="16"/>
                <w:szCs w:val="16"/>
                <w:lang w:val="fr-FR"/>
              </w:rPr>
              <w:t xml:space="preserve">soie, </w:t>
            </w:r>
            <w:r w:rsidRPr="00694B30">
              <w:rPr>
                <w:color w:val="151515"/>
                <w:sz w:val="16"/>
                <w:szCs w:val="16"/>
                <w:lang w:val="fr-FR"/>
              </w:rPr>
              <w:t xml:space="preserve">non </w:t>
            </w:r>
            <w:r w:rsidRPr="00694B30">
              <w:rPr>
                <w:color w:val="242424"/>
                <w:sz w:val="16"/>
                <w:szCs w:val="16"/>
                <w:lang w:val="fr-FR"/>
              </w:rPr>
              <w:t xml:space="preserve">conditionnés </w:t>
            </w:r>
            <w:r w:rsidRPr="00694B30">
              <w:rPr>
                <w:color w:val="151515"/>
                <w:sz w:val="16"/>
                <w:szCs w:val="16"/>
                <w:lang w:val="fr-FR"/>
              </w:rPr>
              <w:t xml:space="preserve">pour la vente </w:t>
            </w:r>
            <w:r w:rsidRPr="00694B30">
              <w:rPr>
                <w:color w:val="242424"/>
                <w:sz w:val="16"/>
                <w:szCs w:val="16"/>
                <w:lang w:val="fr-FR"/>
              </w:rPr>
              <w:t>au</w:t>
            </w:r>
            <w:r w:rsidR="008E10D7" w:rsidRPr="00694B30">
              <w:rPr>
                <w:color w:val="242424"/>
                <w:sz w:val="16"/>
                <w:szCs w:val="16"/>
                <w:lang w:val="fr-FR"/>
              </w:rPr>
              <w:t xml:space="preserve"> </w:t>
            </w:r>
            <w:r w:rsidRPr="00694B30">
              <w:rPr>
                <w:color w:val="242424"/>
                <w:sz w:val="16"/>
                <w:szCs w:val="16"/>
                <w:lang w:val="fr-FR"/>
              </w:rPr>
              <w:t>détail</w:t>
            </w:r>
          </w:p>
          <w:p w14:paraId="4FFD6BFE" w14:textId="3986755A" w:rsidR="0096694A" w:rsidRPr="00694B30" w:rsidRDefault="0096694A" w:rsidP="00AB2BA3">
            <w:pPr>
              <w:ind w:firstLine="7"/>
              <w:jc w:val="left"/>
              <w:rPr>
                <w:sz w:val="16"/>
                <w:szCs w:val="16"/>
                <w:lang w:val="fr-FR"/>
              </w:rPr>
            </w:pPr>
            <w:r w:rsidRPr="00694B30">
              <w:rPr>
                <w:color w:val="151515"/>
                <w:sz w:val="16"/>
                <w:szCs w:val="16"/>
                <w:lang w:val="fr-FR"/>
              </w:rPr>
              <w:t xml:space="preserve">Fils de </w:t>
            </w:r>
            <w:r w:rsidRPr="00694B30">
              <w:rPr>
                <w:color w:val="242424"/>
                <w:sz w:val="16"/>
                <w:szCs w:val="16"/>
                <w:lang w:val="fr-FR"/>
              </w:rPr>
              <w:t xml:space="preserve">soie </w:t>
            </w:r>
            <w:r w:rsidRPr="00694B30">
              <w:rPr>
                <w:color w:val="151515"/>
                <w:sz w:val="16"/>
                <w:szCs w:val="16"/>
                <w:lang w:val="fr-FR"/>
              </w:rPr>
              <w:t xml:space="preserve">ou de déchets de </w:t>
            </w:r>
            <w:r w:rsidRPr="00694B30">
              <w:rPr>
                <w:color w:val="242424"/>
                <w:sz w:val="16"/>
                <w:szCs w:val="16"/>
                <w:lang w:val="fr-FR"/>
              </w:rPr>
              <w:t xml:space="preserve">soie, </w:t>
            </w:r>
            <w:r w:rsidRPr="00694B30">
              <w:rPr>
                <w:color w:val="151515"/>
                <w:sz w:val="16"/>
                <w:szCs w:val="16"/>
                <w:lang w:val="fr-FR"/>
              </w:rPr>
              <w:t xml:space="preserve">conditionnés </w:t>
            </w:r>
            <w:r w:rsidRPr="00694B30">
              <w:rPr>
                <w:color w:val="242424"/>
                <w:sz w:val="16"/>
                <w:szCs w:val="16"/>
                <w:lang w:val="fr-FR"/>
              </w:rPr>
              <w:t xml:space="preserve">pour </w:t>
            </w:r>
            <w:r w:rsidRPr="00694B30">
              <w:rPr>
                <w:color w:val="151515"/>
                <w:sz w:val="16"/>
                <w:szCs w:val="16"/>
                <w:lang w:val="fr-FR"/>
              </w:rPr>
              <w:t xml:space="preserve">la </w:t>
            </w:r>
            <w:r w:rsidRPr="00694B30">
              <w:rPr>
                <w:color w:val="242424"/>
                <w:sz w:val="16"/>
                <w:szCs w:val="16"/>
                <w:lang w:val="fr-FR"/>
              </w:rPr>
              <w:t>vente au détail; poil de Mes</w:t>
            </w:r>
            <w:r w:rsidR="00644A7C" w:rsidRPr="00694B30">
              <w:rPr>
                <w:color w:val="242424"/>
                <w:sz w:val="16"/>
                <w:szCs w:val="16"/>
                <w:lang w:val="fr-FR"/>
              </w:rPr>
              <w:t>sine</w:t>
            </w:r>
          </w:p>
          <w:p w14:paraId="04DD0CF4" w14:textId="77777777" w:rsidR="005874FB" w:rsidRPr="00694B30" w:rsidRDefault="002F2F82" w:rsidP="00AB2BA3">
            <w:pPr>
              <w:ind w:firstLine="7"/>
              <w:jc w:val="left"/>
              <w:rPr>
                <w:color w:val="151515"/>
                <w:sz w:val="16"/>
                <w:szCs w:val="16"/>
                <w:lang w:val="fr-FR"/>
              </w:rPr>
            </w:pPr>
            <w:r w:rsidRPr="00694B30">
              <w:rPr>
                <w:color w:val="151515"/>
                <w:sz w:val="16"/>
                <w:szCs w:val="16"/>
                <w:lang w:val="fr-FR"/>
              </w:rPr>
              <w:t>Tissus de bourrette</w:t>
            </w:r>
          </w:p>
          <w:p w14:paraId="63E147DA" w14:textId="5B5A7827" w:rsidR="001B5145" w:rsidRPr="00694B30" w:rsidRDefault="0096694A" w:rsidP="00AB2BA3">
            <w:pPr>
              <w:ind w:firstLine="7"/>
              <w:jc w:val="left"/>
              <w:rPr>
                <w:color w:val="242424"/>
                <w:sz w:val="16"/>
                <w:szCs w:val="16"/>
                <w:lang w:val="fr-FR"/>
              </w:rPr>
            </w:pPr>
            <w:r w:rsidRPr="00694B30">
              <w:rPr>
                <w:color w:val="151515"/>
                <w:sz w:val="16"/>
                <w:szCs w:val="16"/>
                <w:lang w:val="fr-FR"/>
              </w:rPr>
              <w:t>Tissus de</w:t>
            </w:r>
            <w:r w:rsidR="00644A7C" w:rsidRPr="00694B30">
              <w:rPr>
                <w:color w:val="151515"/>
                <w:sz w:val="16"/>
                <w:szCs w:val="16"/>
                <w:lang w:val="fr-FR"/>
              </w:rPr>
              <w:t xml:space="preserve"> </w:t>
            </w:r>
            <w:r w:rsidRPr="00694B30">
              <w:rPr>
                <w:color w:val="151515"/>
                <w:sz w:val="16"/>
                <w:szCs w:val="16"/>
                <w:lang w:val="fr-FR"/>
              </w:rPr>
              <w:t>soie/déchets de</w:t>
            </w:r>
            <w:r w:rsidR="00644A7C" w:rsidRPr="00694B30">
              <w:rPr>
                <w:color w:val="151515"/>
                <w:sz w:val="16"/>
                <w:szCs w:val="16"/>
                <w:lang w:val="fr-FR"/>
              </w:rPr>
              <w:t xml:space="preserve"> </w:t>
            </w:r>
            <w:r w:rsidRPr="00694B30">
              <w:rPr>
                <w:color w:val="151515"/>
                <w:sz w:val="16"/>
                <w:szCs w:val="16"/>
                <w:lang w:val="fr-FR"/>
              </w:rPr>
              <w:t>soie</w:t>
            </w:r>
            <w:r w:rsidRPr="00694B30">
              <w:rPr>
                <w:color w:val="242424"/>
                <w:sz w:val="16"/>
                <w:szCs w:val="16"/>
                <w:lang w:val="fr-FR"/>
              </w:rPr>
              <w:t xml:space="preserve">, </w:t>
            </w:r>
            <w:r w:rsidR="001B5145" w:rsidRPr="00694B30">
              <w:rPr>
                <w:color w:val="151515"/>
                <w:sz w:val="16"/>
                <w:szCs w:val="16"/>
                <w:lang w:val="fr-FR"/>
              </w:rPr>
              <w:t>&gt;/</w:t>
            </w:r>
            <w:r w:rsidR="001B5145" w:rsidRPr="00694B30">
              <w:rPr>
                <w:color w:val="242424"/>
                <w:sz w:val="16"/>
                <w:szCs w:val="16"/>
                <w:lang w:val="fr-FR"/>
              </w:rPr>
              <w:t>=</w:t>
            </w:r>
            <w:r w:rsidRPr="00694B30">
              <w:rPr>
                <w:color w:val="151515"/>
                <w:sz w:val="16"/>
                <w:szCs w:val="16"/>
                <w:lang w:val="fr-FR"/>
              </w:rPr>
              <w:t>85</w:t>
            </w:r>
            <w:r w:rsidRPr="00694B30">
              <w:rPr>
                <w:color w:val="242424"/>
                <w:sz w:val="16"/>
                <w:szCs w:val="16"/>
                <w:lang w:val="fr-FR"/>
              </w:rPr>
              <w:t xml:space="preserve">% </w:t>
            </w:r>
            <w:r w:rsidRPr="00694B30">
              <w:rPr>
                <w:color w:val="151515"/>
                <w:sz w:val="16"/>
                <w:szCs w:val="16"/>
                <w:lang w:val="fr-FR"/>
              </w:rPr>
              <w:t xml:space="preserve">de </w:t>
            </w:r>
            <w:r w:rsidRPr="00694B30">
              <w:rPr>
                <w:color w:val="242424"/>
                <w:sz w:val="16"/>
                <w:szCs w:val="16"/>
                <w:lang w:val="fr-FR"/>
              </w:rPr>
              <w:t xml:space="preserve">soie/déchets </w:t>
            </w:r>
            <w:r w:rsidRPr="00694B30">
              <w:rPr>
                <w:color w:val="151515"/>
                <w:sz w:val="16"/>
                <w:szCs w:val="16"/>
                <w:lang w:val="fr-FR"/>
              </w:rPr>
              <w:t>d</w:t>
            </w:r>
            <w:r w:rsidRPr="00694B30">
              <w:rPr>
                <w:color w:val="3B3B3B"/>
                <w:sz w:val="16"/>
                <w:szCs w:val="16"/>
                <w:lang w:val="fr-FR"/>
              </w:rPr>
              <w:t xml:space="preserve">e </w:t>
            </w:r>
            <w:r w:rsidRPr="00694B30">
              <w:rPr>
                <w:color w:val="242424"/>
                <w:sz w:val="16"/>
                <w:szCs w:val="16"/>
                <w:lang w:val="fr-FR"/>
              </w:rPr>
              <w:t xml:space="preserve">soie autres que </w:t>
            </w:r>
            <w:r w:rsidRPr="00694B30">
              <w:rPr>
                <w:color w:val="151515"/>
                <w:sz w:val="16"/>
                <w:szCs w:val="16"/>
                <w:lang w:val="fr-FR"/>
              </w:rPr>
              <w:t>l</w:t>
            </w:r>
            <w:r w:rsidRPr="00694B30">
              <w:rPr>
                <w:color w:val="3B3B3B"/>
                <w:sz w:val="16"/>
                <w:szCs w:val="16"/>
                <w:lang w:val="fr-FR"/>
              </w:rPr>
              <w:t xml:space="preserve">a </w:t>
            </w:r>
            <w:r w:rsidRPr="00694B30">
              <w:rPr>
                <w:color w:val="242424"/>
                <w:sz w:val="16"/>
                <w:szCs w:val="16"/>
                <w:lang w:val="fr-FR"/>
              </w:rPr>
              <w:t xml:space="preserve">bourrette </w:t>
            </w:r>
          </w:p>
          <w:p w14:paraId="4824D088" w14:textId="505B9148" w:rsidR="0096694A" w:rsidRPr="00694B30" w:rsidRDefault="0096694A" w:rsidP="00AB2BA3">
            <w:pPr>
              <w:ind w:firstLine="7"/>
              <w:jc w:val="left"/>
              <w:rPr>
                <w:sz w:val="16"/>
                <w:szCs w:val="16"/>
                <w:lang w:val="fr-FR"/>
              </w:rPr>
            </w:pPr>
            <w:r w:rsidRPr="00694B30">
              <w:rPr>
                <w:color w:val="151515"/>
                <w:sz w:val="16"/>
                <w:szCs w:val="16"/>
                <w:lang w:val="fr-FR"/>
              </w:rPr>
              <w:t xml:space="preserve">Tissus de </w:t>
            </w:r>
            <w:r w:rsidRPr="00694B30">
              <w:rPr>
                <w:color w:val="242424"/>
                <w:sz w:val="16"/>
                <w:szCs w:val="16"/>
                <w:lang w:val="fr-FR"/>
              </w:rPr>
              <w:t xml:space="preserve">soie, </w:t>
            </w:r>
            <w:r w:rsidRPr="00694B30">
              <w:rPr>
                <w:color w:val="151515"/>
                <w:sz w:val="16"/>
                <w:szCs w:val="16"/>
                <w:lang w:val="fr-FR"/>
              </w:rPr>
              <w:t>nda</w:t>
            </w:r>
          </w:p>
          <w:p w14:paraId="07C7539B" w14:textId="77777777" w:rsidR="0096694A" w:rsidRPr="00694B30" w:rsidRDefault="0096694A" w:rsidP="00AB2BA3">
            <w:pPr>
              <w:jc w:val="left"/>
              <w:rPr>
                <w:b/>
                <w:color w:val="151515"/>
                <w:sz w:val="16"/>
                <w:szCs w:val="16"/>
                <w:lang w:val="fr-FR"/>
              </w:rPr>
            </w:pPr>
          </w:p>
        </w:tc>
      </w:tr>
      <w:tr w:rsidR="0096694A" w:rsidRPr="00694B30" w14:paraId="59947F2C" w14:textId="77777777" w:rsidTr="003E0A8E">
        <w:tc>
          <w:tcPr>
            <w:tcW w:w="1418" w:type="dxa"/>
          </w:tcPr>
          <w:p w14:paraId="23F892D7" w14:textId="6411D8D2" w:rsidR="0096694A" w:rsidRPr="00694B30" w:rsidRDefault="0096694A" w:rsidP="00AB2BA3">
            <w:pPr>
              <w:jc w:val="left"/>
              <w:rPr>
                <w:b/>
                <w:bCs/>
                <w:sz w:val="16"/>
                <w:szCs w:val="16"/>
                <w:lang w:val="fr-FR"/>
              </w:rPr>
            </w:pPr>
            <w:r w:rsidRPr="00694B30">
              <w:rPr>
                <w:b/>
                <w:bCs/>
                <w:sz w:val="16"/>
                <w:szCs w:val="16"/>
                <w:lang w:val="fr-FR"/>
              </w:rPr>
              <w:t>Ch.</w:t>
            </w:r>
            <w:r w:rsidR="00877E30" w:rsidRPr="00694B30">
              <w:rPr>
                <w:b/>
                <w:bCs/>
                <w:sz w:val="16"/>
                <w:szCs w:val="16"/>
                <w:lang w:val="fr-FR"/>
              </w:rPr>
              <w:t xml:space="preserve"> </w:t>
            </w:r>
            <w:r w:rsidRPr="00694B30">
              <w:rPr>
                <w:b/>
                <w:bCs/>
                <w:sz w:val="16"/>
                <w:szCs w:val="16"/>
                <w:lang w:val="fr-FR"/>
              </w:rPr>
              <w:t>51</w:t>
            </w:r>
          </w:p>
          <w:p w14:paraId="12260A90" w14:textId="77777777" w:rsidR="0096694A" w:rsidRPr="00694B30" w:rsidRDefault="0096694A" w:rsidP="00AB2BA3">
            <w:pPr>
              <w:jc w:val="left"/>
              <w:rPr>
                <w:sz w:val="16"/>
                <w:szCs w:val="16"/>
                <w:lang w:val="fr-FR"/>
              </w:rPr>
            </w:pPr>
            <w:r w:rsidRPr="00694B30">
              <w:rPr>
                <w:color w:val="242424"/>
                <w:sz w:val="16"/>
                <w:szCs w:val="16"/>
                <w:lang w:val="fr-FR"/>
              </w:rPr>
              <w:t>5105.10</w:t>
            </w:r>
          </w:p>
          <w:p w14:paraId="58700297" w14:textId="77777777" w:rsidR="0096694A" w:rsidRPr="00694B30" w:rsidRDefault="0096694A" w:rsidP="00AB2BA3">
            <w:pPr>
              <w:jc w:val="left"/>
              <w:rPr>
                <w:sz w:val="16"/>
                <w:szCs w:val="16"/>
                <w:lang w:val="fr-FR"/>
              </w:rPr>
            </w:pPr>
            <w:r w:rsidRPr="00694B30">
              <w:rPr>
                <w:color w:val="242424"/>
                <w:sz w:val="16"/>
                <w:szCs w:val="16"/>
                <w:lang w:val="fr-FR"/>
              </w:rPr>
              <w:t>5105.21</w:t>
            </w:r>
          </w:p>
          <w:p w14:paraId="5C20313F" w14:textId="77777777" w:rsidR="0096694A" w:rsidRPr="00694B30" w:rsidRDefault="0096694A" w:rsidP="00AB2BA3">
            <w:pPr>
              <w:jc w:val="left"/>
              <w:rPr>
                <w:sz w:val="16"/>
                <w:szCs w:val="16"/>
                <w:lang w:val="fr-FR"/>
              </w:rPr>
            </w:pPr>
            <w:r w:rsidRPr="00694B30">
              <w:rPr>
                <w:sz w:val="16"/>
                <w:szCs w:val="16"/>
                <w:lang w:val="fr-FR"/>
              </w:rPr>
              <w:t>5105.29</w:t>
            </w:r>
          </w:p>
          <w:p w14:paraId="5A0E2849" w14:textId="77777777" w:rsidR="0096694A" w:rsidRPr="00694B30" w:rsidRDefault="0096694A" w:rsidP="00AB2BA3">
            <w:pPr>
              <w:jc w:val="left"/>
              <w:rPr>
                <w:sz w:val="16"/>
                <w:szCs w:val="16"/>
                <w:lang w:val="fr-FR"/>
              </w:rPr>
            </w:pPr>
            <w:r w:rsidRPr="00694B30">
              <w:rPr>
                <w:sz w:val="16"/>
                <w:szCs w:val="16"/>
                <w:lang w:val="fr-FR"/>
              </w:rPr>
              <w:t>5105.30</w:t>
            </w:r>
          </w:p>
          <w:p w14:paraId="6C2C4FA9" w14:textId="77777777" w:rsidR="0096694A" w:rsidRPr="00694B30" w:rsidRDefault="0096694A" w:rsidP="00AB2BA3">
            <w:pPr>
              <w:jc w:val="left"/>
              <w:rPr>
                <w:sz w:val="16"/>
                <w:szCs w:val="16"/>
                <w:lang w:val="fr-FR"/>
              </w:rPr>
            </w:pPr>
            <w:r w:rsidRPr="00694B30">
              <w:rPr>
                <w:sz w:val="16"/>
                <w:szCs w:val="16"/>
                <w:lang w:val="fr-FR"/>
              </w:rPr>
              <w:t>5106.10</w:t>
            </w:r>
          </w:p>
          <w:p w14:paraId="7AF8E9BF" w14:textId="77777777" w:rsidR="0096694A" w:rsidRPr="00694B30" w:rsidRDefault="0096694A" w:rsidP="00AB2BA3">
            <w:pPr>
              <w:jc w:val="left"/>
              <w:rPr>
                <w:sz w:val="16"/>
                <w:szCs w:val="16"/>
                <w:lang w:val="fr-FR"/>
              </w:rPr>
            </w:pPr>
            <w:r w:rsidRPr="00694B30">
              <w:rPr>
                <w:sz w:val="16"/>
                <w:szCs w:val="16"/>
                <w:lang w:val="fr-FR"/>
              </w:rPr>
              <w:t>5106.20</w:t>
            </w:r>
          </w:p>
          <w:p w14:paraId="3A2C3F32" w14:textId="77777777" w:rsidR="0096694A" w:rsidRPr="00694B30" w:rsidRDefault="0096694A" w:rsidP="00AB2BA3">
            <w:pPr>
              <w:jc w:val="left"/>
              <w:rPr>
                <w:sz w:val="16"/>
                <w:szCs w:val="16"/>
                <w:lang w:val="fr-FR"/>
              </w:rPr>
            </w:pPr>
            <w:r w:rsidRPr="00694B30">
              <w:rPr>
                <w:color w:val="242424"/>
                <w:sz w:val="16"/>
                <w:szCs w:val="16"/>
                <w:lang w:val="fr-FR"/>
              </w:rPr>
              <w:t>5107.10</w:t>
            </w:r>
          </w:p>
          <w:p w14:paraId="4E812FEA" w14:textId="77777777" w:rsidR="0096694A" w:rsidRPr="00694B30" w:rsidRDefault="0096694A" w:rsidP="00AB2BA3">
            <w:pPr>
              <w:jc w:val="left"/>
              <w:rPr>
                <w:sz w:val="16"/>
                <w:szCs w:val="16"/>
                <w:lang w:val="fr-FR"/>
              </w:rPr>
            </w:pPr>
            <w:r w:rsidRPr="00694B30">
              <w:rPr>
                <w:color w:val="242424"/>
                <w:sz w:val="16"/>
                <w:szCs w:val="16"/>
                <w:lang w:val="fr-FR"/>
              </w:rPr>
              <w:t>5107.20</w:t>
            </w:r>
          </w:p>
          <w:p w14:paraId="4D17FA2D" w14:textId="77777777" w:rsidR="0096694A" w:rsidRPr="00694B30" w:rsidRDefault="0096694A" w:rsidP="00AB2BA3">
            <w:pPr>
              <w:jc w:val="left"/>
              <w:rPr>
                <w:sz w:val="16"/>
                <w:szCs w:val="16"/>
                <w:lang w:val="fr-FR"/>
              </w:rPr>
            </w:pPr>
            <w:r w:rsidRPr="00694B30">
              <w:rPr>
                <w:color w:val="242424"/>
                <w:sz w:val="16"/>
                <w:szCs w:val="16"/>
                <w:lang w:val="fr-FR"/>
              </w:rPr>
              <w:t>5108.10</w:t>
            </w:r>
          </w:p>
          <w:p w14:paraId="2BE565D8" w14:textId="77777777" w:rsidR="0096694A" w:rsidRPr="00694B30" w:rsidRDefault="0096694A" w:rsidP="00AB2BA3">
            <w:pPr>
              <w:jc w:val="left"/>
              <w:rPr>
                <w:sz w:val="16"/>
                <w:szCs w:val="16"/>
                <w:lang w:val="fr-FR"/>
              </w:rPr>
            </w:pPr>
            <w:r w:rsidRPr="00694B30">
              <w:rPr>
                <w:sz w:val="16"/>
                <w:szCs w:val="16"/>
                <w:lang w:val="fr-FR"/>
              </w:rPr>
              <w:t>5108.20</w:t>
            </w:r>
          </w:p>
          <w:p w14:paraId="1A80CC9D" w14:textId="77777777" w:rsidR="0096694A" w:rsidRPr="00694B30" w:rsidRDefault="0096694A" w:rsidP="00AB2BA3">
            <w:pPr>
              <w:jc w:val="left"/>
              <w:rPr>
                <w:sz w:val="16"/>
                <w:szCs w:val="16"/>
                <w:lang w:val="fr-FR"/>
              </w:rPr>
            </w:pPr>
            <w:r w:rsidRPr="00694B30">
              <w:rPr>
                <w:color w:val="242424"/>
                <w:sz w:val="16"/>
                <w:szCs w:val="16"/>
                <w:lang w:val="fr-FR"/>
              </w:rPr>
              <w:t>5109.10</w:t>
            </w:r>
          </w:p>
          <w:p w14:paraId="5A365EE7" w14:textId="77777777" w:rsidR="0096694A" w:rsidRPr="00694B30" w:rsidRDefault="0096694A" w:rsidP="00AB2BA3">
            <w:pPr>
              <w:jc w:val="left"/>
              <w:rPr>
                <w:sz w:val="16"/>
                <w:szCs w:val="16"/>
                <w:lang w:val="fr-FR"/>
              </w:rPr>
            </w:pPr>
            <w:r w:rsidRPr="00694B30">
              <w:rPr>
                <w:color w:val="242424"/>
                <w:sz w:val="16"/>
                <w:szCs w:val="16"/>
                <w:lang w:val="fr-FR"/>
              </w:rPr>
              <w:t>5109.90</w:t>
            </w:r>
          </w:p>
          <w:p w14:paraId="72E3A2C6" w14:textId="77777777" w:rsidR="0096694A" w:rsidRPr="00694B30" w:rsidRDefault="0096694A" w:rsidP="00AB2BA3">
            <w:pPr>
              <w:jc w:val="left"/>
              <w:rPr>
                <w:sz w:val="16"/>
                <w:szCs w:val="16"/>
                <w:lang w:val="fr-FR"/>
              </w:rPr>
            </w:pPr>
            <w:r w:rsidRPr="00694B30">
              <w:rPr>
                <w:color w:val="242424"/>
                <w:sz w:val="16"/>
                <w:szCs w:val="16"/>
                <w:lang w:val="fr-FR"/>
              </w:rPr>
              <w:t>5110.00</w:t>
            </w:r>
          </w:p>
          <w:p w14:paraId="21E8847C" w14:textId="77777777" w:rsidR="0096694A" w:rsidRPr="00694B30" w:rsidRDefault="0096694A" w:rsidP="00AB2BA3">
            <w:pPr>
              <w:jc w:val="left"/>
              <w:rPr>
                <w:sz w:val="16"/>
                <w:szCs w:val="16"/>
                <w:lang w:val="fr-FR"/>
              </w:rPr>
            </w:pPr>
            <w:r w:rsidRPr="00694B30">
              <w:rPr>
                <w:color w:val="242424"/>
                <w:sz w:val="16"/>
                <w:szCs w:val="16"/>
                <w:lang w:val="fr-FR"/>
              </w:rPr>
              <w:t>5111.11</w:t>
            </w:r>
          </w:p>
          <w:p w14:paraId="702F5AF1" w14:textId="77777777" w:rsidR="0096694A" w:rsidRPr="00694B30" w:rsidRDefault="0096694A" w:rsidP="00AB2BA3">
            <w:pPr>
              <w:jc w:val="left"/>
              <w:rPr>
                <w:sz w:val="16"/>
                <w:szCs w:val="16"/>
                <w:lang w:val="fr-FR"/>
              </w:rPr>
            </w:pPr>
            <w:r w:rsidRPr="00694B30">
              <w:rPr>
                <w:color w:val="242424"/>
                <w:sz w:val="16"/>
                <w:szCs w:val="16"/>
                <w:lang w:val="fr-FR"/>
              </w:rPr>
              <w:t>5111.19</w:t>
            </w:r>
          </w:p>
          <w:p w14:paraId="63C0BDD8" w14:textId="77777777" w:rsidR="0096694A" w:rsidRPr="00694B30" w:rsidRDefault="0096694A" w:rsidP="00AB2BA3">
            <w:pPr>
              <w:jc w:val="left"/>
              <w:rPr>
                <w:sz w:val="16"/>
                <w:szCs w:val="16"/>
                <w:lang w:val="fr-FR"/>
              </w:rPr>
            </w:pPr>
            <w:r w:rsidRPr="00694B30">
              <w:rPr>
                <w:color w:val="242424"/>
                <w:sz w:val="16"/>
                <w:szCs w:val="16"/>
                <w:lang w:val="fr-FR"/>
              </w:rPr>
              <w:t>5111.20</w:t>
            </w:r>
          </w:p>
          <w:p w14:paraId="743FEFB1" w14:textId="77777777" w:rsidR="0096694A" w:rsidRPr="00694B30" w:rsidRDefault="0096694A" w:rsidP="00AB2BA3">
            <w:pPr>
              <w:jc w:val="left"/>
              <w:rPr>
                <w:sz w:val="16"/>
                <w:szCs w:val="16"/>
                <w:lang w:val="fr-FR"/>
              </w:rPr>
            </w:pPr>
            <w:r w:rsidRPr="00694B30">
              <w:rPr>
                <w:color w:val="242424"/>
                <w:sz w:val="16"/>
                <w:szCs w:val="16"/>
                <w:lang w:val="fr-FR"/>
              </w:rPr>
              <w:t>5111.30</w:t>
            </w:r>
          </w:p>
          <w:p w14:paraId="53DB4C8A" w14:textId="77777777" w:rsidR="0096694A" w:rsidRPr="00694B30" w:rsidRDefault="0096694A" w:rsidP="00AB2BA3">
            <w:pPr>
              <w:jc w:val="left"/>
              <w:rPr>
                <w:sz w:val="16"/>
                <w:szCs w:val="16"/>
                <w:lang w:val="fr-FR"/>
              </w:rPr>
            </w:pPr>
            <w:r w:rsidRPr="00694B30">
              <w:rPr>
                <w:color w:val="242424"/>
                <w:sz w:val="16"/>
                <w:szCs w:val="16"/>
                <w:lang w:val="fr-FR"/>
              </w:rPr>
              <w:t>5111.90</w:t>
            </w:r>
          </w:p>
          <w:p w14:paraId="1F143210" w14:textId="77777777" w:rsidR="0096694A" w:rsidRPr="00694B30" w:rsidRDefault="0096694A" w:rsidP="00AB2BA3">
            <w:pPr>
              <w:jc w:val="left"/>
              <w:rPr>
                <w:sz w:val="16"/>
                <w:szCs w:val="16"/>
                <w:lang w:val="fr-FR"/>
              </w:rPr>
            </w:pPr>
            <w:r w:rsidRPr="00694B30">
              <w:rPr>
                <w:color w:val="242424"/>
                <w:sz w:val="16"/>
                <w:szCs w:val="16"/>
                <w:lang w:val="fr-FR"/>
              </w:rPr>
              <w:t>5112.11</w:t>
            </w:r>
          </w:p>
          <w:p w14:paraId="64D140D0" w14:textId="77777777" w:rsidR="0096694A" w:rsidRPr="00694B30" w:rsidRDefault="0096694A" w:rsidP="00AB2BA3">
            <w:pPr>
              <w:jc w:val="left"/>
              <w:rPr>
                <w:sz w:val="16"/>
                <w:szCs w:val="16"/>
                <w:lang w:val="fr-FR"/>
              </w:rPr>
            </w:pPr>
            <w:r w:rsidRPr="00694B30">
              <w:rPr>
                <w:color w:val="242424"/>
                <w:sz w:val="16"/>
                <w:szCs w:val="16"/>
                <w:lang w:val="fr-FR"/>
              </w:rPr>
              <w:t>5112.19</w:t>
            </w:r>
          </w:p>
          <w:p w14:paraId="4AB063D2" w14:textId="77777777" w:rsidR="0096694A" w:rsidRPr="00694B30" w:rsidRDefault="0096694A" w:rsidP="00AB2BA3">
            <w:pPr>
              <w:jc w:val="left"/>
              <w:rPr>
                <w:sz w:val="16"/>
                <w:szCs w:val="16"/>
                <w:lang w:val="fr-FR"/>
              </w:rPr>
            </w:pPr>
            <w:r w:rsidRPr="00694B30">
              <w:rPr>
                <w:color w:val="242424"/>
                <w:sz w:val="16"/>
                <w:szCs w:val="16"/>
                <w:lang w:val="fr-FR"/>
              </w:rPr>
              <w:t>5112.20</w:t>
            </w:r>
          </w:p>
          <w:p w14:paraId="6BF25D95" w14:textId="77777777" w:rsidR="0096694A" w:rsidRPr="00694B30" w:rsidRDefault="0096694A" w:rsidP="00AB2BA3">
            <w:pPr>
              <w:jc w:val="left"/>
              <w:rPr>
                <w:sz w:val="16"/>
                <w:szCs w:val="16"/>
                <w:lang w:val="fr-FR"/>
              </w:rPr>
            </w:pPr>
            <w:r w:rsidRPr="00694B30">
              <w:rPr>
                <w:color w:val="242424"/>
                <w:sz w:val="16"/>
                <w:szCs w:val="16"/>
                <w:lang w:val="fr-FR"/>
              </w:rPr>
              <w:t>5112.30</w:t>
            </w:r>
          </w:p>
          <w:p w14:paraId="4BFD055B" w14:textId="77777777" w:rsidR="0096694A" w:rsidRPr="00694B30" w:rsidRDefault="0096694A" w:rsidP="00AB2BA3">
            <w:pPr>
              <w:jc w:val="left"/>
              <w:rPr>
                <w:sz w:val="16"/>
                <w:szCs w:val="16"/>
                <w:lang w:val="fr-FR"/>
              </w:rPr>
            </w:pPr>
            <w:r w:rsidRPr="00694B30">
              <w:rPr>
                <w:color w:val="242424"/>
                <w:sz w:val="16"/>
                <w:szCs w:val="16"/>
                <w:lang w:val="fr-FR"/>
              </w:rPr>
              <w:t>5112.90</w:t>
            </w:r>
          </w:p>
          <w:p w14:paraId="44C34103" w14:textId="77777777" w:rsidR="0096694A" w:rsidRPr="00694B30" w:rsidRDefault="0096694A" w:rsidP="00AB2BA3">
            <w:pPr>
              <w:jc w:val="left"/>
              <w:rPr>
                <w:sz w:val="16"/>
                <w:szCs w:val="16"/>
                <w:lang w:val="fr-FR"/>
              </w:rPr>
            </w:pPr>
            <w:r w:rsidRPr="00694B30">
              <w:rPr>
                <w:color w:val="242424"/>
                <w:sz w:val="16"/>
                <w:szCs w:val="16"/>
                <w:lang w:val="fr-FR"/>
              </w:rPr>
              <w:t>5113.00</w:t>
            </w:r>
          </w:p>
          <w:p w14:paraId="395D5097" w14:textId="77777777" w:rsidR="0096694A" w:rsidRPr="00694B30" w:rsidRDefault="0096694A" w:rsidP="00AB2BA3">
            <w:pPr>
              <w:jc w:val="left"/>
              <w:rPr>
                <w:sz w:val="16"/>
                <w:szCs w:val="16"/>
                <w:lang w:val="fr-FR"/>
              </w:rPr>
            </w:pPr>
          </w:p>
        </w:tc>
        <w:tc>
          <w:tcPr>
            <w:tcW w:w="7899" w:type="dxa"/>
          </w:tcPr>
          <w:p w14:paraId="677229D3" w14:textId="77777777" w:rsidR="0096694A" w:rsidRPr="00694B30" w:rsidRDefault="0096694A" w:rsidP="00AB2BA3">
            <w:pPr>
              <w:jc w:val="left"/>
              <w:rPr>
                <w:b/>
                <w:sz w:val="16"/>
                <w:szCs w:val="16"/>
                <w:lang w:val="fr-FR"/>
              </w:rPr>
            </w:pPr>
            <w:r w:rsidRPr="00694B30">
              <w:rPr>
                <w:b/>
                <w:color w:val="151515"/>
                <w:sz w:val="16"/>
                <w:szCs w:val="16"/>
                <w:lang w:val="fr-FR"/>
              </w:rPr>
              <w:t xml:space="preserve">Laine, poils fins ou </w:t>
            </w:r>
            <w:r w:rsidRPr="00694B30">
              <w:rPr>
                <w:b/>
                <w:color w:val="242424"/>
                <w:sz w:val="16"/>
                <w:szCs w:val="16"/>
                <w:lang w:val="fr-FR"/>
              </w:rPr>
              <w:t xml:space="preserve">grossiers; </w:t>
            </w:r>
            <w:r w:rsidRPr="00694B30">
              <w:rPr>
                <w:b/>
                <w:color w:val="151515"/>
                <w:sz w:val="16"/>
                <w:szCs w:val="16"/>
                <w:lang w:val="fr-FR"/>
              </w:rPr>
              <w:t xml:space="preserve">fils </w:t>
            </w:r>
            <w:r w:rsidRPr="00694B30">
              <w:rPr>
                <w:b/>
                <w:color w:val="242424"/>
                <w:sz w:val="16"/>
                <w:szCs w:val="16"/>
                <w:lang w:val="fr-FR"/>
              </w:rPr>
              <w:t xml:space="preserve">et </w:t>
            </w:r>
            <w:r w:rsidRPr="00694B30">
              <w:rPr>
                <w:b/>
                <w:color w:val="151515"/>
                <w:sz w:val="16"/>
                <w:szCs w:val="16"/>
                <w:lang w:val="fr-FR"/>
              </w:rPr>
              <w:t>tissus de crin</w:t>
            </w:r>
          </w:p>
          <w:p w14:paraId="21BB6AE8" w14:textId="77777777" w:rsidR="0096694A" w:rsidRPr="00694B30" w:rsidRDefault="0096694A" w:rsidP="00AB2BA3">
            <w:pPr>
              <w:jc w:val="left"/>
              <w:rPr>
                <w:sz w:val="16"/>
                <w:szCs w:val="16"/>
                <w:lang w:val="fr-FR"/>
              </w:rPr>
            </w:pPr>
            <w:r w:rsidRPr="00694B30">
              <w:rPr>
                <w:color w:val="151515"/>
                <w:sz w:val="16"/>
                <w:szCs w:val="16"/>
                <w:lang w:val="fr-FR"/>
              </w:rPr>
              <w:t xml:space="preserve">Laine </w:t>
            </w:r>
            <w:r w:rsidRPr="00694B30">
              <w:rPr>
                <w:color w:val="242424"/>
                <w:sz w:val="16"/>
                <w:szCs w:val="16"/>
                <w:lang w:val="fr-FR"/>
              </w:rPr>
              <w:t>cardée</w:t>
            </w:r>
          </w:p>
          <w:p w14:paraId="2E01054C" w14:textId="77777777" w:rsidR="0096694A" w:rsidRPr="00694B30" w:rsidRDefault="0096694A" w:rsidP="00AB2BA3">
            <w:pPr>
              <w:jc w:val="left"/>
              <w:rPr>
                <w:sz w:val="16"/>
                <w:szCs w:val="16"/>
                <w:lang w:val="fr-FR"/>
              </w:rPr>
            </w:pPr>
            <w:r w:rsidRPr="00694B30">
              <w:rPr>
                <w:color w:val="151515"/>
                <w:sz w:val="16"/>
                <w:szCs w:val="16"/>
                <w:lang w:val="fr-FR"/>
              </w:rPr>
              <w:t xml:space="preserve">Laine peignée </w:t>
            </w:r>
            <w:r w:rsidRPr="00694B30">
              <w:rPr>
                <w:color w:val="242424"/>
                <w:sz w:val="16"/>
                <w:szCs w:val="16"/>
                <w:lang w:val="fr-FR"/>
              </w:rPr>
              <w:t>en vrac</w:t>
            </w:r>
          </w:p>
          <w:p w14:paraId="2DCAB55E" w14:textId="77777777" w:rsidR="005874FB" w:rsidRPr="00694B30" w:rsidRDefault="0096694A" w:rsidP="00AB2BA3">
            <w:pPr>
              <w:ind w:hanging="10"/>
              <w:jc w:val="left"/>
              <w:rPr>
                <w:color w:val="151515"/>
                <w:sz w:val="16"/>
                <w:szCs w:val="16"/>
                <w:lang w:val="fr-FR"/>
              </w:rPr>
            </w:pPr>
            <w:r w:rsidRPr="00694B30">
              <w:rPr>
                <w:color w:val="151515"/>
                <w:sz w:val="16"/>
                <w:szCs w:val="16"/>
                <w:lang w:val="fr-FR"/>
              </w:rPr>
              <w:t xml:space="preserve">Laine peignée, </w:t>
            </w:r>
            <w:r w:rsidRPr="00694B30">
              <w:rPr>
                <w:color w:val="242424"/>
                <w:sz w:val="16"/>
                <w:szCs w:val="16"/>
                <w:lang w:val="fr-FR"/>
              </w:rPr>
              <w:t xml:space="preserve">autre </w:t>
            </w:r>
            <w:r w:rsidRPr="00694B30">
              <w:rPr>
                <w:color w:val="151515"/>
                <w:sz w:val="16"/>
                <w:szCs w:val="16"/>
                <w:lang w:val="fr-FR"/>
              </w:rPr>
              <w:t xml:space="preserve">que laine </w:t>
            </w:r>
            <w:r w:rsidRPr="00694B30">
              <w:rPr>
                <w:color w:val="242424"/>
                <w:sz w:val="16"/>
                <w:szCs w:val="16"/>
                <w:lang w:val="fr-FR"/>
              </w:rPr>
              <w:t xml:space="preserve">peignée en </w:t>
            </w:r>
            <w:r w:rsidRPr="00694B30">
              <w:rPr>
                <w:color w:val="151515"/>
                <w:sz w:val="16"/>
                <w:szCs w:val="16"/>
                <w:lang w:val="fr-FR"/>
              </w:rPr>
              <w:t>vrac</w:t>
            </w:r>
          </w:p>
          <w:p w14:paraId="7835053B" w14:textId="549CA7D8" w:rsidR="0096694A" w:rsidRPr="00694B30" w:rsidRDefault="0096694A" w:rsidP="00AB2BA3">
            <w:pPr>
              <w:ind w:hanging="10"/>
              <w:jc w:val="left"/>
              <w:rPr>
                <w:sz w:val="16"/>
                <w:szCs w:val="16"/>
                <w:lang w:val="fr-FR"/>
              </w:rPr>
            </w:pPr>
            <w:r w:rsidRPr="00694B30">
              <w:rPr>
                <w:color w:val="151515"/>
                <w:sz w:val="16"/>
                <w:szCs w:val="16"/>
                <w:lang w:val="fr-FR"/>
              </w:rPr>
              <w:t xml:space="preserve">Poils </w:t>
            </w:r>
            <w:r w:rsidRPr="00694B30">
              <w:rPr>
                <w:color w:val="242424"/>
                <w:sz w:val="16"/>
                <w:szCs w:val="16"/>
                <w:lang w:val="fr-FR"/>
              </w:rPr>
              <w:t xml:space="preserve">fins, cardés ou </w:t>
            </w:r>
            <w:r w:rsidRPr="00694B30">
              <w:rPr>
                <w:color w:val="151515"/>
                <w:sz w:val="16"/>
                <w:szCs w:val="16"/>
                <w:lang w:val="fr-FR"/>
              </w:rPr>
              <w:t>peignés</w:t>
            </w:r>
          </w:p>
          <w:p w14:paraId="2516935C" w14:textId="38C06342" w:rsidR="0096694A" w:rsidRPr="00694B30" w:rsidRDefault="0096694A" w:rsidP="00AB2BA3">
            <w:pPr>
              <w:jc w:val="left"/>
              <w:rPr>
                <w:sz w:val="16"/>
                <w:szCs w:val="16"/>
                <w:lang w:val="fr-FR"/>
              </w:rPr>
            </w:pPr>
            <w:r w:rsidRPr="00694B30">
              <w:rPr>
                <w:color w:val="151515"/>
                <w:sz w:val="16"/>
                <w:szCs w:val="16"/>
                <w:lang w:val="fr-FR"/>
              </w:rPr>
              <w:t>Fils de laine cardée</w:t>
            </w:r>
            <w:r w:rsidRPr="00694B30">
              <w:rPr>
                <w:color w:val="3B3B3B"/>
                <w:sz w:val="16"/>
                <w:szCs w:val="16"/>
                <w:lang w:val="fr-FR"/>
              </w:rPr>
              <w:t>,</w:t>
            </w:r>
            <w:r w:rsidR="008E10D7" w:rsidRPr="00694B30">
              <w:rPr>
                <w:color w:val="3B3B3B"/>
                <w:sz w:val="16"/>
                <w:szCs w:val="16"/>
                <w:lang w:val="fr-FR"/>
              </w:rPr>
              <w:t xml:space="preserve"> </w:t>
            </w:r>
            <w:r w:rsidR="001B5145" w:rsidRPr="00694B30">
              <w:rPr>
                <w:color w:val="151515"/>
                <w:sz w:val="16"/>
                <w:szCs w:val="16"/>
                <w:lang w:val="fr-FR"/>
              </w:rPr>
              <w:t>&gt;/</w:t>
            </w:r>
            <w:r w:rsidR="001B5145" w:rsidRPr="00694B30">
              <w:rPr>
                <w:color w:val="242424"/>
                <w:sz w:val="16"/>
                <w:szCs w:val="16"/>
                <w:lang w:val="fr-FR"/>
              </w:rPr>
              <w:t>=</w:t>
            </w:r>
            <w:r w:rsidRPr="00694B30">
              <w:rPr>
                <w:color w:val="151515"/>
                <w:sz w:val="16"/>
                <w:szCs w:val="16"/>
                <w:lang w:val="fr-FR"/>
              </w:rPr>
              <w:t>85</w:t>
            </w:r>
            <w:r w:rsidRPr="00694B30">
              <w:rPr>
                <w:color w:val="242424"/>
                <w:sz w:val="16"/>
                <w:szCs w:val="16"/>
                <w:lang w:val="fr-FR"/>
              </w:rPr>
              <w:t xml:space="preserve">%, </w:t>
            </w:r>
            <w:r w:rsidRPr="00694B30">
              <w:rPr>
                <w:color w:val="151515"/>
                <w:sz w:val="16"/>
                <w:szCs w:val="16"/>
                <w:lang w:val="fr-FR"/>
              </w:rPr>
              <w:t xml:space="preserve">non </w:t>
            </w:r>
            <w:r w:rsidRPr="00694B30">
              <w:rPr>
                <w:color w:val="242424"/>
                <w:sz w:val="16"/>
                <w:szCs w:val="16"/>
                <w:lang w:val="fr-FR"/>
              </w:rPr>
              <w:t xml:space="preserve">conditionnés </w:t>
            </w:r>
            <w:r w:rsidRPr="00694B30">
              <w:rPr>
                <w:color w:val="151515"/>
                <w:sz w:val="16"/>
                <w:szCs w:val="16"/>
                <w:lang w:val="fr-FR"/>
              </w:rPr>
              <w:t xml:space="preserve">pour la </w:t>
            </w:r>
            <w:r w:rsidRPr="00694B30">
              <w:rPr>
                <w:color w:val="242424"/>
                <w:sz w:val="16"/>
                <w:szCs w:val="16"/>
                <w:lang w:val="fr-FR"/>
              </w:rPr>
              <w:t xml:space="preserve">vente </w:t>
            </w:r>
            <w:r w:rsidRPr="00694B30">
              <w:rPr>
                <w:color w:val="3B3B3B"/>
                <w:sz w:val="16"/>
                <w:szCs w:val="16"/>
                <w:lang w:val="fr-FR"/>
              </w:rPr>
              <w:t xml:space="preserve">au </w:t>
            </w:r>
            <w:r w:rsidRPr="00694B30">
              <w:rPr>
                <w:color w:val="242424"/>
                <w:sz w:val="16"/>
                <w:szCs w:val="16"/>
                <w:lang w:val="fr-FR"/>
              </w:rPr>
              <w:t>détail</w:t>
            </w:r>
          </w:p>
          <w:p w14:paraId="11AB1FCF" w14:textId="792CA17A" w:rsidR="005874FB" w:rsidRPr="00694B30" w:rsidRDefault="0096694A" w:rsidP="00AB2BA3">
            <w:pPr>
              <w:jc w:val="left"/>
              <w:rPr>
                <w:color w:val="242424"/>
                <w:sz w:val="16"/>
                <w:szCs w:val="16"/>
                <w:lang w:val="fr-FR"/>
              </w:rPr>
            </w:pPr>
            <w:r w:rsidRPr="00694B30">
              <w:rPr>
                <w:color w:val="242424"/>
                <w:sz w:val="16"/>
                <w:szCs w:val="16"/>
                <w:lang w:val="fr-FR"/>
              </w:rPr>
              <w:t xml:space="preserve">Fils </w:t>
            </w:r>
            <w:r w:rsidRPr="00694B30">
              <w:rPr>
                <w:color w:val="151515"/>
                <w:sz w:val="16"/>
                <w:szCs w:val="16"/>
                <w:lang w:val="fr-FR"/>
              </w:rPr>
              <w:t xml:space="preserve">de laine </w:t>
            </w:r>
            <w:r w:rsidRPr="00694B30">
              <w:rPr>
                <w:color w:val="242424"/>
                <w:sz w:val="16"/>
                <w:szCs w:val="16"/>
                <w:lang w:val="fr-FR"/>
              </w:rPr>
              <w:t>cardée,</w:t>
            </w:r>
            <w:r w:rsidR="008E10D7" w:rsidRPr="00694B30">
              <w:rPr>
                <w:color w:val="242424"/>
                <w:sz w:val="16"/>
                <w:szCs w:val="16"/>
                <w:lang w:val="fr-FR"/>
              </w:rPr>
              <w:t xml:space="preserve"> </w:t>
            </w:r>
            <w:r w:rsidR="00322168" w:rsidRPr="00694B30">
              <w:rPr>
                <w:color w:val="242424"/>
                <w:sz w:val="16"/>
                <w:szCs w:val="16"/>
                <w:lang w:val="fr-FR"/>
              </w:rPr>
              <w:t>&lt;</w:t>
            </w:r>
            <w:r w:rsidRPr="00694B30">
              <w:rPr>
                <w:color w:val="151515"/>
                <w:sz w:val="16"/>
                <w:szCs w:val="16"/>
                <w:lang w:val="fr-FR"/>
              </w:rPr>
              <w:t>85</w:t>
            </w:r>
            <w:r w:rsidRPr="00694B30">
              <w:rPr>
                <w:color w:val="242424"/>
                <w:sz w:val="16"/>
                <w:szCs w:val="16"/>
                <w:lang w:val="fr-FR"/>
              </w:rPr>
              <w:t xml:space="preserve">%, </w:t>
            </w:r>
            <w:r w:rsidRPr="00694B30">
              <w:rPr>
                <w:color w:val="151515"/>
                <w:sz w:val="16"/>
                <w:szCs w:val="16"/>
                <w:lang w:val="fr-FR"/>
              </w:rPr>
              <w:t xml:space="preserve">non </w:t>
            </w:r>
            <w:r w:rsidRPr="00694B30">
              <w:rPr>
                <w:color w:val="242424"/>
                <w:sz w:val="16"/>
                <w:szCs w:val="16"/>
                <w:lang w:val="fr-FR"/>
              </w:rPr>
              <w:t>conditionnés</w:t>
            </w:r>
            <w:r w:rsidR="008E10D7" w:rsidRPr="00694B30">
              <w:rPr>
                <w:color w:val="242424"/>
                <w:sz w:val="16"/>
                <w:szCs w:val="16"/>
                <w:lang w:val="fr-FR"/>
              </w:rPr>
              <w:t xml:space="preserve"> </w:t>
            </w:r>
            <w:r w:rsidRPr="00694B30">
              <w:rPr>
                <w:color w:val="151515"/>
                <w:sz w:val="16"/>
                <w:szCs w:val="16"/>
                <w:lang w:val="fr-FR"/>
              </w:rPr>
              <w:t xml:space="preserve">pour la </w:t>
            </w:r>
            <w:r w:rsidRPr="00694B30">
              <w:rPr>
                <w:color w:val="242424"/>
                <w:sz w:val="16"/>
                <w:szCs w:val="16"/>
                <w:lang w:val="fr-FR"/>
              </w:rPr>
              <w:t xml:space="preserve">vente </w:t>
            </w:r>
            <w:r w:rsidRPr="00694B30">
              <w:rPr>
                <w:color w:val="3B3B3B"/>
                <w:sz w:val="16"/>
                <w:szCs w:val="16"/>
                <w:lang w:val="fr-FR"/>
              </w:rPr>
              <w:t xml:space="preserve">au </w:t>
            </w:r>
            <w:r w:rsidRPr="00694B30">
              <w:rPr>
                <w:color w:val="242424"/>
                <w:sz w:val="16"/>
                <w:szCs w:val="16"/>
                <w:lang w:val="fr-FR"/>
              </w:rPr>
              <w:t>détail</w:t>
            </w:r>
          </w:p>
          <w:p w14:paraId="6E1FEBB0" w14:textId="47ACB4D1" w:rsidR="0096694A" w:rsidRPr="00694B30" w:rsidRDefault="0096694A" w:rsidP="00AB2BA3">
            <w:pPr>
              <w:jc w:val="left"/>
              <w:rPr>
                <w:sz w:val="16"/>
                <w:szCs w:val="16"/>
                <w:lang w:val="fr-FR"/>
              </w:rPr>
            </w:pPr>
            <w:r w:rsidRPr="00694B30">
              <w:rPr>
                <w:color w:val="242424"/>
                <w:sz w:val="16"/>
                <w:szCs w:val="16"/>
                <w:lang w:val="fr-FR"/>
              </w:rPr>
              <w:t xml:space="preserve">Fils de </w:t>
            </w:r>
            <w:r w:rsidRPr="00694B30">
              <w:rPr>
                <w:color w:val="151515"/>
                <w:sz w:val="16"/>
                <w:szCs w:val="16"/>
                <w:lang w:val="fr-FR"/>
              </w:rPr>
              <w:t>laine peignée,</w:t>
            </w:r>
            <w:r w:rsidR="008E10D7" w:rsidRPr="00694B30">
              <w:rPr>
                <w:color w:val="151515"/>
                <w:sz w:val="16"/>
                <w:szCs w:val="16"/>
                <w:lang w:val="fr-FR"/>
              </w:rPr>
              <w:t xml:space="preserve"> </w:t>
            </w:r>
            <w:r w:rsidR="001B5145" w:rsidRPr="00694B30">
              <w:rPr>
                <w:color w:val="151515"/>
                <w:sz w:val="16"/>
                <w:szCs w:val="16"/>
                <w:lang w:val="fr-FR"/>
              </w:rPr>
              <w:t>&gt;/</w:t>
            </w:r>
            <w:r w:rsidR="001B5145" w:rsidRPr="00694B30">
              <w:rPr>
                <w:color w:val="242424"/>
                <w:sz w:val="16"/>
                <w:szCs w:val="16"/>
                <w:lang w:val="fr-FR"/>
              </w:rPr>
              <w:t>=</w:t>
            </w:r>
            <w:r w:rsidRPr="00694B30">
              <w:rPr>
                <w:color w:val="151515"/>
                <w:sz w:val="16"/>
                <w:szCs w:val="16"/>
                <w:lang w:val="fr-FR"/>
              </w:rPr>
              <w:t>85</w:t>
            </w:r>
            <w:r w:rsidRPr="00694B30">
              <w:rPr>
                <w:color w:val="242424"/>
                <w:sz w:val="16"/>
                <w:szCs w:val="16"/>
                <w:lang w:val="fr-FR"/>
              </w:rPr>
              <w:t xml:space="preserve">%, </w:t>
            </w:r>
            <w:r w:rsidRPr="00694B30">
              <w:rPr>
                <w:color w:val="151515"/>
                <w:sz w:val="16"/>
                <w:szCs w:val="16"/>
                <w:lang w:val="fr-FR"/>
              </w:rPr>
              <w:t xml:space="preserve">non </w:t>
            </w:r>
            <w:r w:rsidRPr="00694B30">
              <w:rPr>
                <w:color w:val="242424"/>
                <w:sz w:val="16"/>
                <w:szCs w:val="16"/>
                <w:lang w:val="fr-FR"/>
              </w:rPr>
              <w:t xml:space="preserve">conditionnés pour </w:t>
            </w:r>
            <w:r w:rsidRPr="00694B30">
              <w:rPr>
                <w:color w:val="151515"/>
                <w:sz w:val="16"/>
                <w:szCs w:val="16"/>
                <w:lang w:val="fr-FR"/>
              </w:rPr>
              <w:t xml:space="preserve">la </w:t>
            </w:r>
            <w:r w:rsidRPr="00694B30">
              <w:rPr>
                <w:color w:val="242424"/>
                <w:sz w:val="16"/>
                <w:szCs w:val="16"/>
                <w:lang w:val="fr-FR"/>
              </w:rPr>
              <w:t xml:space="preserve">vente </w:t>
            </w:r>
            <w:r w:rsidRPr="00694B30">
              <w:rPr>
                <w:color w:val="3B3B3B"/>
                <w:sz w:val="16"/>
                <w:szCs w:val="16"/>
                <w:lang w:val="fr-FR"/>
              </w:rPr>
              <w:t xml:space="preserve">au </w:t>
            </w:r>
            <w:r w:rsidRPr="00694B30">
              <w:rPr>
                <w:color w:val="242424"/>
                <w:sz w:val="16"/>
                <w:szCs w:val="16"/>
                <w:lang w:val="fr-FR"/>
              </w:rPr>
              <w:t>détail</w:t>
            </w:r>
          </w:p>
          <w:p w14:paraId="63705C8A" w14:textId="5DF4824D" w:rsidR="005874FB" w:rsidRPr="00694B30" w:rsidRDefault="0096694A" w:rsidP="00AB2BA3">
            <w:pPr>
              <w:jc w:val="left"/>
              <w:rPr>
                <w:color w:val="242424"/>
                <w:sz w:val="16"/>
                <w:szCs w:val="16"/>
                <w:lang w:val="fr-FR"/>
              </w:rPr>
            </w:pPr>
            <w:r w:rsidRPr="00694B30">
              <w:rPr>
                <w:color w:val="151515"/>
                <w:sz w:val="16"/>
                <w:szCs w:val="16"/>
                <w:lang w:val="fr-FR"/>
              </w:rPr>
              <w:t xml:space="preserve">Fils de laine peignée, </w:t>
            </w:r>
            <w:r w:rsidRPr="00694B30">
              <w:rPr>
                <w:color w:val="242424"/>
                <w:sz w:val="16"/>
                <w:szCs w:val="16"/>
                <w:lang w:val="fr-FR"/>
              </w:rPr>
              <w:t>&lt;</w:t>
            </w:r>
            <w:r w:rsidRPr="00694B30">
              <w:rPr>
                <w:color w:val="151515"/>
                <w:sz w:val="16"/>
                <w:szCs w:val="16"/>
                <w:lang w:val="fr-FR"/>
              </w:rPr>
              <w:t>85</w:t>
            </w:r>
            <w:r w:rsidRPr="00694B30">
              <w:rPr>
                <w:color w:val="242424"/>
                <w:sz w:val="16"/>
                <w:szCs w:val="16"/>
                <w:lang w:val="fr-FR"/>
              </w:rPr>
              <w:t xml:space="preserve">%, </w:t>
            </w:r>
            <w:r w:rsidRPr="00694B30">
              <w:rPr>
                <w:color w:val="151515"/>
                <w:sz w:val="16"/>
                <w:szCs w:val="16"/>
                <w:lang w:val="fr-FR"/>
              </w:rPr>
              <w:t xml:space="preserve">non </w:t>
            </w:r>
            <w:r w:rsidRPr="00694B30">
              <w:rPr>
                <w:color w:val="242424"/>
                <w:sz w:val="16"/>
                <w:szCs w:val="16"/>
                <w:lang w:val="fr-FR"/>
              </w:rPr>
              <w:t xml:space="preserve">conditionnés pour </w:t>
            </w:r>
            <w:r w:rsidRPr="00694B30">
              <w:rPr>
                <w:color w:val="151515"/>
                <w:sz w:val="16"/>
                <w:szCs w:val="16"/>
                <w:lang w:val="fr-FR"/>
              </w:rPr>
              <w:t xml:space="preserve">la </w:t>
            </w:r>
            <w:r w:rsidRPr="00694B30">
              <w:rPr>
                <w:color w:val="242424"/>
                <w:sz w:val="16"/>
                <w:szCs w:val="16"/>
                <w:lang w:val="fr-FR"/>
              </w:rPr>
              <w:t xml:space="preserve">vente </w:t>
            </w:r>
            <w:r w:rsidRPr="00694B30">
              <w:rPr>
                <w:color w:val="3B3B3B"/>
                <w:sz w:val="16"/>
                <w:szCs w:val="16"/>
                <w:lang w:val="fr-FR"/>
              </w:rPr>
              <w:t xml:space="preserve">au </w:t>
            </w:r>
            <w:r w:rsidRPr="00694B30">
              <w:rPr>
                <w:color w:val="242424"/>
                <w:sz w:val="16"/>
                <w:szCs w:val="16"/>
                <w:lang w:val="fr-FR"/>
              </w:rPr>
              <w:t>détail</w:t>
            </w:r>
          </w:p>
          <w:p w14:paraId="59A1B2C7" w14:textId="689B0833" w:rsidR="0096694A" w:rsidRPr="00694B30" w:rsidRDefault="0096694A" w:rsidP="00AB2BA3">
            <w:pPr>
              <w:jc w:val="left"/>
              <w:rPr>
                <w:sz w:val="16"/>
                <w:szCs w:val="16"/>
                <w:lang w:val="fr-FR"/>
              </w:rPr>
            </w:pPr>
            <w:r w:rsidRPr="00694B30">
              <w:rPr>
                <w:color w:val="242424"/>
                <w:sz w:val="16"/>
                <w:szCs w:val="16"/>
                <w:lang w:val="fr-FR"/>
              </w:rPr>
              <w:t xml:space="preserve">Fils </w:t>
            </w:r>
            <w:r w:rsidRPr="00694B30">
              <w:rPr>
                <w:color w:val="151515"/>
                <w:sz w:val="16"/>
                <w:szCs w:val="16"/>
                <w:lang w:val="fr-FR"/>
              </w:rPr>
              <w:t xml:space="preserve">de poils fins </w:t>
            </w:r>
            <w:r w:rsidRPr="00694B30">
              <w:rPr>
                <w:color w:val="242424"/>
                <w:sz w:val="16"/>
                <w:szCs w:val="16"/>
                <w:lang w:val="fr-FR"/>
              </w:rPr>
              <w:t xml:space="preserve">cardés, </w:t>
            </w:r>
            <w:r w:rsidRPr="00694B30">
              <w:rPr>
                <w:color w:val="151515"/>
                <w:sz w:val="16"/>
                <w:szCs w:val="16"/>
                <w:lang w:val="fr-FR"/>
              </w:rPr>
              <w:t xml:space="preserve">non </w:t>
            </w:r>
            <w:r w:rsidRPr="00694B30">
              <w:rPr>
                <w:color w:val="242424"/>
                <w:sz w:val="16"/>
                <w:szCs w:val="16"/>
                <w:lang w:val="fr-FR"/>
              </w:rPr>
              <w:t xml:space="preserve">conditionnés </w:t>
            </w:r>
            <w:r w:rsidRPr="00694B30">
              <w:rPr>
                <w:color w:val="151515"/>
                <w:sz w:val="16"/>
                <w:szCs w:val="16"/>
                <w:lang w:val="fr-FR"/>
              </w:rPr>
              <w:t>pour la v</w:t>
            </w:r>
            <w:r w:rsidRPr="00694B30">
              <w:rPr>
                <w:color w:val="3B3B3B"/>
                <w:sz w:val="16"/>
                <w:szCs w:val="16"/>
                <w:lang w:val="fr-FR"/>
              </w:rPr>
              <w:t>e</w:t>
            </w:r>
            <w:r w:rsidRPr="00694B30">
              <w:rPr>
                <w:color w:val="151515"/>
                <w:sz w:val="16"/>
                <w:szCs w:val="16"/>
                <w:lang w:val="fr-FR"/>
              </w:rPr>
              <w:t>nt</w:t>
            </w:r>
            <w:r w:rsidRPr="00694B30">
              <w:rPr>
                <w:color w:val="3B3B3B"/>
                <w:sz w:val="16"/>
                <w:szCs w:val="16"/>
                <w:lang w:val="fr-FR"/>
              </w:rPr>
              <w:t>e a</w:t>
            </w:r>
            <w:r w:rsidRPr="00694B30">
              <w:rPr>
                <w:color w:val="151515"/>
                <w:sz w:val="16"/>
                <w:szCs w:val="16"/>
                <w:lang w:val="fr-FR"/>
              </w:rPr>
              <w:t>u</w:t>
            </w:r>
            <w:r w:rsidR="008E10D7" w:rsidRPr="00694B30">
              <w:rPr>
                <w:color w:val="151515"/>
                <w:sz w:val="16"/>
                <w:szCs w:val="16"/>
                <w:lang w:val="fr-FR"/>
              </w:rPr>
              <w:t xml:space="preserve"> </w:t>
            </w:r>
            <w:r w:rsidRPr="00694B30">
              <w:rPr>
                <w:color w:val="242424"/>
                <w:sz w:val="16"/>
                <w:szCs w:val="16"/>
                <w:lang w:val="fr-FR"/>
              </w:rPr>
              <w:t>détail</w:t>
            </w:r>
          </w:p>
          <w:p w14:paraId="2B544F3D" w14:textId="02D43344" w:rsidR="0096694A" w:rsidRPr="00694B30" w:rsidRDefault="0096694A" w:rsidP="00AB2BA3">
            <w:pPr>
              <w:jc w:val="left"/>
              <w:rPr>
                <w:sz w:val="16"/>
                <w:szCs w:val="16"/>
                <w:lang w:val="fr-FR"/>
              </w:rPr>
            </w:pPr>
            <w:r w:rsidRPr="00694B30">
              <w:rPr>
                <w:color w:val="242424"/>
                <w:sz w:val="16"/>
                <w:szCs w:val="16"/>
                <w:lang w:val="fr-FR"/>
              </w:rPr>
              <w:t xml:space="preserve">Fils </w:t>
            </w:r>
            <w:r w:rsidRPr="00694B30">
              <w:rPr>
                <w:color w:val="151515"/>
                <w:sz w:val="16"/>
                <w:szCs w:val="16"/>
                <w:lang w:val="fr-FR"/>
              </w:rPr>
              <w:t xml:space="preserve">de poils </w:t>
            </w:r>
            <w:r w:rsidRPr="00694B30">
              <w:rPr>
                <w:color w:val="242424"/>
                <w:sz w:val="16"/>
                <w:szCs w:val="16"/>
                <w:lang w:val="fr-FR"/>
              </w:rPr>
              <w:t xml:space="preserve">fins </w:t>
            </w:r>
            <w:r w:rsidRPr="00694B30">
              <w:rPr>
                <w:color w:val="151515"/>
                <w:sz w:val="16"/>
                <w:szCs w:val="16"/>
                <w:lang w:val="fr-FR"/>
              </w:rPr>
              <w:t>peignés</w:t>
            </w:r>
            <w:r w:rsidRPr="00694B30">
              <w:rPr>
                <w:color w:val="3B3B3B"/>
                <w:sz w:val="16"/>
                <w:szCs w:val="16"/>
                <w:lang w:val="fr-FR"/>
              </w:rPr>
              <w:t xml:space="preserve">, </w:t>
            </w:r>
            <w:r w:rsidRPr="00694B30">
              <w:rPr>
                <w:color w:val="151515"/>
                <w:sz w:val="16"/>
                <w:szCs w:val="16"/>
                <w:lang w:val="fr-FR"/>
              </w:rPr>
              <w:t xml:space="preserve">non </w:t>
            </w:r>
            <w:r w:rsidRPr="00694B30">
              <w:rPr>
                <w:color w:val="242424"/>
                <w:sz w:val="16"/>
                <w:szCs w:val="16"/>
                <w:lang w:val="fr-FR"/>
              </w:rPr>
              <w:t>conditionnés</w:t>
            </w:r>
            <w:r w:rsidR="008E10D7" w:rsidRPr="00694B30">
              <w:rPr>
                <w:color w:val="242424"/>
                <w:sz w:val="16"/>
                <w:szCs w:val="16"/>
                <w:lang w:val="fr-FR"/>
              </w:rPr>
              <w:t xml:space="preserve"> </w:t>
            </w:r>
            <w:r w:rsidRPr="00694B30">
              <w:rPr>
                <w:color w:val="242424"/>
                <w:sz w:val="16"/>
                <w:szCs w:val="16"/>
                <w:lang w:val="fr-FR"/>
              </w:rPr>
              <w:t xml:space="preserve">pour </w:t>
            </w:r>
            <w:r w:rsidRPr="00694B30">
              <w:rPr>
                <w:color w:val="151515"/>
                <w:sz w:val="16"/>
                <w:szCs w:val="16"/>
                <w:lang w:val="fr-FR"/>
              </w:rPr>
              <w:t xml:space="preserve">la </w:t>
            </w:r>
            <w:r w:rsidRPr="00694B30">
              <w:rPr>
                <w:color w:val="242424"/>
                <w:sz w:val="16"/>
                <w:szCs w:val="16"/>
                <w:lang w:val="fr-FR"/>
              </w:rPr>
              <w:t>vente au</w:t>
            </w:r>
            <w:r w:rsidR="008E10D7" w:rsidRPr="00694B30">
              <w:rPr>
                <w:color w:val="242424"/>
                <w:sz w:val="16"/>
                <w:szCs w:val="16"/>
                <w:lang w:val="fr-FR"/>
              </w:rPr>
              <w:t xml:space="preserve"> </w:t>
            </w:r>
            <w:r w:rsidRPr="00694B30">
              <w:rPr>
                <w:color w:val="242424"/>
                <w:sz w:val="16"/>
                <w:szCs w:val="16"/>
                <w:lang w:val="fr-FR"/>
              </w:rPr>
              <w:t>détail</w:t>
            </w:r>
          </w:p>
          <w:p w14:paraId="2C861E36" w14:textId="47A18799" w:rsidR="005874FB" w:rsidRPr="00694B30" w:rsidRDefault="0096694A" w:rsidP="00AB2BA3">
            <w:pPr>
              <w:jc w:val="left"/>
              <w:rPr>
                <w:color w:val="242424"/>
                <w:sz w:val="16"/>
                <w:szCs w:val="16"/>
                <w:lang w:val="fr-FR"/>
              </w:rPr>
            </w:pPr>
            <w:r w:rsidRPr="00694B30">
              <w:rPr>
                <w:color w:val="151515"/>
                <w:sz w:val="16"/>
                <w:szCs w:val="16"/>
                <w:lang w:val="fr-FR"/>
              </w:rPr>
              <w:t xml:space="preserve">Fils de laine/poils </w:t>
            </w:r>
            <w:r w:rsidRPr="00694B30">
              <w:rPr>
                <w:color w:val="242424"/>
                <w:sz w:val="16"/>
                <w:szCs w:val="16"/>
                <w:lang w:val="fr-FR"/>
              </w:rPr>
              <w:t xml:space="preserve">fins, </w:t>
            </w:r>
            <w:r w:rsidR="001B5145" w:rsidRPr="00694B30">
              <w:rPr>
                <w:color w:val="151515"/>
                <w:sz w:val="16"/>
                <w:szCs w:val="16"/>
                <w:lang w:val="fr-FR"/>
              </w:rPr>
              <w:t>&gt;/</w:t>
            </w:r>
            <w:r w:rsidR="001B5145" w:rsidRPr="00694B30">
              <w:rPr>
                <w:color w:val="242424"/>
                <w:sz w:val="16"/>
                <w:szCs w:val="16"/>
                <w:lang w:val="fr-FR"/>
              </w:rPr>
              <w:t>=</w:t>
            </w:r>
            <w:r w:rsidRPr="00694B30">
              <w:rPr>
                <w:color w:val="151515"/>
                <w:sz w:val="16"/>
                <w:szCs w:val="16"/>
                <w:lang w:val="fr-FR"/>
              </w:rPr>
              <w:t>85</w:t>
            </w:r>
            <w:r w:rsidRPr="00694B30">
              <w:rPr>
                <w:color w:val="242424"/>
                <w:sz w:val="16"/>
                <w:szCs w:val="16"/>
                <w:lang w:val="fr-FR"/>
              </w:rPr>
              <w:t xml:space="preserve">%, conditionnés </w:t>
            </w:r>
            <w:r w:rsidRPr="00694B30">
              <w:rPr>
                <w:color w:val="151515"/>
                <w:sz w:val="16"/>
                <w:szCs w:val="16"/>
                <w:lang w:val="fr-FR"/>
              </w:rPr>
              <w:t xml:space="preserve">pour la </w:t>
            </w:r>
            <w:r w:rsidRPr="00694B30">
              <w:rPr>
                <w:color w:val="242424"/>
                <w:sz w:val="16"/>
                <w:szCs w:val="16"/>
                <w:lang w:val="fr-FR"/>
              </w:rPr>
              <w:t xml:space="preserve">vente </w:t>
            </w:r>
            <w:r w:rsidRPr="00694B30">
              <w:rPr>
                <w:color w:val="3B3B3B"/>
                <w:sz w:val="16"/>
                <w:szCs w:val="16"/>
                <w:lang w:val="fr-FR"/>
              </w:rPr>
              <w:t xml:space="preserve">au </w:t>
            </w:r>
            <w:r w:rsidRPr="00694B30">
              <w:rPr>
                <w:color w:val="242424"/>
                <w:sz w:val="16"/>
                <w:szCs w:val="16"/>
                <w:lang w:val="fr-FR"/>
              </w:rPr>
              <w:t>détail</w:t>
            </w:r>
          </w:p>
          <w:p w14:paraId="5C70B3EC" w14:textId="0837B2B8" w:rsidR="0096694A" w:rsidRPr="00694B30" w:rsidRDefault="0096694A" w:rsidP="00AB2BA3">
            <w:pPr>
              <w:jc w:val="left"/>
              <w:rPr>
                <w:sz w:val="16"/>
                <w:szCs w:val="16"/>
                <w:lang w:val="fr-FR"/>
              </w:rPr>
            </w:pPr>
            <w:r w:rsidRPr="00694B30">
              <w:rPr>
                <w:color w:val="242424"/>
                <w:sz w:val="16"/>
                <w:szCs w:val="16"/>
                <w:lang w:val="fr-FR"/>
              </w:rPr>
              <w:t xml:space="preserve">Fils </w:t>
            </w:r>
            <w:r w:rsidRPr="00694B30">
              <w:rPr>
                <w:color w:val="151515"/>
                <w:sz w:val="16"/>
                <w:szCs w:val="16"/>
                <w:lang w:val="fr-FR"/>
              </w:rPr>
              <w:t>de laine/poils fins,</w:t>
            </w:r>
            <w:r w:rsidR="008E10D7" w:rsidRPr="00694B30">
              <w:rPr>
                <w:color w:val="151515"/>
                <w:sz w:val="16"/>
                <w:szCs w:val="16"/>
                <w:lang w:val="fr-FR"/>
              </w:rPr>
              <w:t xml:space="preserve"> </w:t>
            </w:r>
            <w:r w:rsidRPr="00694B30">
              <w:rPr>
                <w:color w:val="151515"/>
                <w:sz w:val="16"/>
                <w:szCs w:val="16"/>
                <w:lang w:val="fr-FR"/>
              </w:rPr>
              <w:t xml:space="preserve">&lt;85%, </w:t>
            </w:r>
            <w:r w:rsidRPr="00694B30">
              <w:rPr>
                <w:color w:val="242424"/>
                <w:sz w:val="16"/>
                <w:szCs w:val="16"/>
                <w:lang w:val="fr-FR"/>
              </w:rPr>
              <w:t>conditionnés</w:t>
            </w:r>
            <w:r w:rsidR="008E10D7" w:rsidRPr="00694B30">
              <w:rPr>
                <w:color w:val="242424"/>
                <w:sz w:val="16"/>
                <w:szCs w:val="16"/>
                <w:lang w:val="fr-FR"/>
              </w:rPr>
              <w:t xml:space="preserve"> </w:t>
            </w:r>
            <w:r w:rsidRPr="00694B30">
              <w:rPr>
                <w:color w:val="151515"/>
                <w:sz w:val="16"/>
                <w:szCs w:val="16"/>
                <w:lang w:val="fr-FR"/>
              </w:rPr>
              <w:t xml:space="preserve">pour la </w:t>
            </w:r>
            <w:r w:rsidRPr="00694B30">
              <w:rPr>
                <w:color w:val="242424"/>
                <w:sz w:val="16"/>
                <w:szCs w:val="16"/>
                <w:lang w:val="fr-FR"/>
              </w:rPr>
              <w:t xml:space="preserve">vente </w:t>
            </w:r>
            <w:r w:rsidRPr="00694B30">
              <w:rPr>
                <w:color w:val="3B3B3B"/>
                <w:sz w:val="16"/>
                <w:szCs w:val="16"/>
                <w:lang w:val="fr-FR"/>
              </w:rPr>
              <w:t xml:space="preserve">au </w:t>
            </w:r>
            <w:r w:rsidRPr="00694B30">
              <w:rPr>
                <w:color w:val="242424"/>
                <w:sz w:val="16"/>
                <w:szCs w:val="16"/>
                <w:lang w:val="fr-FR"/>
              </w:rPr>
              <w:t>détail</w:t>
            </w:r>
          </w:p>
          <w:p w14:paraId="120C9F2B" w14:textId="6C59FB90" w:rsidR="0096694A" w:rsidRPr="00694B30" w:rsidRDefault="0096694A" w:rsidP="00AB2BA3">
            <w:pPr>
              <w:jc w:val="left"/>
              <w:rPr>
                <w:color w:val="242424"/>
                <w:sz w:val="16"/>
                <w:szCs w:val="16"/>
                <w:lang w:val="fr-FR"/>
              </w:rPr>
            </w:pPr>
            <w:r w:rsidRPr="00694B30">
              <w:rPr>
                <w:color w:val="242424"/>
                <w:sz w:val="16"/>
                <w:szCs w:val="16"/>
                <w:lang w:val="fr-FR"/>
              </w:rPr>
              <w:t xml:space="preserve">Fils </w:t>
            </w:r>
            <w:r w:rsidRPr="00694B30">
              <w:rPr>
                <w:color w:val="151515"/>
                <w:sz w:val="16"/>
                <w:szCs w:val="16"/>
                <w:lang w:val="fr-FR"/>
              </w:rPr>
              <w:t xml:space="preserve">de poils </w:t>
            </w:r>
            <w:r w:rsidRPr="00694B30">
              <w:rPr>
                <w:color w:val="242424"/>
                <w:sz w:val="16"/>
                <w:szCs w:val="16"/>
                <w:lang w:val="fr-FR"/>
              </w:rPr>
              <w:t xml:space="preserve">grossiers ou </w:t>
            </w:r>
            <w:r w:rsidRPr="00694B30">
              <w:rPr>
                <w:color w:val="151515"/>
                <w:sz w:val="16"/>
                <w:szCs w:val="16"/>
                <w:lang w:val="fr-FR"/>
              </w:rPr>
              <w:t>de</w:t>
            </w:r>
            <w:r w:rsidR="008E10D7" w:rsidRPr="00694B30">
              <w:rPr>
                <w:color w:val="151515"/>
                <w:sz w:val="16"/>
                <w:szCs w:val="16"/>
                <w:lang w:val="fr-FR"/>
              </w:rPr>
              <w:t xml:space="preserve"> </w:t>
            </w:r>
            <w:r w:rsidRPr="00694B30">
              <w:rPr>
                <w:color w:val="242424"/>
                <w:sz w:val="16"/>
                <w:szCs w:val="16"/>
                <w:lang w:val="fr-FR"/>
              </w:rPr>
              <w:t>crin</w:t>
            </w:r>
          </w:p>
          <w:p w14:paraId="6C09EEE8" w14:textId="3BB40454" w:rsidR="0096694A" w:rsidRPr="00694B30" w:rsidRDefault="0096694A" w:rsidP="00AB2BA3">
            <w:pPr>
              <w:jc w:val="left"/>
              <w:rPr>
                <w:sz w:val="16"/>
                <w:szCs w:val="16"/>
                <w:lang w:val="fr-FR"/>
              </w:rPr>
            </w:pPr>
            <w:r w:rsidRPr="00694B30">
              <w:rPr>
                <w:color w:val="151515"/>
                <w:sz w:val="16"/>
                <w:szCs w:val="16"/>
                <w:lang w:val="fr-FR"/>
              </w:rPr>
              <w:t xml:space="preserve">Tissus de laine/poils fins </w:t>
            </w:r>
            <w:r w:rsidRPr="00694B30">
              <w:rPr>
                <w:color w:val="242424"/>
                <w:sz w:val="16"/>
                <w:szCs w:val="16"/>
                <w:lang w:val="fr-FR"/>
              </w:rPr>
              <w:t xml:space="preserve">cardés, </w:t>
            </w:r>
            <w:r w:rsidR="001B5145" w:rsidRPr="00694B30">
              <w:rPr>
                <w:color w:val="242424"/>
                <w:sz w:val="16"/>
                <w:szCs w:val="16"/>
                <w:lang w:val="fr-FR"/>
              </w:rPr>
              <w:t>&gt;/=</w:t>
            </w:r>
            <w:r w:rsidRPr="00694B30">
              <w:rPr>
                <w:color w:val="151515"/>
                <w:sz w:val="16"/>
                <w:szCs w:val="16"/>
                <w:lang w:val="fr-FR"/>
              </w:rPr>
              <w:t>85</w:t>
            </w:r>
            <w:r w:rsidR="00652F71" w:rsidRPr="00694B30">
              <w:rPr>
                <w:color w:val="151515"/>
                <w:sz w:val="16"/>
                <w:szCs w:val="16"/>
                <w:lang w:val="fr-FR"/>
              </w:rPr>
              <w:t>%</w:t>
            </w:r>
            <w:r w:rsidRPr="00694B30">
              <w:rPr>
                <w:color w:val="242424"/>
                <w:sz w:val="16"/>
                <w:szCs w:val="16"/>
                <w:lang w:val="fr-FR"/>
              </w:rPr>
              <w:t xml:space="preserve">, </w:t>
            </w:r>
            <w:r w:rsidR="00322168" w:rsidRPr="00694B30">
              <w:rPr>
                <w:color w:val="242424"/>
                <w:sz w:val="16"/>
                <w:szCs w:val="16"/>
                <w:lang w:val="fr-FR"/>
              </w:rPr>
              <w:t>&lt;</w:t>
            </w:r>
            <w:r w:rsidRPr="00694B30">
              <w:rPr>
                <w:color w:val="151515"/>
                <w:sz w:val="16"/>
                <w:szCs w:val="16"/>
                <w:lang w:val="fr-FR"/>
              </w:rPr>
              <w:t>/</w:t>
            </w:r>
            <w:r w:rsidR="001B5145" w:rsidRPr="00694B30">
              <w:rPr>
                <w:color w:val="3B3B3B"/>
                <w:sz w:val="16"/>
                <w:szCs w:val="16"/>
                <w:lang w:val="fr-FR"/>
              </w:rPr>
              <w:t>=</w:t>
            </w:r>
            <w:r w:rsidRPr="00694B30">
              <w:rPr>
                <w:color w:val="242424"/>
                <w:sz w:val="16"/>
                <w:szCs w:val="16"/>
                <w:lang w:val="fr-FR"/>
              </w:rPr>
              <w:t>300g/</w:t>
            </w:r>
            <w:r w:rsidR="002F2F82" w:rsidRPr="00694B30">
              <w:rPr>
                <w:color w:val="242424"/>
                <w:sz w:val="16"/>
                <w:szCs w:val="16"/>
                <w:lang w:val="fr-FR"/>
              </w:rPr>
              <w:t>m²</w:t>
            </w:r>
          </w:p>
          <w:p w14:paraId="1D1EDA3D" w14:textId="7E130BAE" w:rsidR="0096694A" w:rsidRPr="00694B30" w:rsidRDefault="0096694A" w:rsidP="00AB2BA3">
            <w:pPr>
              <w:jc w:val="left"/>
              <w:rPr>
                <w:color w:val="151515"/>
                <w:sz w:val="16"/>
                <w:szCs w:val="16"/>
                <w:lang w:val="fr-FR"/>
              </w:rPr>
            </w:pPr>
            <w:r w:rsidRPr="00694B30">
              <w:rPr>
                <w:color w:val="151515"/>
                <w:sz w:val="16"/>
                <w:szCs w:val="16"/>
                <w:lang w:val="fr-FR"/>
              </w:rPr>
              <w:t xml:space="preserve">Tissus de laine/poils fins cardés, </w:t>
            </w:r>
            <w:r w:rsidR="001B5145" w:rsidRPr="00694B30">
              <w:rPr>
                <w:color w:val="151515"/>
                <w:sz w:val="16"/>
                <w:szCs w:val="16"/>
                <w:lang w:val="fr-FR"/>
              </w:rPr>
              <w:t>&gt;/=</w:t>
            </w:r>
            <w:r w:rsidRPr="00694B30">
              <w:rPr>
                <w:color w:val="151515"/>
                <w:sz w:val="16"/>
                <w:szCs w:val="16"/>
                <w:lang w:val="fr-FR"/>
              </w:rPr>
              <w:t>85%, &gt;300g/m</w:t>
            </w:r>
            <w:r w:rsidR="002F2F82" w:rsidRPr="00694B30">
              <w:rPr>
                <w:color w:val="151515"/>
                <w:sz w:val="16"/>
                <w:szCs w:val="16"/>
                <w:lang w:val="fr-FR"/>
              </w:rPr>
              <w:t>²</w:t>
            </w:r>
          </w:p>
          <w:p w14:paraId="1E2DA7EF" w14:textId="0416D692" w:rsidR="002F2F82" w:rsidRPr="00694B30" w:rsidRDefault="0048257B" w:rsidP="00AB2BA3">
            <w:pPr>
              <w:jc w:val="left"/>
              <w:rPr>
                <w:color w:val="151515"/>
                <w:sz w:val="16"/>
                <w:szCs w:val="16"/>
                <w:lang w:val="fr-FR"/>
              </w:rPr>
            </w:pPr>
            <w:r w:rsidRPr="00694B30">
              <w:rPr>
                <w:color w:val="151515"/>
                <w:sz w:val="16"/>
                <w:szCs w:val="16"/>
                <w:lang w:val="fr-FR"/>
              </w:rPr>
              <w:t>Tissus de laine/poils fins cardés,</w:t>
            </w:r>
            <w:r w:rsidR="008E10D7" w:rsidRPr="00694B30">
              <w:rPr>
                <w:color w:val="151515"/>
                <w:sz w:val="16"/>
                <w:szCs w:val="16"/>
                <w:lang w:val="fr-FR"/>
              </w:rPr>
              <w:t xml:space="preserve"> </w:t>
            </w:r>
            <w:r w:rsidRPr="00694B30">
              <w:rPr>
                <w:color w:val="151515"/>
                <w:sz w:val="16"/>
                <w:szCs w:val="16"/>
                <w:lang w:val="fr-FR"/>
              </w:rPr>
              <w:t>&gt;/</w:t>
            </w:r>
            <w:r w:rsidR="001B5145" w:rsidRPr="00694B30">
              <w:rPr>
                <w:color w:val="151515"/>
                <w:sz w:val="16"/>
                <w:szCs w:val="16"/>
                <w:lang w:val="fr-FR"/>
              </w:rPr>
              <w:t>=</w:t>
            </w:r>
            <w:r w:rsidRPr="00694B30">
              <w:rPr>
                <w:color w:val="151515"/>
                <w:sz w:val="16"/>
                <w:szCs w:val="16"/>
                <w:lang w:val="fr-FR"/>
              </w:rPr>
              <w:t>85%,</w:t>
            </w:r>
            <w:r w:rsidR="008E10D7" w:rsidRPr="00694B30">
              <w:rPr>
                <w:color w:val="151515"/>
                <w:sz w:val="16"/>
                <w:szCs w:val="16"/>
                <w:lang w:val="fr-FR"/>
              </w:rPr>
              <w:t xml:space="preserve"> </w:t>
            </w:r>
            <w:r w:rsidRPr="00694B30">
              <w:rPr>
                <w:color w:val="151515"/>
                <w:sz w:val="16"/>
                <w:szCs w:val="16"/>
                <w:lang w:val="fr-FR"/>
              </w:rPr>
              <w:t>mélangés</w:t>
            </w:r>
            <w:r w:rsidR="008E10D7" w:rsidRPr="00694B30">
              <w:rPr>
                <w:color w:val="151515"/>
                <w:sz w:val="16"/>
                <w:szCs w:val="16"/>
                <w:lang w:val="fr-FR"/>
              </w:rPr>
              <w:t xml:space="preserve"> </w:t>
            </w:r>
            <w:r w:rsidRPr="00694B30">
              <w:rPr>
                <w:color w:val="151515"/>
                <w:sz w:val="16"/>
                <w:szCs w:val="16"/>
                <w:lang w:val="fr-FR"/>
              </w:rPr>
              <w:t>avec filaments synth./art.</w:t>
            </w:r>
          </w:p>
          <w:p w14:paraId="07C60E66" w14:textId="7B326086" w:rsidR="0096694A" w:rsidRPr="00694B30" w:rsidRDefault="0048257B" w:rsidP="00AB2BA3">
            <w:pPr>
              <w:jc w:val="left"/>
              <w:rPr>
                <w:color w:val="151515"/>
                <w:sz w:val="16"/>
                <w:szCs w:val="16"/>
                <w:lang w:val="fr-FR"/>
              </w:rPr>
            </w:pPr>
            <w:r w:rsidRPr="00694B30">
              <w:rPr>
                <w:color w:val="151515"/>
                <w:sz w:val="16"/>
                <w:szCs w:val="16"/>
                <w:lang w:val="fr-FR"/>
              </w:rPr>
              <w:t xml:space="preserve">Tissus de laine/poils fins cardés, </w:t>
            </w:r>
            <w:r w:rsidR="001B5145" w:rsidRPr="00694B30">
              <w:rPr>
                <w:color w:val="151515"/>
                <w:sz w:val="16"/>
                <w:szCs w:val="16"/>
                <w:lang w:val="fr-FR"/>
              </w:rPr>
              <w:t>&gt;/=</w:t>
            </w:r>
            <w:r w:rsidRPr="00694B30">
              <w:rPr>
                <w:color w:val="151515"/>
                <w:sz w:val="16"/>
                <w:szCs w:val="16"/>
                <w:lang w:val="fr-FR"/>
              </w:rPr>
              <w:t>85%, mélangés avec fibres synth./art.</w:t>
            </w:r>
          </w:p>
          <w:p w14:paraId="5423130E" w14:textId="56ADEB71" w:rsidR="0096694A" w:rsidRPr="00694B30" w:rsidRDefault="0048257B" w:rsidP="00AB2BA3">
            <w:pPr>
              <w:jc w:val="left"/>
              <w:rPr>
                <w:color w:val="151515"/>
                <w:sz w:val="16"/>
                <w:szCs w:val="16"/>
                <w:lang w:val="fr-FR"/>
              </w:rPr>
            </w:pPr>
            <w:r w:rsidRPr="00694B30">
              <w:rPr>
                <w:color w:val="151515"/>
                <w:sz w:val="16"/>
                <w:szCs w:val="16"/>
                <w:lang w:val="fr-FR"/>
              </w:rPr>
              <w:t xml:space="preserve">Tissus de laine/poils fins cardés, </w:t>
            </w:r>
            <w:r w:rsidR="001B5145" w:rsidRPr="00694B30">
              <w:rPr>
                <w:color w:val="151515"/>
                <w:sz w:val="16"/>
                <w:szCs w:val="16"/>
                <w:lang w:val="fr-FR"/>
              </w:rPr>
              <w:t>&gt;/=</w:t>
            </w:r>
            <w:r w:rsidRPr="00694B30">
              <w:rPr>
                <w:color w:val="151515"/>
                <w:sz w:val="16"/>
                <w:szCs w:val="16"/>
                <w:lang w:val="fr-FR"/>
              </w:rPr>
              <w:t>85%, nda</w:t>
            </w:r>
          </w:p>
          <w:p w14:paraId="609EDC2C" w14:textId="2A2D6DF8" w:rsidR="0096694A" w:rsidRPr="00694B30" w:rsidRDefault="0048257B" w:rsidP="00AB2BA3">
            <w:pPr>
              <w:jc w:val="left"/>
              <w:rPr>
                <w:color w:val="151515"/>
                <w:sz w:val="16"/>
                <w:szCs w:val="16"/>
                <w:lang w:val="fr-FR"/>
              </w:rPr>
            </w:pPr>
            <w:r w:rsidRPr="00694B30">
              <w:rPr>
                <w:color w:val="151515"/>
                <w:sz w:val="16"/>
                <w:szCs w:val="16"/>
                <w:lang w:val="fr-FR"/>
              </w:rPr>
              <w:t xml:space="preserve">Tissus de laine/poils fins peignés, </w:t>
            </w:r>
            <w:r w:rsidR="001B5145" w:rsidRPr="00694B30">
              <w:rPr>
                <w:color w:val="151515"/>
                <w:sz w:val="16"/>
                <w:szCs w:val="16"/>
                <w:lang w:val="fr-FR"/>
              </w:rPr>
              <w:t>&gt;/=</w:t>
            </w:r>
            <w:r w:rsidRPr="00694B30">
              <w:rPr>
                <w:color w:val="151515"/>
                <w:sz w:val="16"/>
                <w:szCs w:val="16"/>
                <w:lang w:val="fr-FR"/>
              </w:rPr>
              <w:t xml:space="preserve">85%, </w:t>
            </w:r>
            <w:r w:rsidR="00322168" w:rsidRPr="00694B30">
              <w:rPr>
                <w:color w:val="151515"/>
                <w:sz w:val="16"/>
                <w:szCs w:val="16"/>
                <w:lang w:val="fr-FR"/>
              </w:rPr>
              <w:t>&lt;</w:t>
            </w:r>
            <w:r w:rsidRPr="00694B30">
              <w:rPr>
                <w:color w:val="151515"/>
                <w:sz w:val="16"/>
                <w:szCs w:val="16"/>
                <w:lang w:val="fr-FR"/>
              </w:rPr>
              <w:t>/</w:t>
            </w:r>
            <w:r w:rsidR="001B5145" w:rsidRPr="00694B30">
              <w:rPr>
                <w:color w:val="151515"/>
                <w:sz w:val="16"/>
                <w:szCs w:val="16"/>
                <w:lang w:val="fr-FR"/>
              </w:rPr>
              <w:t>=</w:t>
            </w:r>
            <w:r w:rsidRPr="00694B30">
              <w:rPr>
                <w:color w:val="151515"/>
                <w:sz w:val="16"/>
                <w:szCs w:val="16"/>
                <w:lang w:val="fr-FR"/>
              </w:rPr>
              <w:t>200g/m²</w:t>
            </w:r>
          </w:p>
          <w:p w14:paraId="2E708EC6" w14:textId="2BE0845C" w:rsidR="002F2F82" w:rsidRPr="00694B30" w:rsidRDefault="0048257B" w:rsidP="00AB2BA3">
            <w:pPr>
              <w:jc w:val="left"/>
              <w:rPr>
                <w:color w:val="151515"/>
                <w:sz w:val="16"/>
                <w:szCs w:val="16"/>
                <w:lang w:val="fr-FR"/>
              </w:rPr>
            </w:pPr>
            <w:r w:rsidRPr="00694B30">
              <w:rPr>
                <w:color w:val="151515"/>
                <w:sz w:val="16"/>
                <w:szCs w:val="16"/>
                <w:lang w:val="fr-FR"/>
              </w:rPr>
              <w:t xml:space="preserve">Tissus de laine/poils fins peignés, </w:t>
            </w:r>
            <w:r w:rsidR="001B5145" w:rsidRPr="00694B30">
              <w:rPr>
                <w:color w:val="151515"/>
                <w:sz w:val="16"/>
                <w:szCs w:val="16"/>
                <w:lang w:val="fr-FR"/>
              </w:rPr>
              <w:t>&gt;/=</w:t>
            </w:r>
            <w:r w:rsidRPr="00694B30">
              <w:rPr>
                <w:color w:val="151515"/>
                <w:sz w:val="16"/>
                <w:szCs w:val="16"/>
                <w:lang w:val="fr-FR"/>
              </w:rPr>
              <w:t>85%, &gt;200g/m²</w:t>
            </w:r>
          </w:p>
          <w:p w14:paraId="497166E4" w14:textId="3648C504" w:rsidR="0096694A" w:rsidRPr="00694B30" w:rsidRDefault="0048257B" w:rsidP="00AB2BA3">
            <w:pPr>
              <w:jc w:val="left"/>
              <w:rPr>
                <w:color w:val="151515"/>
                <w:sz w:val="16"/>
                <w:szCs w:val="16"/>
                <w:lang w:val="fr-FR"/>
              </w:rPr>
            </w:pPr>
            <w:r w:rsidRPr="00694B30">
              <w:rPr>
                <w:color w:val="151515"/>
                <w:sz w:val="16"/>
                <w:szCs w:val="16"/>
                <w:lang w:val="fr-FR"/>
              </w:rPr>
              <w:t xml:space="preserve">Tissus de laine/poils fins peignés, </w:t>
            </w:r>
            <w:r w:rsidR="00322168" w:rsidRPr="00694B30">
              <w:rPr>
                <w:color w:val="151515"/>
                <w:sz w:val="16"/>
                <w:szCs w:val="16"/>
                <w:lang w:val="fr-FR"/>
              </w:rPr>
              <w:t>&lt;</w:t>
            </w:r>
            <w:r w:rsidRPr="00694B30">
              <w:rPr>
                <w:color w:val="151515"/>
                <w:sz w:val="16"/>
                <w:szCs w:val="16"/>
                <w:lang w:val="fr-FR"/>
              </w:rPr>
              <w:t>85%, mélangés avec filaments synth./art.</w:t>
            </w:r>
          </w:p>
          <w:p w14:paraId="1E8509AE" w14:textId="3F75BBE1" w:rsidR="0096694A" w:rsidRPr="00694B30" w:rsidRDefault="0048257B" w:rsidP="00AB2BA3">
            <w:pPr>
              <w:jc w:val="left"/>
              <w:rPr>
                <w:color w:val="151515"/>
                <w:sz w:val="16"/>
                <w:szCs w:val="16"/>
                <w:lang w:val="fr-FR"/>
              </w:rPr>
            </w:pPr>
            <w:r w:rsidRPr="00694B30">
              <w:rPr>
                <w:color w:val="151515"/>
                <w:sz w:val="16"/>
                <w:szCs w:val="16"/>
                <w:lang w:val="fr-FR"/>
              </w:rPr>
              <w:t>Tissus de laine/poils fins peignés,</w:t>
            </w:r>
            <w:r w:rsidR="008E10D7" w:rsidRPr="00694B30">
              <w:rPr>
                <w:color w:val="151515"/>
                <w:sz w:val="16"/>
                <w:szCs w:val="16"/>
                <w:lang w:val="fr-FR"/>
              </w:rPr>
              <w:t xml:space="preserve"> </w:t>
            </w:r>
            <w:r w:rsidR="00322168" w:rsidRPr="00694B30">
              <w:rPr>
                <w:color w:val="151515"/>
                <w:sz w:val="16"/>
                <w:szCs w:val="16"/>
                <w:lang w:val="fr-FR"/>
              </w:rPr>
              <w:t>&lt;</w:t>
            </w:r>
            <w:r w:rsidRPr="00694B30">
              <w:rPr>
                <w:color w:val="151515"/>
                <w:sz w:val="16"/>
                <w:szCs w:val="16"/>
                <w:lang w:val="fr-FR"/>
              </w:rPr>
              <w:t>85%, mélangés avec fibres synth./art.</w:t>
            </w:r>
          </w:p>
          <w:p w14:paraId="62ED7AF1" w14:textId="267771EF" w:rsidR="0096694A" w:rsidRPr="00694B30" w:rsidRDefault="0048257B" w:rsidP="00AB2BA3">
            <w:pPr>
              <w:jc w:val="left"/>
              <w:rPr>
                <w:color w:val="151515"/>
                <w:sz w:val="16"/>
                <w:szCs w:val="16"/>
                <w:lang w:val="fr-FR"/>
              </w:rPr>
            </w:pPr>
            <w:r w:rsidRPr="00694B30">
              <w:rPr>
                <w:color w:val="151515"/>
                <w:sz w:val="16"/>
                <w:szCs w:val="16"/>
                <w:lang w:val="fr-FR"/>
              </w:rPr>
              <w:t>Tissus de laine/poils fins peignés,</w:t>
            </w:r>
            <w:r w:rsidR="008E10D7" w:rsidRPr="00694B30">
              <w:rPr>
                <w:color w:val="151515"/>
                <w:sz w:val="16"/>
                <w:szCs w:val="16"/>
                <w:lang w:val="fr-FR"/>
              </w:rPr>
              <w:t xml:space="preserve"> </w:t>
            </w:r>
            <w:r w:rsidR="00322168" w:rsidRPr="00694B30">
              <w:rPr>
                <w:color w:val="151515"/>
                <w:sz w:val="16"/>
                <w:szCs w:val="16"/>
                <w:lang w:val="fr-FR"/>
              </w:rPr>
              <w:t>&lt;</w:t>
            </w:r>
            <w:r w:rsidRPr="00694B30">
              <w:rPr>
                <w:color w:val="151515"/>
                <w:sz w:val="16"/>
                <w:szCs w:val="16"/>
                <w:lang w:val="fr-FR"/>
              </w:rPr>
              <w:t>85%, nda</w:t>
            </w:r>
          </w:p>
          <w:p w14:paraId="4B926A95" w14:textId="77777777" w:rsidR="0048257B" w:rsidRPr="00694B30" w:rsidRDefault="0048257B" w:rsidP="00AB2BA3">
            <w:pPr>
              <w:jc w:val="left"/>
              <w:rPr>
                <w:sz w:val="16"/>
                <w:szCs w:val="16"/>
                <w:lang w:val="fr-FR"/>
              </w:rPr>
            </w:pPr>
            <w:r w:rsidRPr="00694B30">
              <w:rPr>
                <w:color w:val="151515"/>
                <w:sz w:val="16"/>
                <w:szCs w:val="16"/>
                <w:lang w:val="fr-FR"/>
              </w:rPr>
              <w:t xml:space="preserve">Tissus de poils </w:t>
            </w:r>
            <w:r w:rsidRPr="00694B30">
              <w:rPr>
                <w:color w:val="242424"/>
                <w:sz w:val="16"/>
                <w:szCs w:val="16"/>
                <w:lang w:val="fr-FR"/>
              </w:rPr>
              <w:t xml:space="preserve">grossiers ou </w:t>
            </w:r>
            <w:r w:rsidRPr="00694B30">
              <w:rPr>
                <w:color w:val="151515"/>
                <w:sz w:val="16"/>
                <w:szCs w:val="16"/>
                <w:lang w:val="fr-FR"/>
              </w:rPr>
              <w:t xml:space="preserve">de </w:t>
            </w:r>
            <w:r w:rsidRPr="00694B30">
              <w:rPr>
                <w:color w:val="242424"/>
                <w:sz w:val="16"/>
                <w:szCs w:val="16"/>
                <w:lang w:val="fr-FR"/>
              </w:rPr>
              <w:t>crin</w:t>
            </w:r>
          </w:p>
          <w:p w14:paraId="4BE98B5E" w14:textId="0D57232F" w:rsidR="0048257B" w:rsidRPr="00694B30" w:rsidRDefault="0048257B" w:rsidP="00AB2BA3">
            <w:pPr>
              <w:jc w:val="left"/>
              <w:rPr>
                <w:b/>
                <w:color w:val="151515"/>
                <w:sz w:val="16"/>
                <w:szCs w:val="16"/>
                <w:lang w:val="fr-FR"/>
              </w:rPr>
            </w:pPr>
          </w:p>
        </w:tc>
      </w:tr>
      <w:tr w:rsidR="0096694A" w:rsidRPr="00694B30" w14:paraId="76CF14DF" w14:textId="77777777" w:rsidTr="003E0A8E">
        <w:tc>
          <w:tcPr>
            <w:tcW w:w="1418" w:type="dxa"/>
          </w:tcPr>
          <w:p w14:paraId="2FDE01F8" w14:textId="77777777" w:rsidR="0096694A" w:rsidRPr="00694B30" w:rsidRDefault="0096694A" w:rsidP="00AB2BA3">
            <w:pPr>
              <w:jc w:val="left"/>
              <w:rPr>
                <w:b/>
                <w:bCs/>
                <w:sz w:val="16"/>
                <w:szCs w:val="16"/>
                <w:lang w:val="fr-FR"/>
              </w:rPr>
            </w:pPr>
            <w:r w:rsidRPr="00694B30">
              <w:rPr>
                <w:b/>
                <w:bCs/>
                <w:color w:val="242424"/>
                <w:sz w:val="16"/>
                <w:szCs w:val="16"/>
                <w:lang w:val="fr-FR"/>
              </w:rPr>
              <w:t xml:space="preserve">Ch. </w:t>
            </w:r>
            <w:r w:rsidRPr="00694B30">
              <w:rPr>
                <w:b/>
                <w:bCs/>
                <w:sz w:val="16"/>
                <w:szCs w:val="16"/>
                <w:lang w:val="fr-FR"/>
              </w:rPr>
              <w:t>52</w:t>
            </w:r>
          </w:p>
          <w:p w14:paraId="72FE631A" w14:textId="77777777" w:rsidR="0096694A" w:rsidRPr="00694B30" w:rsidRDefault="0096694A" w:rsidP="00AB2BA3">
            <w:pPr>
              <w:jc w:val="left"/>
              <w:rPr>
                <w:sz w:val="16"/>
                <w:szCs w:val="16"/>
                <w:lang w:val="fr-FR"/>
              </w:rPr>
            </w:pPr>
            <w:r w:rsidRPr="00694B30">
              <w:rPr>
                <w:color w:val="242424"/>
                <w:sz w:val="16"/>
                <w:szCs w:val="16"/>
                <w:lang w:val="fr-FR"/>
              </w:rPr>
              <w:t>5204.11</w:t>
            </w:r>
          </w:p>
          <w:p w14:paraId="242CDEBF" w14:textId="77777777" w:rsidR="0096694A" w:rsidRPr="00694B30" w:rsidRDefault="0096694A" w:rsidP="00AB2BA3">
            <w:pPr>
              <w:jc w:val="left"/>
              <w:rPr>
                <w:sz w:val="16"/>
                <w:szCs w:val="16"/>
                <w:lang w:val="fr-FR"/>
              </w:rPr>
            </w:pPr>
            <w:r w:rsidRPr="00694B30">
              <w:rPr>
                <w:color w:val="242424"/>
                <w:sz w:val="16"/>
                <w:szCs w:val="16"/>
                <w:lang w:val="fr-FR"/>
              </w:rPr>
              <w:t>5204.19</w:t>
            </w:r>
          </w:p>
          <w:p w14:paraId="686A1A6E" w14:textId="77777777" w:rsidR="0096694A" w:rsidRPr="00694B30" w:rsidRDefault="0096694A" w:rsidP="00AB2BA3">
            <w:pPr>
              <w:jc w:val="left"/>
              <w:rPr>
                <w:sz w:val="16"/>
                <w:szCs w:val="16"/>
                <w:lang w:val="fr-FR"/>
              </w:rPr>
            </w:pPr>
            <w:r w:rsidRPr="00694B30">
              <w:rPr>
                <w:color w:val="242424"/>
                <w:sz w:val="16"/>
                <w:szCs w:val="16"/>
                <w:lang w:val="fr-FR"/>
              </w:rPr>
              <w:t>5204.20</w:t>
            </w:r>
          </w:p>
          <w:p w14:paraId="0E66089E" w14:textId="5083D45C" w:rsidR="0096694A" w:rsidRPr="00694B30" w:rsidRDefault="0096694A" w:rsidP="00AB2BA3">
            <w:pPr>
              <w:jc w:val="left"/>
              <w:rPr>
                <w:sz w:val="16"/>
                <w:szCs w:val="16"/>
                <w:lang w:val="fr-FR"/>
              </w:rPr>
            </w:pPr>
            <w:r w:rsidRPr="00694B30">
              <w:rPr>
                <w:color w:val="242424"/>
                <w:sz w:val="16"/>
                <w:szCs w:val="16"/>
                <w:lang w:val="fr-FR"/>
              </w:rPr>
              <w:t>5205.11</w:t>
            </w:r>
          </w:p>
        </w:tc>
        <w:tc>
          <w:tcPr>
            <w:tcW w:w="7899" w:type="dxa"/>
          </w:tcPr>
          <w:p w14:paraId="40F00C18" w14:textId="77777777" w:rsidR="0096694A" w:rsidRPr="00694B30" w:rsidRDefault="0096694A" w:rsidP="00AB2BA3">
            <w:pPr>
              <w:jc w:val="left"/>
              <w:rPr>
                <w:b/>
                <w:sz w:val="16"/>
                <w:szCs w:val="16"/>
                <w:lang w:val="fr-FR"/>
              </w:rPr>
            </w:pPr>
            <w:r w:rsidRPr="00694B30">
              <w:rPr>
                <w:b/>
                <w:color w:val="151515"/>
                <w:sz w:val="16"/>
                <w:szCs w:val="16"/>
                <w:lang w:val="fr-FR"/>
              </w:rPr>
              <w:t>Coton</w:t>
            </w:r>
          </w:p>
          <w:p w14:paraId="01E25DDF" w14:textId="5F4278EA" w:rsidR="00322168" w:rsidRPr="00694B30" w:rsidRDefault="0096694A" w:rsidP="00AB2BA3">
            <w:pPr>
              <w:ind w:hanging="5"/>
              <w:jc w:val="left"/>
              <w:rPr>
                <w:color w:val="242424"/>
                <w:sz w:val="16"/>
                <w:szCs w:val="16"/>
                <w:lang w:val="fr-FR"/>
              </w:rPr>
            </w:pPr>
            <w:r w:rsidRPr="00694B30">
              <w:rPr>
                <w:color w:val="242424"/>
                <w:sz w:val="16"/>
                <w:szCs w:val="16"/>
                <w:lang w:val="fr-FR"/>
              </w:rPr>
              <w:t xml:space="preserve">Fils à </w:t>
            </w:r>
            <w:r w:rsidRPr="00694B30">
              <w:rPr>
                <w:color w:val="151515"/>
                <w:sz w:val="16"/>
                <w:szCs w:val="16"/>
                <w:lang w:val="fr-FR"/>
              </w:rPr>
              <w:t xml:space="preserve">coudre </w:t>
            </w:r>
            <w:r w:rsidRPr="00694B30">
              <w:rPr>
                <w:color w:val="242424"/>
                <w:sz w:val="16"/>
                <w:szCs w:val="16"/>
                <w:lang w:val="fr-FR"/>
              </w:rPr>
              <w:t xml:space="preserve">de coton, </w:t>
            </w:r>
            <w:r w:rsidR="001B5145" w:rsidRPr="00694B30">
              <w:rPr>
                <w:color w:val="151515"/>
                <w:sz w:val="16"/>
                <w:szCs w:val="16"/>
                <w:lang w:val="fr-FR"/>
              </w:rPr>
              <w:t>&gt;/</w:t>
            </w:r>
            <w:r w:rsidR="001B5145" w:rsidRPr="00694B30">
              <w:rPr>
                <w:color w:val="242424"/>
                <w:sz w:val="16"/>
                <w:szCs w:val="16"/>
                <w:lang w:val="fr-FR"/>
              </w:rPr>
              <w:t>=</w:t>
            </w:r>
            <w:r w:rsidRPr="00694B30">
              <w:rPr>
                <w:color w:val="151515"/>
                <w:sz w:val="16"/>
                <w:szCs w:val="16"/>
                <w:lang w:val="fr-FR"/>
              </w:rPr>
              <w:t>85</w:t>
            </w:r>
            <w:r w:rsidRPr="00694B30">
              <w:rPr>
                <w:color w:val="242424"/>
                <w:sz w:val="16"/>
                <w:szCs w:val="16"/>
                <w:lang w:val="fr-FR"/>
              </w:rPr>
              <w:t xml:space="preserve">%, </w:t>
            </w:r>
            <w:r w:rsidRPr="00694B30">
              <w:rPr>
                <w:color w:val="151515"/>
                <w:sz w:val="16"/>
                <w:szCs w:val="16"/>
                <w:lang w:val="fr-FR"/>
              </w:rPr>
              <w:t xml:space="preserve">non </w:t>
            </w:r>
            <w:r w:rsidRPr="00694B30">
              <w:rPr>
                <w:color w:val="242424"/>
                <w:sz w:val="16"/>
                <w:szCs w:val="16"/>
                <w:lang w:val="fr-FR"/>
              </w:rPr>
              <w:t xml:space="preserve">conditionnés pour </w:t>
            </w:r>
            <w:r w:rsidRPr="00694B30">
              <w:rPr>
                <w:color w:val="151515"/>
                <w:sz w:val="16"/>
                <w:szCs w:val="16"/>
                <w:lang w:val="fr-FR"/>
              </w:rPr>
              <w:t xml:space="preserve">la </w:t>
            </w:r>
            <w:r w:rsidRPr="00694B30">
              <w:rPr>
                <w:color w:val="242424"/>
                <w:sz w:val="16"/>
                <w:szCs w:val="16"/>
                <w:lang w:val="fr-FR"/>
              </w:rPr>
              <w:t xml:space="preserve">vente </w:t>
            </w:r>
            <w:r w:rsidRPr="00694B30">
              <w:rPr>
                <w:color w:val="3B3B3B"/>
                <w:sz w:val="16"/>
                <w:szCs w:val="16"/>
                <w:lang w:val="fr-FR"/>
              </w:rPr>
              <w:t xml:space="preserve">au </w:t>
            </w:r>
            <w:r w:rsidRPr="00694B30">
              <w:rPr>
                <w:color w:val="242424"/>
                <w:sz w:val="16"/>
                <w:szCs w:val="16"/>
                <w:lang w:val="fr-FR"/>
              </w:rPr>
              <w:t xml:space="preserve">détail </w:t>
            </w:r>
          </w:p>
          <w:p w14:paraId="4F00805C" w14:textId="5D12A086" w:rsidR="00322168" w:rsidRPr="00694B30" w:rsidRDefault="0096694A" w:rsidP="00AB2BA3">
            <w:pPr>
              <w:ind w:hanging="5"/>
              <w:jc w:val="left"/>
              <w:rPr>
                <w:color w:val="242424"/>
                <w:sz w:val="16"/>
                <w:szCs w:val="16"/>
                <w:lang w:val="fr-FR"/>
              </w:rPr>
            </w:pPr>
            <w:r w:rsidRPr="00694B30">
              <w:rPr>
                <w:color w:val="151515"/>
                <w:sz w:val="16"/>
                <w:szCs w:val="16"/>
                <w:lang w:val="fr-FR"/>
              </w:rPr>
              <w:t xml:space="preserve">Fils </w:t>
            </w:r>
            <w:r w:rsidRPr="00694B30">
              <w:rPr>
                <w:color w:val="242424"/>
                <w:sz w:val="16"/>
                <w:szCs w:val="16"/>
                <w:lang w:val="fr-FR"/>
              </w:rPr>
              <w:t xml:space="preserve">à coudre </w:t>
            </w:r>
            <w:r w:rsidRPr="00694B30">
              <w:rPr>
                <w:color w:val="151515"/>
                <w:sz w:val="16"/>
                <w:szCs w:val="16"/>
                <w:lang w:val="fr-FR"/>
              </w:rPr>
              <w:t xml:space="preserve">de </w:t>
            </w:r>
            <w:r w:rsidRPr="00694B30">
              <w:rPr>
                <w:color w:val="242424"/>
                <w:sz w:val="16"/>
                <w:szCs w:val="16"/>
                <w:lang w:val="fr-FR"/>
              </w:rPr>
              <w:t xml:space="preserve">coton, </w:t>
            </w:r>
            <w:r w:rsidR="00322168" w:rsidRPr="00694B30">
              <w:rPr>
                <w:color w:val="151515"/>
                <w:sz w:val="16"/>
                <w:szCs w:val="16"/>
                <w:lang w:val="fr-FR"/>
              </w:rPr>
              <w:t>&lt;</w:t>
            </w:r>
            <w:r w:rsidRPr="00694B30">
              <w:rPr>
                <w:color w:val="151515"/>
                <w:sz w:val="16"/>
                <w:szCs w:val="16"/>
                <w:lang w:val="fr-FR"/>
              </w:rPr>
              <w:t>85</w:t>
            </w:r>
            <w:r w:rsidR="00652F71" w:rsidRPr="00694B30">
              <w:rPr>
                <w:color w:val="151515"/>
                <w:sz w:val="16"/>
                <w:szCs w:val="16"/>
                <w:lang w:val="fr-FR"/>
              </w:rPr>
              <w:t>%</w:t>
            </w:r>
            <w:r w:rsidRPr="00694B30">
              <w:rPr>
                <w:color w:val="242424"/>
                <w:sz w:val="16"/>
                <w:szCs w:val="16"/>
                <w:lang w:val="fr-FR"/>
              </w:rPr>
              <w:t xml:space="preserve">, </w:t>
            </w:r>
            <w:r w:rsidRPr="00694B30">
              <w:rPr>
                <w:color w:val="151515"/>
                <w:sz w:val="16"/>
                <w:szCs w:val="16"/>
                <w:lang w:val="fr-FR"/>
              </w:rPr>
              <w:t xml:space="preserve">non </w:t>
            </w:r>
            <w:r w:rsidRPr="00694B30">
              <w:rPr>
                <w:color w:val="242424"/>
                <w:sz w:val="16"/>
                <w:szCs w:val="16"/>
                <w:lang w:val="fr-FR"/>
              </w:rPr>
              <w:t xml:space="preserve">conditionnés pour </w:t>
            </w:r>
            <w:r w:rsidRPr="00694B30">
              <w:rPr>
                <w:color w:val="151515"/>
                <w:sz w:val="16"/>
                <w:szCs w:val="16"/>
                <w:lang w:val="fr-FR"/>
              </w:rPr>
              <w:t xml:space="preserve">la </w:t>
            </w:r>
            <w:r w:rsidRPr="00694B30">
              <w:rPr>
                <w:color w:val="242424"/>
                <w:sz w:val="16"/>
                <w:szCs w:val="16"/>
                <w:lang w:val="fr-FR"/>
              </w:rPr>
              <w:t xml:space="preserve">vente au détail </w:t>
            </w:r>
          </w:p>
          <w:p w14:paraId="2EF42828" w14:textId="6437E2B1" w:rsidR="0096694A" w:rsidRPr="00694B30" w:rsidRDefault="0096694A" w:rsidP="00AB2BA3">
            <w:pPr>
              <w:ind w:hanging="5"/>
              <w:jc w:val="left"/>
              <w:rPr>
                <w:sz w:val="16"/>
                <w:szCs w:val="16"/>
                <w:lang w:val="fr-FR"/>
              </w:rPr>
            </w:pPr>
            <w:r w:rsidRPr="00694B30">
              <w:rPr>
                <w:color w:val="151515"/>
                <w:sz w:val="16"/>
                <w:szCs w:val="16"/>
                <w:lang w:val="fr-FR"/>
              </w:rPr>
              <w:t xml:space="preserve">Fils </w:t>
            </w:r>
            <w:r w:rsidRPr="00694B30">
              <w:rPr>
                <w:color w:val="242424"/>
                <w:sz w:val="16"/>
                <w:szCs w:val="16"/>
                <w:lang w:val="fr-FR"/>
              </w:rPr>
              <w:t xml:space="preserve">à coudre </w:t>
            </w:r>
            <w:r w:rsidRPr="00694B30">
              <w:rPr>
                <w:color w:val="151515"/>
                <w:sz w:val="16"/>
                <w:szCs w:val="16"/>
                <w:lang w:val="fr-FR"/>
              </w:rPr>
              <w:t xml:space="preserve">de </w:t>
            </w:r>
            <w:r w:rsidRPr="00694B30">
              <w:rPr>
                <w:color w:val="242424"/>
                <w:sz w:val="16"/>
                <w:szCs w:val="16"/>
                <w:lang w:val="fr-FR"/>
              </w:rPr>
              <w:t xml:space="preserve">coton, conditionnés pour </w:t>
            </w:r>
            <w:r w:rsidRPr="00694B30">
              <w:rPr>
                <w:color w:val="151515"/>
                <w:sz w:val="16"/>
                <w:szCs w:val="16"/>
                <w:lang w:val="fr-FR"/>
              </w:rPr>
              <w:t>la vent</w:t>
            </w:r>
            <w:r w:rsidRPr="00694B30">
              <w:rPr>
                <w:color w:val="3B3B3B"/>
                <w:sz w:val="16"/>
                <w:szCs w:val="16"/>
                <w:lang w:val="fr-FR"/>
              </w:rPr>
              <w:t xml:space="preserve">e </w:t>
            </w:r>
            <w:r w:rsidRPr="00694B30">
              <w:rPr>
                <w:color w:val="242424"/>
                <w:sz w:val="16"/>
                <w:szCs w:val="16"/>
                <w:lang w:val="fr-FR"/>
              </w:rPr>
              <w:t>au</w:t>
            </w:r>
            <w:r w:rsidR="008E10D7" w:rsidRPr="00694B30">
              <w:rPr>
                <w:color w:val="242424"/>
                <w:sz w:val="16"/>
                <w:szCs w:val="16"/>
                <w:lang w:val="fr-FR"/>
              </w:rPr>
              <w:t xml:space="preserve"> </w:t>
            </w:r>
            <w:r w:rsidRPr="00694B30">
              <w:rPr>
                <w:color w:val="242424"/>
                <w:sz w:val="16"/>
                <w:szCs w:val="16"/>
                <w:lang w:val="fr-FR"/>
              </w:rPr>
              <w:t>détail</w:t>
            </w:r>
          </w:p>
          <w:p w14:paraId="7B65432D" w14:textId="5124A5CA" w:rsidR="0096694A" w:rsidRPr="00694B30" w:rsidRDefault="0096694A" w:rsidP="00AB2BA3">
            <w:pPr>
              <w:ind w:hanging="9"/>
              <w:jc w:val="left"/>
              <w:rPr>
                <w:sz w:val="16"/>
                <w:szCs w:val="16"/>
                <w:lang w:val="fr-FR"/>
              </w:rPr>
            </w:pPr>
            <w:r w:rsidRPr="00694B30">
              <w:rPr>
                <w:color w:val="242424"/>
                <w:sz w:val="16"/>
                <w:szCs w:val="16"/>
                <w:lang w:val="fr-FR"/>
              </w:rPr>
              <w:t xml:space="preserve">Fils </w:t>
            </w:r>
            <w:r w:rsidRPr="00694B30">
              <w:rPr>
                <w:color w:val="151515"/>
                <w:sz w:val="16"/>
                <w:szCs w:val="16"/>
                <w:lang w:val="fr-FR"/>
              </w:rPr>
              <w:t xml:space="preserve">de </w:t>
            </w:r>
            <w:r w:rsidRPr="00694B30">
              <w:rPr>
                <w:color w:val="242424"/>
                <w:sz w:val="16"/>
                <w:szCs w:val="16"/>
                <w:lang w:val="fr-FR"/>
              </w:rPr>
              <w:t xml:space="preserve">coton, </w:t>
            </w:r>
            <w:r w:rsidR="001B5145" w:rsidRPr="00694B30">
              <w:rPr>
                <w:color w:val="151515"/>
                <w:sz w:val="16"/>
                <w:szCs w:val="16"/>
                <w:lang w:val="fr-FR"/>
              </w:rPr>
              <w:t>&gt;/=</w:t>
            </w:r>
            <w:r w:rsidRPr="00694B30">
              <w:rPr>
                <w:color w:val="151515"/>
                <w:sz w:val="16"/>
                <w:szCs w:val="16"/>
                <w:lang w:val="fr-FR"/>
              </w:rPr>
              <w:t>85%</w:t>
            </w:r>
            <w:r w:rsidR="00AC15CE" w:rsidRPr="00694B30">
              <w:rPr>
                <w:color w:val="151515"/>
                <w:sz w:val="16"/>
                <w:szCs w:val="16"/>
                <w:lang w:val="fr-FR"/>
              </w:rPr>
              <w:t>,</w:t>
            </w:r>
            <w:r w:rsidRPr="00694B30">
              <w:rPr>
                <w:color w:val="3B3B3B"/>
                <w:sz w:val="16"/>
                <w:szCs w:val="16"/>
                <w:lang w:val="fr-FR"/>
              </w:rPr>
              <w:t xml:space="preserve"> </w:t>
            </w:r>
            <w:r w:rsidRPr="00694B30">
              <w:rPr>
                <w:color w:val="242424"/>
                <w:sz w:val="16"/>
                <w:szCs w:val="16"/>
                <w:lang w:val="fr-FR"/>
              </w:rPr>
              <w:t xml:space="preserve">simples, </w:t>
            </w:r>
            <w:r w:rsidRPr="00694B30">
              <w:rPr>
                <w:color w:val="151515"/>
                <w:sz w:val="16"/>
                <w:szCs w:val="16"/>
                <w:lang w:val="fr-FR"/>
              </w:rPr>
              <w:t>non peignés</w:t>
            </w:r>
            <w:r w:rsidRPr="00694B30">
              <w:rPr>
                <w:color w:val="3B3B3B"/>
                <w:sz w:val="16"/>
                <w:szCs w:val="16"/>
                <w:lang w:val="fr-FR"/>
              </w:rPr>
              <w:t xml:space="preserve">, </w:t>
            </w:r>
            <w:r w:rsidR="001B5145" w:rsidRPr="00694B30">
              <w:rPr>
                <w:color w:val="242424"/>
                <w:sz w:val="16"/>
                <w:szCs w:val="16"/>
                <w:lang w:val="fr-FR"/>
              </w:rPr>
              <w:t>&gt;/</w:t>
            </w:r>
            <w:r w:rsidR="001B5145" w:rsidRPr="00694B30">
              <w:rPr>
                <w:color w:val="3B3B3B"/>
                <w:sz w:val="16"/>
                <w:szCs w:val="16"/>
                <w:lang w:val="fr-FR"/>
              </w:rPr>
              <w:t>=</w:t>
            </w:r>
            <w:r w:rsidRPr="00694B30">
              <w:rPr>
                <w:color w:val="3B3B3B"/>
                <w:sz w:val="16"/>
                <w:szCs w:val="16"/>
                <w:lang w:val="fr-FR"/>
              </w:rPr>
              <w:t>7</w:t>
            </w:r>
            <w:r w:rsidRPr="00694B30">
              <w:rPr>
                <w:color w:val="151515"/>
                <w:sz w:val="16"/>
                <w:szCs w:val="16"/>
                <w:lang w:val="fr-FR"/>
              </w:rPr>
              <w:t>14</w:t>
            </w:r>
            <w:r w:rsidRPr="00694B30">
              <w:rPr>
                <w:color w:val="3B3B3B"/>
                <w:sz w:val="16"/>
                <w:szCs w:val="16"/>
                <w:lang w:val="fr-FR"/>
              </w:rPr>
              <w:t xml:space="preserve">,29 </w:t>
            </w:r>
            <w:r w:rsidRPr="00694B30">
              <w:rPr>
                <w:color w:val="242424"/>
                <w:sz w:val="16"/>
                <w:szCs w:val="16"/>
                <w:lang w:val="fr-FR"/>
              </w:rPr>
              <w:t xml:space="preserve">dtex, non </w:t>
            </w:r>
            <w:r w:rsidRPr="00694B30">
              <w:rPr>
                <w:color w:val="151515"/>
                <w:sz w:val="16"/>
                <w:szCs w:val="16"/>
                <w:lang w:val="fr-FR"/>
              </w:rPr>
              <w:t xml:space="preserve">pour la </w:t>
            </w:r>
            <w:r w:rsidRPr="00694B30">
              <w:rPr>
                <w:color w:val="242424"/>
                <w:sz w:val="16"/>
                <w:szCs w:val="16"/>
                <w:lang w:val="fr-FR"/>
              </w:rPr>
              <w:t xml:space="preserve">vente au </w:t>
            </w:r>
            <w:r w:rsidRPr="00694B30">
              <w:rPr>
                <w:color w:val="151515"/>
                <w:sz w:val="16"/>
                <w:szCs w:val="16"/>
                <w:lang w:val="fr-FR"/>
              </w:rPr>
              <w:t>détail</w:t>
            </w:r>
          </w:p>
        </w:tc>
      </w:tr>
      <w:tr w:rsidR="0096694A" w:rsidRPr="00694B30" w14:paraId="73154ACE" w14:textId="77777777" w:rsidTr="003E0A8E">
        <w:tc>
          <w:tcPr>
            <w:tcW w:w="1418" w:type="dxa"/>
          </w:tcPr>
          <w:p w14:paraId="33ECB286" w14:textId="772055DE" w:rsidR="0096694A" w:rsidRPr="00694B30" w:rsidRDefault="0096694A" w:rsidP="00AB2BA3">
            <w:pPr>
              <w:jc w:val="left"/>
              <w:rPr>
                <w:sz w:val="16"/>
                <w:szCs w:val="16"/>
                <w:lang w:val="fr-FR"/>
              </w:rPr>
            </w:pPr>
            <w:r w:rsidRPr="00694B30">
              <w:rPr>
                <w:sz w:val="16"/>
                <w:szCs w:val="16"/>
                <w:lang w:val="fr-FR"/>
              </w:rPr>
              <w:t>5205.12</w:t>
            </w:r>
          </w:p>
          <w:p w14:paraId="2E8B0FF9" w14:textId="77777777" w:rsidR="0048257B" w:rsidRPr="00694B30" w:rsidRDefault="0048257B" w:rsidP="00AB2BA3">
            <w:pPr>
              <w:jc w:val="left"/>
              <w:rPr>
                <w:sz w:val="16"/>
                <w:szCs w:val="16"/>
                <w:lang w:val="fr-FR"/>
              </w:rPr>
            </w:pPr>
          </w:p>
          <w:p w14:paraId="52C73BF2" w14:textId="301207CC" w:rsidR="0096694A" w:rsidRPr="00694B30" w:rsidRDefault="0096694A" w:rsidP="00AB2BA3">
            <w:pPr>
              <w:jc w:val="left"/>
              <w:rPr>
                <w:sz w:val="16"/>
                <w:szCs w:val="16"/>
                <w:lang w:val="fr-FR"/>
              </w:rPr>
            </w:pPr>
            <w:r w:rsidRPr="00694B30">
              <w:rPr>
                <w:sz w:val="16"/>
                <w:szCs w:val="16"/>
                <w:lang w:val="fr-FR"/>
              </w:rPr>
              <w:t>5205.13</w:t>
            </w:r>
          </w:p>
          <w:p w14:paraId="535F4ED6" w14:textId="77777777" w:rsidR="0048257B" w:rsidRPr="00694B30" w:rsidRDefault="0048257B" w:rsidP="00AB2BA3">
            <w:pPr>
              <w:jc w:val="left"/>
              <w:rPr>
                <w:sz w:val="16"/>
                <w:szCs w:val="16"/>
                <w:lang w:val="fr-FR"/>
              </w:rPr>
            </w:pPr>
          </w:p>
          <w:p w14:paraId="5F495C8F" w14:textId="27F093B5" w:rsidR="0096694A" w:rsidRPr="00694B30" w:rsidRDefault="0096694A" w:rsidP="00AB2BA3">
            <w:pPr>
              <w:jc w:val="left"/>
              <w:rPr>
                <w:sz w:val="16"/>
                <w:szCs w:val="16"/>
                <w:lang w:val="fr-FR"/>
              </w:rPr>
            </w:pPr>
            <w:r w:rsidRPr="00694B30">
              <w:rPr>
                <w:sz w:val="16"/>
                <w:szCs w:val="16"/>
                <w:lang w:val="fr-FR"/>
              </w:rPr>
              <w:t>5205.14</w:t>
            </w:r>
          </w:p>
          <w:p w14:paraId="283F9422" w14:textId="77777777" w:rsidR="0048257B" w:rsidRPr="00694B30" w:rsidRDefault="0048257B" w:rsidP="00AB2BA3">
            <w:pPr>
              <w:jc w:val="left"/>
              <w:rPr>
                <w:sz w:val="16"/>
                <w:szCs w:val="16"/>
                <w:lang w:val="fr-FR"/>
              </w:rPr>
            </w:pPr>
          </w:p>
          <w:p w14:paraId="1982573A" w14:textId="0A60378B" w:rsidR="0096694A" w:rsidRPr="00694B30" w:rsidRDefault="0096694A" w:rsidP="00AB2BA3">
            <w:pPr>
              <w:jc w:val="left"/>
              <w:rPr>
                <w:sz w:val="16"/>
                <w:szCs w:val="16"/>
                <w:lang w:val="fr-FR"/>
              </w:rPr>
            </w:pPr>
            <w:r w:rsidRPr="00694B30">
              <w:rPr>
                <w:sz w:val="16"/>
                <w:szCs w:val="16"/>
                <w:lang w:val="fr-FR"/>
              </w:rPr>
              <w:t>5205.15</w:t>
            </w:r>
          </w:p>
          <w:p w14:paraId="0D27F058" w14:textId="77777777" w:rsidR="0048257B" w:rsidRPr="00694B30" w:rsidRDefault="0048257B" w:rsidP="00AB2BA3">
            <w:pPr>
              <w:jc w:val="left"/>
              <w:rPr>
                <w:sz w:val="16"/>
                <w:szCs w:val="16"/>
                <w:lang w:val="fr-FR"/>
              </w:rPr>
            </w:pPr>
          </w:p>
          <w:p w14:paraId="7A6E926C" w14:textId="2A229E84" w:rsidR="0096694A" w:rsidRPr="00694B30" w:rsidRDefault="0096694A" w:rsidP="00AB2BA3">
            <w:pPr>
              <w:jc w:val="left"/>
              <w:rPr>
                <w:sz w:val="16"/>
                <w:szCs w:val="16"/>
                <w:lang w:val="fr-FR"/>
              </w:rPr>
            </w:pPr>
            <w:r w:rsidRPr="00694B30">
              <w:rPr>
                <w:sz w:val="16"/>
                <w:szCs w:val="16"/>
                <w:lang w:val="fr-FR"/>
              </w:rPr>
              <w:t>5205.21</w:t>
            </w:r>
          </w:p>
          <w:p w14:paraId="2B61127C" w14:textId="77777777" w:rsidR="0048257B" w:rsidRPr="00694B30" w:rsidRDefault="0048257B" w:rsidP="00AB2BA3">
            <w:pPr>
              <w:jc w:val="left"/>
              <w:rPr>
                <w:sz w:val="16"/>
                <w:szCs w:val="16"/>
                <w:lang w:val="fr-FR"/>
              </w:rPr>
            </w:pPr>
          </w:p>
          <w:p w14:paraId="0A1E87F6" w14:textId="503C10E5" w:rsidR="0096694A" w:rsidRPr="00694B30" w:rsidRDefault="0096694A" w:rsidP="00AB2BA3">
            <w:pPr>
              <w:jc w:val="left"/>
              <w:rPr>
                <w:sz w:val="16"/>
                <w:szCs w:val="16"/>
                <w:lang w:val="fr-FR"/>
              </w:rPr>
            </w:pPr>
            <w:r w:rsidRPr="00694B30">
              <w:rPr>
                <w:sz w:val="16"/>
                <w:szCs w:val="16"/>
                <w:lang w:val="fr-FR"/>
              </w:rPr>
              <w:t>5205.22</w:t>
            </w:r>
          </w:p>
          <w:p w14:paraId="455E05EF" w14:textId="77777777" w:rsidR="0048257B" w:rsidRPr="00694B30" w:rsidRDefault="0048257B" w:rsidP="00AB2BA3">
            <w:pPr>
              <w:jc w:val="left"/>
              <w:rPr>
                <w:sz w:val="16"/>
                <w:szCs w:val="16"/>
                <w:lang w:val="fr-FR"/>
              </w:rPr>
            </w:pPr>
          </w:p>
          <w:p w14:paraId="189DB08B" w14:textId="460EEB19" w:rsidR="0096694A" w:rsidRPr="00694B30" w:rsidRDefault="0096694A" w:rsidP="00AB2BA3">
            <w:pPr>
              <w:jc w:val="left"/>
              <w:rPr>
                <w:sz w:val="16"/>
                <w:szCs w:val="16"/>
                <w:lang w:val="fr-FR"/>
              </w:rPr>
            </w:pPr>
            <w:r w:rsidRPr="00694B30">
              <w:rPr>
                <w:sz w:val="16"/>
                <w:szCs w:val="16"/>
                <w:lang w:val="fr-FR"/>
              </w:rPr>
              <w:t>5205.23</w:t>
            </w:r>
          </w:p>
          <w:p w14:paraId="4F28CAB9" w14:textId="77777777" w:rsidR="0048257B" w:rsidRPr="00694B30" w:rsidRDefault="0048257B" w:rsidP="00AB2BA3">
            <w:pPr>
              <w:jc w:val="left"/>
              <w:rPr>
                <w:sz w:val="16"/>
                <w:szCs w:val="16"/>
                <w:lang w:val="fr-FR"/>
              </w:rPr>
            </w:pPr>
          </w:p>
          <w:p w14:paraId="242C72B8" w14:textId="43167239" w:rsidR="0096694A" w:rsidRPr="00694B30" w:rsidRDefault="0096694A" w:rsidP="00AB2BA3">
            <w:pPr>
              <w:jc w:val="left"/>
              <w:rPr>
                <w:sz w:val="16"/>
                <w:szCs w:val="16"/>
                <w:lang w:val="fr-FR"/>
              </w:rPr>
            </w:pPr>
            <w:r w:rsidRPr="00694B30">
              <w:rPr>
                <w:sz w:val="16"/>
                <w:szCs w:val="16"/>
                <w:lang w:val="fr-FR"/>
              </w:rPr>
              <w:t>5205.24</w:t>
            </w:r>
          </w:p>
          <w:p w14:paraId="7BC8FC5E" w14:textId="77777777" w:rsidR="0048257B" w:rsidRPr="00694B30" w:rsidRDefault="0048257B" w:rsidP="00AB2BA3">
            <w:pPr>
              <w:jc w:val="left"/>
              <w:rPr>
                <w:sz w:val="16"/>
                <w:szCs w:val="16"/>
                <w:lang w:val="fr-FR"/>
              </w:rPr>
            </w:pPr>
          </w:p>
          <w:p w14:paraId="7D25BD61" w14:textId="6AF60920" w:rsidR="0096694A" w:rsidRPr="00694B30" w:rsidRDefault="0096694A" w:rsidP="00AB2BA3">
            <w:pPr>
              <w:jc w:val="left"/>
              <w:rPr>
                <w:sz w:val="16"/>
                <w:szCs w:val="16"/>
                <w:lang w:val="fr-FR"/>
              </w:rPr>
            </w:pPr>
            <w:r w:rsidRPr="00694B30">
              <w:rPr>
                <w:sz w:val="16"/>
                <w:szCs w:val="16"/>
                <w:lang w:val="fr-FR"/>
              </w:rPr>
              <w:t>5205.25</w:t>
            </w:r>
          </w:p>
          <w:p w14:paraId="2A39E843" w14:textId="45D42686" w:rsidR="0096694A" w:rsidRPr="00694B30" w:rsidRDefault="0096694A" w:rsidP="00AB2BA3">
            <w:pPr>
              <w:jc w:val="left"/>
              <w:rPr>
                <w:sz w:val="16"/>
                <w:szCs w:val="16"/>
                <w:lang w:val="fr-FR"/>
              </w:rPr>
            </w:pPr>
            <w:r w:rsidRPr="00694B30">
              <w:rPr>
                <w:sz w:val="16"/>
                <w:szCs w:val="16"/>
                <w:lang w:val="fr-FR"/>
              </w:rPr>
              <w:t>5205.31</w:t>
            </w:r>
          </w:p>
          <w:p w14:paraId="5D19B656" w14:textId="77777777" w:rsidR="0048257B" w:rsidRPr="00694B30" w:rsidRDefault="0048257B" w:rsidP="00AB2BA3">
            <w:pPr>
              <w:jc w:val="left"/>
              <w:rPr>
                <w:sz w:val="16"/>
                <w:szCs w:val="16"/>
                <w:lang w:val="fr-FR"/>
              </w:rPr>
            </w:pPr>
          </w:p>
          <w:p w14:paraId="3806A2A6" w14:textId="7D2A5C09" w:rsidR="0096694A" w:rsidRPr="00694B30" w:rsidRDefault="0096694A" w:rsidP="00AB2BA3">
            <w:pPr>
              <w:jc w:val="left"/>
              <w:rPr>
                <w:sz w:val="16"/>
                <w:szCs w:val="16"/>
                <w:lang w:val="fr-FR"/>
              </w:rPr>
            </w:pPr>
            <w:r w:rsidRPr="00694B30">
              <w:rPr>
                <w:sz w:val="16"/>
                <w:szCs w:val="16"/>
                <w:lang w:val="fr-FR"/>
              </w:rPr>
              <w:t>5205.32</w:t>
            </w:r>
          </w:p>
          <w:p w14:paraId="24953FD6" w14:textId="77777777" w:rsidR="0048257B" w:rsidRPr="00694B30" w:rsidRDefault="0048257B" w:rsidP="00AB2BA3">
            <w:pPr>
              <w:jc w:val="left"/>
              <w:rPr>
                <w:sz w:val="16"/>
                <w:szCs w:val="16"/>
                <w:lang w:val="fr-FR"/>
              </w:rPr>
            </w:pPr>
          </w:p>
          <w:p w14:paraId="719A79FE" w14:textId="3E74DED4" w:rsidR="0096694A" w:rsidRPr="00694B30" w:rsidRDefault="0096694A" w:rsidP="00AB2BA3">
            <w:pPr>
              <w:jc w:val="left"/>
              <w:rPr>
                <w:sz w:val="16"/>
                <w:szCs w:val="16"/>
                <w:lang w:val="fr-FR"/>
              </w:rPr>
            </w:pPr>
            <w:r w:rsidRPr="00694B30">
              <w:rPr>
                <w:sz w:val="16"/>
                <w:szCs w:val="16"/>
                <w:lang w:val="fr-FR"/>
              </w:rPr>
              <w:t>5205.33</w:t>
            </w:r>
          </w:p>
          <w:p w14:paraId="0CD49527" w14:textId="77777777" w:rsidR="0048257B" w:rsidRPr="00694B30" w:rsidRDefault="0048257B" w:rsidP="00AB2BA3">
            <w:pPr>
              <w:jc w:val="left"/>
              <w:rPr>
                <w:sz w:val="16"/>
                <w:szCs w:val="16"/>
                <w:lang w:val="fr-FR"/>
              </w:rPr>
            </w:pPr>
          </w:p>
          <w:p w14:paraId="4E46F9B6" w14:textId="0CBEBFE6" w:rsidR="0096694A" w:rsidRPr="00694B30" w:rsidRDefault="0096694A" w:rsidP="00AB2BA3">
            <w:pPr>
              <w:jc w:val="left"/>
              <w:rPr>
                <w:sz w:val="16"/>
                <w:szCs w:val="16"/>
                <w:lang w:val="fr-FR"/>
              </w:rPr>
            </w:pPr>
            <w:r w:rsidRPr="00694B30">
              <w:rPr>
                <w:sz w:val="16"/>
                <w:szCs w:val="16"/>
                <w:lang w:val="fr-FR"/>
              </w:rPr>
              <w:lastRenderedPageBreak/>
              <w:t>5205.34</w:t>
            </w:r>
          </w:p>
          <w:p w14:paraId="61AD44C4" w14:textId="77777777" w:rsidR="0048257B" w:rsidRPr="00694B30" w:rsidRDefault="0048257B" w:rsidP="00AB2BA3">
            <w:pPr>
              <w:jc w:val="left"/>
              <w:rPr>
                <w:sz w:val="16"/>
                <w:szCs w:val="16"/>
                <w:lang w:val="fr-FR"/>
              </w:rPr>
            </w:pPr>
          </w:p>
          <w:p w14:paraId="13E69F73" w14:textId="526AAE4B" w:rsidR="0096694A" w:rsidRPr="00694B30" w:rsidRDefault="0096694A" w:rsidP="00AB2BA3">
            <w:pPr>
              <w:jc w:val="left"/>
              <w:rPr>
                <w:sz w:val="16"/>
                <w:szCs w:val="16"/>
                <w:lang w:val="fr-FR"/>
              </w:rPr>
            </w:pPr>
            <w:r w:rsidRPr="00694B30">
              <w:rPr>
                <w:sz w:val="16"/>
                <w:szCs w:val="16"/>
                <w:lang w:val="fr-FR"/>
              </w:rPr>
              <w:t>5205.35</w:t>
            </w:r>
          </w:p>
          <w:p w14:paraId="19B16749" w14:textId="77777777" w:rsidR="0048257B" w:rsidRPr="00694B30" w:rsidRDefault="0048257B" w:rsidP="00AB2BA3">
            <w:pPr>
              <w:jc w:val="left"/>
              <w:rPr>
                <w:sz w:val="16"/>
                <w:szCs w:val="16"/>
                <w:lang w:val="fr-FR"/>
              </w:rPr>
            </w:pPr>
          </w:p>
          <w:p w14:paraId="5513B66B" w14:textId="4F340505" w:rsidR="0096694A" w:rsidRPr="00694B30" w:rsidRDefault="0096694A" w:rsidP="00AB2BA3">
            <w:pPr>
              <w:jc w:val="left"/>
              <w:rPr>
                <w:sz w:val="16"/>
                <w:szCs w:val="16"/>
                <w:lang w:val="fr-FR"/>
              </w:rPr>
            </w:pPr>
            <w:r w:rsidRPr="00694B30">
              <w:rPr>
                <w:sz w:val="16"/>
                <w:szCs w:val="16"/>
                <w:lang w:val="fr-FR"/>
              </w:rPr>
              <w:t>5205.41</w:t>
            </w:r>
          </w:p>
          <w:p w14:paraId="3AD01E53" w14:textId="77777777" w:rsidR="0048257B" w:rsidRPr="00694B30" w:rsidRDefault="0048257B" w:rsidP="00AB2BA3">
            <w:pPr>
              <w:jc w:val="left"/>
              <w:rPr>
                <w:sz w:val="16"/>
                <w:szCs w:val="16"/>
                <w:lang w:val="fr-FR"/>
              </w:rPr>
            </w:pPr>
          </w:p>
          <w:p w14:paraId="731CBEFF" w14:textId="260577C2" w:rsidR="0096694A" w:rsidRPr="00694B30" w:rsidRDefault="0096694A" w:rsidP="00AB2BA3">
            <w:pPr>
              <w:jc w:val="left"/>
              <w:rPr>
                <w:sz w:val="16"/>
                <w:szCs w:val="16"/>
                <w:lang w:val="fr-FR"/>
              </w:rPr>
            </w:pPr>
            <w:r w:rsidRPr="00694B30">
              <w:rPr>
                <w:sz w:val="16"/>
                <w:szCs w:val="16"/>
                <w:lang w:val="fr-FR"/>
              </w:rPr>
              <w:t>5205.42</w:t>
            </w:r>
          </w:p>
          <w:p w14:paraId="69B79597" w14:textId="77777777" w:rsidR="0048257B" w:rsidRPr="00694B30" w:rsidRDefault="0048257B" w:rsidP="00AB2BA3">
            <w:pPr>
              <w:jc w:val="left"/>
              <w:rPr>
                <w:sz w:val="16"/>
                <w:szCs w:val="16"/>
                <w:lang w:val="fr-FR"/>
              </w:rPr>
            </w:pPr>
          </w:p>
          <w:p w14:paraId="30D83114" w14:textId="5D282F9E" w:rsidR="0096694A" w:rsidRPr="00694B30" w:rsidRDefault="0096694A" w:rsidP="00AB2BA3">
            <w:pPr>
              <w:jc w:val="left"/>
              <w:rPr>
                <w:sz w:val="16"/>
                <w:szCs w:val="16"/>
                <w:lang w:val="fr-FR"/>
              </w:rPr>
            </w:pPr>
            <w:r w:rsidRPr="00694B30">
              <w:rPr>
                <w:sz w:val="16"/>
                <w:szCs w:val="16"/>
                <w:lang w:val="fr-FR"/>
              </w:rPr>
              <w:t>5205.43</w:t>
            </w:r>
          </w:p>
          <w:p w14:paraId="73510A8B" w14:textId="77777777" w:rsidR="0048257B" w:rsidRPr="00694B30" w:rsidRDefault="0048257B" w:rsidP="00AB2BA3">
            <w:pPr>
              <w:jc w:val="left"/>
              <w:rPr>
                <w:sz w:val="16"/>
                <w:szCs w:val="16"/>
                <w:lang w:val="fr-FR"/>
              </w:rPr>
            </w:pPr>
          </w:p>
          <w:p w14:paraId="70DF8A3B" w14:textId="42F2AFDA" w:rsidR="0096694A" w:rsidRPr="00694B30" w:rsidRDefault="0096694A" w:rsidP="00AB2BA3">
            <w:pPr>
              <w:jc w:val="left"/>
              <w:rPr>
                <w:sz w:val="16"/>
                <w:szCs w:val="16"/>
                <w:lang w:val="fr-FR"/>
              </w:rPr>
            </w:pPr>
            <w:r w:rsidRPr="00694B30">
              <w:rPr>
                <w:sz w:val="16"/>
                <w:szCs w:val="16"/>
                <w:lang w:val="fr-FR"/>
              </w:rPr>
              <w:t>5205.44</w:t>
            </w:r>
          </w:p>
          <w:p w14:paraId="51739CC5" w14:textId="77777777" w:rsidR="0048257B" w:rsidRPr="00694B30" w:rsidRDefault="0048257B" w:rsidP="00AB2BA3">
            <w:pPr>
              <w:jc w:val="left"/>
              <w:rPr>
                <w:sz w:val="16"/>
                <w:szCs w:val="16"/>
                <w:lang w:val="fr-FR"/>
              </w:rPr>
            </w:pPr>
          </w:p>
          <w:p w14:paraId="4AC6DB97" w14:textId="070E7A39" w:rsidR="0096694A" w:rsidRPr="00694B30" w:rsidRDefault="0096694A" w:rsidP="00AB2BA3">
            <w:pPr>
              <w:jc w:val="left"/>
              <w:rPr>
                <w:sz w:val="16"/>
                <w:szCs w:val="16"/>
                <w:lang w:val="fr-FR"/>
              </w:rPr>
            </w:pPr>
            <w:r w:rsidRPr="00694B30">
              <w:rPr>
                <w:sz w:val="16"/>
                <w:szCs w:val="16"/>
                <w:lang w:val="fr-FR"/>
              </w:rPr>
              <w:t>5205.45</w:t>
            </w:r>
          </w:p>
          <w:p w14:paraId="7749F268" w14:textId="77777777" w:rsidR="0048257B" w:rsidRPr="00694B30" w:rsidRDefault="0048257B" w:rsidP="00AB2BA3">
            <w:pPr>
              <w:jc w:val="left"/>
              <w:rPr>
                <w:sz w:val="16"/>
                <w:szCs w:val="16"/>
                <w:lang w:val="fr-FR"/>
              </w:rPr>
            </w:pPr>
          </w:p>
          <w:p w14:paraId="49E307E5" w14:textId="5B521705" w:rsidR="0096694A" w:rsidRPr="00694B30" w:rsidRDefault="0096694A" w:rsidP="00AB2BA3">
            <w:pPr>
              <w:jc w:val="left"/>
              <w:rPr>
                <w:sz w:val="16"/>
                <w:szCs w:val="16"/>
                <w:lang w:val="fr-FR"/>
              </w:rPr>
            </w:pPr>
            <w:r w:rsidRPr="00694B30">
              <w:rPr>
                <w:sz w:val="16"/>
                <w:szCs w:val="16"/>
                <w:lang w:val="fr-FR"/>
              </w:rPr>
              <w:t>5206.11</w:t>
            </w:r>
          </w:p>
          <w:p w14:paraId="7D9D440F" w14:textId="77777777" w:rsidR="0048257B" w:rsidRPr="00694B30" w:rsidRDefault="0048257B" w:rsidP="00AB2BA3">
            <w:pPr>
              <w:jc w:val="left"/>
              <w:rPr>
                <w:sz w:val="16"/>
                <w:szCs w:val="16"/>
                <w:lang w:val="fr-FR"/>
              </w:rPr>
            </w:pPr>
          </w:p>
          <w:p w14:paraId="12D7DD6F" w14:textId="6AE56695" w:rsidR="0096694A" w:rsidRPr="00694B30" w:rsidRDefault="0096694A" w:rsidP="00AB2BA3">
            <w:pPr>
              <w:jc w:val="left"/>
              <w:rPr>
                <w:sz w:val="16"/>
                <w:szCs w:val="16"/>
                <w:lang w:val="fr-FR"/>
              </w:rPr>
            </w:pPr>
            <w:r w:rsidRPr="00694B30">
              <w:rPr>
                <w:sz w:val="16"/>
                <w:szCs w:val="16"/>
                <w:lang w:val="fr-FR"/>
              </w:rPr>
              <w:t>5206.12</w:t>
            </w:r>
          </w:p>
          <w:p w14:paraId="274E46BB" w14:textId="77777777" w:rsidR="0048257B" w:rsidRPr="00694B30" w:rsidRDefault="0048257B" w:rsidP="00AB2BA3">
            <w:pPr>
              <w:jc w:val="left"/>
              <w:rPr>
                <w:sz w:val="16"/>
                <w:szCs w:val="16"/>
                <w:lang w:val="fr-FR"/>
              </w:rPr>
            </w:pPr>
          </w:p>
          <w:p w14:paraId="5BFD9D29" w14:textId="1548DCE0" w:rsidR="0096694A" w:rsidRPr="00694B30" w:rsidRDefault="0096694A" w:rsidP="00AB2BA3">
            <w:pPr>
              <w:jc w:val="left"/>
              <w:rPr>
                <w:sz w:val="16"/>
                <w:szCs w:val="16"/>
                <w:lang w:val="fr-FR"/>
              </w:rPr>
            </w:pPr>
            <w:r w:rsidRPr="00694B30">
              <w:rPr>
                <w:sz w:val="16"/>
                <w:szCs w:val="16"/>
                <w:lang w:val="fr-FR"/>
              </w:rPr>
              <w:t>5206.13</w:t>
            </w:r>
          </w:p>
          <w:p w14:paraId="6940A21C" w14:textId="77777777" w:rsidR="0048257B" w:rsidRPr="00694B30" w:rsidRDefault="0048257B" w:rsidP="00AB2BA3">
            <w:pPr>
              <w:jc w:val="left"/>
              <w:rPr>
                <w:sz w:val="16"/>
                <w:szCs w:val="16"/>
                <w:lang w:val="fr-FR"/>
              </w:rPr>
            </w:pPr>
          </w:p>
          <w:p w14:paraId="03A288F9" w14:textId="00FC471C" w:rsidR="0096694A" w:rsidRPr="00694B30" w:rsidRDefault="0096694A" w:rsidP="00AB2BA3">
            <w:pPr>
              <w:jc w:val="left"/>
              <w:rPr>
                <w:sz w:val="16"/>
                <w:szCs w:val="16"/>
                <w:lang w:val="fr-FR"/>
              </w:rPr>
            </w:pPr>
            <w:r w:rsidRPr="00694B30">
              <w:rPr>
                <w:sz w:val="16"/>
                <w:szCs w:val="16"/>
                <w:lang w:val="fr-FR"/>
              </w:rPr>
              <w:t>5206.14</w:t>
            </w:r>
          </w:p>
          <w:p w14:paraId="348799E3" w14:textId="77777777" w:rsidR="0048257B" w:rsidRPr="00694B30" w:rsidRDefault="0048257B" w:rsidP="00AB2BA3">
            <w:pPr>
              <w:jc w:val="left"/>
              <w:rPr>
                <w:sz w:val="16"/>
                <w:szCs w:val="16"/>
                <w:lang w:val="fr-FR"/>
              </w:rPr>
            </w:pPr>
          </w:p>
          <w:p w14:paraId="672816E8" w14:textId="6F97FB10" w:rsidR="0096694A" w:rsidRPr="00694B30" w:rsidRDefault="0096694A" w:rsidP="00AB2BA3">
            <w:pPr>
              <w:jc w:val="left"/>
              <w:rPr>
                <w:sz w:val="16"/>
                <w:szCs w:val="16"/>
                <w:lang w:val="fr-FR"/>
              </w:rPr>
            </w:pPr>
            <w:r w:rsidRPr="00694B30">
              <w:rPr>
                <w:sz w:val="16"/>
                <w:szCs w:val="16"/>
                <w:lang w:val="fr-FR"/>
              </w:rPr>
              <w:t>5206.15</w:t>
            </w:r>
          </w:p>
          <w:p w14:paraId="48A6D90F" w14:textId="11CF489B" w:rsidR="0096694A" w:rsidRPr="00694B30" w:rsidRDefault="0096694A" w:rsidP="00AB2BA3">
            <w:pPr>
              <w:jc w:val="left"/>
              <w:rPr>
                <w:sz w:val="16"/>
                <w:szCs w:val="16"/>
                <w:lang w:val="fr-FR"/>
              </w:rPr>
            </w:pPr>
            <w:r w:rsidRPr="00694B30">
              <w:rPr>
                <w:sz w:val="16"/>
                <w:szCs w:val="16"/>
                <w:lang w:val="fr-FR"/>
              </w:rPr>
              <w:t>5206.21</w:t>
            </w:r>
          </w:p>
          <w:p w14:paraId="58211170" w14:textId="77777777" w:rsidR="0026652A" w:rsidRPr="00694B30" w:rsidRDefault="0026652A" w:rsidP="00AB2BA3">
            <w:pPr>
              <w:jc w:val="left"/>
              <w:rPr>
                <w:sz w:val="16"/>
                <w:szCs w:val="16"/>
                <w:lang w:val="fr-FR"/>
              </w:rPr>
            </w:pPr>
          </w:p>
          <w:p w14:paraId="439B7710" w14:textId="21EAA1DC" w:rsidR="0096694A" w:rsidRPr="00694B30" w:rsidRDefault="0096694A" w:rsidP="00AB2BA3">
            <w:pPr>
              <w:jc w:val="left"/>
              <w:rPr>
                <w:sz w:val="16"/>
                <w:szCs w:val="16"/>
                <w:lang w:val="fr-FR"/>
              </w:rPr>
            </w:pPr>
            <w:r w:rsidRPr="00694B30">
              <w:rPr>
                <w:sz w:val="16"/>
                <w:szCs w:val="16"/>
                <w:lang w:val="fr-FR"/>
              </w:rPr>
              <w:t>5206.22</w:t>
            </w:r>
          </w:p>
          <w:p w14:paraId="3FC30991" w14:textId="77777777" w:rsidR="0048257B" w:rsidRPr="00694B30" w:rsidRDefault="0048257B" w:rsidP="00AB2BA3">
            <w:pPr>
              <w:jc w:val="left"/>
              <w:rPr>
                <w:sz w:val="16"/>
                <w:szCs w:val="16"/>
                <w:lang w:val="fr-FR"/>
              </w:rPr>
            </w:pPr>
          </w:p>
          <w:p w14:paraId="49C1D828" w14:textId="3F01B67F" w:rsidR="0096694A" w:rsidRPr="00694B30" w:rsidRDefault="0096694A" w:rsidP="00AB2BA3">
            <w:pPr>
              <w:jc w:val="left"/>
              <w:rPr>
                <w:sz w:val="16"/>
                <w:szCs w:val="16"/>
                <w:lang w:val="fr-FR"/>
              </w:rPr>
            </w:pPr>
            <w:r w:rsidRPr="00694B30">
              <w:rPr>
                <w:sz w:val="16"/>
                <w:szCs w:val="16"/>
                <w:lang w:val="fr-FR"/>
              </w:rPr>
              <w:t>5206.23</w:t>
            </w:r>
          </w:p>
          <w:p w14:paraId="5DA60C2B" w14:textId="77777777" w:rsidR="0048257B" w:rsidRPr="00694B30" w:rsidRDefault="0048257B" w:rsidP="00AB2BA3">
            <w:pPr>
              <w:jc w:val="left"/>
              <w:rPr>
                <w:sz w:val="16"/>
                <w:szCs w:val="16"/>
                <w:lang w:val="fr-FR"/>
              </w:rPr>
            </w:pPr>
          </w:p>
          <w:p w14:paraId="159DA633" w14:textId="3852DAF0" w:rsidR="0096694A" w:rsidRPr="00694B30" w:rsidRDefault="0096694A" w:rsidP="00AB2BA3">
            <w:pPr>
              <w:jc w:val="left"/>
              <w:rPr>
                <w:sz w:val="16"/>
                <w:szCs w:val="16"/>
                <w:lang w:val="fr-FR"/>
              </w:rPr>
            </w:pPr>
            <w:r w:rsidRPr="00694B30">
              <w:rPr>
                <w:sz w:val="16"/>
                <w:szCs w:val="16"/>
                <w:lang w:val="fr-FR"/>
              </w:rPr>
              <w:t>5206.24</w:t>
            </w:r>
          </w:p>
          <w:p w14:paraId="60308F07" w14:textId="50C3C912" w:rsidR="0048257B" w:rsidRPr="00694B30" w:rsidRDefault="0048257B" w:rsidP="00AB2BA3">
            <w:pPr>
              <w:jc w:val="left"/>
              <w:rPr>
                <w:sz w:val="16"/>
                <w:szCs w:val="16"/>
                <w:lang w:val="fr-FR"/>
              </w:rPr>
            </w:pPr>
          </w:p>
          <w:p w14:paraId="084B28D0" w14:textId="462DA570" w:rsidR="0096694A" w:rsidRPr="00694B30" w:rsidRDefault="0096694A" w:rsidP="00AB2BA3">
            <w:pPr>
              <w:jc w:val="left"/>
              <w:rPr>
                <w:sz w:val="16"/>
                <w:szCs w:val="16"/>
                <w:lang w:val="fr-FR"/>
              </w:rPr>
            </w:pPr>
            <w:r w:rsidRPr="00694B30">
              <w:rPr>
                <w:sz w:val="16"/>
                <w:szCs w:val="16"/>
                <w:lang w:val="fr-FR"/>
              </w:rPr>
              <w:t>5206.25</w:t>
            </w:r>
          </w:p>
          <w:p w14:paraId="62B7ABD9" w14:textId="41EBFB79" w:rsidR="0096694A" w:rsidRPr="00694B30" w:rsidRDefault="0096694A" w:rsidP="00AB2BA3">
            <w:pPr>
              <w:jc w:val="left"/>
              <w:rPr>
                <w:sz w:val="16"/>
                <w:szCs w:val="16"/>
                <w:lang w:val="fr-FR"/>
              </w:rPr>
            </w:pPr>
            <w:r w:rsidRPr="00694B30">
              <w:rPr>
                <w:sz w:val="16"/>
                <w:szCs w:val="16"/>
                <w:lang w:val="fr-FR"/>
              </w:rPr>
              <w:t>5206.31</w:t>
            </w:r>
          </w:p>
          <w:p w14:paraId="68B51729" w14:textId="77777777" w:rsidR="0048257B" w:rsidRPr="00694B30" w:rsidRDefault="0048257B" w:rsidP="00AB2BA3">
            <w:pPr>
              <w:jc w:val="left"/>
              <w:rPr>
                <w:sz w:val="16"/>
                <w:szCs w:val="16"/>
                <w:lang w:val="fr-FR"/>
              </w:rPr>
            </w:pPr>
          </w:p>
          <w:p w14:paraId="437E2F93" w14:textId="2B75FE9A" w:rsidR="0096694A" w:rsidRPr="00694B30" w:rsidRDefault="0096694A" w:rsidP="00AB2BA3">
            <w:pPr>
              <w:jc w:val="left"/>
              <w:rPr>
                <w:sz w:val="16"/>
                <w:szCs w:val="16"/>
                <w:lang w:val="fr-FR"/>
              </w:rPr>
            </w:pPr>
            <w:r w:rsidRPr="00694B30">
              <w:rPr>
                <w:sz w:val="16"/>
                <w:szCs w:val="16"/>
                <w:lang w:val="fr-FR"/>
              </w:rPr>
              <w:t>5206.32</w:t>
            </w:r>
          </w:p>
          <w:p w14:paraId="59AD10C1" w14:textId="77777777" w:rsidR="0048257B" w:rsidRPr="00694B30" w:rsidRDefault="0048257B" w:rsidP="00AB2BA3">
            <w:pPr>
              <w:jc w:val="left"/>
              <w:rPr>
                <w:sz w:val="16"/>
                <w:szCs w:val="16"/>
                <w:lang w:val="fr-FR"/>
              </w:rPr>
            </w:pPr>
          </w:p>
          <w:p w14:paraId="5AF3E388" w14:textId="0646801A" w:rsidR="0096694A" w:rsidRPr="00694B30" w:rsidRDefault="0096694A" w:rsidP="00AB2BA3">
            <w:pPr>
              <w:jc w:val="left"/>
              <w:rPr>
                <w:sz w:val="16"/>
                <w:szCs w:val="16"/>
                <w:lang w:val="fr-FR"/>
              </w:rPr>
            </w:pPr>
            <w:r w:rsidRPr="00694B30">
              <w:rPr>
                <w:sz w:val="16"/>
                <w:szCs w:val="16"/>
                <w:lang w:val="fr-FR"/>
              </w:rPr>
              <w:t>5206.33</w:t>
            </w:r>
          </w:p>
          <w:p w14:paraId="4A3C4417" w14:textId="77777777" w:rsidR="0048257B" w:rsidRPr="00694B30" w:rsidRDefault="0048257B" w:rsidP="00AB2BA3">
            <w:pPr>
              <w:jc w:val="left"/>
              <w:rPr>
                <w:sz w:val="16"/>
                <w:szCs w:val="16"/>
                <w:lang w:val="fr-FR"/>
              </w:rPr>
            </w:pPr>
          </w:p>
          <w:p w14:paraId="67A25244" w14:textId="5F689580" w:rsidR="0096694A" w:rsidRPr="00694B30" w:rsidRDefault="0096694A" w:rsidP="00AB2BA3">
            <w:pPr>
              <w:jc w:val="left"/>
              <w:rPr>
                <w:sz w:val="16"/>
                <w:szCs w:val="16"/>
                <w:lang w:val="fr-FR"/>
              </w:rPr>
            </w:pPr>
            <w:r w:rsidRPr="00694B30">
              <w:rPr>
                <w:sz w:val="16"/>
                <w:szCs w:val="16"/>
                <w:lang w:val="fr-FR"/>
              </w:rPr>
              <w:t>5206.34</w:t>
            </w:r>
          </w:p>
          <w:p w14:paraId="5CB0E826" w14:textId="77777777" w:rsidR="0048257B" w:rsidRPr="00694B30" w:rsidRDefault="0048257B" w:rsidP="00AB2BA3">
            <w:pPr>
              <w:jc w:val="left"/>
              <w:rPr>
                <w:sz w:val="16"/>
                <w:szCs w:val="16"/>
                <w:lang w:val="fr-FR"/>
              </w:rPr>
            </w:pPr>
          </w:p>
          <w:p w14:paraId="6C9EC9E5" w14:textId="050CF21D" w:rsidR="0096694A" w:rsidRPr="00694B30" w:rsidRDefault="0096694A" w:rsidP="00AB2BA3">
            <w:pPr>
              <w:jc w:val="left"/>
              <w:rPr>
                <w:sz w:val="16"/>
                <w:szCs w:val="16"/>
                <w:lang w:val="fr-FR"/>
              </w:rPr>
            </w:pPr>
            <w:r w:rsidRPr="00694B30">
              <w:rPr>
                <w:sz w:val="16"/>
                <w:szCs w:val="16"/>
                <w:lang w:val="fr-FR"/>
              </w:rPr>
              <w:t>5206.35</w:t>
            </w:r>
          </w:p>
          <w:p w14:paraId="2CC06675" w14:textId="77777777" w:rsidR="0048257B" w:rsidRPr="00694B30" w:rsidRDefault="0048257B" w:rsidP="00AB2BA3">
            <w:pPr>
              <w:jc w:val="left"/>
              <w:rPr>
                <w:sz w:val="16"/>
                <w:szCs w:val="16"/>
                <w:lang w:val="fr-FR"/>
              </w:rPr>
            </w:pPr>
          </w:p>
          <w:p w14:paraId="55359089" w14:textId="09C6DAB1" w:rsidR="0096694A" w:rsidRPr="00694B30" w:rsidRDefault="0096694A" w:rsidP="00AB2BA3">
            <w:pPr>
              <w:jc w:val="left"/>
              <w:rPr>
                <w:sz w:val="16"/>
                <w:szCs w:val="16"/>
                <w:lang w:val="fr-FR"/>
              </w:rPr>
            </w:pPr>
            <w:r w:rsidRPr="00694B30">
              <w:rPr>
                <w:sz w:val="16"/>
                <w:szCs w:val="16"/>
                <w:lang w:val="fr-FR"/>
              </w:rPr>
              <w:t>5206.41</w:t>
            </w:r>
          </w:p>
          <w:p w14:paraId="3F6CB8E2" w14:textId="77777777" w:rsidR="0048257B" w:rsidRPr="00694B30" w:rsidRDefault="0048257B" w:rsidP="00AB2BA3">
            <w:pPr>
              <w:jc w:val="left"/>
              <w:rPr>
                <w:sz w:val="16"/>
                <w:szCs w:val="16"/>
                <w:lang w:val="fr-FR"/>
              </w:rPr>
            </w:pPr>
          </w:p>
          <w:p w14:paraId="532971FC" w14:textId="6C276C25" w:rsidR="0096694A" w:rsidRPr="00694B30" w:rsidRDefault="0096694A" w:rsidP="00AB2BA3">
            <w:pPr>
              <w:jc w:val="left"/>
              <w:rPr>
                <w:sz w:val="16"/>
                <w:szCs w:val="16"/>
                <w:lang w:val="fr-FR"/>
              </w:rPr>
            </w:pPr>
            <w:r w:rsidRPr="00694B30">
              <w:rPr>
                <w:sz w:val="16"/>
                <w:szCs w:val="16"/>
                <w:lang w:val="fr-FR"/>
              </w:rPr>
              <w:t>5206.42</w:t>
            </w:r>
          </w:p>
          <w:p w14:paraId="429361B5" w14:textId="77777777" w:rsidR="0048257B" w:rsidRPr="00694B30" w:rsidRDefault="0048257B" w:rsidP="00AB2BA3">
            <w:pPr>
              <w:jc w:val="left"/>
              <w:rPr>
                <w:sz w:val="16"/>
                <w:szCs w:val="16"/>
                <w:lang w:val="fr-FR"/>
              </w:rPr>
            </w:pPr>
          </w:p>
          <w:p w14:paraId="24C95696" w14:textId="48FD903D" w:rsidR="0096694A" w:rsidRPr="00694B30" w:rsidRDefault="0096694A" w:rsidP="00AB2BA3">
            <w:pPr>
              <w:jc w:val="left"/>
              <w:rPr>
                <w:sz w:val="16"/>
                <w:szCs w:val="16"/>
                <w:lang w:val="fr-FR"/>
              </w:rPr>
            </w:pPr>
            <w:r w:rsidRPr="00694B30">
              <w:rPr>
                <w:sz w:val="16"/>
                <w:szCs w:val="16"/>
                <w:lang w:val="fr-FR"/>
              </w:rPr>
              <w:t>5206.43</w:t>
            </w:r>
          </w:p>
          <w:p w14:paraId="5869941E" w14:textId="77777777" w:rsidR="0048257B" w:rsidRPr="00694B30" w:rsidRDefault="0048257B" w:rsidP="00AB2BA3">
            <w:pPr>
              <w:jc w:val="left"/>
              <w:rPr>
                <w:sz w:val="16"/>
                <w:szCs w:val="16"/>
                <w:lang w:val="fr-FR"/>
              </w:rPr>
            </w:pPr>
          </w:p>
          <w:p w14:paraId="5A0EB34E" w14:textId="2B1825A9" w:rsidR="0096694A" w:rsidRPr="00694B30" w:rsidRDefault="0096694A" w:rsidP="00AB2BA3">
            <w:pPr>
              <w:jc w:val="left"/>
              <w:rPr>
                <w:sz w:val="16"/>
                <w:szCs w:val="16"/>
                <w:lang w:val="fr-FR"/>
              </w:rPr>
            </w:pPr>
            <w:r w:rsidRPr="00694B30">
              <w:rPr>
                <w:sz w:val="16"/>
                <w:szCs w:val="16"/>
                <w:lang w:val="fr-FR"/>
              </w:rPr>
              <w:t>5206.44</w:t>
            </w:r>
          </w:p>
          <w:p w14:paraId="4E363EBE" w14:textId="77777777" w:rsidR="0048257B" w:rsidRPr="00694B30" w:rsidRDefault="0048257B" w:rsidP="00AB2BA3">
            <w:pPr>
              <w:jc w:val="left"/>
              <w:rPr>
                <w:sz w:val="16"/>
                <w:szCs w:val="16"/>
                <w:lang w:val="fr-FR"/>
              </w:rPr>
            </w:pPr>
          </w:p>
          <w:p w14:paraId="2CA1990E" w14:textId="656426ED" w:rsidR="0096694A" w:rsidRPr="00694B30" w:rsidRDefault="0096694A" w:rsidP="00AB2BA3">
            <w:pPr>
              <w:jc w:val="left"/>
              <w:rPr>
                <w:sz w:val="16"/>
                <w:szCs w:val="16"/>
                <w:lang w:val="fr-FR"/>
              </w:rPr>
            </w:pPr>
            <w:r w:rsidRPr="00694B30">
              <w:rPr>
                <w:sz w:val="16"/>
                <w:szCs w:val="16"/>
                <w:lang w:val="fr-FR"/>
              </w:rPr>
              <w:t>5206.45</w:t>
            </w:r>
          </w:p>
          <w:p w14:paraId="43530BC4" w14:textId="1832CDC5" w:rsidR="0096694A" w:rsidRPr="00694B30" w:rsidRDefault="0096694A" w:rsidP="00AB2BA3">
            <w:pPr>
              <w:jc w:val="left"/>
              <w:rPr>
                <w:sz w:val="16"/>
                <w:szCs w:val="16"/>
                <w:lang w:val="fr-FR"/>
              </w:rPr>
            </w:pPr>
            <w:r w:rsidRPr="00694B30">
              <w:rPr>
                <w:sz w:val="16"/>
                <w:szCs w:val="16"/>
                <w:lang w:val="fr-FR"/>
              </w:rPr>
              <w:t>5207.10</w:t>
            </w:r>
          </w:p>
          <w:p w14:paraId="4B66B5C6" w14:textId="5B74A72D" w:rsidR="0096694A" w:rsidRPr="00694B30" w:rsidRDefault="0096694A" w:rsidP="00AB2BA3">
            <w:pPr>
              <w:jc w:val="left"/>
              <w:rPr>
                <w:sz w:val="16"/>
                <w:szCs w:val="16"/>
                <w:lang w:val="fr-FR"/>
              </w:rPr>
            </w:pPr>
            <w:r w:rsidRPr="00694B30">
              <w:rPr>
                <w:sz w:val="16"/>
                <w:szCs w:val="16"/>
                <w:lang w:val="fr-FR"/>
              </w:rPr>
              <w:t>5207.90</w:t>
            </w:r>
          </w:p>
          <w:p w14:paraId="6AD3CA8F" w14:textId="2751075A" w:rsidR="0096694A" w:rsidRPr="00694B30" w:rsidRDefault="0096694A" w:rsidP="00AB2BA3">
            <w:pPr>
              <w:jc w:val="left"/>
              <w:rPr>
                <w:sz w:val="16"/>
                <w:szCs w:val="16"/>
                <w:lang w:val="fr-FR"/>
              </w:rPr>
            </w:pPr>
            <w:r w:rsidRPr="00694B30">
              <w:rPr>
                <w:sz w:val="16"/>
                <w:szCs w:val="16"/>
                <w:lang w:val="fr-FR"/>
              </w:rPr>
              <w:t>5208.11</w:t>
            </w:r>
          </w:p>
          <w:p w14:paraId="45FB198C" w14:textId="51595DB0" w:rsidR="0096694A" w:rsidRPr="00694B30" w:rsidRDefault="0096694A" w:rsidP="00AB2BA3">
            <w:pPr>
              <w:jc w:val="left"/>
              <w:rPr>
                <w:sz w:val="16"/>
                <w:szCs w:val="16"/>
                <w:lang w:val="fr-FR"/>
              </w:rPr>
            </w:pPr>
            <w:r w:rsidRPr="00694B30">
              <w:rPr>
                <w:sz w:val="16"/>
                <w:szCs w:val="16"/>
                <w:lang w:val="fr-FR"/>
              </w:rPr>
              <w:t>5208.12</w:t>
            </w:r>
          </w:p>
          <w:p w14:paraId="09C13ACB" w14:textId="65724C4F" w:rsidR="0096694A" w:rsidRPr="00694B30" w:rsidRDefault="0096694A" w:rsidP="00AB2BA3">
            <w:pPr>
              <w:jc w:val="left"/>
              <w:rPr>
                <w:sz w:val="16"/>
                <w:szCs w:val="16"/>
                <w:lang w:val="fr-FR"/>
              </w:rPr>
            </w:pPr>
            <w:r w:rsidRPr="00694B30">
              <w:rPr>
                <w:sz w:val="16"/>
                <w:szCs w:val="16"/>
                <w:lang w:val="fr-FR"/>
              </w:rPr>
              <w:t>5208.13</w:t>
            </w:r>
          </w:p>
          <w:p w14:paraId="5D54B64C" w14:textId="79984A5E" w:rsidR="0096694A" w:rsidRPr="00694B30" w:rsidRDefault="0096694A" w:rsidP="00AB2BA3">
            <w:pPr>
              <w:jc w:val="left"/>
              <w:rPr>
                <w:sz w:val="16"/>
                <w:szCs w:val="16"/>
                <w:lang w:val="fr-FR"/>
              </w:rPr>
            </w:pPr>
            <w:r w:rsidRPr="00694B30">
              <w:rPr>
                <w:sz w:val="16"/>
                <w:szCs w:val="16"/>
                <w:lang w:val="fr-FR"/>
              </w:rPr>
              <w:t>5208.19</w:t>
            </w:r>
          </w:p>
          <w:p w14:paraId="15B44E85" w14:textId="569C1F4E" w:rsidR="0096694A" w:rsidRPr="00694B30" w:rsidRDefault="0096694A" w:rsidP="00AB2BA3">
            <w:pPr>
              <w:jc w:val="left"/>
              <w:rPr>
                <w:sz w:val="16"/>
                <w:szCs w:val="16"/>
                <w:lang w:val="fr-FR"/>
              </w:rPr>
            </w:pPr>
            <w:r w:rsidRPr="00694B30">
              <w:rPr>
                <w:sz w:val="16"/>
                <w:szCs w:val="16"/>
                <w:lang w:val="fr-FR"/>
              </w:rPr>
              <w:t>5208.21</w:t>
            </w:r>
          </w:p>
          <w:p w14:paraId="7AA957C2" w14:textId="63521FF9" w:rsidR="0096694A" w:rsidRPr="00694B30" w:rsidRDefault="0096694A" w:rsidP="00AB2BA3">
            <w:pPr>
              <w:jc w:val="left"/>
              <w:rPr>
                <w:sz w:val="16"/>
                <w:szCs w:val="16"/>
                <w:lang w:val="fr-FR"/>
              </w:rPr>
            </w:pPr>
            <w:r w:rsidRPr="00694B30">
              <w:rPr>
                <w:sz w:val="16"/>
                <w:szCs w:val="16"/>
                <w:lang w:val="fr-FR"/>
              </w:rPr>
              <w:t>5208.22</w:t>
            </w:r>
          </w:p>
          <w:p w14:paraId="30F85416" w14:textId="387B9043" w:rsidR="0096694A" w:rsidRPr="00694B30" w:rsidRDefault="0096694A" w:rsidP="00AB2BA3">
            <w:pPr>
              <w:jc w:val="left"/>
              <w:rPr>
                <w:sz w:val="16"/>
                <w:szCs w:val="16"/>
                <w:lang w:val="fr-FR"/>
              </w:rPr>
            </w:pPr>
            <w:r w:rsidRPr="00694B30">
              <w:rPr>
                <w:sz w:val="16"/>
                <w:szCs w:val="16"/>
                <w:lang w:val="fr-FR"/>
              </w:rPr>
              <w:t>5208.23</w:t>
            </w:r>
          </w:p>
          <w:p w14:paraId="1652C9DE" w14:textId="760D88E4" w:rsidR="00405D6E" w:rsidRPr="00694B30" w:rsidRDefault="00405D6E" w:rsidP="00AB2BA3">
            <w:pPr>
              <w:jc w:val="left"/>
              <w:rPr>
                <w:sz w:val="16"/>
                <w:szCs w:val="16"/>
                <w:lang w:val="fr-FR"/>
              </w:rPr>
            </w:pPr>
            <w:r w:rsidRPr="00694B30">
              <w:rPr>
                <w:sz w:val="16"/>
                <w:szCs w:val="16"/>
                <w:lang w:val="fr-FR"/>
              </w:rPr>
              <w:t>5208.29</w:t>
            </w:r>
          </w:p>
          <w:p w14:paraId="1DC357E3" w14:textId="6866ADAF" w:rsidR="00405D6E" w:rsidRPr="00694B30" w:rsidRDefault="00405D6E" w:rsidP="00AB2BA3">
            <w:pPr>
              <w:jc w:val="left"/>
              <w:rPr>
                <w:sz w:val="16"/>
                <w:szCs w:val="16"/>
                <w:lang w:val="fr-FR"/>
              </w:rPr>
            </w:pPr>
            <w:r w:rsidRPr="00694B30">
              <w:rPr>
                <w:sz w:val="16"/>
                <w:szCs w:val="16"/>
                <w:lang w:val="fr-FR"/>
              </w:rPr>
              <w:t>5208.31</w:t>
            </w:r>
          </w:p>
          <w:p w14:paraId="23B5D3C9" w14:textId="0D1DF85E" w:rsidR="00405D6E" w:rsidRPr="00694B30" w:rsidRDefault="00405D6E" w:rsidP="00AB2BA3">
            <w:pPr>
              <w:jc w:val="left"/>
              <w:rPr>
                <w:sz w:val="16"/>
                <w:szCs w:val="16"/>
                <w:lang w:val="fr-FR"/>
              </w:rPr>
            </w:pPr>
            <w:r w:rsidRPr="00694B30">
              <w:rPr>
                <w:sz w:val="16"/>
                <w:szCs w:val="16"/>
                <w:lang w:val="fr-FR"/>
              </w:rPr>
              <w:t>5208.32</w:t>
            </w:r>
          </w:p>
          <w:p w14:paraId="51CDD88F" w14:textId="6725C6BA" w:rsidR="00405D6E" w:rsidRPr="00694B30" w:rsidRDefault="00405D6E" w:rsidP="00AB2BA3">
            <w:pPr>
              <w:jc w:val="left"/>
              <w:rPr>
                <w:sz w:val="16"/>
                <w:szCs w:val="16"/>
                <w:lang w:val="fr-FR"/>
              </w:rPr>
            </w:pPr>
            <w:r w:rsidRPr="00694B30">
              <w:rPr>
                <w:sz w:val="16"/>
                <w:szCs w:val="16"/>
                <w:lang w:val="fr-FR"/>
              </w:rPr>
              <w:t>5208.33</w:t>
            </w:r>
          </w:p>
          <w:p w14:paraId="2F45BB31" w14:textId="0D11B674" w:rsidR="00405D6E" w:rsidRPr="00694B30" w:rsidRDefault="00405D6E" w:rsidP="00AB2BA3">
            <w:pPr>
              <w:jc w:val="left"/>
              <w:rPr>
                <w:sz w:val="16"/>
                <w:szCs w:val="16"/>
                <w:lang w:val="fr-FR"/>
              </w:rPr>
            </w:pPr>
            <w:r w:rsidRPr="00694B30">
              <w:rPr>
                <w:sz w:val="16"/>
                <w:szCs w:val="16"/>
                <w:lang w:val="fr-FR"/>
              </w:rPr>
              <w:t>5208.39</w:t>
            </w:r>
          </w:p>
          <w:p w14:paraId="7B913E2E" w14:textId="639C0C96" w:rsidR="00405D6E" w:rsidRPr="00694B30" w:rsidRDefault="00405D6E" w:rsidP="00AB2BA3">
            <w:pPr>
              <w:jc w:val="left"/>
              <w:rPr>
                <w:sz w:val="16"/>
                <w:szCs w:val="16"/>
                <w:lang w:val="fr-FR"/>
              </w:rPr>
            </w:pPr>
            <w:r w:rsidRPr="00694B30">
              <w:rPr>
                <w:sz w:val="16"/>
                <w:szCs w:val="16"/>
                <w:lang w:val="fr-FR"/>
              </w:rPr>
              <w:t>5208.41</w:t>
            </w:r>
          </w:p>
          <w:p w14:paraId="15410D9D" w14:textId="4118FFB2" w:rsidR="00405D6E" w:rsidRPr="00694B30" w:rsidRDefault="00405D6E" w:rsidP="00AB2BA3">
            <w:pPr>
              <w:jc w:val="left"/>
              <w:rPr>
                <w:sz w:val="16"/>
                <w:szCs w:val="16"/>
                <w:lang w:val="fr-FR"/>
              </w:rPr>
            </w:pPr>
            <w:r w:rsidRPr="00694B30">
              <w:rPr>
                <w:sz w:val="16"/>
                <w:szCs w:val="16"/>
                <w:lang w:val="fr-FR"/>
              </w:rPr>
              <w:t>5208.42</w:t>
            </w:r>
          </w:p>
          <w:p w14:paraId="77161652" w14:textId="68B47C4C" w:rsidR="00405D6E" w:rsidRPr="00694B30" w:rsidRDefault="00405D6E" w:rsidP="00AB2BA3">
            <w:pPr>
              <w:jc w:val="left"/>
              <w:rPr>
                <w:sz w:val="16"/>
                <w:szCs w:val="16"/>
                <w:lang w:val="fr-FR"/>
              </w:rPr>
            </w:pPr>
            <w:r w:rsidRPr="00694B30">
              <w:rPr>
                <w:sz w:val="16"/>
                <w:szCs w:val="16"/>
                <w:lang w:val="fr-FR"/>
              </w:rPr>
              <w:t>5208.43</w:t>
            </w:r>
          </w:p>
          <w:p w14:paraId="6F115EF3" w14:textId="7A5ED5DC" w:rsidR="00405D6E" w:rsidRPr="00694B30" w:rsidRDefault="00405D6E" w:rsidP="00AB2BA3">
            <w:pPr>
              <w:jc w:val="left"/>
              <w:rPr>
                <w:sz w:val="16"/>
                <w:szCs w:val="16"/>
                <w:lang w:val="fr-FR"/>
              </w:rPr>
            </w:pPr>
            <w:r w:rsidRPr="00694B30">
              <w:rPr>
                <w:sz w:val="16"/>
                <w:szCs w:val="16"/>
                <w:lang w:val="fr-FR"/>
              </w:rPr>
              <w:lastRenderedPageBreak/>
              <w:t>5208.49</w:t>
            </w:r>
          </w:p>
          <w:p w14:paraId="233F4CEA" w14:textId="2F68BAD2" w:rsidR="00405D6E" w:rsidRPr="00694B30" w:rsidRDefault="00405D6E" w:rsidP="00AB2BA3">
            <w:pPr>
              <w:jc w:val="left"/>
              <w:rPr>
                <w:sz w:val="16"/>
                <w:szCs w:val="16"/>
                <w:lang w:val="fr-FR"/>
              </w:rPr>
            </w:pPr>
            <w:r w:rsidRPr="00694B30">
              <w:rPr>
                <w:sz w:val="16"/>
                <w:szCs w:val="16"/>
                <w:lang w:val="fr-FR"/>
              </w:rPr>
              <w:t>5208.51</w:t>
            </w:r>
          </w:p>
          <w:p w14:paraId="5F7ED0AD" w14:textId="04D66333" w:rsidR="00405D6E" w:rsidRPr="00694B30" w:rsidRDefault="00405D6E" w:rsidP="00AB2BA3">
            <w:pPr>
              <w:jc w:val="left"/>
              <w:rPr>
                <w:sz w:val="16"/>
                <w:szCs w:val="16"/>
                <w:lang w:val="fr-FR"/>
              </w:rPr>
            </w:pPr>
            <w:r w:rsidRPr="00694B30">
              <w:rPr>
                <w:sz w:val="16"/>
                <w:szCs w:val="16"/>
                <w:lang w:val="fr-FR"/>
              </w:rPr>
              <w:t>5208.52</w:t>
            </w:r>
          </w:p>
          <w:p w14:paraId="2FA84291" w14:textId="7864A7CE" w:rsidR="00405D6E" w:rsidRPr="00694B30" w:rsidRDefault="00405D6E" w:rsidP="00AB2BA3">
            <w:pPr>
              <w:jc w:val="left"/>
              <w:rPr>
                <w:sz w:val="16"/>
                <w:szCs w:val="16"/>
                <w:lang w:val="fr-FR"/>
              </w:rPr>
            </w:pPr>
            <w:r w:rsidRPr="00694B30">
              <w:rPr>
                <w:sz w:val="16"/>
                <w:szCs w:val="16"/>
                <w:lang w:val="fr-FR"/>
              </w:rPr>
              <w:t>5208.53</w:t>
            </w:r>
          </w:p>
          <w:p w14:paraId="48868CF6" w14:textId="17963235" w:rsidR="00405D6E" w:rsidRPr="00694B30" w:rsidRDefault="00405D6E" w:rsidP="00AB2BA3">
            <w:pPr>
              <w:jc w:val="left"/>
              <w:rPr>
                <w:sz w:val="16"/>
                <w:szCs w:val="16"/>
                <w:lang w:val="fr-FR"/>
              </w:rPr>
            </w:pPr>
            <w:r w:rsidRPr="00694B30">
              <w:rPr>
                <w:sz w:val="16"/>
                <w:szCs w:val="16"/>
                <w:lang w:val="fr-FR"/>
              </w:rPr>
              <w:t>5208.59</w:t>
            </w:r>
          </w:p>
          <w:p w14:paraId="7810C9A2" w14:textId="3FEDF10E" w:rsidR="00405D6E" w:rsidRPr="00694B30" w:rsidRDefault="00405D6E" w:rsidP="00AB2BA3">
            <w:pPr>
              <w:jc w:val="left"/>
              <w:rPr>
                <w:sz w:val="16"/>
                <w:szCs w:val="16"/>
                <w:lang w:val="fr-FR"/>
              </w:rPr>
            </w:pPr>
            <w:r w:rsidRPr="00694B30">
              <w:rPr>
                <w:sz w:val="16"/>
                <w:szCs w:val="16"/>
                <w:lang w:val="fr-FR"/>
              </w:rPr>
              <w:t>5209.11</w:t>
            </w:r>
          </w:p>
          <w:p w14:paraId="5454CCBE" w14:textId="208A0617" w:rsidR="00405D6E" w:rsidRPr="00694B30" w:rsidRDefault="00405D6E" w:rsidP="00AB2BA3">
            <w:pPr>
              <w:jc w:val="left"/>
              <w:rPr>
                <w:sz w:val="16"/>
                <w:szCs w:val="16"/>
                <w:lang w:val="fr-FR"/>
              </w:rPr>
            </w:pPr>
            <w:r w:rsidRPr="00694B30">
              <w:rPr>
                <w:sz w:val="16"/>
                <w:szCs w:val="16"/>
                <w:lang w:val="fr-FR"/>
              </w:rPr>
              <w:t>5209.12</w:t>
            </w:r>
          </w:p>
          <w:p w14:paraId="6A185780" w14:textId="6937E4C1" w:rsidR="00405D6E" w:rsidRPr="00694B30" w:rsidRDefault="00405D6E" w:rsidP="00AB2BA3">
            <w:pPr>
              <w:jc w:val="left"/>
              <w:rPr>
                <w:sz w:val="16"/>
                <w:szCs w:val="16"/>
                <w:lang w:val="fr-FR"/>
              </w:rPr>
            </w:pPr>
            <w:r w:rsidRPr="00694B30">
              <w:rPr>
                <w:sz w:val="16"/>
                <w:szCs w:val="16"/>
                <w:lang w:val="fr-FR"/>
              </w:rPr>
              <w:t>5209.19</w:t>
            </w:r>
          </w:p>
          <w:p w14:paraId="204FA0B3" w14:textId="4991092A" w:rsidR="00405D6E" w:rsidRPr="00694B30" w:rsidRDefault="00405D6E" w:rsidP="00AB2BA3">
            <w:pPr>
              <w:jc w:val="left"/>
              <w:rPr>
                <w:sz w:val="16"/>
                <w:szCs w:val="16"/>
                <w:lang w:val="fr-FR"/>
              </w:rPr>
            </w:pPr>
            <w:r w:rsidRPr="00694B30">
              <w:rPr>
                <w:sz w:val="16"/>
                <w:szCs w:val="16"/>
                <w:lang w:val="fr-FR"/>
              </w:rPr>
              <w:t>5209.2</w:t>
            </w:r>
            <w:r w:rsidR="003311BC">
              <w:rPr>
                <w:sz w:val="16"/>
                <w:szCs w:val="16"/>
                <w:lang w:val="fr-FR"/>
              </w:rPr>
              <w:t>1</w:t>
            </w:r>
          </w:p>
          <w:p w14:paraId="47E8317A" w14:textId="77777777" w:rsidR="00405D6E" w:rsidRPr="00694B30" w:rsidRDefault="00405D6E" w:rsidP="00AB2BA3">
            <w:pPr>
              <w:jc w:val="left"/>
              <w:rPr>
                <w:sz w:val="16"/>
                <w:szCs w:val="16"/>
                <w:lang w:val="fr-FR"/>
              </w:rPr>
            </w:pPr>
            <w:r w:rsidRPr="00694B30">
              <w:rPr>
                <w:sz w:val="16"/>
                <w:szCs w:val="16"/>
                <w:lang w:val="fr-FR"/>
              </w:rPr>
              <w:t>5209.22</w:t>
            </w:r>
          </w:p>
          <w:p w14:paraId="31BEDEFA" w14:textId="0C7D40AF" w:rsidR="00405D6E" w:rsidRPr="00694B30" w:rsidRDefault="00405D6E" w:rsidP="00AB2BA3">
            <w:pPr>
              <w:jc w:val="left"/>
              <w:rPr>
                <w:sz w:val="16"/>
                <w:szCs w:val="16"/>
                <w:lang w:val="fr-FR"/>
              </w:rPr>
            </w:pPr>
            <w:r w:rsidRPr="00694B30">
              <w:rPr>
                <w:sz w:val="16"/>
                <w:szCs w:val="16"/>
                <w:lang w:val="fr-FR"/>
              </w:rPr>
              <w:t>5209.29</w:t>
            </w:r>
          </w:p>
          <w:p w14:paraId="3C27439B" w14:textId="6D3BAD21" w:rsidR="00405D6E" w:rsidRPr="00694B30" w:rsidRDefault="00405D6E" w:rsidP="00AB2BA3">
            <w:pPr>
              <w:jc w:val="left"/>
              <w:rPr>
                <w:sz w:val="16"/>
                <w:szCs w:val="16"/>
                <w:lang w:val="fr-FR"/>
              </w:rPr>
            </w:pPr>
            <w:r w:rsidRPr="00694B30">
              <w:rPr>
                <w:sz w:val="16"/>
                <w:szCs w:val="16"/>
                <w:lang w:val="fr-FR"/>
              </w:rPr>
              <w:t>5209.31</w:t>
            </w:r>
          </w:p>
          <w:p w14:paraId="7F9A6E3C" w14:textId="7A9C1CAC" w:rsidR="00405D6E" w:rsidRPr="00694B30" w:rsidRDefault="00405D6E" w:rsidP="00AB2BA3">
            <w:pPr>
              <w:jc w:val="left"/>
              <w:rPr>
                <w:sz w:val="16"/>
                <w:szCs w:val="16"/>
                <w:lang w:val="fr-FR"/>
              </w:rPr>
            </w:pPr>
            <w:r w:rsidRPr="00694B30">
              <w:rPr>
                <w:sz w:val="16"/>
                <w:szCs w:val="16"/>
                <w:lang w:val="fr-FR"/>
              </w:rPr>
              <w:t>5209.32</w:t>
            </w:r>
          </w:p>
          <w:p w14:paraId="5204F469" w14:textId="32068936" w:rsidR="00405D6E" w:rsidRPr="00694B30" w:rsidRDefault="00405D6E" w:rsidP="00AB2BA3">
            <w:pPr>
              <w:jc w:val="left"/>
              <w:rPr>
                <w:sz w:val="16"/>
                <w:szCs w:val="16"/>
                <w:lang w:val="fr-FR"/>
              </w:rPr>
            </w:pPr>
            <w:r w:rsidRPr="00694B30">
              <w:rPr>
                <w:sz w:val="16"/>
                <w:szCs w:val="16"/>
                <w:lang w:val="fr-FR"/>
              </w:rPr>
              <w:t>5209.39</w:t>
            </w:r>
          </w:p>
          <w:p w14:paraId="3D57817C" w14:textId="203B9388" w:rsidR="00405D6E" w:rsidRPr="00694B30" w:rsidRDefault="00405D6E" w:rsidP="00AB2BA3">
            <w:pPr>
              <w:jc w:val="left"/>
              <w:rPr>
                <w:sz w:val="16"/>
                <w:szCs w:val="16"/>
                <w:lang w:val="fr-FR"/>
              </w:rPr>
            </w:pPr>
            <w:r w:rsidRPr="00694B30">
              <w:rPr>
                <w:sz w:val="16"/>
                <w:szCs w:val="16"/>
                <w:lang w:val="fr-FR"/>
              </w:rPr>
              <w:t>5209.41</w:t>
            </w:r>
          </w:p>
          <w:p w14:paraId="57CE6F62" w14:textId="35AA7F25" w:rsidR="00405D6E" w:rsidRPr="00694B30" w:rsidRDefault="00405D6E" w:rsidP="00AB2BA3">
            <w:pPr>
              <w:jc w:val="left"/>
              <w:rPr>
                <w:sz w:val="16"/>
                <w:szCs w:val="16"/>
                <w:lang w:val="fr-FR"/>
              </w:rPr>
            </w:pPr>
            <w:r w:rsidRPr="00694B30">
              <w:rPr>
                <w:sz w:val="16"/>
                <w:szCs w:val="16"/>
                <w:lang w:val="fr-FR"/>
              </w:rPr>
              <w:t>5209.42</w:t>
            </w:r>
          </w:p>
          <w:p w14:paraId="68DC7D1D" w14:textId="625513B2" w:rsidR="00405D6E" w:rsidRPr="00694B30" w:rsidRDefault="00405D6E" w:rsidP="00AB2BA3">
            <w:pPr>
              <w:jc w:val="left"/>
              <w:rPr>
                <w:sz w:val="16"/>
                <w:szCs w:val="16"/>
                <w:lang w:val="fr-FR"/>
              </w:rPr>
            </w:pPr>
            <w:r w:rsidRPr="00694B30">
              <w:rPr>
                <w:sz w:val="16"/>
                <w:szCs w:val="16"/>
                <w:lang w:val="fr-FR"/>
              </w:rPr>
              <w:t>5209.43</w:t>
            </w:r>
          </w:p>
          <w:p w14:paraId="244A1B22" w14:textId="633839DD" w:rsidR="004238C9" w:rsidRPr="00694B30" w:rsidRDefault="004238C9" w:rsidP="00AB2BA3">
            <w:pPr>
              <w:jc w:val="left"/>
              <w:rPr>
                <w:sz w:val="16"/>
                <w:szCs w:val="16"/>
                <w:lang w:val="fr-FR"/>
              </w:rPr>
            </w:pPr>
          </w:p>
          <w:p w14:paraId="74E176CB" w14:textId="5DA1D3E0" w:rsidR="00405D6E" w:rsidRPr="00694B30" w:rsidRDefault="00405D6E" w:rsidP="00AB2BA3">
            <w:pPr>
              <w:jc w:val="left"/>
              <w:rPr>
                <w:sz w:val="16"/>
                <w:szCs w:val="16"/>
                <w:lang w:val="fr-FR"/>
              </w:rPr>
            </w:pPr>
            <w:r w:rsidRPr="00694B30">
              <w:rPr>
                <w:sz w:val="16"/>
                <w:szCs w:val="16"/>
                <w:lang w:val="fr-FR"/>
              </w:rPr>
              <w:t>5209.49</w:t>
            </w:r>
          </w:p>
          <w:p w14:paraId="2270C002" w14:textId="65481A3C" w:rsidR="00405D6E" w:rsidRPr="00694B30" w:rsidRDefault="00405D6E" w:rsidP="00AB2BA3">
            <w:pPr>
              <w:jc w:val="left"/>
              <w:rPr>
                <w:sz w:val="16"/>
                <w:szCs w:val="16"/>
                <w:lang w:val="fr-FR"/>
              </w:rPr>
            </w:pPr>
            <w:r w:rsidRPr="00694B30">
              <w:rPr>
                <w:sz w:val="16"/>
                <w:szCs w:val="16"/>
                <w:lang w:val="fr-FR"/>
              </w:rPr>
              <w:t>5209.51</w:t>
            </w:r>
          </w:p>
          <w:p w14:paraId="571D4044" w14:textId="1C16C977" w:rsidR="00405D6E" w:rsidRPr="00694B30" w:rsidRDefault="00405D6E" w:rsidP="00AB2BA3">
            <w:pPr>
              <w:jc w:val="left"/>
              <w:rPr>
                <w:sz w:val="16"/>
                <w:szCs w:val="16"/>
                <w:lang w:val="fr-FR"/>
              </w:rPr>
            </w:pPr>
            <w:r w:rsidRPr="00694B30">
              <w:rPr>
                <w:sz w:val="16"/>
                <w:szCs w:val="16"/>
                <w:lang w:val="fr-FR"/>
              </w:rPr>
              <w:t>5209.52</w:t>
            </w:r>
          </w:p>
          <w:p w14:paraId="313B901B" w14:textId="04C56EA1" w:rsidR="00405D6E" w:rsidRPr="00694B30" w:rsidRDefault="00405D6E" w:rsidP="00AB2BA3">
            <w:pPr>
              <w:jc w:val="left"/>
              <w:rPr>
                <w:sz w:val="16"/>
                <w:szCs w:val="16"/>
                <w:lang w:val="fr-FR"/>
              </w:rPr>
            </w:pPr>
            <w:r w:rsidRPr="00694B30">
              <w:rPr>
                <w:sz w:val="16"/>
                <w:szCs w:val="16"/>
                <w:lang w:val="fr-FR"/>
              </w:rPr>
              <w:t>5209.59</w:t>
            </w:r>
          </w:p>
          <w:p w14:paraId="005D7A14" w14:textId="3AD255DB" w:rsidR="00405D6E" w:rsidRPr="00694B30" w:rsidRDefault="00405D6E" w:rsidP="00AB2BA3">
            <w:pPr>
              <w:jc w:val="left"/>
              <w:rPr>
                <w:sz w:val="16"/>
                <w:szCs w:val="16"/>
                <w:lang w:val="fr-FR"/>
              </w:rPr>
            </w:pPr>
            <w:r w:rsidRPr="00694B30">
              <w:rPr>
                <w:sz w:val="16"/>
                <w:szCs w:val="16"/>
                <w:lang w:val="fr-FR"/>
              </w:rPr>
              <w:t>5210.11</w:t>
            </w:r>
          </w:p>
          <w:p w14:paraId="22CA6FF2" w14:textId="5BD4920D" w:rsidR="00405D6E" w:rsidRPr="00694B30" w:rsidRDefault="00405D6E" w:rsidP="00AB2BA3">
            <w:pPr>
              <w:jc w:val="left"/>
              <w:rPr>
                <w:sz w:val="16"/>
                <w:szCs w:val="16"/>
                <w:lang w:val="fr-FR"/>
              </w:rPr>
            </w:pPr>
            <w:r w:rsidRPr="00694B30">
              <w:rPr>
                <w:sz w:val="16"/>
                <w:szCs w:val="16"/>
                <w:lang w:val="fr-FR"/>
              </w:rPr>
              <w:t>5210.12</w:t>
            </w:r>
          </w:p>
          <w:p w14:paraId="04F3EB05" w14:textId="3D374016" w:rsidR="00405D6E" w:rsidRPr="00694B30" w:rsidRDefault="00405D6E" w:rsidP="00AB2BA3">
            <w:pPr>
              <w:jc w:val="left"/>
              <w:rPr>
                <w:sz w:val="16"/>
                <w:szCs w:val="16"/>
                <w:lang w:val="fr-FR"/>
              </w:rPr>
            </w:pPr>
            <w:r w:rsidRPr="00694B30">
              <w:rPr>
                <w:sz w:val="16"/>
                <w:szCs w:val="16"/>
                <w:lang w:val="fr-FR"/>
              </w:rPr>
              <w:t>5210.19</w:t>
            </w:r>
          </w:p>
          <w:p w14:paraId="0BA273C5" w14:textId="1F98B1C7" w:rsidR="00405D6E" w:rsidRPr="00694B30" w:rsidRDefault="00405D6E" w:rsidP="00AB2BA3">
            <w:pPr>
              <w:jc w:val="left"/>
              <w:rPr>
                <w:sz w:val="16"/>
                <w:szCs w:val="16"/>
                <w:lang w:val="fr-FR"/>
              </w:rPr>
            </w:pPr>
            <w:r w:rsidRPr="00694B30">
              <w:rPr>
                <w:sz w:val="16"/>
                <w:szCs w:val="16"/>
                <w:lang w:val="fr-FR"/>
              </w:rPr>
              <w:t>5210.21</w:t>
            </w:r>
          </w:p>
          <w:p w14:paraId="3FE8E68D" w14:textId="5574F6FA" w:rsidR="00405D6E" w:rsidRPr="00694B30" w:rsidRDefault="00405D6E" w:rsidP="00AB2BA3">
            <w:pPr>
              <w:jc w:val="left"/>
              <w:rPr>
                <w:sz w:val="16"/>
                <w:szCs w:val="16"/>
                <w:lang w:val="fr-FR"/>
              </w:rPr>
            </w:pPr>
            <w:r w:rsidRPr="00694B30">
              <w:rPr>
                <w:sz w:val="16"/>
                <w:szCs w:val="16"/>
                <w:lang w:val="fr-FR"/>
              </w:rPr>
              <w:t>5210.22</w:t>
            </w:r>
          </w:p>
          <w:p w14:paraId="0333BDF3" w14:textId="48BEAD45" w:rsidR="00405D6E" w:rsidRPr="00694B30" w:rsidRDefault="00405D6E" w:rsidP="00AB2BA3">
            <w:pPr>
              <w:jc w:val="left"/>
              <w:rPr>
                <w:sz w:val="16"/>
                <w:szCs w:val="16"/>
                <w:lang w:val="fr-FR"/>
              </w:rPr>
            </w:pPr>
            <w:r w:rsidRPr="00694B30">
              <w:rPr>
                <w:sz w:val="16"/>
                <w:szCs w:val="16"/>
                <w:lang w:val="fr-FR"/>
              </w:rPr>
              <w:t>5210.29</w:t>
            </w:r>
          </w:p>
          <w:p w14:paraId="5609FD51" w14:textId="5AE91E66" w:rsidR="00405D6E" w:rsidRPr="00694B30" w:rsidRDefault="00405D6E" w:rsidP="00AB2BA3">
            <w:pPr>
              <w:jc w:val="left"/>
              <w:rPr>
                <w:sz w:val="16"/>
                <w:szCs w:val="16"/>
                <w:lang w:val="fr-FR"/>
              </w:rPr>
            </w:pPr>
            <w:r w:rsidRPr="00694B30">
              <w:rPr>
                <w:sz w:val="16"/>
                <w:szCs w:val="16"/>
                <w:lang w:val="fr-FR"/>
              </w:rPr>
              <w:t>5210.31</w:t>
            </w:r>
          </w:p>
          <w:p w14:paraId="3C400B11" w14:textId="5B8DDA19" w:rsidR="00405D6E" w:rsidRPr="00694B30" w:rsidRDefault="00405D6E" w:rsidP="00AB2BA3">
            <w:pPr>
              <w:jc w:val="left"/>
              <w:rPr>
                <w:sz w:val="16"/>
                <w:szCs w:val="16"/>
                <w:lang w:val="fr-FR"/>
              </w:rPr>
            </w:pPr>
            <w:r w:rsidRPr="00694B30">
              <w:rPr>
                <w:sz w:val="16"/>
                <w:szCs w:val="16"/>
                <w:lang w:val="fr-FR"/>
              </w:rPr>
              <w:t>5210.32</w:t>
            </w:r>
          </w:p>
          <w:p w14:paraId="6BF4C539" w14:textId="24F3E7FB" w:rsidR="00405D6E" w:rsidRPr="00694B30" w:rsidRDefault="00405D6E" w:rsidP="00AB2BA3">
            <w:pPr>
              <w:jc w:val="left"/>
              <w:rPr>
                <w:sz w:val="16"/>
                <w:szCs w:val="16"/>
                <w:lang w:val="fr-FR"/>
              </w:rPr>
            </w:pPr>
            <w:r w:rsidRPr="00694B30">
              <w:rPr>
                <w:sz w:val="16"/>
                <w:szCs w:val="16"/>
                <w:lang w:val="fr-FR"/>
              </w:rPr>
              <w:t>5210.39</w:t>
            </w:r>
          </w:p>
          <w:p w14:paraId="3C174A0C" w14:textId="228E8985" w:rsidR="00405D6E" w:rsidRPr="00694B30" w:rsidRDefault="00405D6E" w:rsidP="00AB2BA3">
            <w:pPr>
              <w:jc w:val="left"/>
              <w:rPr>
                <w:sz w:val="16"/>
                <w:szCs w:val="16"/>
                <w:lang w:val="fr-FR"/>
              </w:rPr>
            </w:pPr>
            <w:r w:rsidRPr="00694B30">
              <w:rPr>
                <w:sz w:val="16"/>
                <w:szCs w:val="16"/>
                <w:lang w:val="fr-FR"/>
              </w:rPr>
              <w:t>5210.41</w:t>
            </w:r>
          </w:p>
          <w:p w14:paraId="7033AE0B" w14:textId="77777777" w:rsidR="004238C9" w:rsidRPr="00694B30" w:rsidRDefault="004238C9" w:rsidP="00AB2BA3">
            <w:pPr>
              <w:jc w:val="left"/>
              <w:rPr>
                <w:sz w:val="16"/>
                <w:szCs w:val="16"/>
                <w:lang w:val="fr-FR"/>
              </w:rPr>
            </w:pPr>
          </w:p>
          <w:p w14:paraId="513E7A7F" w14:textId="24D467CE" w:rsidR="00405D6E" w:rsidRPr="00694B30" w:rsidRDefault="00405D6E" w:rsidP="00AB2BA3">
            <w:pPr>
              <w:jc w:val="left"/>
              <w:rPr>
                <w:sz w:val="16"/>
                <w:szCs w:val="16"/>
                <w:lang w:val="fr-FR"/>
              </w:rPr>
            </w:pPr>
            <w:r w:rsidRPr="00694B30">
              <w:rPr>
                <w:sz w:val="16"/>
                <w:szCs w:val="16"/>
                <w:lang w:val="fr-FR"/>
              </w:rPr>
              <w:t>5210.42</w:t>
            </w:r>
          </w:p>
          <w:p w14:paraId="039F166B" w14:textId="77777777" w:rsidR="0021399E" w:rsidRPr="00694B30" w:rsidRDefault="0021399E" w:rsidP="00AB2BA3">
            <w:pPr>
              <w:jc w:val="left"/>
              <w:rPr>
                <w:sz w:val="16"/>
                <w:szCs w:val="16"/>
                <w:lang w:val="fr-FR"/>
              </w:rPr>
            </w:pPr>
          </w:p>
          <w:p w14:paraId="6C386AB1" w14:textId="5BEE0DFA" w:rsidR="00405D6E" w:rsidRPr="00694B30" w:rsidRDefault="00405D6E" w:rsidP="00AB2BA3">
            <w:pPr>
              <w:jc w:val="left"/>
              <w:rPr>
                <w:sz w:val="16"/>
                <w:szCs w:val="16"/>
                <w:lang w:val="fr-FR"/>
              </w:rPr>
            </w:pPr>
            <w:r w:rsidRPr="00694B30">
              <w:rPr>
                <w:sz w:val="16"/>
                <w:szCs w:val="16"/>
                <w:lang w:val="fr-FR"/>
              </w:rPr>
              <w:t>5210.49</w:t>
            </w:r>
          </w:p>
          <w:p w14:paraId="569B0743" w14:textId="77777777" w:rsidR="0021399E" w:rsidRPr="00694B30" w:rsidRDefault="0021399E" w:rsidP="00AB2BA3">
            <w:pPr>
              <w:jc w:val="left"/>
              <w:rPr>
                <w:sz w:val="16"/>
                <w:szCs w:val="16"/>
                <w:lang w:val="fr-FR"/>
              </w:rPr>
            </w:pPr>
          </w:p>
          <w:p w14:paraId="7369FEB3" w14:textId="1A5A388D" w:rsidR="00405D6E" w:rsidRPr="00694B30" w:rsidRDefault="00405D6E" w:rsidP="00AB2BA3">
            <w:pPr>
              <w:jc w:val="left"/>
              <w:rPr>
                <w:sz w:val="16"/>
                <w:szCs w:val="16"/>
                <w:lang w:val="fr-FR"/>
              </w:rPr>
            </w:pPr>
            <w:r w:rsidRPr="00694B30">
              <w:rPr>
                <w:sz w:val="16"/>
                <w:szCs w:val="16"/>
                <w:lang w:val="fr-FR"/>
              </w:rPr>
              <w:t>5210.51</w:t>
            </w:r>
          </w:p>
          <w:p w14:paraId="123830AC" w14:textId="4E06A4C3" w:rsidR="0021399E" w:rsidRPr="00694B30" w:rsidRDefault="0021399E" w:rsidP="00AB2BA3">
            <w:pPr>
              <w:jc w:val="left"/>
              <w:rPr>
                <w:sz w:val="16"/>
                <w:szCs w:val="16"/>
                <w:lang w:val="fr-FR"/>
              </w:rPr>
            </w:pPr>
            <w:r w:rsidRPr="00694B30">
              <w:rPr>
                <w:sz w:val="16"/>
                <w:szCs w:val="16"/>
                <w:lang w:val="fr-FR"/>
              </w:rPr>
              <w:t>5210.52</w:t>
            </w:r>
          </w:p>
          <w:p w14:paraId="518D04A1" w14:textId="652EF4EF" w:rsidR="00405D6E" w:rsidRPr="00694B30" w:rsidRDefault="00405D6E" w:rsidP="00AB2BA3">
            <w:pPr>
              <w:jc w:val="left"/>
              <w:rPr>
                <w:sz w:val="16"/>
                <w:szCs w:val="16"/>
                <w:lang w:val="fr-FR"/>
              </w:rPr>
            </w:pPr>
            <w:r w:rsidRPr="00694B30">
              <w:rPr>
                <w:sz w:val="16"/>
                <w:szCs w:val="16"/>
                <w:lang w:val="fr-FR"/>
              </w:rPr>
              <w:t>5210.59</w:t>
            </w:r>
          </w:p>
          <w:p w14:paraId="55775FAC" w14:textId="6240E63F" w:rsidR="00405D6E" w:rsidRPr="00694B30" w:rsidRDefault="00405D6E" w:rsidP="00AB2BA3">
            <w:pPr>
              <w:jc w:val="left"/>
              <w:rPr>
                <w:sz w:val="16"/>
                <w:szCs w:val="16"/>
                <w:lang w:val="fr-FR"/>
              </w:rPr>
            </w:pPr>
            <w:r w:rsidRPr="00694B30">
              <w:rPr>
                <w:sz w:val="16"/>
                <w:szCs w:val="16"/>
                <w:lang w:val="fr-FR"/>
              </w:rPr>
              <w:t>5211.11</w:t>
            </w:r>
          </w:p>
          <w:p w14:paraId="6E21F9A6" w14:textId="688AD1AA" w:rsidR="00405D6E" w:rsidRPr="00694B30" w:rsidRDefault="00405D6E" w:rsidP="00AB2BA3">
            <w:pPr>
              <w:jc w:val="left"/>
              <w:rPr>
                <w:sz w:val="16"/>
                <w:szCs w:val="16"/>
                <w:lang w:val="fr-FR"/>
              </w:rPr>
            </w:pPr>
            <w:r w:rsidRPr="00694B30">
              <w:rPr>
                <w:sz w:val="16"/>
                <w:szCs w:val="16"/>
                <w:lang w:val="fr-FR"/>
              </w:rPr>
              <w:t>5211.12</w:t>
            </w:r>
          </w:p>
          <w:p w14:paraId="309A5FFE" w14:textId="14726E35" w:rsidR="00405D6E" w:rsidRPr="00694B30" w:rsidRDefault="00405D6E" w:rsidP="00AB2BA3">
            <w:pPr>
              <w:jc w:val="left"/>
              <w:rPr>
                <w:sz w:val="16"/>
                <w:szCs w:val="16"/>
                <w:lang w:val="fr-FR"/>
              </w:rPr>
            </w:pPr>
            <w:r w:rsidRPr="00694B30">
              <w:rPr>
                <w:sz w:val="16"/>
                <w:szCs w:val="16"/>
                <w:lang w:val="fr-FR"/>
              </w:rPr>
              <w:t>5211.19</w:t>
            </w:r>
          </w:p>
          <w:p w14:paraId="63F7A072" w14:textId="1F816D6A" w:rsidR="00405D6E" w:rsidRPr="00694B30" w:rsidRDefault="00405D6E" w:rsidP="00AB2BA3">
            <w:pPr>
              <w:jc w:val="left"/>
              <w:rPr>
                <w:sz w:val="16"/>
                <w:szCs w:val="16"/>
                <w:lang w:val="fr-FR"/>
              </w:rPr>
            </w:pPr>
            <w:r w:rsidRPr="00694B30">
              <w:rPr>
                <w:sz w:val="16"/>
                <w:szCs w:val="16"/>
                <w:lang w:val="fr-FR"/>
              </w:rPr>
              <w:t>5211.21</w:t>
            </w:r>
          </w:p>
          <w:p w14:paraId="701203D3" w14:textId="5311A574" w:rsidR="00405D6E" w:rsidRPr="00694B30" w:rsidRDefault="00405D6E" w:rsidP="00AB2BA3">
            <w:pPr>
              <w:jc w:val="left"/>
              <w:rPr>
                <w:sz w:val="16"/>
                <w:szCs w:val="16"/>
                <w:lang w:val="fr-FR"/>
              </w:rPr>
            </w:pPr>
            <w:r w:rsidRPr="00694B30">
              <w:rPr>
                <w:sz w:val="16"/>
                <w:szCs w:val="16"/>
                <w:lang w:val="fr-FR"/>
              </w:rPr>
              <w:t>5211.22</w:t>
            </w:r>
          </w:p>
          <w:p w14:paraId="5FE8BC37" w14:textId="502D81BB" w:rsidR="00405D6E" w:rsidRPr="00694B30" w:rsidRDefault="00405D6E" w:rsidP="00AB2BA3">
            <w:pPr>
              <w:jc w:val="left"/>
              <w:rPr>
                <w:sz w:val="16"/>
                <w:szCs w:val="16"/>
                <w:lang w:val="fr-FR"/>
              </w:rPr>
            </w:pPr>
            <w:r w:rsidRPr="00694B30">
              <w:rPr>
                <w:sz w:val="16"/>
                <w:szCs w:val="16"/>
                <w:lang w:val="fr-FR"/>
              </w:rPr>
              <w:t>5211.29</w:t>
            </w:r>
          </w:p>
          <w:p w14:paraId="52A61EF6" w14:textId="476071BF" w:rsidR="00405D6E" w:rsidRPr="00694B30" w:rsidRDefault="00405D6E" w:rsidP="00AB2BA3">
            <w:pPr>
              <w:jc w:val="left"/>
              <w:rPr>
                <w:sz w:val="16"/>
                <w:szCs w:val="16"/>
                <w:lang w:val="fr-FR"/>
              </w:rPr>
            </w:pPr>
            <w:r w:rsidRPr="00694B30">
              <w:rPr>
                <w:sz w:val="16"/>
                <w:szCs w:val="16"/>
                <w:lang w:val="fr-FR"/>
              </w:rPr>
              <w:t>5211.31</w:t>
            </w:r>
          </w:p>
          <w:p w14:paraId="59F87F68" w14:textId="5417D4FB" w:rsidR="00405D6E" w:rsidRPr="00694B30" w:rsidRDefault="00405D6E" w:rsidP="00AB2BA3">
            <w:pPr>
              <w:jc w:val="left"/>
              <w:rPr>
                <w:sz w:val="16"/>
                <w:szCs w:val="16"/>
                <w:lang w:val="fr-FR"/>
              </w:rPr>
            </w:pPr>
            <w:r w:rsidRPr="00694B30">
              <w:rPr>
                <w:sz w:val="16"/>
                <w:szCs w:val="16"/>
                <w:lang w:val="fr-FR"/>
              </w:rPr>
              <w:t>5211.32</w:t>
            </w:r>
          </w:p>
          <w:p w14:paraId="2D3C9C83" w14:textId="252C9E2A" w:rsidR="00405D6E" w:rsidRPr="00694B30" w:rsidRDefault="00405D6E" w:rsidP="00AB2BA3">
            <w:pPr>
              <w:jc w:val="left"/>
              <w:rPr>
                <w:sz w:val="16"/>
                <w:szCs w:val="16"/>
                <w:lang w:val="fr-FR"/>
              </w:rPr>
            </w:pPr>
            <w:r w:rsidRPr="00694B30">
              <w:rPr>
                <w:sz w:val="16"/>
                <w:szCs w:val="16"/>
                <w:lang w:val="fr-FR"/>
              </w:rPr>
              <w:t>5211.39</w:t>
            </w:r>
          </w:p>
          <w:p w14:paraId="3BBC6F4D" w14:textId="244FAB2B" w:rsidR="00405D6E" w:rsidRPr="00694B30" w:rsidRDefault="00405D6E" w:rsidP="00AB2BA3">
            <w:pPr>
              <w:jc w:val="left"/>
              <w:rPr>
                <w:sz w:val="16"/>
                <w:szCs w:val="16"/>
                <w:lang w:val="fr-FR"/>
              </w:rPr>
            </w:pPr>
            <w:r w:rsidRPr="00694B30">
              <w:rPr>
                <w:sz w:val="16"/>
                <w:szCs w:val="16"/>
                <w:lang w:val="fr-FR"/>
              </w:rPr>
              <w:t>5211.41</w:t>
            </w:r>
          </w:p>
          <w:p w14:paraId="1F666285" w14:textId="77777777" w:rsidR="0001615D" w:rsidRPr="00694B30" w:rsidRDefault="0001615D" w:rsidP="00AB2BA3">
            <w:pPr>
              <w:jc w:val="left"/>
              <w:rPr>
                <w:sz w:val="16"/>
                <w:szCs w:val="16"/>
                <w:lang w:val="fr-FR"/>
              </w:rPr>
            </w:pPr>
          </w:p>
          <w:p w14:paraId="578A3FDC" w14:textId="35DE5040" w:rsidR="00405D6E" w:rsidRPr="00694B30" w:rsidRDefault="00405D6E" w:rsidP="00AB2BA3">
            <w:pPr>
              <w:jc w:val="left"/>
              <w:rPr>
                <w:sz w:val="16"/>
                <w:szCs w:val="16"/>
                <w:lang w:val="fr-FR"/>
              </w:rPr>
            </w:pPr>
            <w:r w:rsidRPr="00694B30">
              <w:rPr>
                <w:sz w:val="16"/>
                <w:szCs w:val="16"/>
                <w:lang w:val="fr-FR"/>
              </w:rPr>
              <w:t>5211.42</w:t>
            </w:r>
          </w:p>
          <w:p w14:paraId="351F92DB" w14:textId="0582657B" w:rsidR="00405D6E" w:rsidRPr="00694B30" w:rsidRDefault="00405D6E" w:rsidP="00AB2BA3">
            <w:pPr>
              <w:jc w:val="left"/>
              <w:rPr>
                <w:sz w:val="16"/>
                <w:szCs w:val="16"/>
                <w:lang w:val="fr-FR"/>
              </w:rPr>
            </w:pPr>
            <w:r w:rsidRPr="00694B30">
              <w:rPr>
                <w:sz w:val="16"/>
                <w:szCs w:val="16"/>
                <w:lang w:val="fr-FR"/>
              </w:rPr>
              <w:t>5211.43</w:t>
            </w:r>
          </w:p>
          <w:p w14:paraId="52ED85EB" w14:textId="77777777" w:rsidR="0001615D" w:rsidRPr="00694B30" w:rsidRDefault="0001615D" w:rsidP="00AB2BA3">
            <w:pPr>
              <w:jc w:val="left"/>
              <w:rPr>
                <w:sz w:val="16"/>
                <w:szCs w:val="16"/>
                <w:lang w:val="fr-FR"/>
              </w:rPr>
            </w:pPr>
          </w:p>
          <w:p w14:paraId="767BDF98" w14:textId="60024A69" w:rsidR="00405D6E" w:rsidRPr="00694B30" w:rsidRDefault="00405D6E" w:rsidP="00AB2BA3">
            <w:pPr>
              <w:jc w:val="left"/>
              <w:rPr>
                <w:sz w:val="16"/>
                <w:szCs w:val="16"/>
                <w:lang w:val="fr-FR"/>
              </w:rPr>
            </w:pPr>
            <w:r w:rsidRPr="00694B30">
              <w:rPr>
                <w:sz w:val="16"/>
                <w:szCs w:val="16"/>
                <w:lang w:val="fr-FR"/>
              </w:rPr>
              <w:t>5211.49</w:t>
            </w:r>
          </w:p>
          <w:p w14:paraId="4B4CD96C" w14:textId="094070C4" w:rsidR="00405D6E" w:rsidRPr="00694B30" w:rsidRDefault="00405D6E" w:rsidP="00AB2BA3">
            <w:pPr>
              <w:jc w:val="left"/>
              <w:rPr>
                <w:sz w:val="16"/>
                <w:szCs w:val="16"/>
                <w:lang w:val="fr-FR"/>
              </w:rPr>
            </w:pPr>
            <w:r w:rsidRPr="00694B30">
              <w:rPr>
                <w:sz w:val="16"/>
                <w:szCs w:val="16"/>
                <w:lang w:val="fr-FR"/>
              </w:rPr>
              <w:t>5211.51</w:t>
            </w:r>
          </w:p>
          <w:p w14:paraId="649A208A" w14:textId="42B78FF7" w:rsidR="00C62801" w:rsidRPr="00694B30" w:rsidRDefault="00C62801" w:rsidP="00AB2BA3">
            <w:pPr>
              <w:jc w:val="left"/>
              <w:rPr>
                <w:sz w:val="16"/>
                <w:szCs w:val="16"/>
                <w:lang w:val="fr-FR"/>
              </w:rPr>
            </w:pPr>
            <w:r w:rsidRPr="00694B30">
              <w:rPr>
                <w:sz w:val="16"/>
                <w:szCs w:val="16"/>
                <w:lang w:val="fr-FR"/>
              </w:rPr>
              <w:t>5211.52</w:t>
            </w:r>
          </w:p>
          <w:p w14:paraId="171AC509" w14:textId="01131F4E" w:rsidR="00C62801" w:rsidRPr="00694B30" w:rsidRDefault="00C62801" w:rsidP="00AB2BA3">
            <w:pPr>
              <w:jc w:val="left"/>
              <w:rPr>
                <w:sz w:val="16"/>
                <w:szCs w:val="16"/>
                <w:lang w:val="fr-FR"/>
              </w:rPr>
            </w:pPr>
            <w:r w:rsidRPr="00694B30">
              <w:rPr>
                <w:sz w:val="16"/>
                <w:szCs w:val="16"/>
                <w:lang w:val="fr-FR"/>
              </w:rPr>
              <w:t>5211.59</w:t>
            </w:r>
          </w:p>
          <w:p w14:paraId="55A4A4F0" w14:textId="7D377829" w:rsidR="00C62801" w:rsidRPr="00694B30" w:rsidRDefault="00C62801" w:rsidP="00AB2BA3">
            <w:pPr>
              <w:jc w:val="left"/>
              <w:rPr>
                <w:sz w:val="16"/>
                <w:szCs w:val="16"/>
                <w:lang w:val="fr-FR"/>
              </w:rPr>
            </w:pPr>
            <w:r w:rsidRPr="00694B30">
              <w:rPr>
                <w:sz w:val="16"/>
                <w:szCs w:val="16"/>
                <w:lang w:val="fr-FR"/>
              </w:rPr>
              <w:t>5212.11</w:t>
            </w:r>
          </w:p>
          <w:p w14:paraId="4F3E6F8E" w14:textId="14B3B951" w:rsidR="00C62801" w:rsidRPr="00694B30" w:rsidRDefault="00C62801" w:rsidP="00AB2BA3">
            <w:pPr>
              <w:jc w:val="left"/>
              <w:rPr>
                <w:sz w:val="16"/>
                <w:szCs w:val="16"/>
                <w:lang w:val="fr-FR"/>
              </w:rPr>
            </w:pPr>
            <w:r w:rsidRPr="00694B30">
              <w:rPr>
                <w:sz w:val="16"/>
                <w:szCs w:val="16"/>
                <w:lang w:val="fr-FR"/>
              </w:rPr>
              <w:t>5212.12</w:t>
            </w:r>
          </w:p>
          <w:p w14:paraId="58822613" w14:textId="192C1FCB" w:rsidR="00C62801" w:rsidRPr="00694B30" w:rsidRDefault="00C62801" w:rsidP="00AB2BA3">
            <w:pPr>
              <w:jc w:val="left"/>
              <w:rPr>
                <w:sz w:val="16"/>
                <w:szCs w:val="16"/>
                <w:lang w:val="fr-FR"/>
              </w:rPr>
            </w:pPr>
            <w:r w:rsidRPr="00694B30">
              <w:rPr>
                <w:sz w:val="16"/>
                <w:szCs w:val="16"/>
                <w:lang w:val="fr-FR"/>
              </w:rPr>
              <w:t>5212.13</w:t>
            </w:r>
          </w:p>
          <w:p w14:paraId="3E84CC10" w14:textId="59764425" w:rsidR="00C62801" w:rsidRPr="00694B30" w:rsidRDefault="00C62801" w:rsidP="00AB2BA3">
            <w:pPr>
              <w:jc w:val="left"/>
              <w:rPr>
                <w:sz w:val="16"/>
                <w:szCs w:val="16"/>
                <w:lang w:val="fr-FR"/>
              </w:rPr>
            </w:pPr>
            <w:r w:rsidRPr="00694B30">
              <w:rPr>
                <w:sz w:val="16"/>
                <w:szCs w:val="16"/>
                <w:lang w:val="fr-FR"/>
              </w:rPr>
              <w:t>5212.14</w:t>
            </w:r>
          </w:p>
          <w:p w14:paraId="352494F4" w14:textId="76F94B4E" w:rsidR="00C62801" w:rsidRPr="00694B30" w:rsidRDefault="00C62801" w:rsidP="00AB2BA3">
            <w:pPr>
              <w:jc w:val="left"/>
              <w:rPr>
                <w:sz w:val="16"/>
                <w:szCs w:val="16"/>
                <w:lang w:val="fr-FR"/>
              </w:rPr>
            </w:pPr>
            <w:r w:rsidRPr="00694B30">
              <w:rPr>
                <w:sz w:val="16"/>
                <w:szCs w:val="16"/>
                <w:lang w:val="fr-FR"/>
              </w:rPr>
              <w:t>5212.15</w:t>
            </w:r>
          </w:p>
          <w:p w14:paraId="54CAD829" w14:textId="74EADB4D" w:rsidR="00C62801" w:rsidRPr="00694B30" w:rsidRDefault="00C62801" w:rsidP="00AB2BA3">
            <w:pPr>
              <w:jc w:val="left"/>
              <w:rPr>
                <w:sz w:val="16"/>
                <w:szCs w:val="16"/>
                <w:lang w:val="fr-FR"/>
              </w:rPr>
            </w:pPr>
            <w:r w:rsidRPr="00694B30">
              <w:rPr>
                <w:sz w:val="16"/>
                <w:szCs w:val="16"/>
                <w:lang w:val="fr-FR"/>
              </w:rPr>
              <w:t>5212.21</w:t>
            </w:r>
          </w:p>
          <w:p w14:paraId="594A63EC" w14:textId="08129F71" w:rsidR="00C62801" w:rsidRPr="00694B30" w:rsidRDefault="00C62801" w:rsidP="00AB2BA3">
            <w:pPr>
              <w:jc w:val="left"/>
              <w:rPr>
                <w:sz w:val="16"/>
                <w:szCs w:val="16"/>
                <w:lang w:val="fr-FR"/>
              </w:rPr>
            </w:pPr>
            <w:r w:rsidRPr="00694B30">
              <w:rPr>
                <w:sz w:val="16"/>
                <w:szCs w:val="16"/>
                <w:lang w:val="fr-FR"/>
              </w:rPr>
              <w:t>5212.22</w:t>
            </w:r>
          </w:p>
          <w:p w14:paraId="4D7B69DF" w14:textId="0276DB00" w:rsidR="00C62801" w:rsidRPr="00694B30" w:rsidRDefault="00C62801" w:rsidP="00AB2BA3">
            <w:pPr>
              <w:jc w:val="left"/>
              <w:rPr>
                <w:sz w:val="16"/>
                <w:szCs w:val="16"/>
                <w:lang w:val="fr-FR"/>
              </w:rPr>
            </w:pPr>
            <w:r w:rsidRPr="00694B30">
              <w:rPr>
                <w:sz w:val="16"/>
                <w:szCs w:val="16"/>
                <w:lang w:val="fr-FR"/>
              </w:rPr>
              <w:t>5212.23</w:t>
            </w:r>
          </w:p>
          <w:p w14:paraId="24BC4E51" w14:textId="30E3D051" w:rsidR="00C62801" w:rsidRPr="00694B30" w:rsidRDefault="00C62801" w:rsidP="00AB2BA3">
            <w:pPr>
              <w:jc w:val="left"/>
              <w:rPr>
                <w:sz w:val="16"/>
                <w:szCs w:val="16"/>
                <w:lang w:val="fr-FR"/>
              </w:rPr>
            </w:pPr>
            <w:r w:rsidRPr="00694B30">
              <w:rPr>
                <w:sz w:val="16"/>
                <w:szCs w:val="16"/>
                <w:lang w:val="fr-FR"/>
              </w:rPr>
              <w:t>5212.24</w:t>
            </w:r>
          </w:p>
          <w:p w14:paraId="0F3F727B" w14:textId="6E9F02E7" w:rsidR="0096694A" w:rsidRPr="00694B30" w:rsidRDefault="00C62801" w:rsidP="00AB2BA3">
            <w:pPr>
              <w:jc w:val="left"/>
              <w:rPr>
                <w:sz w:val="16"/>
                <w:szCs w:val="16"/>
                <w:lang w:val="fr-FR"/>
              </w:rPr>
            </w:pPr>
            <w:r w:rsidRPr="00694B30">
              <w:rPr>
                <w:sz w:val="16"/>
                <w:szCs w:val="16"/>
                <w:lang w:val="fr-FR"/>
              </w:rPr>
              <w:t>5212.25</w:t>
            </w:r>
          </w:p>
        </w:tc>
        <w:tc>
          <w:tcPr>
            <w:tcW w:w="7899" w:type="dxa"/>
          </w:tcPr>
          <w:p w14:paraId="31C78626" w14:textId="3DDC38CB" w:rsidR="00C62801" w:rsidRPr="00694B30" w:rsidRDefault="00C62801" w:rsidP="00AB2BA3">
            <w:pPr>
              <w:jc w:val="left"/>
              <w:rPr>
                <w:sz w:val="16"/>
                <w:szCs w:val="16"/>
                <w:lang w:val="fr-FR"/>
              </w:rPr>
            </w:pPr>
            <w:r w:rsidRPr="00694B30">
              <w:rPr>
                <w:sz w:val="16"/>
                <w:szCs w:val="16"/>
                <w:lang w:val="fr-FR"/>
              </w:rPr>
              <w:lastRenderedPageBreak/>
              <w:t xml:space="preserve">Fils de coton, </w:t>
            </w:r>
            <w:r w:rsidR="001B5145" w:rsidRPr="00694B30">
              <w:rPr>
                <w:sz w:val="16"/>
                <w:szCs w:val="16"/>
                <w:lang w:val="fr-FR"/>
              </w:rPr>
              <w:t>&gt;/=</w:t>
            </w:r>
            <w:r w:rsidRPr="00694B30">
              <w:rPr>
                <w:sz w:val="16"/>
                <w:szCs w:val="16"/>
                <w:lang w:val="fr-FR"/>
              </w:rPr>
              <w:t xml:space="preserve">85%, simples, non peignés, </w:t>
            </w:r>
            <w:r w:rsidR="00322168" w:rsidRPr="00694B30">
              <w:rPr>
                <w:sz w:val="16"/>
                <w:szCs w:val="16"/>
                <w:lang w:val="fr-FR"/>
              </w:rPr>
              <w:t>&lt;</w:t>
            </w:r>
            <w:r w:rsidRPr="00694B30">
              <w:rPr>
                <w:sz w:val="16"/>
                <w:szCs w:val="16"/>
                <w:lang w:val="fr-FR"/>
              </w:rPr>
              <w:t xml:space="preserve">714,29 mais </w:t>
            </w:r>
            <w:r w:rsidR="001B5145" w:rsidRPr="00694B30">
              <w:rPr>
                <w:sz w:val="16"/>
                <w:szCs w:val="16"/>
                <w:lang w:val="fr-FR"/>
              </w:rPr>
              <w:t>&gt;/=</w:t>
            </w:r>
            <w:r w:rsidRPr="00694B30">
              <w:rPr>
                <w:sz w:val="16"/>
                <w:szCs w:val="16"/>
                <w:lang w:val="fr-FR"/>
              </w:rPr>
              <w:t>232,56 dtex</w:t>
            </w:r>
            <w:r w:rsidR="003F652B">
              <w:rPr>
                <w:sz w:val="16"/>
                <w:szCs w:val="16"/>
                <w:lang w:val="fr-FR"/>
              </w:rPr>
              <w:t>,</w:t>
            </w:r>
            <w:r w:rsidRPr="00694B30">
              <w:rPr>
                <w:sz w:val="16"/>
                <w:szCs w:val="16"/>
                <w:lang w:val="fr-FR"/>
              </w:rPr>
              <w:t xml:space="preserve"> non conditionnés</w:t>
            </w:r>
            <w:r w:rsidR="008E10D7" w:rsidRPr="00694B30">
              <w:rPr>
                <w:sz w:val="16"/>
                <w:szCs w:val="16"/>
                <w:lang w:val="fr-FR"/>
              </w:rPr>
              <w:t xml:space="preserve"> </w:t>
            </w:r>
            <w:r w:rsidRPr="00694B30">
              <w:rPr>
                <w:sz w:val="16"/>
                <w:szCs w:val="16"/>
                <w:lang w:val="fr-FR"/>
              </w:rPr>
              <w:t>pour la vente au détail</w:t>
            </w:r>
          </w:p>
          <w:p w14:paraId="4E72366C" w14:textId="16236ADF" w:rsidR="00C62801" w:rsidRPr="00694B30" w:rsidRDefault="00C62801" w:rsidP="00AB2BA3">
            <w:pPr>
              <w:jc w:val="left"/>
              <w:rPr>
                <w:sz w:val="16"/>
                <w:szCs w:val="16"/>
                <w:lang w:val="fr-FR"/>
              </w:rPr>
            </w:pPr>
            <w:r w:rsidRPr="00694B30">
              <w:rPr>
                <w:sz w:val="16"/>
                <w:szCs w:val="16"/>
                <w:lang w:val="fr-FR"/>
              </w:rPr>
              <w:t xml:space="preserve">Fils de coton, </w:t>
            </w:r>
            <w:r w:rsidR="001B5145" w:rsidRPr="00694B30">
              <w:rPr>
                <w:sz w:val="16"/>
                <w:szCs w:val="16"/>
                <w:lang w:val="fr-FR"/>
              </w:rPr>
              <w:t>&gt;/=</w:t>
            </w:r>
            <w:r w:rsidRPr="00694B30">
              <w:rPr>
                <w:sz w:val="16"/>
                <w:szCs w:val="16"/>
                <w:lang w:val="fr-FR"/>
              </w:rPr>
              <w:t xml:space="preserve">85%, simples, non peignés, </w:t>
            </w:r>
            <w:r w:rsidR="00322168" w:rsidRPr="00694B30">
              <w:rPr>
                <w:sz w:val="16"/>
                <w:szCs w:val="16"/>
                <w:lang w:val="fr-FR"/>
              </w:rPr>
              <w:t>&lt;</w:t>
            </w:r>
            <w:r w:rsidRPr="00694B30">
              <w:rPr>
                <w:sz w:val="16"/>
                <w:szCs w:val="16"/>
                <w:lang w:val="fr-FR"/>
              </w:rPr>
              <w:t xml:space="preserve">232,56 mais </w:t>
            </w:r>
            <w:r w:rsidR="001B5145" w:rsidRPr="00694B30">
              <w:rPr>
                <w:sz w:val="16"/>
                <w:szCs w:val="16"/>
                <w:lang w:val="fr-FR"/>
              </w:rPr>
              <w:t>&gt;/=</w:t>
            </w:r>
            <w:r w:rsidRPr="00694B30">
              <w:rPr>
                <w:sz w:val="16"/>
                <w:szCs w:val="16"/>
                <w:lang w:val="fr-FR"/>
              </w:rPr>
              <w:t>192,31 dtex, non conditionnés</w:t>
            </w:r>
            <w:r w:rsidR="008E10D7" w:rsidRPr="00694B30">
              <w:rPr>
                <w:sz w:val="16"/>
                <w:szCs w:val="16"/>
                <w:lang w:val="fr-FR"/>
              </w:rPr>
              <w:t xml:space="preserve"> </w:t>
            </w:r>
            <w:r w:rsidRPr="00694B30">
              <w:rPr>
                <w:sz w:val="16"/>
                <w:szCs w:val="16"/>
                <w:lang w:val="fr-FR"/>
              </w:rPr>
              <w:t>pour</w:t>
            </w:r>
            <w:r w:rsidR="008E10D7" w:rsidRPr="00694B30">
              <w:rPr>
                <w:sz w:val="16"/>
                <w:szCs w:val="16"/>
                <w:lang w:val="fr-FR"/>
              </w:rPr>
              <w:t xml:space="preserve"> </w:t>
            </w:r>
            <w:r w:rsidRPr="00694B30">
              <w:rPr>
                <w:sz w:val="16"/>
                <w:szCs w:val="16"/>
                <w:lang w:val="fr-FR"/>
              </w:rPr>
              <w:t>la vente au détail</w:t>
            </w:r>
          </w:p>
          <w:p w14:paraId="0E9EA62D" w14:textId="67C7ACA0" w:rsidR="00C62801" w:rsidRPr="00694B30" w:rsidRDefault="00C62801" w:rsidP="00AB2BA3">
            <w:pPr>
              <w:jc w:val="left"/>
              <w:rPr>
                <w:sz w:val="16"/>
                <w:szCs w:val="16"/>
                <w:lang w:val="fr-FR"/>
              </w:rPr>
            </w:pPr>
            <w:r w:rsidRPr="00694B30">
              <w:rPr>
                <w:sz w:val="16"/>
                <w:szCs w:val="16"/>
                <w:lang w:val="fr-FR"/>
              </w:rPr>
              <w:t xml:space="preserve">Fils de coton, </w:t>
            </w:r>
            <w:r w:rsidR="001B5145" w:rsidRPr="00694B30">
              <w:rPr>
                <w:sz w:val="16"/>
                <w:szCs w:val="16"/>
                <w:lang w:val="fr-FR"/>
              </w:rPr>
              <w:t>&gt;/=</w:t>
            </w:r>
            <w:r w:rsidRPr="00694B30">
              <w:rPr>
                <w:sz w:val="16"/>
                <w:szCs w:val="16"/>
                <w:lang w:val="fr-FR"/>
              </w:rPr>
              <w:t>85</w:t>
            </w:r>
            <w:r w:rsidR="00652F71" w:rsidRPr="00694B30">
              <w:rPr>
                <w:sz w:val="16"/>
                <w:szCs w:val="16"/>
                <w:lang w:val="fr-FR"/>
              </w:rPr>
              <w:t>%</w:t>
            </w:r>
            <w:r w:rsidRPr="00694B30">
              <w:rPr>
                <w:sz w:val="16"/>
                <w:szCs w:val="16"/>
                <w:lang w:val="fr-FR"/>
              </w:rPr>
              <w:t xml:space="preserve">, simples, non peignés, </w:t>
            </w:r>
            <w:r w:rsidR="00322168" w:rsidRPr="00694B30">
              <w:rPr>
                <w:sz w:val="16"/>
                <w:szCs w:val="16"/>
                <w:lang w:val="fr-FR"/>
              </w:rPr>
              <w:t>&lt;</w:t>
            </w:r>
            <w:r w:rsidRPr="00694B30">
              <w:rPr>
                <w:sz w:val="16"/>
                <w:szCs w:val="16"/>
                <w:lang w:val="fr-FR"/>
              </w:rPr>
              <w:t xml:space="preserve">192,31 mais </w:t>
            </w:r>
            <w:r w:rsidR="001B5145" w:rsidRPr="00694B30">
              <w:rPr>
                <w:sz w:val="16"/>
                <w:szCs w:val="16"/>
                <w:lang w:val="fr-FR"/>
              </w:rPr>
              <w:t>&gt;/=</w:t>
            </w:r>
            <w:r w:rsidRPr="00694B30">
              <w:rPr>
                <w:sz w:val="16"/>
                <w:szCs w:val="16"/>
                <w:lang w:val="fr-FR"/>
              </w:rPr>
              <w:t>125 dtex, non conditionnés</w:t>
            </w:r>
            <w:r w:rsidR="008E10D7" w:rsidRPr="00694B30">
              <w:rPr>
                <w:sz w:val="16"/>
                <w:szCs w:val="16"/>
                <w:lang w:val="fr-FR"/>
              </w:rPr>
              <w:t xml:space="preserve"> </w:t>
            </w:r>
            <w:r w:rsidRPr="00694B30">
              <w:rPr>
                <w:sz w:val="16"/>
                <w:szCs w:val="16"/>
                <w:lang w:val="fr-FR"/>
              </w:rPr>
              <w:t>pour la vente au détail</w:t>
            </w:r>
          </w:p>
          <w:p w14:paraId="7759D71F" w14:textId="3580B8CF" w:rsidR="00C62801" w:rsidRPr="00694B30" w:rsidRDefault="00C62801" w:rsidP="00AB2BA3">
            <w:pPr>
              <w:jc w:val="left"/>
              <w:rPr>
                <w:sz w:val="16"/>
                <w:szCs w:val="16"/>
                <w:lang w:val="fr-FR"/>
              </w:rPr>
            </w:pPr>
            <w:r w:rsidRPr="00694B30">
              <w:rPr>
                <w:sz w:val="16"/>
                <w:szCs w:val="16"/>
                <w:lang w:val="fr-FR"/>
              </w:rPr>
              <w:t xml:space="preserve">Fils de coton, </w:t>
            </w:r>
            <w:r w:rsidR="001B5145" w:rsidRPr="00694B30">
              <w:rPr>
                <w:sz w:val="16"/>
                <w:szCs w:val="16"/>
                <w:lang w:val="fr-FR"/>
              </w:rPr>
              <w:t>&gt;/=</w:t>
            </w:r>
            <w:r w:rsidRPr="00694B30">
              <w:rPr>
                <w:sz w:val="16"/>
                <w:szCs w:val="16"/>
                <w:lang w:val="fr-FR"/>
              </w:rPr>
              <w:t>85%,</w:t>
            </w:r>
            <w:r w:rsidR="008E10D7" w:rsidRPr="00694B30">
              <w:rPr>
                <w:sz w:val="16"/>
                <w:szCs w:val="16"/>
                <w:lang w:val="fr-FR"/>
              </w:rPr>
              <w:t xml:space="preserve"> </w:t>
            </w:r>
            <w:r w:rsidRPr="00694B30">
              <w:rPr>
                <w:sz w:val="16"/>
                <w:szCs w:val="16"/>
                <w:lang w:val="fr-FR"/>
              </w:rPr>
              <w:t>simples,</w:t>
            </w:r>
            <w:r w:rsidR="008E10D7" w:rsidRPr="00694B30">
              <w:rPr>
                <w:sz w:val="16"/>
                <w:szCs w:val="16"/>
                <w:lang w:val="fr-FR"/>
              </w:rPr>
              <w:t xml:space="preserve"> </w:t>
            </w:r>
            <w:r w:rsidRPr="00694B30">
              <w:rPr>
                <w:sz w:val="16"/>
                <w:szCs w:val="16"/>
                <w:lang w:val="fr-FR"/>
              </w:rPr>
              <w:t>non</w:t>
            </w:r>
            <w:r w:rsidR="008E10D7" w:rsidRPr="00694B30">
              <w:rPr>
                <w:sz w:val="16"/>
                <w:szCs w:val="16"/>
                <w:lang w:val="fr-FR"/>
              </w:rPr>
              <w:t xml:space="preserve"> </w:t>
            </w:r>
            <w:r w:rsidRPr="00694B30">
              <w:rPr>
                <w:sz w:val="16"/>
                <w:szCs w:val="16"/>
                <w:lang w:val="fr-FR"/>
              </w:rPr>
              <w:t>peignés,</w:t>
            </w:r>
            <w:r w:rsidR="008E10D7" w:rsidRPr="00694B30">
              <w:rPr>
                <w:sz w:val="16"/>
                <w:szCs w:val="16"/>
                <w:lang w:val="fr-FR"/>
              </w:rPr>
              <w:t xml:space="preserve"> </w:t>
            </w:r>
            <w:r w:rsidR="00322168" w:rsidRPr="00694B30">
              <w:rPr>
                <w:sz w:val="16"/>
                <w:szCs w:val="16"/>
                <w:lang w:val="fr-FR"/>
              </w:rPr>
              <w:t>&lt;</w:t>
            </w:r>
            <w:r w:rsidRPr="00694B30">
              <w:rPr>
                <w:sz w:val="16"/>
                <w:szCs w:val="16"/>
                <w:lang w:val="fr-FR"/>
              </w:rPr>
              <w:t>125 dtex</w:t>
            </w:r>
            <w:r w:rsidR="00AC15CE" w:rsidRPr="00694B30">
              <w:rPr>
                <w:sz w:val="16"/>
                <w:szCs w:val="16"/>
                <w:lang w:val="fr-FR"/>
              </w:rPr>
              <w:t>,</w:t>
            </w:r>
            <w:r w:rsidR="008E10D7" w:rsidRPr="00694B30">
              <w:rPr>
                <w:sz w:val="16"/>
                <w:szCs w:val="16"/>
                <w:lang w:val="fr-FR"/>
              </w:rPr>
              <w:t xml:space="preserve"> </w:t>
            </w:r>
            <w:r w:rsidRPr="00694B30">
              <w:rPr>
                <w:sz w:val="16"/>
                <w:szCs w:val="16"/>
                <w:lang w:val="fr-FR"/>
              </w:rPr>
              <w:t>non</w:t>
            </w:r>
            <w:r w:rsidR="008E10D7" w:rsidRPr="00694B30">
              <w:rPr>
                <w:sz w:val="16"/>
                <w:szCs w:val="16"/>
                <w:lang w:val="fr-FR"/>
              </w:rPr>
              <w:t xml:space="preserve"> </w:t>
            </w:r>
            <w:r w:rsidRPr="00694B30">
              <w:rPr>
                <w:sz w:val="16"/>
                <w:szCs w:val="16"/>
                <w:lang w:val="fr-FR"/>
              </w:rPr>
              <w:t>conditionnés</w:t>
            </w:r>
            <w:r w:rsidR="008E10D7" w:rsidRPr="00694B30">
              <w:rPr>
                <w:sz w:val="16"/>
                <w:szCs w:val="16"/>
                <w:lang w:val="fr-FR"/>
              </w:rPr>
              <w:t xml:space="preserve"> </w:t>
            </w:r>
            <w:r w:rsidRPr="00694B30">
              <w:rPr>
                <w:sz w:val="16"/>
                <w:szCs w:val="16"/>
                <w:lang w:val="fr-FR"/>
              </w:rPr>
              <w:t>pour la vente au détail</w:t>
            </w:r>
          </w:p>
          <w:p w14:paraId="4C9ECB1A" w14:textId="72365821" w:rsidR="00C62801" w:rsidRPr="00694B30" w:rsidRDefault="00C62801" w:rsidP="00AB2BA3">
            <w:pPr>
              <w:jc w:val="left"/>
              <w:rPr>
                <w:sz w:val="16"/>
                <w:szCs w:val="16"/>
                <w:lang w:val="fr-FR"/>
              </w:rPr>
            </w:pPr>
            <w:r w:rsidRPr="00694B30">
              <w:rPr>
                <w:sz w:val="16"/>
                <w:szCs w:val="16"/>
                <w:lang w:val="fr-FR"/>
              </w:rPr>
              <w:t>Fils de coton,</w:t>
            </w:r>
            <w:r w:rsidR="008E10D7" w:rsidRPr="00694B30">
              <w:rPr>
                <w:sz w:val="16"/>
                <w:szCs w:val="16"/>
                <w:lang w:val="fr-FR"/>
              </w:rPr>
              <w:t xml:space="preserve"> </w:t>
            </w:r>
            <w:r w:rsidR="001B5145" w:rsidRPr="00694B30">
              <w:rPr>
                <w:sz w:val="16"/>
                <w:szCs w:val="16"/>
                <w:lang w:val="fr-FR"/>
              </w:rPr>
              <w:t>&gt;/=</w:t>
            </w:r>
            <w:r w:rsidRPr="00694B30">
              <w:rPr>
                <w:sz w:val="16"/>
                <w:szCs w:val="16"/>
                <w:lang w:val="fr-FR"/>
              </w:rPr>
              <w:t>85%, simples,</w:t>
            </w:r>
            <w:r w:rsidR="008E10D7" w:rsidRPr="00694B30">
              <w:rPr>
                <w:sz w:val="16"/>
                <w:szCs w:val="16"/>
                <w:lang w:val="fr-FR"/>
              </w:rPr>
              <w:t xml:space="preserve"> </w:t>
            </w:r>
            <w:r w:rsidRPr="00694B30">
              <w:rPr>
                <w:sz w:val="16"/>
                <w:szCs w:val="16"/>
                <w:lang w:val="fr-FR"/>
              </w:rPr>
              <w:t>peignés,</w:t>
            </w:r>
            <w:r w:rsidR="008E10D7" w:rsidRPr="00694B30">
              <w:rPr>
                <w:sz w:val="16"/>
                <w:szCs w:val="16"/>
                <w:lang w:val="fr-FR"/>
              </w:rPr>
              <w:t xml:space="preserve"> </w:t>
            </w:r>
            <w:r w:rsidR="001B5145" w:rsidRPr="00694B30">
              <w:rPr>
                <w:sz w:val="16"/>
                <w:szCs w:val="16"/>
                <w:lang w:val="fr-FR"/>
              </w:rPr>
              <w:t>&gt;/=</w:t>
            </w:r>
            <w:r w:rsidRPr="00694B30">
              <w:rPr>
                <w:sz w:val="16"/>
                <w:szCs w:val="16"/>
                <w:lang w:val="fr-FR"/>
              </w:rPr>
              <w:t>714,29 dtex,</w:t>
            </w:r>
            <w:r w:rsidR="008E10D7" w:rsidRPr="00694B30">
              <w:rPr>
                <w:sz w:val="16"/>
                <w:szCs w:val="16"/>
                <w:lang w:val="fr-FR"/>
              </w:rPr>
              <w:t xml:space="preserve"> </w:t>
            </w:r>
            <w:r w:rsidRPr="00694B30">
              <w:rPr>
                <w:sz w:val="16"/>
                <w:szCs w:val="16"/>
                <w:lang w:val="fr-FR"/>
              </w:rPr>
              <w:t>non conditionnés</w:t>
            </w:r>
            <w:r w:rsidR="008E10D7" w:rsidRPr="00694B30">
              <w:rPr>
                <w:sz w:val="16"/>
                <w:szCs w:val="16"/>
                <w:lang w:val="fr-FR"/>
              </w:rPr>
              <w:t xml:space="preserve"> </w:t>
            </w:r>
            <w:r w:rsidRPr="00694B30">
              <w:rPr>
                <w:sz w:val="16"/>
                <w:szCs w:val="16"/>
                <w:lang w:val="fr-FR"/>
              </w:rPr>
              <w:t>pour</w:t>
            </w:r>
            <w:r w:rsidR="008E10D7" w:rsidRPr="00694B30">
              <w:rPr>
                <w:sz w:val="16"/>
                <w:szCs w:val="16"/>
                <w:lang w:val="fr-FR"/>
              </w:rPr>
              <w:t xml:space="preserve"> </w:t>
            </w:r>
            <w:r w:rsidRPr="00694B30">
              <w:rPr>
                <w:sz w:val="16"/>
                <w:szCs w:val="16"/>
                <w:lang w:val="fr-FR"/>
              </w:rPr>
              <w:t>la vente au détail</w:t>
            </w:r>
          </w:p>
          <w:p w14:paraId="02E2949E" w14:textId="29DFDA4F" w:rsidR="00C62801" w:rsidRPr="00694B30" w:rsidRDefault="00C62801" w:rsidP="00AB2BA3">
            <w:pPr>
              <w:jc w:val="left"/>
              <w:rPr>
                <w:sz w:val="16"/>
                <w:szCs w:val="16"/>
                <w:lang w:val="fr-FR"/>
              </w:rPr>
            </w:pPr>
            <w:r w:rsidRPr="00694B30">
              <w:rPr>
                <w:sz w:val="16"/>
                <w:szCs w:val="16"/>
                <w:lang w:val="fr-FR"/>
              </w:rPr>
              <w:t>Fils de coton, &gt;/</w:t>
            </w:r>
            <w:r w:rsidR="001B5145" w:rsidRPr="00694B30">
              <w:rPr>
                <w:sz w:val="16"/>
                <w:szCs w:val="16"/>
                <w:lang w:val="fr-FR"/>
              </w:rPr>
              <w:t>=</w:t>
            </w:r>
            <w:r w:rsidRPr="00694B30">
              <w:rPr>
                <w:sz w:val="16"/>
                <w:szCs w:val="16"/>
                <w:lang w:val="fr-FR"/>
              </w:rPr>
              <w:t>85%, simples, peignés, &lt;714,29 mais &gt;</w:t>
            </w:r>
            <w:r w:rsidR="00322168" w:rsidRPr="00694B30">
              <w:rPr>
                <w:sz w:val="16"/>
                <w:szCs w:val="16"/>
                <w:lang w:val="fr-FR"/>
              </w:rPr>
              <w:t>/=</w:t>
            </w:r>
            <w:r w:rsidRPr="00694B30">
              <w:rPr>
                <w:sz w:val="16"/>
                <w:szCs w:val="16"/>
                <w:lang w:val="fr-FR"/>
              </w:rPr>
              <w:t>232,56 dtex, n</w:t>
            </w:r>
            <w:r w:rsidR="00644A7C" w:rsidRPr="00694B30">
              <w:rPr>
                <w:sz w:val="16"/>
                <w:szCs w:val="16"/>
                <w:lang w:val="fr-FR"/>
              </w:rPr>
              <w:t>o</w:t>
            </w:r>
            <w:r w:rsidRPr="00694B30">
              <w:rPr>
                <w:sz w:val="16"/>
                <w:szCs w:val="16"/>
                <w:lang w:val="fr-FR"/>
              </w:rPr>
              <w:t>n conditionnés pour la vente au détail</w:t>
            </w:r>
          </w:p>
          <w:p w14:paraId="496C21A7" w14:textId="7AB4F2A5" w:rsidR="00C62801" w:rsidRPr="00694B30" w:rsidRDefault="00C62801" w:rsidP="00AB2BA3">
            <w:pPr>
              <w:jc w:val="left"/>
              <w:rPr>
                <w:sz w:val="16"/>
                <w:szCs w:val="16"/>
                <w:lang w:val="fr-FR"/>
              </w:rPr>
            </w:pPr>
            <w:r w:rsidRPr="00694B30">
              <w:rPr>
                <w:sz w:val="16"/>
                <w:szCs w:val="16"/>
                <w:lang w:val="fr-FR"/>
              </w:rPr>
              <w:t xml:space="preserve">Fils de coton, </w:t>
            </w:r>
            <w:r w:rsidR="00567590" w:rsidRPr="00694B30">
              <w:rPr>
                <w:sz w:val="16"/>
                <w:szCs w:val="16"/>
                <w:lang w:val="fr-FR"/>
              </w:rPr>
              <w:t xml:space="preserve">&gt;/=85%, </w:t>
            </w:r>
            <w:r w:rsidRPr="00694B30">
              <w:rPr>
                <w:sz w:val="16"/>
                <w:szCs w:val="16"/>
                <w:lang w:val="fr-FR"/>
              </w:rPr>
              <w:t xml:space="preserve">simples, peignés, &lt;232,56 mais </w:t>
            </w:r>
            <w:r w:rsidR="001B5145" w:rsidRPr="00694B30">
              <w:rPr>
                <w:sz w:val="16"/>
                <w:szCs w:val="16"/>
                <w:lang w:val="fr-FR"/>
              </w:rPr>
              <w:t>&gt;/=</w:t>
            </w:r>
            <w:r w:rsidRPr="00694B30">
              <w:rPr>
                <w:sz w:val="16"/>
                <w:szCs w:val="16"/>
                <w:lang w:val="fr-FR"/>
              </w:rPr>
              <w:t>192,31 dtex, non conditionnés pour la vente au détail</w:t>
            </w:r>
          </w:p>
          <w:p w14:paraId="5453DC9C" w14:textId="63CBC965" w:rsidR="00C62801" w:rsidRPr="00694B30" w:rsidRDefault="00C62801" w:rsidP="00AB2BA3">
            <w:pPr>
              <w:jc w:val="left"/>
              <w:rPr>
                <w:sz w:val="16"/>
                <w:szCs w:val="16"/>
                <w:lang w:val="fr-FR"/>
              </w:rPr>
            </w:pPr>
            <w:r w:rsidRPr="00694B30">
              <w:rPr>
                <w:sz w:val="16"/>
                <w:szCs w:val="16"/>
                <w:lang w:val="fr-FR"/>
              </w:rPr>
              <w:t xml:space="preserve">Fils de coton, </w:t>
            </w:r>
            <w:r w:rsidR="001B5145" w:rsidRPr="00694B30">
              <w:rPr>
                <w:sz w:val="16"/>
                <w:szCs w:val="16"/>
                <w:lang w:val="fr-FR"/>
              </w:rPr>
              <w:t>&gt;/=</w:t>
            </w:r>
            <w:r w:rsidRPr="00694B30">
              <w:rPr>
                <w:sz w:val="16"/>
                <w:szCs w:val="16"/>
                <w:lang w:val="fr-FR"/>
              </w:rPr>
              <w:t>85%</w:t>
            </w:r>
            <w:r w:rsidR="00AC15CE" w:rsidRPr="00694B30">
              <w:rPr>
                <w:sz w:val="16"/>
                <w:szCs w:val="16"/>
                <w:lang w:val="fr-FR"/>
              </w:rPr>
              <w:t>,</w:t>
            </w:r>
            <w:r w:rsidRPr="00694B30">
              <w:rPr>
                <w:sz w:val="16"/>
                <w:szCs w:val="16"/>
                <w:lang w:val="fr-FR"/>
              </w:rPr>
              <w:t xml:space="preserve"> simples, peignés, &lt;192,31 mais </w:t>
            </w:r>
            <w:r w:rsidR="001B5145" w:rsidRPr="00694B30">
              <w:rPr>
                <w:sz w:val="16"/>
                <w:szCs w:val="16"/>
                <w:lang w:val="fr-FR"/>
              </w:rPr>
              <w:t>&gt;/=</w:t>
            </w:r>
            <w:r w:rsidRPr="00694B30">
              <w:rPr>
                <w:sz w:val="16"/>
                <w:szCs w:val="16"/>
                <w:lang w:val="fr-FR"/>
              </w:rPr>
              <w:t>125 dtex, n</w:t>
            </w:r>
            <w:r w:rsidR="00644A7C" w:rsidRPr="00694B30">
              <w:rPr>
                <w:sz w:val="16"/>
                <w:szCs w:val="16"/>
                <w:lang w:val="fr-FR"/>
              </w:rPr>
              <w:t>o</w:t>
            </w:r>
            <w:r w:rsidRPr="00694B30">
              <w:rPr>
                <w:sz w:val="16"/>
                <w:szCs w:val="16"/>
                <w:lang w:val="fr-FR"/>
              </w:rPr>
              <w:t>n conditionnés</w:t>
            </w:r>
            <w:r w:rsidR="008E10D7" w:rsidRPr="00694B30">
              <w:rPr>
                <w:sz w:val="16"/>
                <w:szCs w:val="16"/>
                <w:lang w:val="fr-FR"/>
              </w:rPr>
              <w:t xml:space="preserve"> </w:t>
            </w:r>
            <w:r w:rsidRPr="00694B30">
              <w:rPr>
                <w:sz w:val="16"/>
                <w:szCs w:val="16"/>
                <w:lang w:val="fr-FR"/>
              </w:rPr>
              <w:t>pour la vente au détail</w:t>
            </w:r>
          </w:p>
          <w:p w14:paraId="47F86912" w14:textId="153FED81" w:rsidR="005874FB" w:rsidRPr="00694B30" w:rsidRDefault="00C62801" w:rsidP="00AB2BA3">
            <w:pPr>
              <w:jc w:val="left"/>
              <w:rPr>
                <w:sz w:val="16"/>
                <w:szCs w:val="16"/>
                <w:lang w:val="fr-FR"/>
              </w:rPr>
            </w:pPr>
            <w:r w:rsidRPr="00694B30">
              <w:rPr>
                <w:sz w:val="16"/>
                <w:szCs w:val="16"/>
                <w:lang w:val="fr-FR"/>
              </w:rPr>
              <w:t>Fils de coton, &gt;/</w:t>
            </w:r>
            <w:r w:rsidR="001B5145" w:rsidRPr="00694B30">
              <w:rPr>
                <w:sz w:val="16"/>
                <w:szCs w:val="16"/>
                <w:lang w:val="fr-FR"/>
              </w:rPr>
              <w:t>=</w:t>
            </w:r>
            <w:r w:rsidRPr="00694B30">
              <w:rPr>
                <w:sz w:val="16"/>
                <w:szCs w:val="16"/>
                <w:lang w:val="fr-FR"/>
              </w:rPr>
              <w:t xml:space="preserve">85%, simples, peignés, </w:t>
            </w:r>
            <w:r w:rsidR="00322168" w:rsidRPr="00694B30">
              <w:rPr>
                <w:sz w:val="16"/>
                <w:szCs w:val="16"/>
                <w:lang w:val="fr-FR"/>
              </w:rPr>
              <w:t>&lt;</w:t>
            </w:r>
            <w:r w:rsidRPr="00694B30">
              <w:rPr>
                <w:sz w:val="16"/>
                <w:szCs w:val="16"/>
                <w:lang w:val="fr-FR"/>
              </w:rPr>
              <w:t xml:space="preserve">125 dtex, </w:t>
            </w:r>
            <w:r w:rsidR="0026652A" w:rsidRPr="00694B30">
              <w:rPr>
                <w:sz w:val="16"/>
                <w:szCs w:val="16"/>
                <w:lang w:val="fr-FR"/>
              </w:rPr>
              <w:t>non cond</w:t>
            </w:r>
            <w:r w:rsidR="004A26BD">
              <w:rPr>
                <w:sz w:val="16"/>
                <w:szCs w:val="16"/>
                <w:lang w:val="fr-FR"/>
              </w:rPr>
              <w:t xml:space="preserve">. </w:t>
            </w:r>
            <w:r w:rsidRPr="00694B30">
              <w:rPr>
                <w:sz w:val="16"/>
                <w:szCs w:val="16"/>
                <w:lang w:val="fr-FR"/>
              </w:rPr>
              <w:t>pour vente détail</w:t>
            </w:r>
          </w:p>
          <w:p w14:paraId="30432E74" w14:textId="1084ADAB" w:rsidR="00C62801" w:rsidRPr="00694B30" w:rsidRDefault="00C62801" w:rsidP="00AB2BA3">
            <w:pPr>
              <w:jc w:val="left"/>
              <w:rPr>
                <w:sz w:val="16"/>
                <w:szCs w:val="16"/>
                <w:lang w:val="fr-FR"/>
              </w:rPr>
            </w:pPr>
            <w:r w:rsidRPr="00694B30">
              <w:rPr>
                <w:sz w:val="16"/>
                <w:szCs w:val="16"/>
                <w:lang w:val="fr-FR"/>
              </w:rPr>
              <w:t>Fils</w:t>
            </w:r>
            <w:r w:rsidR="00CA7D73" w:rsidRPr="00694B30">
              <w:rPr>
                <w:sz w:val="16"/>
                <w:szCs w:val="16"/>
                <w:lang w:val="fr-FR"/>
              </w:rPr>
              <w:t xml:space="preserve"> </w:t>
            </w:r>
            <w:r w:rsidRPr="00694B30">
              <w:rPr>
                <w:sz w:val="16"/>
                <w:szCs w:val="16"/>
                <w:lang w:val="fr-FR"/>
              </w:rPr>
              <w:t>de</w:t>
            </w:r>
            <w:r w:rsidR="00CA7D73" w:rsidRPr="00694B30">
              <w:rPr>
                <w:sz w:val="16"/>
                <w:szCs w:val="16"/>
                <w:lang w:val="fr-FR"/>
              </w:rPr>
              <w:t xml:space="preserve"> </w:t>
            </w:r>
            <w:r w:rsidRPr="00694B30">
              <w:rPr>
                <w:sz w:val="16"/>
                <w:szCs w:val="16"/>
                <w:lang w:val="fr-FR"/>
              </w:rPr>
              <w:t>coton,</w:t>
            </w:r>
            <w:r w:rsidR="00CA4F46">
              <w:rPr>
                <w:sz w:val="16"/>
                <w:szCs w:val="16"/>
                <w:lang w:val="fr-FR"/>
              </w:rPr>
              <w:t xml:space="preserve"> </w:t>
            </w:r>
            <w:r w:rsidR="001B5145" w:rsidRPr="00694B30">
              <w:rPr>
                <w:sz w:val="16"/>
                <w:szCs w:val="16"/>
                <w:lang w:val="fr-FR"/>
              </w:rPr>
              <w:t>&gt;/=</w:t>
            </w:r>
            <w:r w:rsidRPr="00694B30">
              <w:rPr>
                <w:sz w:val="16"/>
                <w:szCs w:val="16"/>
                <w:lang w:val="fr-FR"/>
              </w:rPr>
              <w:t>85%, retors, non peignés,</w:t>
            </w:r>
            <w:r w:rsidR="00322168" w:rsidRPr="00694B30">
              <w:rPr>
                <w:sz w:val="16"/>
                <w:szCs w:val="16"/>
                <w:lang w:val="fr-FR"/>
              </w:rPr>
              <w:t xml:space="preserve"> </w:t>
            </w:r>
            <w:r w:rsidR="001B5145" w:rsidRPr="00694B30">
              <w:rPr>
                <w:sz w:val="16"/>
                <w:szCs w:val="16"/>
                <w:lang w:val="fr-FR"/>
              </w:rPr>
              <w:t>&gt;/=</w:t>
            </w:r>
            <w:r w:rsidRPr="00694B30">
              <w:rPr>
                <w:sz w:val="16"/>
                <w:szCs w:val="16"/>
                <w:lang w:val="fr-FR"/>
              </w:rPr>
              <w:t>714</w:t>
            </w:r>
            <w:r w:rsidR="00AC15CE" w:rsidRPr="00694B30">
              <w:rPr>
                <w:sz w:val="16"/>
                <w:szCs w:val="16"/>
                <w:lang w:val="fr-FR"/>
              </w:rPr>
              <w:t>,</w:t>
            </w:r>
            <w:r w:rsidRPr="00694B30">
              <w:rPr>
                <w:sz w:val="16"/>
                <w:szCs w:val="16"/>
                <w:lang w:val="fr-FR"/>
              </w:rPr>
              <w:t>29 dtex, non conditionné</w:t>
            </w:r>
            <w:r w:rsidR="00322168" w:rsidRPr="00694B30">
              <w:rPr>
                <w:sz w:val="16"/>
                <w:szCs w:val="16"/>
                <w:lang w:val="fr-FR"/>
              </w:rPr>
              <w:t>s</w:t>
            </w:r>
            <w:r w:rsidR="00644A7C" w:rsidRPr="00694B30">
              <w:rPr>
                <w:sz w:val="16"/>
                <w:szCs w:val="16"/>
                <w:lang w:val="fr-FR"/>
              </w:rPr>
              <w:t>,</w:t>
            </w:r>
            <w:r w:rsidRPr="00694B30">
              <w:rPr>
                <w:sz w:val="16"/>
                <w:szCs w:val="16"/>
                <w:lang w:val="fr-FR"/>
              </w:rPr>
              <w:t xml:space="preserve"> pour la vente au détail, nda</w:t>
            </w:r>
          </w:p>
          <w:p w14:paraId="1C59F38E" w14:textId="74417061" w:rsidR="00C62801" w:rsidRPr="00694B30" w:rsidRDefault="00C62801" w:rsidP="00AB2BA3">
            <w:pPr>
              <w:jc w:val="left"/>
              <w:rPr>
                <w:sz w:val="16"/>
                <w:szCs w:val="16"/>
                <w:lang w:val="fr-FR"/>
              </w:rPr>
            </w:pPr>
            <w:r w:rsidRPr="00694B30">
              <w:rPr>
                <w:sz w:val="16"/>
                <w:szCs w:val="16"/>
                <w:lang w:val="fr-FR"/>
              </w:rPr>
              <w:t>Fils de coton,</w:t>
            </w:r>
            <w:r w:rsidR="008E10D7" w:rsidRPr="00694B30">
              <w:rPr>
                <w:sz w:val="16"/>
                <w:szCs w:val="16"/>
                <w:lang w:val="fr-FR"/>
              </w:rPr>
              <w:t xml:space="preserve"> </w:t>
            </w:r>
            <w:r w:rsidRPr="00694B30">
              <w:rPr>
                <w:sz w:val="16"/>
                <w:szCs w:val="16"/>
                <w:lang w:val="fr-FR"/>
              </w:rPr>
              <w:t>&gt;/</w:t>
            </w:r>
            <w:r w:rsidR="001B5145" w:rsidRPr="00694B30">
              <w:rPr>
                <w:sz w:val="16"/>
                <w:szCs w:val="16"/>
                <w:lang w:val="fr-FR"/>
              </w:rPr>
              <w:t>=</w:t>
            </w:r>
            <w:r w:rsidRPr="00694B30">
              <w:rPr>
                <w:sz w:val="16"/>
                <w:szCs w:val="16"/>
                <w:lang w:val="fr-FR"/>
              </w:rPr>
              <w:t>85%,</w:t>
            </w:r>
            <w:r w:rsidR="008E10D7" w:rsidRPr="00694B30">
              <w:rPr>
                <w:sz w:val="16"/>
                <w:szCs w:val="16"/>
                <w:lang w:val="fr-FR"/>
              </w:rPr>
              <w:t xml:space="preserve"> </w:t>
            </w:r>
            <w:r w:rsidRPr="00694B30">
              <w:rPr>
                <w:sz w:val="16"/>
                <w:szCs w:val="16"/>
                <w:lang w:val="fr-FR"/>
              </w:rPr>
              <w:t>retors,</w:t>
            </w:r>
            <w:r w:rsidR="008E10D7" w:rsidRPr="00694B30">
              <w:rPr>
                <w:sz w:val="16"/>
                <w:szCs w:val="16"/>
                <w:lang w:val="fr-FR"/>
              </w:rPr>
              <w:t xml:space="preserve"> </w:t>
            </w:r>
            <w:r w:rsidRPr="00694B30">
              <w:rPr>
                <w:sz w:val="16"/>
                <w:szCs w:val="16"/>
                <w:lang w:val="fr-FR"/>
              </w:rPr>
              <w:t>non</w:t>
            </w:r>
            <w:r w:rsidR="008E10D7" w:rsidRPr="00694B30">
              <w:rPr>
                <w:sz w:val="16"/>
                <w:szCs w:val="16"/>
                <w:lang w:val="fr-FR"/>
              </w:rPr>
              <w:t xml:space="preserve"> </w:t>
            </w:r>
            <w:r w:rsidRPr="00694B30">
              <w:rPr>
                <w:sz w:val="16"/>
                <w:szCs w:val="16"/>
                <w:lang w:val="fr-FR"/>
              </w:rPr>
              <w:t>peignés,</w:t>
            </w:r>
            <w:r w:rsidR="008E10D7" w:rsidRPr="00694B30">
              <w:rPr>
                <w:sz w:val="16"/>
                <w:szCs w:val="16"/>
                <w:lang w:val="fr-FR"/>
              </w:rPr>
              <w:t xml:space="preserve"> </w:t>
            </w:r>
            <w:r w:rsidRPr="00694B30">
              <w:rPr>
                <w:sz w:val="16"/>
                <w:szCs w:val="16"/>
                <w:lang w:val="fr-FR"/>
              </w:rPr>
              <w:t>&lt;714,29</w:t>
            </w:r>
            <w:r w:rsidR="008E10D7" w:rsidRPr="00694B30">
              <w:rPr>
                <w:sz w:val="16"/>
                <w:szCs w:val="16"/>
                <w:lang w:val="fr-FR"/>
              </w:rPr>
              <w:t xml:space="preserve"> </w:t>
            </w:r>
            <w:r w:rsidRPr="00694B30">
              <w:rPr>
                <w:sz w:val="16"/>
                <w:szCs w:val="16"/>
                <w:lang w:val="fr-FR"/>
              </w:rPr>
              <w:t>mais</w:t>
            </w:r>
            <w:r w:rsidR="008E10D7" w:rsidRPr="00694B30">
              <w:rPr>
                <w:sz w:val="16"/>
                <w:szCs w:val="16"/>
                <w:lang w:val="fr-FR"/>
              </w:rPr>
              <w:t xml:space="preserve"> </w:t>
            </w:r>
            <w:r w:rsidRPr="00694B30">
              <w:rPr>
                <w:sz w:val="16"/>
                <w:szCs w:val="16"/>
                <w:lang w:val="fr-FR"/>
              </w:rPr>
              <w:t>&gt;</w:t>
            </w:r>
            <w:r w:rsidR="00C246A9" w:rsidRPr="00694B30">
              <w:rPr>
                <w:sz w:val="16"/>
                <w:szCs w:val="16"/>
                <w:lang w:val="fr-FR"/>
              </w:rPr>
              <w:t>/</w:t>
            </w:r>
            <w:r w:rsidR="001B5145" w:rsidRPr="00694B30">
              <w:rPr>
                <w:sz w:val="16"/>
                <w:szCs w:val="16"/>
                <w:lang w:val="fr-FR"/>
              </w:rPr>
              <w:t>=</w:t>
            </w:r>
            <w:r w:rsidRPr="00694B30">
              <w:rPr>
                <w:sz w:val="16"/>
                <w:szCs w:val="16"/>
                <w:lang w:val="fr-FR"/>
              </w:rPr>
              <w:t>232,56 dt</w:t>
            </w:r>
            <w:r w:rsidR="00644A7C" w:rsidRPr="00694B30">
              <w:rPr>
                <w:sz w:val="16"/>
                <w:szCs w:val="16"/>
                <w:lang w:val="fr-FR"/>
              </w:rPr>
              <w:t>e</w:t>
            </w:r>
            <w:r w:rsidRPr="00694B30">
              <w:rPr>
                <w:sz w:val="16"/>
                <w:szCs w:val="16"/>
                <w:lang w:val="fr-FR"/>
              </w:rPr>
              <w:t>x, non conditionnés pour la vente au détail, nda</w:t>
            </w:r>
          </w:p>
          <w:p w14:paraId="41E15924" w14:textId="6AFCF970" w:rsidR="00C62801" w:rsidRPr="00694B30" w:rsidRDefault="00C62801" w:rsidP="00AB2BA3">
            <w:pPr>
              <w:jc w:val="left"/>
              <w:rPr>
                <w:sz w:val="16"/>
                <w:szCs w:val="16"/>
                <w:lang w:val="fr-FR"/>
              </w:rPr>
            </w:pPr>
            <w:r w:rsidRPr="00694B30">
              <w:rPr>
                <w:sz w:val="16"/>
                <w:szCs w:val="16"/>
                <w:lang w:val="fr-FR"/>
              </w:rPr>
              <w:t xml:space="preserve">Fils de coton, </w:t>
            </w:r>
            <w:r w:rsidR="001B5145" w:rsidRPr="00694B30">
              <w:rPr>
                <w:sz w:val="16"/>
                <w:szCs w:val="16"/>
                <w:lang w:val="fr-FR"/>
              </w:rPr>
              <w:t>&gt;/=</w:t>
            </w:r>
            <w:r w:rsidRPr="00694B30">
              <w:rPr>
                <w:sz w:val="16"/>
                <w:szCs w:val="16"/>
                <w:lang w:val="fr-FR"/>
              </w:rPr>
              <w:t>85</w:t>
            </w:r>
            <w:r w:rsidR="00652F71" w:rsidRPr="00694B30">
              <w:rPr>
                <w:sz w:val="16"/>
                <w:szCs w:val="16"/>
                <w:lang w:val="fr-FR"/>
              </w:rPr>
              <w:t>%</w:t>
            </w:r>
            <w:r w:rsidR="00AC15CE" w:rsidRPr="00694B30">
              <w:rPr>
                <w:sz w:val="16"/>
                <w:szCs w:val="16"/>
                <w:lang w:val="fr-FR"/>
              </w:rPr>
              <w:t>,</w:t>
            </w:r>
            <w:r w:rsidRPr="00694B30">
              <w:rPr>
                <w:sz w:val="16"/>
                <w:szCs w:val="16"/>
                <w:lang w:val="fr-FR"/>
              </w:rPr>
              <w:t xml:space="preserve"> retors</w:t>
            </w:r>
            <w:r w:rsidR="00AC15CE" w:rsidRPr="00694B30">
              <w:rPr>
                <w:sz w:val="16"/>
                <w:szCs w:val="16"/>
                <w:lang w:val="fr-FR"/>
              </w:rPr>
              <w:t>,</w:t>
            </w:r>
            <w:r w:rsidRPr="00694B30">
              <w:rPr>
                <w:sz w:val="16"/>
                <w:szCs w:val="16"/>
                <w:lang w:val="fr-FR"/>
              </w:rPr>
              <w:t xml:space="preserve"> non peignés, </w:t>
            </w:r>
            <w:r w:rsidR="00322168" w:rsidRPr="00694B30">
              <w:rPr>
                <w:sz w:val="16"/>
                <w:szCs w:val="16"/>
                <w:lang w:val="fr-FR"/>
              </w:rPr>
              <w:t>&lt;</w:t>
            </w:r>
            <w:r w:rsidRPr="00694B30">
              <w:rPr>
                <w:sz w:val="16"/>
                <w:szCs w:val="16"/>
                <w:lang w:val="fr-FR"/>
              </w:rPr>
              <w:t xml:space="preserve">232,56 mais </w:t>
            </w:r>
            <w:r w:rsidR="001B5145" w:rsidRPr="00694B30">
              <w:rPr>
                <w:sz w:val="16"/>
                <w:szCs w:val="16"/>
                <w:lang w:val="fr-FR"/>
              </w:rPr>
              <w:t>&gt;/=</w:t>
            </w:r>
            <w:r w:rsidRPr="00694B30">
              <w:rPr>
                <w:sz w:val="16"/>
                <w:szCs w:val="16"/>
                <w:lang w:val="fr-FR"/>
              </w:rPr>
              <w:t>192</w:t>
            </w:r>
            <w:r w:rsidR="00AC15CE" w:rsidRPr="00694B30">
              <w:rPr>
                <w:sz w:val="16"/>
                <w:szCs w:val="16"/>
                <w:lang w:val="fr-FR"/>
              </w:rPr>
              <w:t>,</w:t>
            </w:r>
            <w:r w:rsidRPr="00694B30">
              <w:rPr>
                <w:sz w:val="16"/>
                <w:szCs w:val="16"/>
                <w:lang w:val="fr-FR"/>
              </w:rPr>
              <w:t>31 dtex</w:t>
            </w:r>
            <w:r w:rsidR="00AC15CE" w:rsidRPr="00694B30">
              <w:rPr>
                <w:sz w:val="16"/>
                <w:szCs w:val="16"/>
                <w:lang w:val="fr-FR"/>
              </w:rPr>
              <w:t>,</w:t>
            </w:r>
            <w:r w:rsidRPr="00694B30">
              <w:rPr>
                <w:sz w:val="16"/>
                <w:szCs w:val="16"/>
                <w:lang w:val="fr-FR"/>
              </w:rPr>
              <w:t xml:space="preserve"> non conditionnés</w:t>
            </w:r>
            <w:r w:rsidR="008E10D7" w:rsidRPr="00694B30">
              <w:rPr>
                <w:sz w:val="16"/>
                <w:szCs w:val="16"/>
                <w:lang w:val="fr-FR"/>
              </w:rPr>
              <w:t xml:space="preserve"> </w:t>
            </w:r>
            <w:r w:rsidRPr="00694B30">
              <w:rPr>
                <w:sz w:val="16"/>
                <w:szCs w:val="16"/>
                <w:lang w:val="fr-FR"/>
              </w:rPr>
              <w:t>pour la vente au détail,</w:t>
            </w:r>
            <w:r w:rsidR="008E10D7" w:rsidRPr="00694B30">
              <w:rPr>
                <w:sz w:val="16"/>
                <w:szCs w:val="16"/>
                <w:lang w:val="fr-FR"/>
              </w:rPr>
              <w:t xml:space="preserve"> </w:t>
            </w:r>
            <w:r w:rsidRPr="00694B30">
              <w:rPr>
                <w:sz w:val="16"/>
                <w:szCs w:val="16"/>
                <w:lang w:val="fr-FR"/>
              </w:rPr>
              <w:t>nda</w:t>
            </w:r>
          </w:p>
          <w:p w14:paraId="7D2589A6" w14:textId="174AD961" w:rsidR="00C62801" w:rsidRPr="00694B30" w:rsidRDefault="00C62801" w:rsidP="00AB2BA3">
            <w:pPr>
              <w:jc w:val="left"/>
              <w:rPr>
                <w:sz w:val="16"/>
                <w:szCs w:val="16"/>
                <w:lang w:val="fr-FR"/>
              </w:rPr>
            </w:pPr>
            <w:r w:rsidRPr="00694B30">
              <w:rPr>
                <w:sz w:val="16"/>
                <w:szCs w:val="16"/>
                <w:lang w:val="fr-FR"/>
              </w:rPr>
              <w:lastRenderedPageBreak/>
              <w:t>Fils de coton, &gt;/</w:t>
            </w:r>
            <w:r w:rsidR="001B5145" w:rsidRPr="00694B30">
              <w:rPr>
                <w:sz w:val="16"/>
                <w:szCs w:val="16"/>
                <w:lang w:val="fr-FR"/>
              </w:rPr>
              <w:t>=</w:t>
            </w:r>
            <w:r w:rsidRPr="00694B30">
              <w:rPr>
                <w:sz w:val="16"/>
                <w:szCs w:val="16"/>
                <w:lang w:val="fr-FR"/>
              </w:rPr>
              <w:t>85%, retors</w:t>
            </w:r>
            <w:r w:rsidR="00AC15CE" w:rsidRPr="00694B30">
              <w:rPr>
                <w:sz w:val="16"/>
                <w:szCs w:val="16"/>
                <w:lang w:val="fr-FR"/>
              </w:rPr>
              <w:t>,</w:t>
            </w:r>
            <w:r w:rsidRPr="00694B30">
              <w:rPr>
                <w:sz w:val="16"/>
                <w:szCs w:val="16"/>
                <w:lang w:val="fr-FR"/>
              </w:rPr>
              <w:t xml:space="preserve"> non peignés</w:t>
            </w:r>
            <w:r w:rsidR="00AC15CE" w:rsidRPr="00694B30">
              <w:rPr>
                <w:sz w:val="16"/>
                <w:szCs w:val="16"/>
                <w:lang w:val="fr-FR"/>
              </w:rPr>
              <w:t>,</w:t>
            </w:r>
            <w:r w:rsidRPr="00694B30">
              <w:rPr>
                <w:sz w:val="16"/>
                <w:szCs w:val="16"/>
                <w:lang w:val="fr-FR"/>
              </w:rPr>
              <w:t xml:space="preserve"> </w:t>
            </w:r>
            <w:r w:rsidR="00322168" w:rsidRPr="00694B30">
              <w:rPr>
                <w:sz w:val="16"/>
                <w:szCs w:val="16"/>
                <w:lang w:val="fr-FR"/>
              </w:rPr>
              <w:t>&lt;</w:t>
            </w:r>
            <w:r w:rsidRPr="00694B30">
              <w:rPr>
                <w:sz w:val="16"/>
                <w:szCs w:val="16"/>
                <w:lang w:val="fr-FR"/>
              </w:rPr>
              <w:t xml:space="preserve">192,31 mais </w:t>
            </w:r>
            <w:r w:rsidR="006719F9" w:rsidRPr="00694B30">
              <w:rPr>
                <w:sz w:val="16"/>
                <w:szCs w:val="16"/>
                <w:lang w:val="fr-FR"/>
              </w:rPr>
              <w:t>&gt;/</w:t>
            </w:r>
            <w:r w:rsidR="001B5145" w:rsidRPr="00694B30">
              <w:rPr>
                <w:sz w:val="16"/>
                <w:szCs w:val="16"/>
                <w:lang w:val="fr-FR"/>
              </w:rPr>
              <w:t>=</w:t>
            </w:r>
            <w:r w:rsidRPr="00694B30">
              <w:rPr>
                <w:sz w:val="16"/>
                <w:szCs w:val="16"/>
                <w:lang w:val="fr-FR"/>
              </w:rPr>
              <w:t>125 dtex, non conditionnés</w:t>
            </w:r>
            <w:r w:rsidR="008E10D7" w:rsidRPr="00694B30">
              <w:rPr>
                <w:sz w:val="16"/>
                <w:szCs w:val="16"/>
                <w:lang w:val="fr-FR"/>
              </w:rPr>
              <w:t xml:space="preserve"> </w:t>
            </w:r>
            <w:r w:rsidRPr="00694B30">
              <w:rPr>
                <w:sz w:val="16"/>
                <w:szCs w:val="16"/>
                <w:lang w:val="fr-FR"/>
              </w:rPr>
              <w:t>pour la vente au détail,</w:t>
            </w:r>
            <w:r w:rsidR="008E10D7" w:rsidRPr="00694B30">
              <w:rPr>
                <w:sz w:val="16"/>
                <w:szCs w:val="16"/>
                <w:lang w:val="fr-FR"/>
              </w:rPr>
              <w:t xml:space="preserve"> </w:t>
            </w:r>
            <w:r w:rsidRPr="00694B30">
              <w:rPr>
                <w:sz w:val="16"/>
                <w:szCs w:val="16"/>
                <w:lang w:val="fr-FR"/>
              </w:rPr>
              <w:t>nda</w:t>
            </w:r>
          </w:p>
          <w:p w14:paraId="241EA1C3" w14:textId="05FA3C2C" w:rsidR="00C62801" w:rsidRPr="00694B30" w:rsidRDefault="00C62801" w:rsidP="00AB2BA3">
            <w:pPr>
              <w:jc w:val="left"/>
              <w:rPr>
                <w:sz w:val="16"/>
                <w:szCs w:val="16"/>
                <w:lang w:val="fr-FR"/>
              </w:rPr>
            </w:pPr>
            <w:r w:rsidRPr="00694B30">
              <w:rPr>
                <w:sz w:val="16"/>
                <w:szCs w:val="16"/>
                <w:lang w:val="fr-FR"/>
              </w:rPr>
              <w:t xml:space="preserve">Fils de coton, </w:t>
            </w:r>
            <w:r w:rsidR="001B5145" w:rsidRPr="00694B30">
              <w:rPr>
                <w:sz w:val="16"/>
                <w:szCs w:val="16"/>
                <w:lang w:val="fr-FR"/>
              </w:rPr>
              <w:t>&gt;/=</w:t>
            </w:r>
            <w:r w:rsidRPr="00694B30">
              <w:rPr>
                <w:sz w:val="16"/>
                <w:szCs w:val="16"/>
                <w:lang w:val="fr-FR"/>
              </w:rPr>
              <w:t xml:space="preserve">85%, retors, non peignés, </w:t>
            </w:r>
            <w:r w:rsidR="00322168" w:rsidRPr="00694B30">
              <w:rPr>
                <w:sz w:val="16"/>
                <w:szCs w:val="16"/>
                <w:lang w:val="fr-FR"/>
              </w:rPr>
              <w:t>&lt;</w:t>
            </w:r>
            <w:r w:rsidRPr="00694B30">
              <w:rPr>
                <w:sz w:val="16"/>
                <w:szCs w:val="16"/>
                <w:lang w:val="fr-FR"/>
              </w:rPr>
              <w:t>125 dt</w:t>
            </w:r>
            <w:r w:rsidR="00644A7C" w:rsidRPr="00694B30">
              <w:rPr>
                <w:sz w:val="16"/>
                <w:szCs w:val="16"/>
                <w:lang w:val="fr-FR"/>
              </w:rPr>
              <w:t>e</w:t>
            </w:r>
            <w:r w:rsidRPr="00694B30">
              <w:rPr>
                <w:sz w:val="16"/>
                <w:szCs w:val="16"/>
                <w:lang w:val="fr-FR"/>
              </w:rPr>
              <w:t>x, non conditionnés pour la vente au détail,</w:t>
            </w:r>
            <w:r w:rsidR="008E10D7" w:rsidRPr="00694B30">
              <w:rPr>
                <w:sz w:val="16"/>
                <w:szCs w:val="16"/>
                <w:lang w:val="fr-FR"/>
              </w:rPr>
              <w:t xml:space="preserve"> </w:t>
            </w:r>
            <w:r w:rsidRPr="00694B30">
              <w:rPr>
                <w:sz w:val="16"/>
                <w:szCs w:val="16"/>
                <w:lang w:val="fr-FR"/>
              </w:rPr>
              <w:t>nda</w:t>
            </w:r>
          </w:p>
          <w:p w14:paraId="46308471" w14:textId="51021A41" w:rsidR="00C62801" w:rsidRPr="00694B30" w:rsidRDefault="00C62801" w:rsidP="00AB2BA3">
            <w:pPr>
              <w:jc w:val="left"/>
              <w:rPr>
                <w:sz w:val="16"/>
                <w:szCs w:val="16"/>
                <w:lang w:val="fr-FR"/>
              </w:rPr>
            </w:pPr>
            <w:r w:rsidRPr="00694B30">
              <w:rPr>
                <w:sz w:val="16"/>
                <w:szCs w:val="16"/>
                <w:lang w:val="fr-FR"/>
              </w:rPr>
              <w:t xml:space="preserve">Fils de coton, </w:t>
            </w:r>
            <w:r w:rsidR="001B5145" w:rsidRPr="00694B30">
              <w:rPr>
                <w:sz w:val="16"/>
                <w:szCs w:val="16"/>
                <w:lang w:val="fr-FR"/>
              </w:rPr>
              <w:t>&gt;/=</w:t>
            </w:r>
            <w:r w:rsidRPr="00694B30">
              <w:rPr>
                <w:sz w:val="16"/>
                <w:szCs w:val="16"/>
                <w:lang w:val="fr-FR"/>
              </w:rPr>
              <w:t>85%,</w:t>
            </w:r>
            <w:r w:rsidR="008E10D7" w:rsidRPr="00694B30">
              <w:rPr>
                <w:sz w:val="16"/>
                <w:szCs w:val="16"/>
                <w:lang w:val="fr-FR"/>
              </w:rPr>
              <w:t xml:space="preserve"> </w:t>
            </w:r>
            <w:r w:rsidRPr="00694B30">
              <w:rPr>
                <w:sz w:val="16"/>
                <w:szCs w:val="16"/>
                <w:lang w:val="fr-FR"/>
              </w:rPr>
              <w:t>retors</w:t>
            </w:r>
            <w:r w:rsidR="00AC15CE" w:rsidRPr="00694B30">
              <w:rPr>
                <w:sz w:val="16"/>
                <w:szCs w:val="16"/>
                <w:lang w:val="fr-FR"/>
              </w:rPr>
              <w:t>,</w:t>
            </w:r>
            <w:r w:rsidR="008E10D7" w:rsidRPr="00694B30">
              <w:rPr>
                <w:sz w:val="16"/>
                <w:szCs w:val="16"/>
                <w:lang w:val="fr-FR"/>
              </w:rPr>
              <w:t xml:space="preserve"> </w:t>
            </w:r>
            <w:r w:rsidRPr="00694B30">
              <w:rPr>
                <w:sz w:val="16"/>
                <w:szCs w:val="16"/>
                <w:lang w:val="fr-FR"/>
              </w:rPr>
              <w:t>peignés</w:t>
            </w:r>
            <w:r w:rsidR="00AC15CE" w:rsidRPr="00694B30">
              <w:rPr>
                <w:sz w:val="16"/>
                <w:szCs w:val="16"/>
                <w:lang w:val="fr-FR"/>
              </w:rPr>
              <w:t>,</w:t>
            </w:r>
            <w:r w:rsidR="008E10D7" w:rsidRPr="00694B30">
              <w:rPr>
                <w:sz w:val="16"/>
                <w:szCs w:val="16"/>
                <w:lang w:val="fr-FR"/>
              </w:rPr>
              <w:t xml:space="preserve"> </w:t>
            </w:r>
            <w:r w:rsidR="001B5145" w:rsidRPr="00694B30">
              <w:rPr>
                <w:sz w:val="16"/>
                <w:szCs w:val="16"/>
                <w:lang w:val="fr-FR"/>
              </w:rPr>
              <w:t>&gt;/=</w:t>
            </w:r>
            <w:r w:rsidRPr="00694B30">
              <w:rPr>
                <w:sz w:val="16"/>
                <w:szCs w:val="16"/>
                <w:lang w:val="fr-FR"/>
              </w:rPr>
              <w:t>714,29</w:t>
            </w:r>
            <w:r w:rsidR="008E10D7" w:rsidRPr="00694B30">
              <w:rPr>
                <w:sz w:val="16"/>
                <w:szCs w:val="16"/>
                <w:lang w:val="fr-FR"/>
              </w:rPr>
              <w:t xml:space="preserve"> </w:t>
            </w:r>
            <w:r w:rsidRPr="00694B30">
              <w:rPr>
                <w:sz w:val="16"/>
                <w:szCs w:val="16"/>
                <w:lang w:val="fr-FR"/>
              </w:rPr>
              <w:t>dtex,</w:t>
            </w:r>
            <w:r w:rsidR="008E10D7" w:rsidRPr="00694B30">
              <w:rPr>
                <w:sz w:val="16"/>
                <w:szCs w:val="16"/>
                <w:lang w:val="fr-FR"/>
              </w:rPr>
              <w:t xml:space="preserve"> </w:t>
            </w:r>
            <w:r w:rsidRPr="00694B30">
              <w:rPr>
                <w:sz w:val="16"/>
                <w:szCs w:val="16"/>
                <w:lang w:val="fr-FR"/>
              </w:rPr>
              <w:t>non conditionnés</w:t>
            </w:r>
            <w:r w:rsidR="008E10D7" w:rsidRPr="00694B30">
              <w:rPr>
                <w:sz w:val="16"/>
                <w:szCs w:val="16"/>
                <w:lang w:val="fr-FR"/>
              </w:rPr>
              <w:t xml:space="preserve"> </w:t>
            </w:r>
            <w:r w:rsidRPr="00694B30">
              <w:rPr>
                <w:sz w:val="16"/>
                <w:szCs w:val="16"/>
                <w:lang w:val="fr-FR"/>
              </w:rPr>
              <w:t>pour la vente au détail,</w:t>
            </w:r>
            <w:r w:rsidR="008E10D7" w:rsidRPr="00694B30">
              <w:rPr>
                <w:sz w:val="16"/>
                <w:szCs w:val="16"/>
                <w:lang w:val="fr-FR"/>
              </w:rPr>
              <w:t xml:space="preserve"> </w:t>
            </w:r>
            <w:r w:rsidRPr="00694B30">
              <w:rPr>
                <w:sz w:val="16"/>
                <w:szCs w:val="16"/>
                <w:lang w:val="fr-FR"/>
              </w:rPr>
              <w:t>nda</w:t>
            </w:r>
          </w:p>
          <w:p w14:paraId="4E55AB48" w14:textId="58B612E4" w:rsidR="00C62801" w:rsidRPr="00694B30" w:rsidRDefault="00C62801" w:rsidP="00AB2BA3">
            <w:pPr>
              <w:jc w:val="left"/>
              <w:rPr>
                <w:sz w:val="16"/>
                <w:szCs w:val="16"/>
                <w:lang w:val="fr-FR"/>
              </w:rPr>
            </w:pPr>
            <w:r w:rsidRPr="00694B30">
              <w:rPr>
                <w:sz w:val="16"/>
                <w:szCs w:val="16"/>
                <w:lang w:val="fr-FR"/>
              </w:rPr>
              <w:t xml:space="preserve">Fils de coton, </w:t>
            </w:r>
            <w:r w:rsidR="001B5145" w:rsidRPr="00694B30">
              <w:rPr>
                <w:sz w:val="16"/>
                <w:szCs w:val="16"/>
                <w:lang w:val="fr-FR"/>
              </w:rPr>
              <w:t>&gt;/=</w:t>
            </w:r>
            <w:r w:rsidRPr="00694B30">
              <w:rPr>
                <w:sz w:val="16"/>
                <w:szCs w:val="16"/>
                <w:lang w:val="fr-FR"/>
              </w:rPr>
              <w:t xml:space="preserve">85%, retors, peignés, </w:t>
            </w:r>
            <w:r w:rsidR="00322168" w:rsidRPr="00694B30">
              <w:rPr>
                <w:sz w:val="16"/>
                <w:szCs w:val="16"/>
                <w:lang w:val="fr-FR"/>
              </w:rPr>
              <w:t>&lt;</w:t>
            </w:r>
            <w:r w:rsidRPr="00694B30">
              <w:rPr>
                <w:sz w:val="16"/>
                <w:szCs w:val="16"/>
                <w:lang w:val="fr-FR"/>
              </w:rPr>
              <w:t>714</w:t>
            </w:r>
            <w:r w:rsidR="00AC15CE" w:rsidRPr="00694B30">
              <w:rPr>
                <w:sz w:val="16"/>
                <w:szCs w:val="16"/>
                <w:lang w:val="fr-FR"/>
              </w:rPr>
              <w:t>,</w:t>
            </w:r>
            <w:r w:rsidRPr="00694B30">
              <w:rPr>
                <w:sz w:val="16"/>
                <w:szCs w:val="16"/>
                <w:lang w:val="fr-FR"/>
              </w:rPr>
              <w:t xml:space="preserve">29 mais </w:t>
            </w:r>
            <w:r w:rsidR="001B5145" w:rsidRPr="00694B30">
              <w:rPr>
                <w:sz w:val="16"/>
                <w:szCs w:val="16"/>
                <w:lang w:val="fr-FR"/>
              </w:rPr>
              <w:t>&gt;/=</w:t>
            </w:r>
            <w:r w:rsidRPr="00694B30">
              <w:rPr>
                <w:sz w:val="16"/>
                <w:szCs w:val="16"/>
                <w:lang w:val="fr-FR"/>
              </w:rPr>
              <w:t>232,56 dtex, non conditionnés</w:t>
            </w:r>
            <w:r w:rsidR="008E10D7" w:rsidRPr="00694B30">
              <w:rPr>
                <w:sz w:val="16"/>
                <w:szCs w:val="16"/>
                <w:lang w:val="fr-FR"/>
              </w:rPr>
              <w:t xml:space="preserve"> </w:t>
            </w:r>
            <w:r w:rsidRPr="00694B30">
              <w:rPr>
                <w:sz w:val="16"/>
                <w:szCs w:val="16"/>
                <w:lang w:val="fr-FR"/>
              </w:rPr>
              <w:t>pour la vente au détail,</w:t>
            </w:r>
            <w:r w:rsidR="008E10D7" w:rsidRPr="00694B30">
              <w:rPr>
                <w:sz w:val="16"/>
                <w:szCs w:val="16"/>
                <w:lang w:val="fr-FR"/>
              </w:rPr>
              <w:t xml:space="preserve"> </w:t>
            </w:r>
            <w:r w:rsidRPr="00694B30">
              <w:rPr>
                <w:sz w:val="16"/>
                <w:szCs w:val="16"/>
                <w:lang w:val="fr-FR"/>
              </w:rPr>
              <w:t>nda</w:t>
            </w:r>
          </w:p>
          <w:p w14:paraId="4798C6E4" w14:textId="5BFFA884" w:rsidR="00C62801" w:rsidRPr="00694B30" w:rsidRDefault="00C62801" w:rsidP="00AB2BA3">
            <w:pPr>
              <w:jc w:val="left"/>
              <w:rPr>
                <w:sz w:val="16"/>
                <w:szCs w:val="16"/>
                <w:lang w:val="fr-FR"/>
              </w:rPr>
            </w:pPr>
            <w:r w:rsidRPr="00694B30">
              <w:rPr>
                <w:sz w:val="16"/>
                <w:szCs w:val="16"/>
                <w:lang w:val="fr-FR"/>
              </w:rPr>
              <w:t>Fils de coton, &gt;/</w:t>
            </w:r>
            <w:r w:rsidR="001B5145" w:rsidRPr="00694B30">
              <w:rPr>
                <w:sz w:val="16"/>
                <w:szCs w:val="16"/>
                <w:lang w:val="fr-FR"/>
              </w:rPr>
              <w:t>=</w:t>
            </w:r>
            <w:r w:rsidRPr="00694B30">
              <w:rPr>
                <w:sz w:val="16"/>
                <w:szCs w:val="16"/>
                <w:lang w:val="fr-FR"/>
              </w:rPr>
              <w:t xml:space="preserve">85%, retors, peignés, &lt;232,56 mais </w:t>
            </w:r>
            <w:r w:rsidR="001B5145" w:rsidRPr="00694B30">
              <w:rPr>
                <w:sz w:val="16"/>
                <w:szCs w:val="16"/>
                <w:lang w:val="fr-FR"/>
              </w:rPr>
              <w:t>&gt;/=</w:t>
            </w:r>
            <w:r w:rsidRPr="00694B30">
              <w:rPr>
                <w:sz w:val="16"/>
                <w:szCs w:val="16"/>
                <w:lang w:val="fr-FR"/>
              </w:rPr>
              <w:t>192,31 dtex, non conditionnés</w:t>
            </w:r>
            <w:r w:rsidR="008E10D7" w:rsidRPr="00694B30">
              <w:rPr>
                <w:sz w:val="16"/>
                <w:szCs w:val="16"/>
                <w:lang w:val="fr-FR"/>
              </w:rPr>
              <w:t xml:space="preserve"> </w:t>
            </w:r>
            <w:r w:rsidRPr="00694B30">
              <w:rPr>
                <w:sz w:val="16"/>
                <w:szCs w:val="16"/>
                <w:lang w:val="fr-FR"/>
              </w:rPr>
              <w:t>pour la vente au détail,</w:t>
            </w:r>
            <w:r w:rsidR="008E10D7" w:rsidRPr="00694B30">
              <w:rPr>
                <w:sz w:val="16"/>
                <w:szCs w:val="16"/>
                <w:lang w:val="fr-FR"/>
              </w:rPr>
              <w:t xml:space="preserve"> </w:t>
            </w:r>
            <w:r w:rsidRPr="00694B30">
              <w:rPr>
                <w:sz w:val="16"/>
                <w:szCs w:val="16"/>
                <w:lang w:val="fr-FR"/>
              </w:rPr>
              <w:t>nda</w:t>
            </w:r>
          </w:p>
          <w:p w14:paraId="4B12FB95" w14:textId="79F0BB2C" w:rsidR="00C62801" w:rsidRPr="00694B30" w:rsidRDefault="00C62801" w:rsidP="00AB2BA3">
            <w:pPr>
              <w:jc w:val="left"/>
              <w:rPr>
                <w:sz w:val="16"/>
                <w:szCs w:val="16"/>
                <w:lang w:val="fr-FR"/>
              </w:rPr>
            </w:pPr>
            <w:r w:rsidRPr="00694B30">
              <w:rPr>
                <w:sz w:val="16"/>
                <w:szCs w:val="16"/>
                <w:lang w:val="fr-FR"/>
              </w:rPr>
              <w:t xml:space="preserve">Fils de coton, </w:t>
            </w:r>
            <w:r w:rsidR="001B5145" w:rsidRPr="00694B30">
              <w:rPr>
                <w:sz w:val="16"/>
                <w:szCs w:val="16"/>
                <w:lang w:val="fr-FR"/>
              </w:rPr>
              <w:t>&gt;/=</w:t>
            </w:r>
            <w:r w:rsidRPr="00694B30">
              <w:rPr>
                <w:sz w:val="16"/>
                <w:szCs w:val="16"/>
                <w:lang w:val="fr-FR"/>
              </w:rPr>
              <w:t xml:space="preserve">85%, retors, peignés, </w:t>
            </w:r>
            <w:r w:rsidR="00322168" w:rsidRPr="00694B30">
              <w:rPr>
                <w:sz w:val="16"/>
                <w:szCs w:val="16"/>
                <w:lang w:val="fr-FR"/>
              </w:rPr>
              <w:t>&lt;</w:t>
            </w:r>
            <w:r w:rsidRPr="00694B30">
              <w:rPr>
                <w:sz w:val="16"/>
                <w:szCs w:val="16"/>
                <w:lang w:val="fr-FR"/>
              </w:rPr>
              <w:t xml:space="preserve">192,31 mais </w:t>
            </w:r>
            <w:r w:rsidR="001B5145" w:rsidRPr="00694B30">
              <w:rPr>
                <w:sz w:val="16"/>
                <w:szCs w:val="16"/>
                <w:lang w:val="fr-FR"/>
              </w:rPr>
              <w:t>&gt;/=</w:t>
            </w:r>
            <w:r w:rsidRPr="00694B30">
              <w:rPr>
                <w:sz w:val="16"/>
                <w:szCs w:val="16"/>
                <w:lang w:val="fr-FR"/>
              </w:rPr>
              <w:t>125 dt</w:t>
            </w:r>
            <w:r w:rsidR="00644A7C" w:rsidRPr="00694B30">
              <w:rPr>
                <w:sz w:val="16"/>
                <w:szCs w:val="16"/>
                <w:lang w:val="fr-FR"/>
              </w:rPr>
              <w:t>e</w:t>
            </w:r>
            <w:r w:rsidRPr="00694B30">
              <w:rPr>
                <w:sz w:val="16"/>
                <w:szCs w:val="16"/>
                <w:lang w:val="fr-FR"/>
              </w:rPr>
              <w:t>x</w:t>
            </w:r>
            <w:r w:rsidR="006719F9" w:rsidRPr="00694B30">
              <w:rPr>
                <w:sz w:val="16"/>
                <w:szCs w:val="16"/>
                <w:lang w:val="fr-FR"/>
              </w:rPr>
              <w:t>,</w:t>
            </w:r>
            <w:r w:rsidRPr="00694B30">
              <w:rPr>
                <w:sz w:val="16"/>
                <w:szCs w:val="16"/>
                <w:lang w:val="fr-FR"/>
              </w:rPr>
              <w:t xml:space="preserve"> non conditionn</w:t>
            </w:r>
            <w:r w:rsidR="006719F9" w:rsidRPr="00694B30">
              <w:rPr>
                <w:sz w:val="16"/>
                <w:szCs w:val="16"/>
                <w:lang w:val="fr-FR"/>
              </w:rPr>
              <w:t>é</w:t>
            </w:r>
            <w:r w:rsidRPr="00694B30">
              <w:rPr>
                <w:sz w:val="16"/>
                <w:szCs w:val="16"/>
                <w:lang w:val="fr-FR"/>
              </w:rPr>
              <w:t>s pour la vente au détail</w:t>
            </w:r>
            <w:r w:rsidR="00AC15CE" w:rsidRPr="00694B30">
              <w:rPr>
                <w:sz w:val="16"/>
                <w:szCs w:val="16"/>
                <w:lang w:val="fr-FR"/>
              </w:rPr>
              <w:t>,</w:t>
            </w:r>
            <w:r w:rsidRPr="00694B30">
              <w:rPr>
                <w:sz w:val="16"/>
                <w:szCs w:val="16"/>
                <w:lang w:val="fr-FR"/>
              </w:rPr>
              <w:t xml:space="preserve"> nda</w:t>
            </w:r>
          </w:p>
          <w:p w14:paraId="324A6C68" w14:textId="7BD261E2" w:rsidR="00C62801" w:rsidRPr="00694B30" w:rsidRDefault="00C62801" w:rsidP="00AB2BA3">
            <w:pPr>
              <w:jc w:val="left"/>
              <w:rPr>
                <w:sz w:val="16"/>
                <w:szCs w:val="16"/>
                <w:lang w:val="fr-FR"/>
              </w:rPr>
            </w:pPr>
            <w:r w:rsidRPr="00694B30">
              <w:rPr>
                <w:sz w:val="16"/>
                <w:szCs w:val="16"/>
                <w:lang w:val="fr-FR"/>
              </w:rPr>
              <w:t xml:space="preserve">Fils de coton, </w:t>
            </w:r>
            <w:r w:rsidR="001B5145" w:rsidRPr="00694B30">
              <w:rPr>
                <w:sz w:val="16"/>
                <w:szCs w:val="16"/>
                <w:lang w:val="fr-FR"/>
              </w:rPr>
              <w:t>&gt;/=</w:t>
            </w:r>
            <w:r w:rsidRPr="00694B30">
              <w:rPr>
                <w:sz w:val="16"/>
                <w:szCs w:val="16"/>
                <w:lang w:val="fr-FR"/>
              </w:rPr>
              <w:t>85%, retors, peignés,</w:t>
            </w:r>
            <w:r w:rsidR="008E10D7" w:rsidRPr="00694B30">
              <w:rPr>
                <w:sz w:val="16"/>
                <w:szCs w:val="16"/>
                <w:lang w:val="fr-FR"/>
              </w:rPr>
              <w:t xml:space="preserve"> </w:t>
            </w:r>
            <w:r w:rsidR="00322168" w:rsidRPr="00694B30">
              <w:rPr>
                <w:sz w:val="16"/>
                <w:szCs w:val="16"/>
                <w:lang w:val="fr-FR"/>
              </w:rPr>
              <w:t>&lt;</w:t>
            </w:r>
            <w:r w:rsidRPr="00694B30">
              <w:rPr>
                <w:sz w:val="16"/>
                <w:szCs w:val="16"/>
                <w:lang w:val="fr-FR"/>
              </w:rPr>
              <w:t>125 dtex, non conditionnés pour la v</w:t>
            </w:r>
            <w:r w:rsidR="00644A7C" w:rsidRPr="00694B30">
              <w:rPr>
                <w:sz w:val="16"/>
                <w:szCs w:val="16"/>
                <w:lang w:val="fr-FR"/>
              </w:rPr>
              <w:t>e</w:t>
            </w:r>
            <w:r w:rsidRPr="00694B30">
              <w:rPr>
                <w:sz w:val="16"/>
                <w:szCs w:val="16"/>
                <w:lang w:val="fr-FR"/>
              </w:rPr>
              <w:t>nt</w:t>
            </w:r>
            <w:r w:rsidR="00644A7C" w:rsidRPr="00694B30">
              <w:rPr>
                <w:sz w:val="16"/>
                <w:szCs w:val="16"/>
                <w:lang w:val="fr-FR"/>
              </w:rPr>
              <w:t>e</w:t>
            </w:r>
            <w:r w:rsidRPr="00694B30">
              <w:rPr>
                <w:sz w:val="16"/>
                <w:szCs w:val="16"/>
                <w:lang w:val="fr-FR"/>
              </w:rPr>
              <w:t xml:space="preserve"> au détail, nda</w:t>
            </w:r>
          </w:p>
          <w:p w14:paraId="6C2D8D1F" w14:textId="2349846B" w:rsidR="00C62801" w:rsidRPr="00694B30" w:rsidRDefault="00C62801" w:rsidP="00AB2BA3">
            <w:pPr>
              <w:jc w:val="left"/>
              <w:rPr>
                <w:sz w:val="16"/>
                <w:szCs w:val="16"/>
                <w:lang w:val="fr-FR"/>
              </w:rPr>
            </w:pPr>
            <w:r w:rsidRPr="00694B30">
              <w:rPr>
                <w:sz w:val="16"/>
                <w:szCs w:val="16"/>
                <w:lang w:val="fr-FR"/>
              </w:rPr>
              <w:t xml:space="preserve">Fils de coton, </w:t>
            </w:r>
            <w:r w:rsidR="00322168" w:rsidRPr="00694B30">
              <w:rPr>
                <w:sz w:val="16"/>
                <w:szCs w:val="16"/>
                <w:lang w:val="fr-FR"/>
              </w:rPr>
              <w:t>&lt;</w:t>
            </w:r>
            <w:r w:rsidRPr="00694B30">
              <w:rPr>
                <w:sz w:val="16"/>
                <w:szCs w:val="16"/>
                <w:lang w:val="fr-FR"/>
              </w:rPr>
              <w:t xml:space="preserve">85%, simples, non peignés, </w:t>
            </w:r>
            <w:r w:rsidR="001B5145" w:rsidRPr="00694B30">
              <w:rPr>
                <w:sz w:val="16"/>
                <w:szCs w:val="16"/>
                <w:lang w:val="fr-FR"/>
              </w:rPr>
              <w:t>&gt;/=</w:t>
            </w:r>
            <w:r w:rsidRPr="00694B30">
              <w:rPr>
                <w:sz w:val="16"/>
                <w:szCs w:val="16"/>
                <w:lang w:val="fr-FR"/>
              </w:rPr>
              <w:t xml:space="preserve">714,29 dtex, non </w:t>
            </w:r>
            <w:r w:rsidR="00644A7C" w:rsidRPr="00694B30">
              <w:rPr>
                <w:sz w:val="16"/>
                <w:szCs w:val="16"/>
                <w:lang w:val="fr-FR"/>
              </w:rPr>
              <w:t xml:space="preserve">conditionnés </w:t>
            </w:r>
            <w:r w:rsidRPr="00694B30">
              <w:rPr>
                <w:sz w:val="16"/>
                <w:szCs w:val="16"/>
                <w:lang w:val="fr-FR"/>
              </w:rPr>
              <w:t>pour la vente au détail</w:t>
            </w:r>
          </w:p>
          <w:p w14:paraId="7B768C7B" w14:textId="5669B30B" w:rsidR="00C62801" w:rsidRPr="00694B30" w:rsidRDefault="00C62801" w:rsidP="00AB2BA3">
            <w:pPr>
              <w:jc w:val="left"/>
              <w:rPr>
                <w:sz w:val="16"/>
                <w:szCs w:val="16"/>
                <w:lang w:val="fr-FR"/>
              </w:rPr>
            </w:pPr>
            <w:r w:rsidRPr="00694B30">
              <w:rPr>
                <w:sz w:val="16"/>
                <w:szCs w:val="16"/>
                <w:lang w:val="fr-FR"/>
              </w:rPr>
              <w:t xml:space="preserve">Fils de coton, </w:t>
            </w:r>
            <w:r w:rsidR="00322168" w:rsidRPr="00694B30">
              <w:rPr>
                <w:sz w:val="16"/>
                <w:szCs w:val="16"/>
                <w:lang w:val="fr-FR"/>
              </w:rPr>
              <w:t>&lt;</w:t>
            </w:r>
            <w:r w:rsidRPr="00694B30">
              <w:rPr>
                <w:sz w:val="16"/>
                <w:szCs w:val="16"/>
                <w:lang w:val="fr-FR"/>
              </w:rPr>
              <w:t>85%, simples, non peignés, &lt;714,29</w:t>
            </w:r>
            <w:r w:rsidR="008E10D7" w:rsidRPr="00694B30">
              <w:rPr>
                <w:sz w:val="16"/>
                <w:szCs w:val="16"/>
                <w:lang w:val="fr-FR"/>
              </w:rPr>
              <w:t xml:space="preserve"> </w:t>
            </w:r>
            <w:r w:rsidRPr="00694B30">
              <w:rPr>
                <w:sz w:val="16"/>
                <w:szCs w:val="16"/>
                <w:lang w:val="fr-FR"/>
              </w:rPr>
              <w:t>mais</w:t>
            </w:r>
            <w:r w:rsidR="008E10D7" w:rsidRPr="00694B30">
              <w:rPr>
                <w:sz w:val="16"/>
                <w:szCs w:val="16"/>
                <w:lang w:val="fr-FR"/>
              </w:rPr>
              <w:t xml:space="preserve"> </w:t>
            </w:r>
            <w:r w:rsidRPr="00694B30">
              <w:rPr>
                <w:sz w:val="16"/>
                <w:szCs w:val="16"/>
                <w:lang w:val="fr-FR"/>
              </w:rPr>
              <w:t>&gt;</w:t>
            </w:r>
            <w:r w:rsidR="006719F9" w:rsidRPr="00694B30">
              <w:rPr>
                <w:sz w:val="16"/>
                <w:szCs w:val="16"/>
                <w:lang w:val="fr-FR"/>
              </w:rPr>
              <w:t>/</w:t>
            </w:r>
            <w:r w:rsidR="001B5145" w:rsidRPr="00694B30">
              <w:rPr>
                <w:sz w:val="16"/>
                <w:szCs w:val="16"/>
                <w:lang w:val="fr-FR"/>
              </w:rPr>
              <w:t>=</w:t>
            </w:r>
            <w:r w:rsidRPr="00694B30">
              <w:rPr>
                <w:sz w:val="16"/>
                <w:szCs w:val="16"/>
                <w:lang w:val="fr-FR"/>
              </w:rPr>
              <w:t>232</w:t>
            </w:r>
            <w:r w:rsidR="006719F9" w:rsidRPr="00694B30">
              <w:rPr>
                <w:sz w:val="16"/>
                <w:szCs w:val="16"/>
                <w:lang w:val="fr-FR"/>
              </w:rPr>
              <w:t>,</w:t>
            </w:r>
            <w:r w:rsidRPr="00694B30">
              <w:rPr>
                <w:sz w:val="16"/>
                <w:szCs w:val="16"/>
                <w:lang w:val="fr-FR"/>
              </w:rPr>
              <w:t>56 dtex, non</w:t>
            </w:r>
            <w:r w:rsidR="006719F9" w:rsidRPr="00694B30">
              <w:rPr>
                <w:sz w:val="16"/>
                <w:szCs w:val="16"/>
                <w:lang w:val="fr-FR"/>
              </w:rPr>
              <w:t xml:space="preserve"> conditionnés pour la vente au détail</w:t>
            </w:r>
          </w:p>
          <w:p w14:paraId="120EDE7F" w14:textId="30069359" w:rsidR="00C62801" w:rsidRPr="00694B30" w:rsidRDefault="00C62801" w:rsidP="00AB2BA3">
            <w:pPr>
              <w:jc w:val="left"/>
              <w:rPr>
                <w:sz w:val="16"/>
                <w:szCs w:val="16"/>
                <w:lang w:val="fr-FR"/>
              </w:rPr>
            </w:pPr>
            <w:r w:rsidRPr="00694B30">
              <w:rPr>
                <w:sz w:val="16"/>
                <w:szCs w:val="16"/>
                <w:lang w:val="fr-FR"/>
              </w:rPr>
              <w:t xml:space="preserve">Fils de coton, </w:t>
            </w:r>
            <w:r w:rsidR="00322168" w:rsidRPr="00694B30">
              <w:rPr>
                <w:sz w:val="16"/>
                <w:szCs w:val="16"/>
                <w:lang w:val="fr-FR"/>
              </w:rPr>
              <w:t>&lt;</w:t>
            </w:r>
            <w:r w:rsidRPr="00694B30">
              <w:rPr>
                <w:sz w:val="16"/>
                <w:szCs w:val="16"/>
                <w:lang w:val="fr-FR"/>
              </w:rPr>
              <w:t>85%</w:t>
            </w:r>
            <w:r w:rsidR="00AC15CE" w:rsidRPr="00694B30">
              <w:rPr>
                <w:sz w:val="16"/>
                <w:szCs w:val="16"/>
                <w:lang w:val="fr-FR"/>
              </w:rPr>
              <w:t>,</w:t>
            </w:r>
            <w:r w:rsidRPr="00694B30">
              <w:rPr>
                <w:sz w:val="16"/>
                <w:szCs w:val="16"/>
                <w:lang w:val="fr-FR"/>
              </w:rPr>
              <w:t xml:space="preserve"> simples, non peignés, &lt;232,56</w:t>
            </w:r>
            <w:r w:rsidR="008E10D7" w:rsidRPr="00694B30">
              <w:rPr>
                <w:sz w:val="16"/>
                <w:szCs w:val="16"/>
                <w:lang w:val="fr-FR"/>
              </w:rPr>
              <w:t xml:space="preserve"> </w:t>
            </w:r>
            <w:r w:rsidRPr="00694B30">
              <w:rPr>
                <w:sz w:val="16"/>
                <w:szCs w:val="16"/>
                <w:lang w:val="fr-FR"/>
              </w:rPr>
              <w:t>mais</w:t>
            </w:r>
            <w:r w:rsidR="008E10D7" w:rsidRPr="00694B30">
              <w:rPr>
                <w:sz w:val="16"/>
                <w:szCs w:val="16"/>
                <w:lang w:val="fr-FR"/>
              </w:rPr>
              <w:t xml:space="preserve"> </w:t>
            </w:r>
            <w:r w:rsidRPr="00694B30">
              <w:rPr>
                <w:sz w:val="16"/>
                <w:szCs w:val="16"/>
                <w:lang w:val="fr-FR"/>
              </w:rPr>
              <w:t>&gt;</w:t>
            </w:r>
            <w:r w:rsidR="006719F9" w:rsidRPr="00694B30">
              <w:rPr>
                <w:sz w:val="16"/>
                <w:szCs w:val="16"/>
                <w:lang w:val="fr-FR"/>
              </w:rPr>
              <w:t>/</w:t>
            </w:r>
            <w:r w:rsidR="001B5145" w:rsidRPr="00694B30">
              <w:rPr>
                <w:sz w:val="16"/>
                <w:szCs w:val="16"/>
                <w:lang w:val="fr-FR"/>
              </w:rPr>
              <w:t>=</w:t>
            </w:r>
            <w:r w:rsidRPr="00694B30">
              <w:rPr>
                <w:sz w:val="16"/>
                <w:szCs w:val="16"/>
                <w:lang w:val="fr-FR"/>
              </w:rPr>
              <w:t>192,31</w:t>
            </w:r>
            <w:r w:rsidR="008E10D7" w:rsidRPr="00694B30">
              <w:rPr>
                <w:sz w:val="16"/>
                <w:szCs w:val="16"/>
                <w:lang w:val="fr-FR"/>
              </w:rPr>
              <w:t xml:space="preserve"> </w:t>
            </w:r>
            <w:r w:rsidRPr="00694B30">
              <w:rPr>
                <w:sz w:val="16"/>
                <w:szCs w:val="16"/>
                <w:lang w:val="fr-FR"/>
              </w:rPr>
              <w:t>dtex, non</w:t>
            </w:r>
            <w:r w:rsidR="006719F9" w:rsidRPr="00694B30">
              <w:rPr>
                <w:sz w:val="16"/>
                <w:szCs w:val="16"/>
                <w:lang w:val="fr-FR"/>
              </w:rPr>
              <w:t xml:space="preserve"> conditionnés pour la vente au détail</w:t>
            </w:r>
          </w:p>
          <w:p w14:paraId="0841244C" w14:textId="074F9BD2" w:rsidR="00C62801" w:rsidRPr="00694B30" w:rsidRDefault="00C62801" w:rsidP="00AB2BA3">
            <w:pPr>
              <w:jc w:val="left"/>
              <w:rPr>
                <w:sz w:val="16"/>
                <w:szCs w:val="16"/>
                <w:lang w:val="fr-FR"/>
              </w:rPr>
            </w:pPr>
            <w:r w:rsidRPr="00694B30">
              <w:rPr>
                <w:sz w:val="16"/>
                <w:szCs w:val="16"/>
                <w:lang w:val="fr-FR"/>
              </w:rPr>
              <w:t xml:space="preserve">Fils de coton, </w:t>
            </w:r>
            <w:r w:rsidR="00322168" w:rsidRPr="00694B30">
              <w:rPr>
                <w:sz w:val="16"/>
                <w:szCs w:val="16"/>
                <w:lang w:val="fr-FR"/>
              </w:rPr>
              <w:t>&lt;</w:t>
            </w:r>
            <w:r w:rsidRPr="00694B30">
              <w:rPr>
                <w:sz w:val="16"/>
                <w:szCs w:val="16"/>
                <w:lang w:val="fr-FR"/>
              </w:rPr>
              <w:t xml:space="preserve">85%, simples, non peignés, </w:t>
            </w:r>
            <w:r w:rsidR="00322168" w:rsidRPr="00694B30">
              <w:rPr>
                <w:sz w:val="16"/>
                <w:szCs w:val="16"/>
                <w:lang w:val="fr-FR"/>
              </w:rPr>
              <w:t>&lt;</w:t>
            </w:r>
            <w:r w:rsidRPr="00694B30">
              <w:rPr>
                <w:sz w:val="16"/>
                <w:szCs w:val="16"/>
                <w:lang w:val="fr-FR"/>
              </w:rPr>
              <w:t xml:space="preserve">192,31 mais </w:t>
            </w:r>
            <w:r w:rsidR="001B5145" w:rsidRPr="00694B30">
              <w:rPr>
                <w:sz w:val="16"/>
                <w:szCs w:val="16"/>
                <w:lang w:val="fr-FR"/>
              </w:rPr>
              <w:t>&gt;/=</w:t>
            </w:r>
            <w:r w:rsidRPr="00694B30">
              <w:rPr>
                <w:sz w:val="16"/>
                <w:szCs w:val="16"/>
                <w:lang w:val="fr-FR"/>
              </w:rPr>
              <w:t>125 dt</w:t>
            </w:r>
            <w:r w:rsidR="00644A7C" w:rsidRPr="00694B30">
              <w:rPr>
                <w:sz w:val="16"/>
                <w:szCs w:val="16"/>
                <w:lang w:val="fr-FR"/>
              </w:rPr>
              <w:t>e</w:t>
            </w:r>
            <w:r w:rsidRPr="00694B30">
              <w:rPr>
                <w:sz w:val="16"/>
                <w:szCs w:val="16"/>
                <w:lang w:val="fr-FR"/>
              </w:rPr>
              <w:t>x, non conditionnés</w:t>
            </w:r>
            <w:r w:rsidR="008E10D7" w:rsidRPr="00694B30">
              <w:rPr>
                <w:sz w:val="16"/>
                <w:szCs w:val="16"/>
                <w:lang w:val="fr-FR"/>
              </w:rPr>
              <w:t xml:space="preserve"> </w:t>
            </w:r>
            <w:r w:rsidRPr="00694B30">
              <w:rPr>
                <w:sz w:val="16"/>
                <w:szCs w:val="16"/>
                <w:lang w:val="fr-FR"/>
              </w:rPr>
              <w:t>pour la vente au détail</w:t>
            </w:r>
          </w:p>
          <w:p w14:paraId="461A1E7F" w14:textId="2F742AB7" w:rsidR="00C62801" w:rsidRPr="00694B30" w:rsidRDefault="00C62801" w:rsidP="00AB2BA3">
            <w:pPr>
              <w:jc w:val="left"/>
              <w:rPr>
                <w:sz w:val="16"/>
                <w:szCs w:val="16"/>
                <w:lang w:val="fr-FR"/>
              </w:rPr>
            </w:pPr>
            <w:r w:rsidRPr="00694B30">
              <w:rPr>
                <w:sz w:val="16"/>
                <w:szCs w:val="16"/>
                <w:lang w:val="fr-FR"/>
              </w:rPr>
              <w:t>Fils de coton,</w:t>
            </w:r>
            <w:r w:rsidR="008E10D7" w:rsidRPr="00694B30">
              <w:rPr>
                <w:sz w:val="16"/>
                <w:szCs w:val="16"/>
                <w:lang w:val="fr-FR"/>
              </w:rPr>
              <w:t xml:space="preserve"> </w:t>
            </w:r>
            <w:r w:rsidR="00322168" w:rsidRPr="00694B30">
              <w:rPr>
                <w:sz w:val="16"/>
                <w:szCs w:val="16"/>
                <w:lang w:val="fr-FR"/>
              </w:rPr>
              <w:t>&lt;</w:t>
            </w:r>
            <w:r w:rsidRPr="00694B30">
              <w:rPr>
                <w:sz w:val="16"/>
                <w:szCs w:val="16"/>
                <w:lang w:val="fr-FR"/>
              </w:rPr>
              <w:t>85%,</w:t>
            </w:r>
            <w:r w:rsidR="008E10D7" w:rsidRPr="00694B30">
              <w:rPr>
                <w:sz w:val="16"/>
                <w:szCs w:val="16"/>
                <w:lang w:val="fr-FR"/>
              </w:rPr>
              <w:t xml:space="preserve"> </w:t>
            </w:r>
            <w:r w:rsidRPr="00694B30">
              <w:rPr>
                <w:sz w:val="16"/>
                <w:szCs w:val="16"/>
                <w:lang w:val="fr-FR"/>
              </w:rPr>
              <w:t>simples,</w:t>
            </w:r>
            <w:r w:rsidR="008E10D7" w:rsidRPr="00694B30">
              <w:rPr>
                <w:sz w:val="16"/>
                <w:szCs w:val="16"/>
                <w:lang w:val="fr-FR"/>
              </w:rPr>
              <w:t xml:space="preserve"> </w:t>
            </w:r>
            <w:r w:rsidRPr="00694B30">
              <w:rPr>
                <w:sz w:val="16"/>
                <w:szCs w:val="16"/>
                <w:lang w:val="fr-FR"/>
              </w:rPr>
              <w:t>non</w:t>
            </w:r>
            <w:r w:rsidR="008E10D7" w:rsidRPr="00694B30">
              <w:rPr>
                <w:sz w:val="16"/>
                <w:szCs w:val="16"/>
                <w:lang w:val="fr-FR"/>
              </w:rPr>
              <w:t xml:space="preserve"> </w:t>
            </w:r>
            <w:r w:rsidRPr="00694B30">
              <w:rPr>
                <w:sz w:val="16"/>
                <w:szCs w:val="16"/>
                <w:lang w:val="fr-FR"/>
              </w:rPr>
              <w:t>peignés,</w:t>
            </w:r>
            <w:r w:rsidR="008E10D7" w:rsidRPr="00694B30">
              <w:rPr>
                <w:sz w:val="16"/>
                <w:szCs w:val="16"/>
                <w:lang w:val="fr-FR"/>
              </w:rPr>
              <w:t xml:space="preserve"> </w:t>
            </w:r>
            <w:r w:rsidR="00322168" w:rsidRPr="00694B30">
              <w:rPr>
                <w:sz w:val="16"/>
                <w:szCs w:val="16"/>
                <w:lang w:val="fr-FR"/>
              </w:rPr>
              <w:t>&lt;</w:t>
            </w:r>
            <w:r w:rsidRPr="00694B30">
              <w:rPr>
                <w:sz w:val="16"/>
                <w:szCs w:val="16"/>
                <w:lang w:val="fr-FR"/>
              </w:rPr>
              <w:t>125 dtex,</w:t>
            </w:r>
            <w:r w:rsidR="008E10D7" w:rsidRPr="00694B30">
              <w:rPr>
                <w:sz w:val="16"/>
                <w:szCs w:val="16"/>
                <w:lang w:val="fr-FR"/>
              </w:rPr>
              <w:t xml:space="preserve"> </w:t>
            </w:r>
            <w:r w:rsidRPr="00694B30">
              <w:rPr>
                <w:sz w:val="16"/>
                <w:szCs w:val="16"/>
                <w:lang w:val="fr-FR"/>
              </w:rPr>
              <w:t>non</w:t>
            </w:r>
            <w:r w:rsidR="008E10D7" w:rsidRPr="00694B30">
              <w:rPr>
                <w:sz w:val="16"/>
                <w:szCs w:val="16"/>
                <w:lang w:val="fr-FR"/>
              </w:rPr>
              <w:t xml:space="preserve"> </w:t>
            </w:r>
            <w:r w:rsidRPr="00694B30">
              <w:rPr>
                <w:sz w:val="16"/>
                <w:szCs w:val="16"/>
                <w:lang w:val="fr-FR"/>
              </w:rPr>
              <w:t>conditi</w:t>
            </w:r>
            <w:r w:rsidR="00644A7C" w:rsidRPr="00694B30">
              <w:rPr>
                <w:sz w:val="16"/>
                <w:szCs w:val="16"/>
                <w:lang w:val="fr-FR"/>
              </w:rPr>
              <w:t>o</w:t>
            </w:r>
            <w:r w:rsidRPr="00694B30">
              <w:rPr>
                <w:sz w:val="16"/>
                <w:szCs w:val="16"/>
                <w:lang w:val="fr-FR"/>
              </w:rPr>
              <w:t>nné</w:t>
            </w:r>
            <w:r w:rsidR="006719F9" w:rsidRPr="00694B30">
              <w:rPr>
                <w:sz w:val="16"/>
                <w:szCs w:val="16"/>
                <w:lang w:val="fr-FR"/>
              </w:rPr>
              <w:t>s</w:t>
            </w:r>
            <w:r w:rsidR="008E10D7" w:rsidRPr="00694B30">
              <w:rPr>
                <w:sz w:val="16"/>
                <w:szCs w:val="16"/>
                <w:lang w:val="fr-FR"/>
              </w:rPr>
              <w:t xml:space="preserve"> </w:t>
            </w:r>
            <w:r w:rsidRPr="00694B30">
              <w:rPr>
                <w:sz w:val="16"/>
                <w:szCs w:val="16"/>
                <w:lang w:val="fr-FR"/>
              </w:rPr>
              <w:t>pour</w:t>
            </w:r>
            <w:r w:rsidR="00644A7C" w:rsidRPr="00694B30">
              <w:rPr>
                <w:sz w:val="16"/>
                <w:szCs w:val="16"/>
                <w:lang w:val="fr-FR"/>
              </w:rPr>
              <w:t xml:space="preserve"> </w:t>
            </w:r>
            <w:r w:rsidRPr="00694B30">
              <w:rPr>
                <w:sz w:val="16"/>
                <w:szCs w:val="16"/>
                <w:lang w:val="fr-FR"/>
              </w:rPr>
              <w:t>l</w:t>
            </w:r>
            <w:r w:rsidR="00644A7C" w:rsidRPr="00694B30">
              <w:rPr>
                <w:sz w:val="16"/>
                <w:szCs w:val="16"/>
                <w:lang w:val="fr-FR"/>
              </w:rPr>
              <w:t>a</w:t>
            </w:r>
            <w:r w:rsidRPr="00694B30">
              <w:rPr>
                <w:sz w:val="16"/>
                <w:szCs w:val="16"/>
                <w:lang w:val="fr-FR"/>
              </w:rPr>
              <w:t xml:space="preserve"> vente au détail</w:t>
            </w:r>
          </w:p>
          <w:p w14:paraId="7310D263" w14:textId="14197CA4" w:rsidR="00C62801" w:rsidRPr="00694B30" w:rsidRDefault="00C62801" w:rsidP="00AB2BA3">
            <w:pPr>
              <w:jc w:val="left"/>
              <w:rPr>
                <w:sz w:val="16"/>
                <w:szCs w:val="16"/>
                <w:lang w:val="fr-FR"/>
              </w:rPr>
            </w:pPr>
            <w:r w:rsidRPr="00694B30">
              <w:rPr>
                <w:sz w:val="16"/>
                <w:szCs w:val="16"/>
                <w:lang w:val="fr-FR"/>
              </w:rPr>
              <w:t>Fils de coton,</w:t>
            </w:r>
            <w:r w:rsidR="008E10D7" w:rsidRPr="00694B30">
              <w:rPr>
                <w:sz w:val="16"/>
                <w:szCs w:val="16"/>
                <w:lang w:val="fr-FR"/>
              </w:rPr>
              <w:t xml:space="preserve"> </w:t>
            </w:r>
            <w:r w:rsidR="00322168" w:rsidRPr="00694B30">
              <w:rPr>
                <w:sz w:val="16"/>
                <w:szCs w:val="16"/>
                <w:lang w:val="fr-FR"/>
              </w:rPr>
              <w:t>&lt;</w:t>
            </w:r>
            <w:r w:rsidRPr="00694B30">
              <w:rPr>
                <w:sz w:val="16"/>
                <w:szCs w:val="16"/>
                <w:lang w:val="fr-FR"/>
              </w:rPr>
              <w:t>85%, simples,</w:t>
            </w:r>
            <w:r w:rsidR="008E10D7" w:rsidRPr="00694B30">
              <w:rPr>
                <w:sz w:val="16"/>
                <w:szCs w:val="16"/>
                <w:lang w:val="fr-FR"/>
              </w:rPr>
              <w:t xml:space="preserve"> </w:t>
            </w:r>
            <w:r w:rsidRPr="00694B30">
              <w:rPr>
                <w:sz w:val="16"/>
                <w:szCs w:val="16"/>
                <w:lang w:val="fr-FR"/>
              </w:rPr>
              <w:t>peignés</w:t>
            </w:r>
            <w:r w:rsidR="00AC15CE" w:rsidRPr="00694B30">
              <w:rPr>
                <w:sz w:val="16"/>
                <w:szCs w:val="16"/>
                <w:lang w:val="fr-FR"/>
              </w:rPr>
              <w:t>,</w:t>
            </w:r>
            <w:r w:rsidR="008E10D7" w:rsidRPr="00694B30">
              <w:rPr>
                <w:sz w:val="16"/>
                <w:szCs w:val="16"/>
                <w:lang w:val="fr-FR"/>
              </w:rPr>
              <w:t xml:space="preserve"> </w:t>
            </w:r>
            <w:r w:rsidR="001B5145" w:rsidRPr="00694B30">
              <w:rPr>
                <w:sz w:val="16"/>
                <w:szCs w:val="16"/>
                <w:lang w:val="fr-FR"/>
              </w:rPr>
              <w:t>&gt;/=</w:t>
            </w:r>
            <w:r w:rsidRPr="00694B30">
              <w:rPr>
                <w:sz w:val="16"/>
                <w:szCs w:val="16"/>
                <w:lang w:val="fr-FR"/>
              </w:rPr>
              <w:t>714,29 dtex,</w:t>
            </w:r>
            <w:r w:rsidR="008E10D7" w:rsidRPr="00694B30">
              <w:rPr>
                <w:sz w:val="16"/>
                <w:szCs w:val="16"/>
                <w:lang w:val="fr-FR"/>
              </w:rPr>
              <w:t xml:space="preserve"> </w:t>
            </w:r>
            <w:r w:rsidRPr="00694B30">
              <w:rPr>
                <w:sz w:val="16"/>
                <w:szCs w:val="16"/>
                <w:lang w:val="fr-FR"/>
              </w:rPr>
              <w:t>n</w:t>
            </w:r>
            <w:r w:rsidR="00644A7C" w:rsidRPr="00694B30">
              <w:rPr>
                <w:sz w:val="16"/>
                <w:szCs w:val="16"/>
                <w:lang w:val="fr-FR"/>
              </w:rPr>
              <w:t>o</w:t>
            </w:r>
            <w:r w:rsidRPr="00694B30">
              <w:rPr>
                <w:sz w:val="16"/>
                <w:szCs w:val="16"/>
                <w:lang w:val="fr-FR"/>
              </w:rPr>
              <w:t>n conditionnés pour</w:t>
            </w:r>
            <w:r w:rsidR="00644A7C" w:rsidRPr="00694B30">
              <w:rPr>
                <w:sz w:val="16"/>
                <w:szCs w:val="16"/>
                <w:lang w:val="fr-FR"/>
              </w:rPr>
              <w:t xml:space="preserve"> </w:t>
            </w:r>
            <w:r w:rsidRPr="00694B30">
              <w:rPr>
                <w:sz w:val="16"/>
                <w:szCs w:val="16"/>
                <w:lang w:val="fr-FR"/>
              </w:rPr>
              <w:t>la vente au détail</w:t>
            </w:r>
          </w:p>
          <w:p w14:paraId="4070643E" w14:textId="3C57E9F5" w:rsidR="00C62801" w:rsidRPr="00694B30" w:rsidRDefault="00C62801" w:rsidP="00AB2BA3">
            <w:pPr>
              <w:jc w:val="left"/>
              <w:rPr>
                <w:sz w:val="16"/>
                <w:szCs w:val="16"/>
                <w:lang w:val="fr-FR"/>
              </w:rPr>
            </w:pPr>
            <w:r w:rsidRPr="00694B30">
              <w:rPr>
                <w:sz w:val="16"/>
                <w:szCs w:val="16"/>
                <w:lang w:val="fr-FR"/>
              </w:rPr>
              <w:t xml:space="preserve">Fils de coton, </w:t>
            </w:r>
            <w:r w:rsidR="00322168" w:rsidRPr="00694B30">
              <w:rPr>
                <w:sz w:val="16"/>
                <w:szCs w:val="16"/>
                <w:lang w:val="fr-FR"/>
              </w:rPr>
              <w:t>&lt;</w:t>
            </w:r>
            <w:r w:rsidRPr="00694B30">
              <w:rPr>
                <w:sz w:val="16"/>
                <w:szCs w:val="16"/>
                <w:lang w:val="fr-FR"/>
              </w:rPr>
              <w:t xml:space="preserve">85%, simples, peignés, </w:t>
            </w:r>
            <w:r w:rsidR="00322168" w:rsidRPr="00694B30">
              <w:rPr>
                <w:sz w:val="16"/>
                <w:szCs w:val="16"/>
                <w:lang w:val="fr-FR"/>
              </w:rPr>
              <w:t>&lt;</w:t>
            </w:r>
            <w:r w:rsidRPr="00694B30">
              <w:rPr>
                <w:sz w:val="16"/>
                <w:szCs w:val="16"/>
                <w:lang w:val="fr-FR"/>
              </w:rPr>
              <w:t xml:space="preserve">714,29 mais </w:t>
            </w:r>
            <w:r w:rsidR="001B5145" w:rsidRPr="00694B30">
              <w:rPr>
                <w:sz w:val="16"/>
                <w:szCs w:val="16"/>
                <w:lang w:val="fr-FR"/>
              </w:rPr>
              <w:t>&gt;/=</w:t>
            </w:r>
            <w:r w:rsidR="004A26BD">
              <w:rPr>
                <w:sz w:val="16"/>
                <w:szCs w:val="16"/>
                <w:lang w:val="fr-FR"/>
              </w:rPr>
              <w:t>2</w:t>
            </w:r>
            <w:r w:rsidRPr="00694B30">
              <w:rPr>
                <w:sz w:val="16"/>
                <w:szCs w:val="16"/>
                <w:lang w:val="fr-FR"/>
              </w:rPr>
              <w:t>32,56 dtex, n</w:t>
            </w:r>
            <w:r w:rsidR="00644A7C" w:rsidRPr="00694B30">
              <w:rPr>
                <w:sz w:val="16"/>
                <w:szCs w:val="16"/>
                <w:lang w:val="fr-FR"/>
              </w:rPr>
              <w:t>o</w:t>
            </w:r>
            <w:r w:rsidRPr="00694B30">
              <w:rPr>
                <w:sz w:val="16"/>
                <w:szCs w:val="16"/>
                <w:lang w:val="fr-FR"/>
              </w:rPr>
              <w:t>n conditionnés pour la vente au détail</w:t>
            </w:r>
          </w:p>
          <w:p w14:paraId="32C27BF6" w14:textId="13B74222" w:rsidR="00C62801" w:rsidRPr="00694B30" w:rsidRDefault="00C62801" w:rsidP="00AB2BA3">
            <w:pPr>
              <w:jc w:val="left"/>
              <w:rPr>
                <w:sz w:val="16"/>
                <w:szCs w:val="16"/>
                <w:lang w:val="fr-FR"/>
              </w:rPr>
            </w:pPr>
            <w:r w:rsidRPr="00694B30">
              <w:rPr>
                <w:sz w:val="16"/>
                <w:szCs w:val="16"/>
                <w:lang w:val="fr-FR"/>
              </w:rPr>
              <w:t xml:space="preserve">Fils de coton, </w:t>
            </w:r>
            <w:r w:rsidR="00322168" w:rsidRPr="00694B30">
              <w:rPr>
                <w:sz w:val="16"/>
                <w:szCs w:val="16"/>
                <w:lang w:val="fr-FR"/>
              </w:rPr>
              <w:t>&lt;</w:t>
            </w:r>
            <w:r w:rsidRPr="00694B30">
              <w:rPr>
                <w:sz w:val="16"/>
                <w:szCs w:val="16"/>
                <w:lang w:val="fr-FR"/>
              </w:rPr>
              <w:t>85%</w:t>
            </w:r>
            <w:r w:rsidR="00AC15CE" w:rsidRPr="00694B30">
              <w:rPr>
                <w:sz w:val="16"/>
                <w:szCs w:val="16"/>
                <w:lang w:val="fr-FR"/>
              </w:rPr>
              <w:t>,</w:t>
            </w:r>
            <w:r w:rsidRPr="00694B30">
              <w:rPr>
                <w:sz w:val="16"/>
                <w:szCs w:val="16"/>
                <w:lang w:val="fr-FR"/>
              </w:rPr>
              <w:t xml:space="preserve"> simples, peignés, &lt;232,56 mais </w:t>
            </w:r>
            <w:r w:rsidR="001B5145" w:rsidRPr="00694B30">
              <w:rPr>
                <w:sz w:val="16"/>
                <w:szCs w:val="16"/>
                <w:lang w:val="fr-FR"/>
              </w:rPr>
              <w:t>&gt;/=</w:t>
            </w:r>
            <w:r w:rsidR="004A26BD">
              <w:rPr>
                <w:sz w:val="16"/>
                <w:szCs w:val="16"/>
                <w:lang w:val="fr-FR"/>
              </w:rPr>
              <w:t>1</w:t>
            </w:r>
            <w:r w:rsidRPr="00694B30">
              <w:rPr>
                <w:sz w:val="16"/>
                <w:szCs w:val="16"/>
                <w:lang w:val="fr-FR"/>
              </w:rPr>
              <w:t>92,31 dtex, non conditionnés pour la vente au détail</w:t>
            </w:r>
          </w:p>
          <w:p w14:paraId="6A1A533F" w14:textId="7870DBEE" w:rsidR="00C62801" w:rsidRPr="00694B30" w:rsidRDefault="00C62801" w:rsidP="00AB2BA3">
            <w:pPr>
              <w:jc w:val="left"/>
              <w:rPr>
                <w:sz w:val="16"/>
                <w:szCs w:val="16"/>
                <w:lang w:val="fr-FR"/>
              </w:rPr>
            </w:pPr>
            <w:r w:rsidRPr="00694B30">
              <w:rPr>
                <w:sz w:val="16"/>
                <w:szCs w:val="16"/>
                <w:lang w:val="fr-FR"/>
              </w:rPr>
              <w:t xml:space="preserve">Fils de coton, </w:t>
            </w:r>
            <w:r w:rsidR="00322168" w:rsidRPr="00694B30">
              <w:rPr>
                <w:sz w:val="16"/>
                <w:szCs w:val="16"/>
                <w:lang w:val="fr-FR"/>
              </w:rPr>
              <w:t>&lt;</w:t>
            </w:r>
            <w:r w:rsidRPr="00694B30">
              <w:rPr>
                <w:sz w:val="16"/>
                <w:szCs w:val="16"/>
                <w:lang w:val="fr-FR"/>
              </w:rPr>
              <w:t xml:space="preserve">85%, simples, peignés, </w:t>
            </w:r>
            <w:r w:rsidR="00322168" w:rsidRPr="00694B30">
              <w:rPr>
                <w:sz w:val="16"/>
                <w:szCs w:val="16"/>
                <w:lang w:val="fr-FR"/>
              </w:rPr>
              <w:t>&lt;</w:t>
            </w:r>
            <w:r w:rsidRPr="00694B30">
              <w:rPr>
                <w:sz w:val="16"/>
                <w:szCs w:val="16"/>
                <w:lang w:val="fr-FR"/>
              </w:rPr>
              <w:t xml:space="preserve">192,31 mais </w:t>
            </w:r>
            <w:r w:rsidR="001B5145" w:rsidRPr="00694B30">
              <w:rPr>
                <w:sz w:val="16"/>
                <w:szCs w:val="16"/>
                <w:lang w:val="fr-FR"/>
              </w:rPr>
              <w:t>&gt;/=</w:t>
            </w:r>
            <w:r w:rsidR="004A26BD">
              <w:rPr>
                <w:sz w:val="16"/>
                <w:szCs w:val="16"/>
                <w:lang w:val="fr-FR"/>
              </w:rPr>
              <w:t>1</w:t>
            </w:r>
            <w:r w:rsidRPr="00694B30">
              <w:rPr>
                <w:sz w:val="16"/>
                <w:szCs w:val="16"/>
                <w:lang w:val="fr-FR"/>
              </w:rPr>
              <w:t>25 dtex, non conditionnés pour la vente au détail</w:t>
            </w:r>
          </w:p>
          <w:p w14:paraId="398D4514" w14:textId="159E046E" w:rsidR="005874FB" w:rsidRPr="00694B30" w:rsidRDefault="00C62801" w:rsidP="00AB2BA3">
            <w:pPr>
              <w:jc w:val="left"/>
              <w:rPr>
                <w:sz w:val="16"/>
                <w:szCs w:val="16"/>
                <w:lang w:val="fr-FR"/>
              </w:rPr>
            </w:pPr>
            <w:r w:rsidRPr="00694B30">
              <w:rPr>
                <w:sz w:val="16"/>
                <w:szCs w:val="16"/>
                <w:lang w:val="fr-FR"/>
              </w:rPr>
              <w:t xml:space="preserve">Fils de coton, </w:t>
            </w:r>
            <w:r w:rsidR="00322168" w:rsidRPr="00694B30">
              <w:rPr>
                <w:sz w:val="16"/>
                <w:szCs w:val="16"/>
                <w:lang w:val="fr-FR"/>
              </w:rPr>
              <w:t>&lt;</w:t>
            </w:r>
            <w:r w:rsidRPr="00694B30">
              <w:rPr>
                <w:sz w:val="16"/>
                <w:szCs w:val="16"/>
                <w:lang w:val="fr-FR"/>
              </w:rPr>
              <w:t xml:space="preserve">85%, simples, peignés, </w:t>
            </w:r>
            <w:r w:rsidR="00322168" w:rsidRPr="00694B30">
              <w:rPr>
                <w:sz w:val="16"/>
                <w:szCs w:val="16"/>
                <w:lang w:val="fr-FR"/>
              </w:rPr>
              <w:t>&lt;</w:t>
            </w:r>
            <w:r w:rsidRPr="00694B30">
              <w:rPr>
                <w:sz w:val="16"/>
                <w:szCs w:val="16"/>
                <w:lang w:val="fr-FR"/>
              </w:rPr>
              <w:t xml:space="preserve">125 dtex, </w:t>
            </w:r>
            <w:r w:rsidR="0026652A" w:rsidRPr="00694B30">
              <w:rPr>
                <w:sz w:val="16"/>
                <w:szCs w:val="16"/>
                <w:lang w:val="fr-FR"/>
              </w:rPr>
              <w:t>non cond</w:t>
            </w:r>
            <w:r w:rsidR="004A26BD">
              <w:rPr>
                <w:sz w:val="16"/>
                <w:szCs w:val="16"/>
                <w:lang w:val="fr-FR"/>
              </w:rPr>
              <w:t xml:space="preserve">. </w:t>
            </w:r>
            <w:r w:rsidRPr="00694B30">
              <w:rPr>
                <w:sz w:val="16"/>
                <w:szCs w:val="16"/>
                <w:lang w:val="fr-FR"/>
              </w:rPr>
              <w:t>pour la vente au détail</w:t>
            </w:r>
          </w:p>
          <w:p w14:paraId="0EF891A6" w14:textId="77719EB5" w:rsidR="00C62801" w:rsidRPr="00694B30" w:rsidRDefault="00C62801" w:rsidP="00AB2BA3">
            <w:pPr>
              <w:jc w:val="left"/>
              <w:rPr>
                <w:sz w:val="16"/>
                <w:szCs w:val="16"/>
                <w:lang w:val="fr-FR"/>
              </w:rPr>
            </w:pPr>
            <w:r w:rsidRPr="00694B30">
              <w:rPr>
                <w:sz w:val="16"/>
                <w:szCs w:val="16"/>
                <w:lang w:val="fr-FR"/>
              </w:rPr>
              <w:t xml:space="preserve">Fils de coton, </w:t>
            </w:r>
            <w:r w:rsidR="00322168" w:rsidRPr="00694B30">
              <w:rPr>
                <w:sz w:val="16"/>
                <w:szCs w:val="16"/>
                <w:lang w:val="fr-FR"/>
              </w:rPr>
              <w:t>&lt;</w:t>
            </w:r>
            <w:r w:rsidRPr="00694B30">
              <w:rPr>
                <w:sz w:val="16"/>
                <w:szCs w:val="16"/>
                <w:lang w:val="fr-FR"/>
              </w:rPr>
              <w:t xml:space="preserve">85%, retors, non peignés, </w:t>
            </w:r>
            <w:r w:rsidR="001B5145" w:rsidRPr="00694B30">
              <w:rPr>
                <w:sz w:val="16"/>
                <w:szCs w:val="16"/>
                <w:lang w:val="fr-FR"/>
              </w:rPr>
              <w:t>&gt;/=</w:t>
            </w:r>
            <w:r w:rsidRPr="00694B30">
              <w:rPr>
                <w:sz w:val="16"/>
                <w:szCs w:val="16"/>
                <w:lang w:val="fr-FR"/>
              </w:rPr>
              <w:t>714,29 dtex, non conditionnés p</w:t>
            </w:r>
            <w:r w:rsidR="00644A7C" w:rsidRPr="00694B30">
              <w:rPr>
                <w:sz w:val="16"/>
                <w:szCs w:val="16"/>
                <w:lang w:val="fr-FR"/>
              </w:rPr>
              <w:t>o</w:t>
            </w:r>
            <w:r w:rsidRPr="00694B30">
              <w:rPr>
                <w:sz w:val="16"/>
                <w:szCs w:val="16"/>
                <w:lang w:val="fr-FR"/>
              </w:rPr>
              <w:t>ur la vente au détail, nda</w:t>
            </w:r>
          </w:p>
          <w:p w14:paraId="70F84726" w14:textId="5CE28A60" w:rsidR="00C62801" w:rsidRPr="00694B30" w:rsidRDefault="00C62801" w:rsidP="00AB2BA3">
            <w:pPr>
              <w:jc w:val="left"/>
              <w:rPr>
                <w:sz w:val="16"/>
                <w:szCs w:val="16"/>
                <w:lang w:val="fr-FR"/>
              </w:rPr>
            </w:pPr>
            <w:r w:rsidRPr="00694B30">
              <w:rPr>
                <w:sz w:val="16"/>
                <w:szCs w:val="16"/>
                <w:lang w:val="fr-FR"/>
              </w:rPr>
              <w:t xml:space="preserve">Fils de coton, &lt;85%, retors, non peignés, </w:t>
            </w:r>
            <w:r w:rsidR="00322168" w:rsidRPr="00694B30">
              <w:rPr>
                <w:sz w:val="16"/>
                <w:szCs w:val="16"/>
                <w:lang w:val="fr-FR"/>
              </w:rPr>
              <w:t>&lt;</w:t>
            </w:r>
            <w:r w:rsidRPr="00694B30">
              <w:rPr>
                <w:sz w:val="16"/>
                <w:szCs w:val="16"/>
                <w:lang w:val="fr-FR"/>
              </w:rPr>
              <w:t xml:space="preserve">714,29 mais </w:t>
            </w:r>
            <w:r w:rsidR="001B5145" w:rsidRPr="00694B30">
              <w:rPr>
                <w:sz w:val="16"/>
                <w:szCs w:val="16"/>
                <w:lang w:val="fr-FR"/>
              </w:rPr>
              <w:t>&gt;/=</w:t>
            </w:r>
            <w:r w:rsidRPr="00694B30">
              <w:rPr>
                <w:sz w:val="16"/>
                <w:szCs w:val="16"/>
                <w:lang w:val="fr-FR"/>
              </w:rPr>
              <w:t>232,56 dtex, non conditionnés pour la vente au détail, nda</w:t>
            </w:r>
          </w:p>
          <w:p w14:paraId="7FCE5F55" w14:textId="79E37231" w:rsidR="00C62801" w:rsidRPr="00694B30" w:rsidRDefault="00C62801" w:rsidP="00AB2BA3">
            <w:pPr>
              <w:jc w:val="left"/>
              <w:rPr>
                <w:sz w:val="16"/>
                <w:szCs w:val="16"/>
                <w:lang w:val="fr-FR"/>
              </w:rPr>
            </w:pPr>
            <w:r w:rsidRPr="00694B30">
              <w:rPr>
                <w:sz w:val="16"/>
                <w:szCs w:val="16"/>
                <w:lang w:val="fr-FR"/>
              </w:rPr>
              <w:t xml:space="preserve">Fils de coton, &lt;85%, retors, non peignés, &lt;232,56 mais </w:t>
            </w:r>
            <w:r w:rsidR="001B5145" w:rsidRPr="00694B30">
              <w:rPr>
                <w:sz w:val="16"/>
                <w:szCs w:val="16"/>
                <w:lang w:val="fr-FR"/>
              </w:rPr>
              <w:t>&gt;/=</w:t>
            </w:r>
            <w:r w:rsidRPr="00694B30">
              <w:rPr>
                <w:sz w:val="16"/>
                <w:szCs w:val="16"/>
                <w:lang w:val="fr-FR"/>
              </w:rPr>
              <w:t>192,31 dtex, non conditionnés pour la vente au détail, nda</w:t>
            </w:r>
          </w:p>
          <w:p w14:paraId="2B2C3AB0" w14:textId="25A0C288" w:rsidR="00C62801" w:rsidRPr="00694B30" w:rsidRDefault="00C62801" w:rsidP="00AB2BA3">
            <w:pPr>
              <w:jc w:val="left"/>
              <w:rPr>
                <w:sz w:val="16"/>
                <w:szCs w:val="16"/>
                <w:lang w:val="fr-FR"/>
              </w:rPr>
            </w:pPr>
            <w:r w:rsidRPr="00694B30">
              <w:rPr>
                <w:sz w:val="16"/>
                <w:szCs w:val="16"/>
                <w:lang w:val="fr-FR"/>
              </w:rPr>
              <w:t xml:space="preserve">Fils de coton, </w:t>
            </w:r>
            <w:r w:rsidR="00322168" w:rsidRPr="00694B30">
              <w:rPr>
                <w:sz w:val="16"/>
                <w:szCs w:val="16"/>
                <w:lang w:val="fr-FR"/>
              </w:rPr>
              <w:t>&lt;</w:t>
            </w:r>
            <w:r w:rsidRPr="00694B30">
              <w:rPr>
                <w:sz w:val="16"/>
                <w:szCs w:val="16"/>
                <w:lang w:val="fr-FR"/>
              </w:rPr>
              <w:t xml:space="preserve">85%, retors, non peignés, </w:t>
            </w:r>
            <w:r w:rsidR="00322168" w:rsidRPr="00694B30">
              <w:rPr>
                <w:sz w:val="16"/>
                <w:szCs w:val="16"/>
                <w:lang w:val="fr-FR"/>
              </w:rPr>
              <w:t>&lt;</w:t>
            </w:r>
            <w:r w:rsidRPr="00694B30">
              <w:rPr>
                <w:sz w:val="16"/>
                <w:szCs w:val="16"/>
                <w:lang w:val="fr-FR"/>
              </w:rPr>
              <w:t xml:space="preserve">192,31 mais </w:t>
            </w:r>
            <w:r w:rsidR="001B5145" w:rsidRPr="00694B30">
              <w:rPr>
                <w:sz w:val="16"/>
                <w:szCs w:val="16"/>
                <w:lang w:val="fr-FR"/>
              </w:rPr>
              <w:t>&gt;/=</w:t>
            </w:r>
            <w:r w:rsidRPr="00694B30">
              <w:rPr>
                <w:sz w:val="16"/>
                <w:szCs w:val="16"/>
                <w:lang w:val="fr-FR"/>
              </w:rPr>
              <w:t>125 dtex, non conditionnés pour la vente au détail, nda</w:t>
            </w:r>
          </w:p>
          <w:p w14:paraId="5AD440B0" w14:textId="30039182" w:rsidR="00C62801" w:rsidRPr="00694B30" w:rsidRDefault="00C62801" w:rsidP="00AB2BA3">
            <w:pPr>
              <w:jc w:val="left"/>
              <w:rPr>
                <w:sz w:val="16"/>
                <w:szCs w:val="16"/>
                <w:lang w:val="fr-FR"/>
              </w:rPr>
            </w:pPr>
            <w:r w:rsidRPr="00694B30">
              <w:rPr>
                <w:sz w:val="16"/>
                <w:szCs w:val="16"/>
                <w:lang w:val="fr-FR"/>
              </w:rPr>
              <w:t xml:space="preserve">Fils de coton, </w:t>
            </w:r>
            <w:r w:rsidR="00322168" w:rsidRPr="00694B30">
              <w:rPr>
                <w:sz w:val="16"/>
                <w:szCs w:val="16"/>
                <w:lang w:val="fr-FR"/>
              </w:rPr>
              <w:t>&lt;</w:t>
            </w:r>
            <w:r w:rsidRPr="00694B30">
              <w:rPr>
                <w:sz w:val="16"/>
                <w:szCs w:val="16"/>
                <w:lang w:val="fr-FR"/>
              </w:rPr>
              <w:t xml:space="preserve">85%, retors, non peignés, </w:t>
            </w:r>
            <w:r w:rsidR="00322168" w:rsidRPr="00694B30">
              <w:rPr>
                <w:sz w:val="16"/>
                <w:szCs w:val="16"/>
                <w:lang w:val="fr-FR"/>
              </w:rPr>
              <w:t>&lt;</w:t>
            </w:r>
            <w:r w:rsidRPr="00694B30">
              <w:rPr>
                <w:sz w:val="16"/>
                <w:szCs w:val="16"/>
                <w:lang w:val="fr-FR"/>
              </w:rPr>
              <w:t>125 dtex, non conditionnés pour la vente au détail, nda</w:t>
            </w:r>
          </w:p>
          <w:p w14:paraId="1BC2761C" w14:textId="23539148" w:rsidR="00C62801" w:rsidRPr="00694B30" w:rsidRDefault="00C62801" w:rsidP="00AB2BA3">
            <w:pPr>
              <w:jc w:val="left"/>
              <w:rPr>
                <w:sz w:val="16"/>
                <w:szCs w:val="16"/>
                <w:lang w:val="fr-FR"/>
              </w:rPr>
            </w:pPr>
            <w:r w:rsidRPr="00694B30">
              <w:rPr>
                <w:sz w:val="16"/>
                <w:szCs w:val="16"/>
                <w:lang w:val="fr-FR"/>
              </w:rPr>
              <w:t xml:space="preserve">Fils de coton, </w:t>
            </w:r>
            <w:r w:rsidR="00322168" w:rsidRPr="00694B30">
              <w:rPr>
                <w:sz w:val="16"/>
                <w:szCs w:val="16"/>
                <w:lang w:val="fr-FR"/>
              </w:rPr>
              <w:t>&lt;</w:t>
            </w:r>
            <w:r w:rsidRPr="00694B30">
              <w:rPr>
                <w:sz w:val="16"/>
                <w:szCs w:val="16"/>
                <w:lang w:val="fr-FR"/>
              </w:rPr>
              <w:t xml:space="preserve">85%, retors, peignés, </w:t>
            </w:r>
            <w:r w:rsidR="001B5145" w:rsidRPr="00694B30">
              <w:rPr>
                <w:sz w:val="16"/>
                <w:szCs w:val="16"/>
                <w:lang w:val="fr-FR"/>
              </w:rPr>
              <w:t>&gt;/=</w:t>
            </w:r>
            <w:r w:rsidRPr="00694B30">
              <w:rPr>
                <w:sz w:val="16"/>
                <w:szCs w:val="16"/>
                <w:lang w:val="fr-FR"/>
              </w:rPr>
              <w:t>714,29 dtex, non conditionnés pour la vente au détail, nda</w:t>
            </w:r>
          </w:p>
          <w:p w14:paraId="0E39BF4E" w14:textId="57F941A2" w:rsidR="00C62801" w:rsidRPr="00694B30" w:rsidRDefault="00C62801" w:rsidP="00AB2BA3">
            <w:pPr>
              <w:jc w:val="left"/>
              <w:rPr>
                <w:sz w:val="16"/>
                <w:szCs w:val="16"/>
                <w:lang w:val="fr-FR"/>
              </w:rPr>
            </w:pPr>
            <w:r w:rsidRPr="00694B30">
              <w:rPr>
                <w:sz w:val="16"/>
                <w:szCs w:val="16"/>
                <w:lang w:val="fr-FR"/>
              </w:rPr>
              <w:t xml:space="preserve">Fils de coton, </w:t>
            </w:r>
            <w:r w:rsidR="00322168" w:rsidRPr="00694B30">
              <w:rPr>
                <w:sz w:val="16"/>
                <w:szCs w:val="16"/>
                <w:lang w:val="fr-FR"/>
              </w:rPr>
              <w:t>&lt;</w:t>
            </w:r>
            <w:r w:rsidRPr="00694B30">
              <w:rPr>
                <w:sz w:val="16"/>
                <w:szCs w:val="16"/>
                <w:lang w:val="fr-FR"/>
              </w:rPr>
              <w:t xml:space="preserve">85%, retors, peignés, </w:t>
            </w:r>
            <w:r w:rsidR="00322168" w:rsidRPr="00694B30">
              <w:rPr>
                <w:sz w:val="16"/>
                <w:szCs w:val="16"/>
                <w:lang w:val="fr-FR"/>
              </w:rPr>
              <w:t>&lt;</w:t>
            </w:r>
            <w:r w:rsidRPr="00694B30">
              <w:rPr>
                <w:sz w:val="16"/>
                <w:szCs w:val="16"/>
                <w:lang w:val="fr-FR"/>
              </w:rPr>
              <w:t xml:space="preserve">714,29 mais </w:t>
            </w:r>
            <w:r w:rsidR="001B5145" w:rsidRPr="00694B30">
              <w:rPr>
                <w:sz w:val="16"/>
                <w:szCs w:val="16"/>
                <w:lang w:val="fr-FR"/>
              </w:rPr>
              <w:t>&gt;/=</w:t>
            </w:r>
            <w:r w:rsidRPr="00694B30">
              <w:rPr>
                <w:sz w:val="16"/>
                <w:szCs w:val="16"/>
                <w:lang w:val="fr-FR"/>
              </w:rPr>
              <w:t>232,56 dtex, non conditionnés pour la vente au détail, nda</w:t>
            </w:r>
          </w:p>
          <w:p w14:paraId="586CD07A" w14:textId="1057D2D3" w:rsidR="00C62801" w:rsidRPr="00694B30" w:rsidRDefault="00C62801" w:rsidP="00AB2BA3">
            <w:pPr>
              <w:jc w:val="left"/>
              <w:rPr>
                <w:sz w:val="16"/>
                <w:szCs w:val="16"/>
                <w:lang w:val="fr-FR"/>
              </w:rPr>
            </w:pPr>
            <w:r w:rsidRPr="00694B30">
              <w:rPr>
                <w:sz w:val="16"/>
                <w:szCs w:val="16"/>
                <w:lang w:val="fr-FR"/>
              </w:rPr>
              <w:t>Fils de</w:t>
            </w:r>
            <w:r w:rsidR="00644A7C" w:rsidRPr="00694B30">
              <w:rPr>
                <w:sz w:val="16"/>
                <w:szCs w:val="16"/>
                <w:lang w:val="fr-FR"/>
              </w:rPr>
              <w:t xml:space="preserve"> </w:t>
            </w:r>
            <w:r w:rsidRPr="00694B30">
              <w:rPr>
                <w:sz w:val="16"/>
                <w:szCs w:val="16"/>
                <w:lang w:val="fr-FR"/>
              </w:rPr>
              <w:t xml:space="preserve">coton, </w:t>
            </w:r>
            <w:r w:rsidR="00322168" w:rsidRPr="00694B30">
              <w:rPr>
                <w:sz w:val="16"/>
                <w:szCs w:val="16"/>
                <w:lang w:val="fr-FR"/>
              </w:rPr>
              <w:t>&lt;</w:t>
            </w:r>
            <w:r w:rsidRPr="00694B30">
              <w:rPr>
                <w:sz w:val="16"/>
                <w:szCs w:val="16"/>
                <w:lang w:val="fr-FR"/>
              </w:rPr>
              <w:t xml:space="preserve">85%, retors, peignés, </w:t>
            </w:r>
            <w:r w:rsidR="00322168" w:rsidRPr="00694B30">
              <w:rPr>
                <w:sz w:val="16"/>
                <w:szCs w:val="16"/>
                <w:lang w:val="fr-FR"/>
              </w:rPr>
              <w:t>&lt;</w:t>
            </w:r>
            <w:r w:rsidRPr="00694B30">
              <w:rPr>
                <w:sz w:val="16"/>
                <w:szCs w:val="16"/>
                <w:lang w:val="fr-FR"/>
              </w:rPr>
              <w:t xml:space="preserve">232,56 mais </w:t>
            </w:r>
            <w:r w:rsidR="001B5145" w:rsidRPr="00694B30">
              <w:rPr>
                <w:sz w:val="16"/>
                <w:szCs w:val="16"/>
                <w:lang w:val="fr-FR"/>
              </w:rPr>
              <w:t>&gt;/=</w:t>
            </w:r>
            <w:r w:rsidRPr="00694B30">
              <w:rPr>
                <w:sz w:val="16"/>
                <w:szCs w:val="16"/>
                <w:lang w:val="fr-FR"/>
              </w:rPr>
              <w:t>192,31 dtex, non conditi</w:t>
            </w:r>
            <w:r w:rsidR="00644A7C" w:rsidRPr="00694B30">
              <w:rPr>
                <w:sz w:val="16"/>
                <w:szCs w:val="16"/>
                <w:lang w:val="fr-FR"/>
              </w:rPr>
              <w:t>o</w:t>
            </w:r>
            <w:r w:rsidRPr="00694B30">
              <w:rPr>
                <w:sz w:val="16"/>
                <w:szCs w:val="16"/>
                <w:lang w:val="fr-FR"/>
              </w:rPr>
              <w:t>nnés pour la vente au détail, nda</w:t>
            </w:r>
          </w:p>
          <w:p w14:paraId="6186BA8D" w14:textId="143F9C81" w:rsidR="00C62801" w:rsidRPr="00694B30" w:rsidRDefault="00C62801" w:rsidP="00AB2BA3">
            <w:pPr>
              <w:jc w:val="left"/>
              <w:rPr>
                <w:sz w:val="16"/>
                <w:szCs w:val="16"/>
                <w:lang w:val="fr-FR"/>
              </w:rPr>
            </w:pPr>
            <w:r w:rsidRPr="00694B30">
              <w:rPr>
                <w:sz w:val="16"/>
                <w:szCs w:val="16"/>
                <w:lang w:val="fr-FR"/>
              </w:rPr>
              <w:t xml:space="preserve">Fils de coton, </w:t>
            </w:r>
            <w:r w:rsidR="00322168" w:rsidRPr="00694B30">
              <w:rPr>
                <w:sz w:val="16"/>
                <w:szCs w:val="16"/>
                <w:lang w:val="fr-FR"/>
              </w:rPr>
              <w:t>&lt;</w:t>
            </w:r>
            <w:r w:rsidRPr="00694B30">
              <w:rPr>
                <w:sz w:val="16"/>
                <w:szCs w:val="16"/>
                <w:lang w:val="fr-FR"/>
              </w:rPr>
              <w:t>85%</w:t>
            </w:r>
            <w:r w:rsidR="00AC15CE" w:rsidRPr="00694B30">
              <w:rPr>
                <w:sz w:val="16"/>
                <w:szCs w:val="16"/>
                <w:lang w:val="fr-FR"/>
              </w:rPr>
              <w:t>,</w:t>
            </w:r>
            <w:r w:rsidRPr="00694B30">
              <w:rPr>
                <w:sz w:val="16"/>
                <w:szCs w:val="16"/>
                <w:lang w:val="fr-FR"/>
              </w:rPr>
              <w:t xml:space="preserve"> retors, peignés, </w:t>
            </w:r>
            <w:r w:rsidR="00322168" w:rsidRPr="00694B30">
              <w:rPr>
                <w:sz w:val="16"/>
                <w:szCs w:val="16"/>
                <w:lang w:val="fr-FR"/>
              </w:rPr>
              <w:t>&lt;</w:t>
            </w:r>
            <w:r w:rsidRPr="00694B30">
              <w:rPr>
                <w:sz w:val="16"/>
                <w:szCs w:val="16"/>
                <w:lang w:val="fr-FR"/>
              </w:rPr>
              <w:t xml:space="preserve">192,31 mais </w:t>
            </w:r>
            <w:r w:rsidR="001B5145" w:rsidRPr="00694B30">
              <w:rPr>
                <w:sz w:val="16"/>
                <w:szCs w:val="16"/>
                <w:lang w:val="fr-FR"/>
              </w:rPr>
              <w:t>&gt;/=</w:t>
            </w:r>
            <w:r w:rsidRPr="00694B30">
              <w:rPr>
                <w:sz w:val="16"/>
                <w:szCs w:val="16"/>
                <w:lang w:val="fr-FR"/>
              </w:rPr>
              <w:t>125 dtex, non conditionnés pour la vente au détail, nda</w:t>
            </w:r>
          </w:p>
          <w:p w14:paraId="08AF9216" w14:textId="7A4B0FC0" w:rsidR="00C62801" w:rsidRPr="00694B30" w:rsidRDefault="00C62801" w:rsidP="00AB2BA3">
            <w:pPr>
              <w:jc w:val="left"/>
              <w:rPr>
                <w:sz w:val="16"/>
                <w:szCs w:val="16"/>
                <w:lang w:val="fr-FR"/>
              </w:rPr>
            </w:pPr>
            <w:r w:rsidRPr="00694B30">
              <w:rPr>
                <w:sz w:val="16"/>
                <w:szCs w:val="16"/>
                <w:lang w:val="fr-FR"/>
              </w:rPr>
              <w:t xml:space="preserve">Fils de coton, </w:t>
            </w:r>
            <w:r w:rsidR="00322168" w:rsidRPr="00694B30">
              <w:rPr>
                <w:sz w:val="16"/>
                <w:szCs w:val="16"/>
                <w:lang w:val="fr-FR"/>
              </w:rPr>
              <w:t>&lt;</w:t>
            </w:r>
            <w:r w:rsidRPr="00694B30">
              <w:rPr>
                <w:sz w:val="16"/>
                <w:szCs w:val="16"/>
                <w:lang w:val="fr-FR"/>
              </w:rPr>
              <w:t xml:space="preserve">85%, retors, peignés, </w:t>
            </w:r>
            <w:r w:rsidR="00322168" w:rsidRPr="00694B30">
              <w:rPr>
                <w:sz w:val="16"/>
                <w:szCs w:val="16"/>
                <w:lang w:val="fr-FR"/>
              </w:rPr>
              <w:t>&lt;</w:t>
            </w:r>
            <w:r w:rsidRPr="00694B30">
              <w:rPr>
                <w:sz w:val="16"/>
                <w:szCs w:val="16"/>
                <w:lang w:val="fr-FR"/>
              </w:rPr>
              <w:t>125 dtex, non conditionnés pour la vente</w:t>
            </w:r>
            <w:r w:rsidR="008E10D7" w:rsidRPr="00694B30">
              <w:rPr>
                <w:sz w:val="16"/>
                <w:szCs w:val="16"/>
                <w:lang w:val="fr-FR"/>
              </w:rPr>
              <w:t xml:space="preserve"> </w:t>
            </w:r>
            <w:r w:rsidRPr="00694B30">
              <w:rPr>
                <w:sz w:val="16"/>
                <w:szCs w:val="16"/>
                <w:lang w:val="fr-FR"/>
              </w:rPr>
              <w:t>au détail, nda</w:t>
            </w:r>
          </w:p>
          <w:p w14:paraId="6700C6C0" w14:textId="6763CF03" w:rsidR="005874FB" w:rsidRPr="00694B30" w:rsidRDefault="00C62801" w:rsidP="00AB2BA3">
            <w:pPr>
              <w:jc w:val="left"/>
              <w:rPr>
                <w:sz w:val="16"/>
                <w:szCs w:val="16"/>
                <w:lang w:val="fr-FR"/>
              </w:rPr>
            </w:pPr>
            <w:r w:rsidRPr="00694B30">
              <w:rPr>
                <w:sz w:val="16"/>
                <w:szCs w:val="16"/>
                <w:lang w:val="fr-FR"/>
              </w:rPr>
              <w:t xml:space="preserve">Fils de coton (autres que fils à coudre), </w:t>
            </w:r>
            <w:r w:rsidR="001B5145" w:rsidRPr="00694B30">
              <w:rPr>
                <w:sz w:val="16"/>
                <w:szCs w:val="16"/>
                <w:lang w:val="fr-FR"/>
              </w:rPr>
              <w:t>&gt;/=</w:t>
            </w:r>
            <w:r w:rsidRPr="00694B30">
              <w:rPr>
                <w:sz w:val="16"/>
                <w:szCs w:val="16"/>
                <w:lang w:val="fr-FR"/>
              </w:rPr>
              <w:t>85%</w:t>
            </w:r>
            <w:r w:rsidR="00AC15CE" w:rsidRPr="00694B30">
              <w:rPr>
                <w:sz w:val="16"/>
                <w:szCs w:val="16"/>
                <w:lang w:val="fr-FR"/>
              </w:rPr>
              <w:t>,</w:t>
            </w:r>
            <w:r w:rsidRPr="00694B30">
              <w:rPr>
                <w:sz w:val="16"/>
                <w:szCs w:val="16"/>
                <w:lang w:val="fr-FR"/>
              </w:rPr>
              <w:t xml:space="preserve"> conditionnés pour la vente au détail</w:t>
            </w:r>
          </w:p>
          <w:p w14:paraId="528407D2" w14:textId="4978DE99" w:rsidR="00C62801" w:rsidRPr="00694B30" w:rsidRDefault="00C62801" w:rsidP="00AB2BA3">
            <w:pPr>
              <w:jc w:val="left"/>
              <w:rPr>
                <w:sz w:val="16"/>
                <w:szCs w:val="16"/>
                <w:lang w:val="fr-FR"/>
              </w:rPr>
            </w:pPr>
            <w:r w:rsidRPr="00694B30">
              <w:rPr>
                <w:sz w:val="16"/>
                <w:szCs w:val="16"/>
                <w:lang w:val="fr-FR"/>
              </w:rPr>
              <w:t>Fils de coton autres que fils à coudre,</w:t>
            </w:r>
            <w:r w:rsidR="008E10D7" w:rsidRPr="00694B30">
              <w:rPr>
                <w:sz w:val="16"/>
                <w:szCs w:val="16"/>
                <w:lang w:val="fr-FR"/>
              </w:rPr>
              <w:t xml:space="preserve"> </w:t>
            </w:r>
            <w:r w:rsidR="00322168" w:rsidRPr="00694B30">
              <w:rPr>
                <w:sz w:val="16"/>
                <w:szCs w:val="16"/>
                <w:lang w:val="fr-FR"/>
              </w:rPr>
              <w:t>&lt;</w:t>
            </w:r>
            <w:r w:rsidRPr="00694B30">
              <w:rPr>
                <w:sz w:val="16"/>
                <w:szCs w:val="16"/>
                <w:lang w:val="fr-FR"/>
              </w:rPr>
              <w:t>85%, conditionnés</w:t>
            </w:r>
            <w:r w:rsidR="008E10D7" w:rsidRPr="00694B30">
              <w:rPr>
                <w:sz w:val="16"/>
                <w:szCs w:val="16"/>
                <w:lang w:val="fr-FR"/>
              </w:rPr>
              <w:t xml:space="preserve"> </w:t>
            </w:r>
            <w:r w:rsidRPr="00694B30">
              <w:rPr>
                <w:sz w:val="16"/>
                <w:szCs w:val="16"/>
                <w:lang w:val="fr-FR"/>
              </w:rPr>
              <w:t>pour la vente au d</w:t>
            </w:r>
            <w:r w:rsidR="00644A7C" w:rsidRPr="00694B30">
              <w:rPr>
                <w:sz w:val="16"/>
                <w:szCs w:val="16"/>
                <w:lang w:val="fr-FR"/>
              </w:rPr>
              <w:t>ét</w:t>
            </w:r>
            <w:r w:rsidRPr="00694B30">
              <w:rPr>
                <w:sz w:val="16"/>
                <w:szCs w:val="16"/>
                <w:lang w:val="fr-FR"/>
              </w:rPr>
              <w:t>ail</w:t>
            </w:r>
          </w:p>
          <w:p w14:paraId="4DD646CA" w14:textId="21243238" w:rsidR="00C62801" w:rsidRPr="00694B30" w:rsidRDefault="00C62801" w:rsidP="00AB2BA3">
            <w:pPr>
              <w:jc w:val="left"/>
              <w:rPr>
                <w:sz w:val="16"/>
                <w:szCs w:val="16"/>
                <w:lang w:val="fr-FR"/>
              </w:rPr>
            </w:pPr>
            <w:r w:rsidRPr="00694B30">
              <w:rPr>
                <w:sz w:val="16"/>
                <w:szCs w:val="16"/>
                <w:lang w:val="fr-FR"/>
              </w:rPr>
              <w:t xml:space="preserve">Tissus de coton, </w:t>
            </w:r>
            <w:r w:rsidR="001B5145" w:rsidRPr="00694B30">
              <w:rPr>
                <w:sz w:val="16"/>
                <w:szCs w:val="16"/>
                <w:lang w:val="fr-FR"/>
              </w:rPr>
              <w:t>&gt;/=</w:t>
            </w:r>
            <w:r w:rsidRPr="00694B30">
              <w:rPr>
                <w:sz w:val="16"/>
                <w:szCs w:val="16"/>
                <w:lang w:val="fr-FR"/>
              </w:rPr>
              <w:t>85%,</w:t>
            </w:r>
            <w:r w:rsidR="008E10D7" w:rsidRPr="00694B30">
              <w:rPr>
                <w:sz w:val="16"/>
                <w:szCs w:val="16"/>
                <w:lang w:val="fr-FR"/>
              </w:rPr>
              <w:t xml:space="preserve"> </w:t>
            </w:r>
            <w:r w:rsidRPr="00694B30">
              <w:rPr>
                <w:sz w:val="16"/>
                <w:szCs w:val="16"/>
                <w:lang w:val="fr-FR"/>
              </w:rPr>
              <w:t>à armure toile,</w:t>
            </w:r>
            <w:r w:rsidR="008E10D7" w:rsidRPr="00694B30">
              <w:rPr>
                <w:sz w:val="16"/>
                <w:szCs w:val="16"/>
                <w:lang w:val="fr-FR"/>
              </w:rPr>
              <w:t xml:space="preserve"> </w:t>
            </w:r>
            <w:r w:rsidR="00322168" w:rsidRPr="00694B30">
              <w:rPr>
                <w:sz w:val="16"/>
                <w:szCs w:val="16"/>
                <w:lang w:val="fr-FR"/>
              </w:rPr>
              <w:t>&lt;</w:t>
            </w:r>
            <w:r w:rsidRPr="00694B30">
              <w:rPr>
                <w:sz w:val="16"/>
                <w:szCs w:val="16"/>
                <w:lang w:val="fr-FR"/>
              </w:rPr>
              <w:t>/</w:t>
            </w:r>
            <w:r w:rsidR="001B5145" w:rsidRPr="00694B30">
              <w:rPr>
                <w:sz w:val="16"/>
                <w:szCs w:val="16"/>
                <w:lang w:val="fr-FR"/>
              </w:rPr>
              <w:t>=</w:t>
            </w:r>
            <w:r w:rsidRPr="00694B30">
              <w:rPr>
                <w:sz w:val="16"/>
                <w:szCs w:val="16"/>
                <w:lang w:val="fr-FR"/>
              </w:rPr>
              <w:t>100g/m</w:t>
            </w:r>
            <w:r w:rsidR="0048257B" w:rsidRPr="00694B30">
              <w:rPr>
                <w:sz w:val="16"/>
                <w:szCs w:val="16"/>
                <w:lang w:val="fr-FR"/>
              </w:rPr>
              <w:t>²</w:t>
            </w:r>
            <w:r w:rsidRPr="00694B30">
              <w:rPr>
                <w:sz w:val="16"/>
                <w:szCs w:val="16"/>
                <w:lang w:val="fr-FR"/>
              </w:rPr>
              <w:t>,</w:t>
            </w:r>
            <w:r w:rsidR="008E10D7" w:rsidRPr="00694B30">
              <w:rPr>
                <w:sz w:val="16"/>
                <w:szCs w:val="16"/>
                <w:lang w:val="fr-FR"/>
              </w:rPr>
              <w:t xml:space="preserve"> </w:t>
            </w:r>
            <w:r w:rsidRPr="00694B30">
              <w:rPr>
                <w:sz w:val="16"/>
                <w:szCs w:val="16"/>
                <w:lang w:val="fr-FR"/>
              </w:rPr>
              <w:t>écrus</w:t>
            </w:r>
          </w:p>
          <w:p w14:paraId="6784298D" w14:textId="7C4D2138" w:rsidR="00C62801" w:rsidRPr="00694B30" w:rsidRDefault="00C62801" w:rsidP="00AB2BA3">
            <w:pPr>
              <w:jc w:val="left"/>
              <w:rPr>
                <w:sz w:val="16"/>
                <w:szCs w:val="16"/>
                <w:lang w:val="fr-FR"/>
              </w:rPr>
            </w:pPr>
            <w:r w:rsidRPr="00694B30">
              <w:rPr>
                <w:sz w:val="16"/>
                <w:szCs w:val="16"/>
                <w:lang w:val="fr-FR"/>
              </w:rPr>
              <w:t>Tissus de coton, &gt;/</w:t>
            </w:r>
            <w:r w:rsidR="001B5145" w:rsidRPr="00694B30">
              <w:rPr>
                <w:sz w:val="16"/>
                <w:szCs w:val="16"/>
                <w:lang w:val="fr-FR"/>
              </w:rPr>
              <w:t>=</w:t>
            </w:r>
            <w:r w:rsidRPr="00694B30">
              <w:rPr>
                <w:sz w:val="16"/>
                <w:szCs w:val="16"/>
                <w:lang w:val="fr-FR"/>
              </w:rPr>
              <w:t>85%,</w:t>
            </w:r>
            <w:r w:rsidR="008E10D7" w:rsidRPr="00694B30">
              <w:rPr>
                <w:sz w:val="16"/>
                <w:szCs w:val="16"/>
                <w:lang w:val="fr-FR"/>
              </w:rPr>
              <w:t xml:space="preserve"> </w:t>
            </w:r>
            <w:r w:rsidRPr="00694B30">
              <w:rPr>
                <w:sz w:val="16"/>
                <w:szCs w:val="16"/>
                <w:lang w:val="fr-FR"/>
              </w:rPr>
              <w:t>à armure toile,</w:t>
            </w:r>
            <w:r w:rsidR="008E10D7" w:rsidRPr="00694B30">
              <w:rPr>
                <w:sz w:val="16"/>
                <w:szCs w:val="16"/>
                <w:lang w:val="fr-FR"/>
              </w:rPr>
              <w:t xml:space="preserve"> </w:t>
            </w:r>
            <w:r w:rsidR="00FC1444" w:rsidRPr="00694B30">
              <w:rPr>
                <w:sz w:val="16"/>
                <w:szCs w:val="16"/>
                <w:lang w:val="fr-FR"/>
              </w:rPr>
              <w:t>&gt;</w:t>
            </w:r>
            <w:r w:rsidRPr="00694B30">
              <w:rPr>
                <w:sz w:val="16"/>
                <w:szCs w:val="16"/>
                <w:lang w:val="fr-FR"/>
              </w:rPr>
              <w:t>100g/m</w:t>
            </w:r>
            <w:r w:rsidR="0048257B" w:rsidRPr="00694B30">
              <w:rPr>
                <w:sz w:val="16"/>
                <w:szCs w:val="16"/>
                <w:lang w:val="fr-FR"/>
              </w:rPr>
              <w:t>²</w:t>
            </w:r>
            <w:r w:rsidRPr="00694B30">
              <w:rPr>
                <w:sz w:val="16"/>
                <w:szCs w:val="16"/>
                <w:lang w:val="fr-FR"/>
              </w:rPr>
              <w:t>,</w:t>
            </w:r>
            <w:r w:rsidR="008E10D7" w:rsidRPr="00694B30">
              <w:rPr>
                <w:sz w:val="16"/>
                <w:szCs w:val="16"/>
                <w:lang w:val="fr-FR"/>
              </w:rPr>
              <w:t xml:space="preserve"> </w:t>
            </w:r>
            <w:r w:rsidR="00322168" w:rsidRPr="00694B30">
              <w:rPr>
                <w:sz w:val="16"/>
                <w:szCs w:val="16"/>
                <w:lang w:val="fr-FR"/>
              </w:rPr>
              <w:t>&lt;</w:t>
            </w:r>
            <w:r w:rsidR="006719F9" w:rsidRPr="00694B30">
              <w:rPr>
                <w:sz w:val="16"/>
                <w:szCs w:val="16"/>
                <w:lang w:val="fr-FR"/>
              </w:rPr>
              <w:t>/</w:t>
            </w:r>
            <w:r w:rsidR="001B5145" w:rsidRPr="00694B30">
              <w:rPr>
                <w:sz w:val="16"/>
                <w:szCs w:val="16"/>
                <w:lang w:val="fr-FR"/>
              </w:rPr>
              <w:t>=</w:t>
            </w:r>
            <w:r w:rsidRPr="00694B30">
              <w:rPr>
                <w:sz w:val="16"/>
                <w:szCs w:val="16"/>
                <w:lang w:val="fr-FR"/>
              </w:rPr>
              <w:t>200g/m</w:t>
            </w:r>
            <w:r w:rsidR="0048257B" w:rsidRPr="00694B30">
              <w:rPr>
                <w:sz w:val="16"/>
                <w:szCs w:val="16"/>
                <w:lang w:val="fr-FR"/>
              </w:rPr>
              <w:t>²</w:t>
            </w:r>
            <w:r w:rsidRPr="00694B30">
              <w:rPr>
                <w:sz w:val="16"/>
                <w:szCs w:val="16"/>
                <w:lang w:val="fr-FR"/>
              </w:rPr>
              <w:t>, écrus</w:t>
            </w:r>
          </w:p>
          <w:p w14:paraId="75FCA614" w14:textId="1472344D" w:rsidR="00C62801" w:rsidRPr="00694B30" w:rsidRDefault="00C62801" w:rsidP="00AB2BA3">
            <w:pPr>
              <w:jc w:val="left"/>
              <w:rPr>
                <w:sz w:val="16"/>
                <w:szCs w:val="16"/>
                <w:lang w:val="fr-FR"/>
              </w:rPr>
            </w:pPr>
            <w:r w:rsidRPr="00694B30">
              <w:rPr>
                <w:sz w:val="16"/>
                <w:szCs w:val="16"/>
                <w:lang w:val="fr-FR"/>
              </w:rPr>
              <w:t xml:space="preserve">Tissus de coton, </w:t>
            </w:r>
            <w:r w:rsidR="001B5145" w:rsidRPr="00694B30">
              <w:rPr>
                <w:sz w:val="16"/>
                <w:szCs w:val="16"/>
                <w:lang w:val="fr-FR"/>
              </w:rPr>
              <w:t>&gt;/=</w:t>
            </w:r>
            <w:r w:rsidRPr="00694B30">
              <w:rPr>
                <w:sz w:val="16"/>
                <w:szCs w:val="16"/>
                <w:lang w:val="fr-FR"/>
              </w:rPr>
              <w:t>85%, à armure sergé,</w:t>
            </w:r>
            <w:r w:rsidR="008E10D7" w:rsidRPr="00694B30">
              <w:rPr>
                <w:sz w:val="16"/>
                <w:szCs w:val="16"/>
                <w:lang w:val="fr-FR"/>
              </w:rPr>
              <w:t xml:space="preserve"> </w:t>
            </w:r>
            <w:r w:rsidR="00322168" w:rsidRPr="00694B30">
              <w:rPr>
                <w:sz w:val="16"/>
                <w:szCs w:val="16"/>
                <w:lang w:val="fr-FR"/>
              </w:rPr>
              <w:t>&lt;</w:t>
            </w:r>
            <w:r w:rsidRPr="00694B30">
              <w:rPr>
                <w:sz w:val="16"/>
                <w:szCs w:val="16"/>
                <w:lang w:val="fr-FR"/>
              </w:rPr>
              <w:t>/</w:t>
            </w:r>
            <w:r w:rsidR="001B5145" w:rsidRPr="00694B30">
              <w:rPr>
                <w:sz w:val="16"/>
                <w:szCs w:val="16"/>
                <w:lang w:val="fr-FR"/>
              </w:rPr>
              <w:t>=</w:t>
            </w:r>
            <w:r w:rsidRPr="00694B30">
              <w:rPr>
                <w:sz w:val="16"/>
                <w:szCs w:val="16"/>
                <w:lang w:val="fr-FR"/>
              </w:rPr>
              <w:t>200g/m</w:t>
            </w:r>
            <w:r w:rsidR="0048257B" w:rsidRPr="00694B30">
              <w:rPr>
                <w:sz w:val="16"/>
                <w:szCs w:val="16"/>
                <w:lang w:val="fr-FR"/>
              </w:rPr>
              <w:t>²</w:t>
            </w:r>
            <w:r w:rsidRPr="00694B30">
              <w:rPr>
                <w:sz w:val="16"/>
                <w:szCs w:val="16"/>
                <w:lang w:val="fr-FR"/>
              </w:rPr>
              <w:t>,</w:t>
            </w:r>
            <w:r w:rsidR="008E10D7" w:rsidRPr="00694B30">
              <w:rPr>
                <w:sz w:val="16"/>
                <w:szCs w:val="16"/>
                <w:lang w:val="fr-FR"/>
              </w:rPr>
              <w:t xml:space="preserve"> </w:t>
            </w:r>
            <w:r w:rsidRPr="00694B30">
              <w:rPr>
                <w:sz w:val="16"/>
                <w:szCs w:val="16"/>
                <w:lang w:val="fr-FR"/>
              </w:rPr>
              <w:t>écrus</w:t>
            </w:r>
          </w:p>
          <w:p w14:paraId="536FC972" w14:textId="490F7992" w:rsidR="00C62801" w:rsidRPr="00694B30" w:rsidRDefault="00C62801" w:rsidP="00AB2BA3">
            <w:pPr>
              <w:jc w:val="left"/>
              <w:rPr>
                <w:sz w:val="16"/>
                <w:szCs w:val="16"/>
                <w:lang w:val="fr-FR"/>
              </w:rPr>
            </w:pPr>
            <w:r w:rsidRPr="00694B30">
              <w:rPr>
                <w:sz w:val="16"/>
                <w:szCs w:val="16"/>
                <w:lang w:val="fr-FR"/>
              </w:rPr>
              <w:t xml:space="preserve">Tissus de coton, </w:t>
            </w:r>
            <w:r w:rsidR="001B5145" w:rsidRPr="00694B30">
              <w:rPr>
                <w:sz w:val="16"/>
                <w:szCs w:val="16"/>
                <w:lang w:val="fr-FR"/>
              </w:rPr>
              <w:t>&gt;/=</w:t>
            </w:r>
            <w:r w:rsidRPr="00694B30">
              <w:rPr>
                <w:sz w:val="16"/>
                <w:szCs w:val="16"/>
                <w:lang w:val="fr-FR"/>
              </w:rPr>
              <w:t xml:space="preserve">85%, </w:t>
            </w:r>
            <w:r w:rsidR="00322168" w:rsidRPr="00694B30">
              <w:rPr>
                <w:sz w:val="16"/>
                <w:szCs w:val="16"/>
                <w:lang w:val="fr-FR"/>
              </w:rPr>
              <w:t>&lt;</w:t>
            </w:r>
            <w:r w:rsidRPr="00694B30">
              <w:rPr>
                <w:sz w:val="16"/>
                <w:szCs w:val="16"/>
                <w:lang w:val="fr-FR"/>
              </w:rPr>
              <w:t>/</w:t>
            </w:r>
            <w:r w:rsidR="001B5145" w:rsidRPr="00694B30">
              <w:rPr>
                <w:sz w:val="16"/>
                <w:szCs w:val="16"/>
                <w:lang w:val="fr-FR"/>
              </w:rPr>
              <w:t>=</w:t>
            </w:r>
            <w:r w:rsidRPr="00694B30">
              <w:rPr>
                <w:sz w:val="16"/>
                <w:szCs w:val="16"/>
                <w:lang w:val="fr-FR"/>
              </w:rPr>
              <w:t>200g/m</w:t>
            </w:r>
            <w:r w:rsidR="006719F9" w:rsidRPr="00694B30">
              <w:rPr>
                <w:sz w:val="16"/>
                <w:szCs w:val="16"/>
                <w:lang w:val="fr-FR"/>
              </w:rPr>
              <w:t>²</w:t>
            </w:r>
            <w:r w:rsidRPr="00694B30">
              <w:rPr>
                <w:sz w:val="16"/>
                <w:szCs w:val="16"/>
                <w:lang w:val="fr-FR"/>
              </w:rPr>
              <w:t>, écrus, nda</w:t>
            </w:r>
          </w:p>
          <w:p w14:paraId="662A43D6" w14:textId="2C4955ED" w:rsidR="00C62801" w:rsidRPr="00694B30" w:rsidRDefault="00C62801" w:rsidP="00AB2BA3">
            <w:pPr>
              <w:jc w:val="left"/>
              <w:rPr>
                <w:sz w:val="16"/>
                <w:szCs w:val="16"/>
                <w:lang w:val="fr-FR"/>
              </w:rPr>
            </w:pPr>
            <w:r w:rsidRPr="00694B30">
              <w:rPr>
                <w:sz w:val="16"/>
                <w:szCs w:val="16"/>
                <w:lang w:val="fr-FR"/>
              </w:rPr>
              <w:t xml:space="preserve">Tissus de coton, </w:t>
            </w:r>
            <w:r w:rsidR="00103A18" w:rsidRPr="00694B30">
              <w:rPr>
                <w:sz w:val="16"/>
                <w:szCs w:val="16"/>
                <w:lang w:val="fr-FR"/>
              </w:rPr>
              <w:t>&gt;/</w:t>
            </w:r>
            <w:r w:rsidR="001B5145" w:rsidRPr="00694B30">
              <w:rPr>
                <w:sz w:val="16"/>
                <w:szCs w:val="16"/>
                <w:lang w:val="fr-FR"/>
              </w:rPr>
              <w:t>=</w:t>
            </w:r>
            <w:r w:rsidR="00103A18" w:rsidRPr="00694B30">
              <w:rPr>
                <w:sz w:val="16"/>
                <w:szCs w:val="16"/>
                <w:lang w:val="fr-FR"/>
              </w:rPr>
              <w:t>85%,</w:t>
            </w:r>
            <w:r w:rsidR="008E10D7" w:rsidRPr="00694B30">
              <w:rPr>
                <w:sz w:val="16"/>
                <w:szCs w:val="16"/>
                <w:lang w:val="fr-FR"/>
              </w:rPr>
              <w:t xml:space="preserve"> </w:t>
            </w:r>
            <w:r w:rsidR="00103A18" w:rsidRPr="00694B30">
              <w:rPr>
                <w:sz w:val="16"/>
                <w:szCs w:val="16"/>
                <w:lang w:val="fr-FR"/>
              </w:rPr>
              <w:t>à armure toile,</w:t>
            </w:r>
            <w:r w:rsidR="008E10D7" w:rsidRPr="00694B30">
              <w:rPr>
                <w:sz w:val="16"/>
                <w:szCs w:val="16"/>
                <w:lang w:val="fr-FR"/>
              </w:rPr>
              <w:t xml:space="preserve"> </w:t>
            </w:r>
            <w:r w:rsidR="00322168" w:rsidRPr="00694B30">
              <w:rPr>
                <w:sz w:val="16"/>
                <w:szCs w:val="16"/>
                <w:lang w:val="fr-FR"/>
              </w:rPr>
              <w:t>&lt;</w:t>
            </w:r>
            <w:r w:rsidR="00103A18" w:rsidRPr="00694B30">
              <w:rPr>
                <w:sz w:val="16"/>
                <w:szCs w:val="16"/>
                <w:lang w:val="fr-FR"/>
              </w:rPr>
              <w:t>/</w:t>
            </w:r>
            <w:r w:rsidR="001B5145" w:rsidRPr="00694B30">
              <w:rPr>
                <w:sz w:val="16"/>
                <w:szCs w:val="16"/>
                <w:lang w:val="fr-FR"/>
              </w:rPr>
              <w:t>=</w:t>
            </w:r>
            <w:r w:rsidR="00103A18" w:rsidRPr="00694B30">
              <w:rPr>
                <w:sz w:val="16"/>
                <w:szCs w:val="16"/>
                <w:lang w:val="fr-FR"/>
              </w:rPr>
              <w:t>100g/m</w:t>
            </w:r>
            <w:r w:rsidR="0048257B" w:rsidRPr="00694B30">
              <w:rPr>
                <w:sz w:val="16"/>
                <w:szCs w:val="16"/>
                <w:lang w:val="fr-FR"/>
              </w:rPr>
              <w:t>²</w:t>
            </w:r>
            <w:r w:rsidR="00103A18" w:rsidRPr="00694B30">
              <w:rPr>
                <w:sz w:val="16"/>
                <w:szCs w:val="16"/>
                <w:lang w:val="fr-FR"/>
              </w:rPr>
              <w:t>, blanchis</w:t>
            </w:r>
          </w:p>
          <w:p w14:paraId="113AC5EC" w14:textId="5EEFB03F" w:rsidR="00C62801" w:rsidRPr="00694B30" w:rsidRDefault="00C62801" w:rsidP="00AB2BA3">
            <w:pPr>
              <w:jc w:val="left"/>
              <w:rPr>
                <w:sz w:val="16"/>
                <w:szCs w:val="16"/>
                <w:lang w:val="fr-FR"/>
              </w:rPr>
            </w:pPr>
            <w:r w:rsidRPr="00694B30">
              <w:rPr>
                <w:sz w:val="16"/>
                <w:szCs w:val="16"/>
                <w:lang w:val="fr-FR"/>
              </w:rPr>
              <w:t xml:space="preserve">Tissus de coton, </w:t>
            </w:r>
            <w:r w:rsidR="00103A18" w:rsidRPr="00694B30">
              <w:rPr>
                <w:sz w:val="16"/>
                <w:szCs w:val="16"/>
                <w:lang w:val="fr-FR"/>
              </w:rPr>
              <w:t>&gt;/</w:t>
            </w:r>
            <w:r w:rsidR="001B5145" w:rsidRPr="00694B30">
              <w:rPr>
                <w:sz w:val="16"/>
                <w:szCs w:val="16"/>
                <w:lang w:val="fr-FR"/>
              </w:rPr>
              <w:t>=</w:t>
            </w:r>
            <w:r w:rsidR="00103A18" w:rsidRPr="00694B30">
              <w:rPr>
                <w:sz w:val="16"/>
                <w:szCs w:val="16"/>
                <w:lang w:val="fr-FR"/>
              </w:rPr>
              <w:t>85%,</w:t>
            </w:r>
            <w:r w:rsidR="008E10D7" w:rsidRPr="00694B30">
              <w:rPr>
                <w:sz w:val="16"/>
                <w:szCs w:val="16"/>
                <w:lang w:val="fr-FR"/>
              </w:rPr>
              <w:t xml:space="preserve"> </w:t>
            </w:r>
            <w:r w:rsidR="00103A18" w:rsidRPr="00694B30">
              <w:rPr>
                <w:sz w:val="16"/>
                <w:szCs w:val="16"/>
                <w:lang w:val="fr-FR"/>
              </w:rPr>
              <w:t>à armure toile,</w:t>
            </w:r>
            <w:r w:rsidR="008E10D7" w:rsidRPr="00694B30">
              <w:rPr>
                <w:sz w:val="16"/>
                <w:szCs w:val="16"/>
                <w:lang w:val="fr-FR"/>
              </w:rPr>
              <w:t xml:space="preserve"> </w:t>
            </w:r>
            <w:r w:rsidR="00103A18" w:rsidRPr="00694B30">
              <w:rPr>
                <w:sz w:val="16"/>
                <w:szCs w:val="16"/>
                <w:lang w:val="fr-FR"/>
              </w:rPr>
              <w:t>&gt;100g/m</w:t>
            </w:r>
            <w:r w:rsidR="0048257B" w:rsidRPr="00694B30">
              <w:rPr>
                <w:sz w:val="16"/>
                <w:szCs w:val="16"/>
                <w:lang w:val="fr-FR"/>
              </w:rPr>
              <w:t>²</w:t>
            </w:r>
            <w:r w:rsidR="00103A18" w:rsidRPr="00694B30">
              <w:rPr>
                <w:sz w:val="16"/>
                <w:szCs w:val="16"/>
                <w:lang w:val="fr-FR"/>
              </w:rPr>
              <w:t>,</w:t>
            </w:r>
            <w:r w:rsidR="008E10D7" w:rsidRPr="00694B30">
              <w:rPr>
                <w:sz w:val="16"/>
                <w:szCs w:val="16"/>
                <w:lang w:val="fr-FR"/>
              </w:rPr>
              <w:t xml:space="preserve"> </w:t>
            </w:r>
            <w:r w:rsidR="00322168" w:rsidRPr="00694B30">
              <w:rPr>
                <w:sz w:val="16"/>
                <w:szCs w:val="16"/>
                <w:lang w:val="fr-FR"/>
              </w:rPr>
              <w:t>&lt;</w:t>
            </w:r>
            <w:r w:rsidR="00103A18" w:rsidRPr="00694B30">
              <w:rPr>
                <w:sz w:val="16"/>
                <w:szCs w:val="16"/>
                <w:lang w:val="fr-FR"/>
              </w:rPr>
              <w:t>/</w:t>
            </w:r>
            <w:r w:rsidR="001B5145" w:rsidRPr="00694B30">
              <w:rPr>
                <w:sz w:val="16"/>
                <w:szCs w:val="16"/>
                <w:lang w:val="fr-FR"/>
              </w:rPr>
              <w:t>=</w:t>
            </w:r>
            <w:r w:rsidR="00103A18" w:rsidRPr="00694B30">
              <w:rPr>
                <w:sz w:val="16"/>
                <w:szCs w:val="16"/>
                <w:lang w:val="fr-FR"/>
              </w:rPr>
              <w:t>200g/m</w:t>
            </w:r>
            <w:r w:rsidR="0048257B" w:rsidRPr="00694B30">
              <w:rPr>
                <w:sz w:val="16"/>
                <w:szCs w:val="16"/>
                <w:lang w:val="fr-FR"/>
              </w:rPr>
              <w:t>²</w:t>
            </w:r>
            <w:r w:rsidR="00103A18" w:rsidRPr="00694B30">
              <w:rPr>
                <w:sz w:val="16"/>
                <w:szCs w:val="16"/>
                <w:lang w:val="fr-FR"/>
              </w:rPr>
              <w:t>, blanchis</w:t>
            </w:r>
          </w:p>
          <w:p w14:paraId="04813977" w14:textId="36006AD7" w:rsidR="00C62801" w:rsidRPr="00694B30" w:rsidRDefault="00C62801" w:rsidP="00AB2BA3">
            <w:pPr>
              <w:jc w:val="left"/>
              <w:rPr>
                <w:sz w:val="16"/>
                <w:szCs w:val="16"/>
                <w:lang w:val="fr-FR"/>
              </w:rPr>
            </w:pPr>
            <w:r w:rsidRPr="00694B30">
              <w:rPr>
                <w:sz w:val="16"/>
                <w:szCs w:val="16"/>
                <w:lang w:val="fr-FR"/>
              </w:rPr>
              <w:t xml:space="preserve">Tissus de coton, </w:t>
            </w:r>
            <w:r w:rsidR="001B5145" w:rsidRPr="00694B30">
              <w:rPr>
                <w:sz w:val="16"/>
                <w:szCs w:val="16"/>
                <w:lang w:val="fr-FR"/>
              </w:rPr>
              <w:t>&gt;/=</w:t>
            </w:r>
            <w:r w:rsidR="00103A18" w:rsidRPr="00694B30">
              <w:rPr>
                <w:sz w:val="16"/>
                <w:szCs w:val="16"/>
                <w:lang w:val="fr-FR"/>
              </w:rPr>
              <w:t>85%,</w:t>
            </w:r>
            <w:r w:rsidR="008E10D7" w:rsidRPr="00694B30">
              <w:rPr>
                <w:sz w:val="16"/>
                <w:szCs w:val="16"/>
                <w:lang w:val="fr-FR"/>
              </w:rPr>
              <w:t xml:space="preserve"> </w:t>
            </w:r>
            <w:r w:rsidR="00103A18" w:rsidRPr="00694B30">
              <w:rPr>
                <w:sz w:val="16"/>
                <w:szCs w:val="16"/>
                <w:lang w:val="fr-FR"/>
              </w:rPr>
              <w:t>à armure sergé,</w:t>
            </w:r>
            <w:r w:rsidR="008E10D7" w:rsidRPr="00694B30">
              <w:rPr>
                <w:sz w:val="16"/>
                <w:szCs w:val="16"/>
                <w:lang w:val="fr-FR"/>
              </w:rPr>
              <w:t xml:space="preserve"> </w:t>
            </w:r>
            <w:r w:rsidR="00322168" w:rsidRPr="00694B30">
              <w:rPr>
                <w:sz w:val="16"/>
                <w:szCs w:val="16"/>
                <w:lang w:val="fr-FR"/>
              </w:rPr>
              <w:t>&lt;</w:t>
            </w:r>
            <w:r w:rsidR="00103A18" w:rsidRPr="00694B30">
              <w:rPr>
                <w:sz w:val="16"/>
                <w:szCs w:val="16"/>
                <w:lang w:val="fr-FR"/>
              </w:rPr>
              <w:t>/</w:t>
            </w:r>
            <w:r w:rsidR="001B5145" w:rsidRPr="00694B30">
              <w:rPr>
                <w:sz w:val="16"/>
                <w:szCs w:val="16"/>
                <w:lang w:val="fr-FR"/>
              </w:rPr>
              <w:t>=</w:t>
            </w:r>
            <w:r w:rsidR="00103A18" w:rsidRPr="00694B30">
              <w:rPr>
                <w:sz w:val="16"/>
                <w:szCs w:val="16"/>
                <w:lang w:val="fr-FR"/>
              </w:rPr>
              <w:t>200g/m</w:t>
            </w:r>
            <w:r w:rsidR="0048257B" w:rsidRPr="00694B30">
              <w:rPr>
                <w:sz w:val="16"/>
                <w:szCs w:val="16"/>
                <w:lang w:val="fr-FR"/>
              </w:rPr>
              <w:t>²</w:t>
            </w:r>
            <w:r w:rsidR="00103A18" w:rsidRPr="00694B30">
              <w:rPr>
                <w:sz w:val="16"/>
                <w:szCs w:val="16"/>
                <w:lang w:val="fr-FR"/>
              </w:rPr>
              <w:t>, blanchi</w:t>
            </w:r>
            <w:r w:rsidR="009D7CE1">
              <w:rPr>
                <w:sz w:val="16"/>
                <w:szCs w:val="16"/>
                <w:lang w:val="fr-FR"/>
              </w:rPr>
              <w:t>s</w:t>
            </w:r>
          </w:p>
          <w:p w14:paraId="73F76610" w14:textId="795B9835" w:rsidR="00C62801" w:rsidRPr="00694B30" w:rsidRDefault="00C62801" w:rsidP="00AB2BA3">
            <w:pPr>
              <w:jc w:val="left"/>
              <w:rPr>
                <w:sz w:val="16"/>
                <w:szCs w:val="16"/>
                <w:lang w:val="fr-FR"/>
              </w:rPr>
            </w:pPr>
            <w:r w:rsidRPr="00694B30">
              <w:rPr>
                <w:sz w:val="16"/>
                <w:szCs w:val="16"/>
                <w:lang w:val="fr-FR"/>
              </w:rPr>
              <w:t xml:space="preserve">Tissus de coton, </w:t>
            </w:r>
            <w:r w:rsidR="001B5145" w:rsidRPr="00694B30">
              <w:rPr>
                <w:sz w:val="16"/>
                <w:szCs w:val="16"/>
                <w:lang w:val="fr-FR"/>
              </w:rPr>
              <w:t>&gt;/=</w:t>
            </w:r>
            <w:r w:rsidR="00103A18" w:rsidRPr="00694B30">
              <w:rPr>
                <w:sz w:val="16"/>
                <w:szCs w:val="16"/>
                <w:lang w:val="fr-FR"/>
              </w:rPr>
              <w:t>85%,</w:t>
            </w:r>
            <w:r w:rsidR="008E10D7" w:rsidRPr="00694B30">
              <w:rPr>
                <w:sz w:val="16"/>
                <w:szCs w:val="16"/>
                <w:lang w:val="fr-FR"/>
              </w:rPr>
              <w:t xml:space="preserve"> </w:t>
            </w:r>
            <w:r w:rsidR="00322168" w:rsidRPr="00694B30">
              <w:rPr>
                <w:sz w:val="16"/>
                <w:szCs w:val="16"/>
                <w:lang w:val="fr-FR"/>
              </w:rPr>
              <w:t>&lt;</w:t>
            </w:r>
            <w:r w:rsidR="00103A18" w:rsidRPr="00694B30">
              <w:rPr>
                <w:sz w:val="16"/>
                <w:szCs w:val="16"/>
                <w:lang w:val="fr-FR"/>
              </w:rPr>
              <w:t>/</w:t>
            </w:r>
            <w:r w:rsidR="001B5145" w:rsidRPr="00694B30">
              <w:rPr>
                <w:sz w:val="16"/>
                <w:szCs w:val="16"/>
                <w:lang w:val="fr-FR"/>
              </w:rPr>
              <w:t>=</w:t>
            </w:r>
            <w:r w:rsidR="00103A18" w:rsidRPr="00694B30">
              <w:rPr>
                <w:sz w:val="16"/>
                <w:szCs w:val="16"/>
                <w:lang w:val="fr-FR"/>
              </w:rPr>
              <w:t>200g/m</w:t>
            </w:r>
            <w:r w:rsidR="0048257B" w:rsidRPr="00694B30">
              <w:rPr>
                <w:sz w:val="16"/>
                <w:szCs w:val="16"/>
                <w:lang w:val="fr-FR"/>
              </w:rPr>
              <w:t>²</w:t>
            </w:r>
            <w:r w:rsidR="00103A18" w:rsidRPr="00694B30">
              <w:rPr>
                <w:sz w:val="16"/>
                <w:szCs w:val="16"/>
                <w:lang w:val="fr-FR"/>
              </w:rPr>
              <w:t>, blanchis,</w:t>
            </w:r>
            <w:r w:rsidR="008E10D7" w:rsidRPr="00694B30">
              <w:rPr>
                <w:sz w:val="16"/>
                <w:szCs w:val="16"/>
                <w:lang w:val="fr-FR"/>
              </w:rPr>
              <w:t xml:space="preserve"> </w:t>
            </w:r>
            <w:r w:rsidR="00103A18" w:rsidRPr="00694B30">
              <w:rPr>
                <w:sz w:val="16"/>
                <w:szCs w:val="16"/>
                <w:lang w:val="fr-FR"/>
              </w:rPr>
              <w:t>nda</w:t>
            </w:r>
          </w:p>
          <w:p w14:paraId="045CA5F7" w14:textId="420FF5F5" w:rsidR="00C62801" w:rsidRPr="00694B30" w:rsidRDefault="00C62801" w:rsidP="00AB2BA3">
            <w:pPr>
              <w:jc w:val="left"/>
              <w:rPr>
                <w:sz w:val="16"/>
                <w:szCs w:val="16"/>
                <w:lang w:val="fr-FR"/>
              </w:rPr>
            </w:pPr>
            <w:r w:rsidRPr="00694B30">
              <w:rPr>
                <w:sz w:val="16"/>
                <w:szCs w:val="16"/>
                <w:lang w:val="fr-FR"/>
              </w:rPr>
              <w:t xml:space="preserve">Tissus de coton, </w:t>
            </w:r>
            <w:r w:rsidR="001B5145" w:rsidRPr="00694B30">
              <w:rPr>
                <w:sz w:val="16"/>
                <w:szCs w:val="16"/>
                <w:lang w:val="fr-FR"/>
              </w:rPr>
              <w:t>&gt;/=</w:t>
            </w:r>
            <w:r w:rsidR="00103A18" w:rsidRPr="00694B30">
              <w:rPr>
                <w:sz w:val="16"/>
                <w:szCs w:val="16"/>
                <w:lang w:val="fr-FR"/>
              </w:rPr>
              <w:t>85%, à armure toile,</w:t>
            </w:r>
            <w:r w:rsidR="008E10D7" w:rsidRPr="00694B30">
              <w:rPr>
                <w:sz w:val="16"/>
                <w:szCs w:val="16"/>
                <w:lang w:val="fr-FR"/>
              </w:rPr>
              <w:t xml:space="preserve"> </w:t>
            </w:r>
            <w:r w:rsidR="00322168" w:rsidRPr="00694B30">
              <w:rPr>
                <w:sz w:val="16"/>
                <w:szCs w:val="16"/>
                <w:lang w:val="fr-FR"/>
              </w:rPr>
              <w:t>&lt;</w:t>
            </w:r>
            <w:r w:rsidR="00103A18" w:rsidRPr="00694B30">
              <w:rPr>
                <w:sz w:val="16"/>
                <w:szCs w:val="16"/>
                <w:lang w:val="fr-FR"/>
              </w:rPr>
              <w:t>/</w:t>
            </w:r>
            <w:r w:rsidR="001B5145" w:rsidRPr="00694B30">
              <w:rPr>
                <w:sz w:val="16"/>
                <w:szCs w:val="16"/>
                <w:lang w:val="fr-FR"/>
              </w:rPr>
              <w:t>=</w:t>
            </w:r>
            <w:r w:rsidR="006719F9" w:rsidRPr="00694B30">
              <w:rPr>
                <w:sz w:val="16"/>
                <w:szCs w:val="16"/>
                <w:lang w:val="fr-FR"/>
              </w:rPr>
              <w:t>1</w:t>
            </w:r>
            <w:r w:rsidR="00103A18" w:rsidRPr="00694B30">
              <w:rPr>
                <w:sz w:val="16"/>
                <w:szCs w:val="16"/>
                <w:lang w:val="fr-FR"/>
              </w:rPr>
              <w:t>00g/m</w:t>
            </w:r>
            <w:r w:rsidR="0048257B" w:rsidRPr="00694B30">
              <w:rPr>
                <w:sz w:val="16"/>
                <w:szCs w:val="16"/>
                <w:lang w:val="fr-FR"/>
              </w:rPr>
              <w:t>²</w:t>
            </w:r>
            <w:r w:rsidR="00103A18" w:rsidRPr="00694B30">
              <w:rPr>
                <w:sz w:val="16"/>
                <w:szCs w:val="16"/>
                <w:lang w:val="fr-FR"/>
              </w:rPr>
              <w:t>,</w:t>
            </w:r>
            <w:r w:rsidR="008E10D7" w:rsidRPr="00694B30">
              <w:rPr>
                <w:sz w:val="16"/>
                <w:szCs w:val="16"/>
                <w:lang w:val="fr-FR"/>
              </w:rPr>
              <w:t xml:space="preserve"> </w:t>
            </w:r>
            <w:r w:rsidR="00103A18" w:rsidRPr="00694B30">
              <w:rPr>
                <w:sz w:val="16"/>
                <w:szCs w:val="16"/>
                <w:lang w:val="fr-FR"/>
              </w:rPr>
              <w:t>teints</w:t>
            </w:r>
          </w:p>
          <w:p w14:paraId="4B4FC5C1" w14:textId="1B6663D0" w:rsidR="00C62801" w:rsidRPr="00694B30" w:rsidRDefault="00C62801" w:rsidP="00AB2BA3">
            <w:pPr>
              <w:jc w:val="left"/>
              <w:rPr>
                <w:sz w:val="16"/>
                <w:szCs w:val="16"/>
                <w:lang w:val="fr-FR"/>
              </w:rPr>
            </w:pPr>
            <w:r w:rsidRPr="00694B30">
              <w:rPr>
                <w:sz w:val="16"/>
                <w:szCs w:val="16"/>
                <w:lang w:val="fr-FR"/>
              </w:rPr>
              <w:t xml:space="preserve">Tissus de coton, </w:t>
            </w:r>
            <w:r w:rsidR="001B5145" w:rsidRPr="00694B30">
              <w:rPr>
                <w:sz w:val="16"/>
                <w:szCs w:val="16"/>
                <w:lang w:val="fr-FR"/>
              </w:rPr>
              <w:t>&gt;/=</w:t>
            </w:r>
            <w:r w:rsidR="00103A18" w:rsidRPr="00694B30">
              <w:rPr>
                <w:sz w:val="16"/>
                <w:szCs w:val="16"/>
                <w:lang w:val="fr-FR"/>
              </w:rPr>
              <w:t>85%, à armure toile,</w:t>
            </w:r>
            <w:r w:rsidR="008E10D7" w:rsidRPr="00694B30">
              <w:rPr>
                <w:sz w:val="16"/>
                <w:szCs w:val="16"/>
                <w:lang w:val="fr-FR"/>
              </w:rPr>
              <w:t xml:space="preserve"> </w:t>
            </w:r>
            <w:r w:rsidR="00103A18" w:rsidRPr="00694B30">
              <w:rPr>
                <w:sz w:val="16"/>
                <w:szCs w:val="16"/>
                <w:lang w:val="fr-FR"/>
              </w:rPr>
              <w:t>&gt;</w:t>
            </w:r>
            <w:r w:rsidR="006719F9" w:rsidRPr="00694B30">
              <w:rPr>
                <w:sz w:val="16"/>
                <w:szCs w:val="16"/>
                <w:lang w:val="fr-FR"/>
              </w:rPr>
              <w:t>1</w:t>
            </w:r>
            <w:r w:rsidR="00103A18" w:rsidRPr="00694B30">
              <w:rPr>
                <w:sz w:val="16"/>
                <w:szCs w:val="16"/>
                <w:lang w:val="fr-FR"/>
              </w:rPr>
              <w:t>00g/m</w:t>
            </w:r>
            <w:r w:rsidR="00455E84" w:rsidRPr="00694B30">
              <w:rPr>
                <w:sz w:val="16"/>
                <w:szCs w:val="16"/>
                <w:lang w:val="fr-FR"/>
              </w:rPr>
              <w:t>²</w:t>
            </w:r>
            <w:r w:rsidR="00103A18" w:rsidRPr="00694B30">
              <w:rPr>
                <w:sz w:val="16"/>
                <w:szCs w:val="16"/>
                <w:lang w:val="fr-FR"/>
              </w:rPr>
              <w:t>,</w:t>
            </w:r>
            <w:r w:rsidR="008E10D7" w:rsidRPr="00694B30">
              <w:rPr>
                <w:sz w:val="16"/>
                <w:szCs w:val="16"/>
                <w:lang w:val="fr-FR"/>
              </w:rPr>
              <w:t xml:space="preserve"> </w:t>
            </w:r>
            <w:r w:rsidR="00322168" w:rsidRPr="00694B30">
              <w:rPr>
                <w:sz w:val="16"/>
                <w:szCs w:val="16"/>
                <w:lang w:val="fr-FR"/>
              </w:rPr>
              <w:t>&lt;</w:t>
            </w:r>
            <w:r w:rsidR="00103A18" w:rsidRPr="00694B30">
              <w:rPr>
                <w:sz w:val="16"/>
                <w:szCs w:val="16"/>
                <w:lang w:val="fr-FR"/>
              </w:rPr>
              <w:t>/</w:t>
            </w:r>
            <w:r w:rsidR="001B5145" w:rsidRPr="00694B30">
              <w:rPr>
                <w:sz w:val="16"/>
                <w:szCs w:val="16"/>
                <w:lang w:val="fr-FR"/>
              </w:rPr>
              <w:t>=</w:t>
            </w:r>
            <w:r w:rsidR="00103A18" w:rsidRPr="00694B30">
              <w:rPr>
                <w:sz w:val="16"/>
                <w:szCs w:val="16"/>
                <w:lang w:val="fr-FR"/>
              </w:rPr>
              <w:t>200g/</w:t>
            </w:r>
            <w:r w:rsidR="00455E84" w:rsidRPr="00694B30">
              <w:rPr>
                <w:sz w:val="16"/>
                <w:szCs w:val="16"/>
                <w:lang w:val="fr-FR"/>
              </w:rPr>
              <w:t>m²</w:t>
            </w:r>
            <w:r w:rsidR="00103A18" w:rsidRPr="00694B30">
              <w:rPr>
                <w:sz w:val="16"/>
                <w:szCs w:val="16"/>
                <w:lang w:val="fr-FR"/>
              </w:rPr>
              <w:t>, teints</w:t>
            </w:r>
          </w:p>
          <w:p w14:paraId="2BEE347D" w14:textId="6F0B3112" w:rsidR="00C62801" w:rsidRPr="00694B30" w:rsidRDefault="00C62801" w:rsidP="00AB2BA3">
            <w:pPr>
              <w:jc w:val="left"/>
              <w:rPr>
                <w:sz w:val="16"/>
                <w:szCs w:val="16"/>
                <w:lang w:val="fr-FR"/>
              </w:rPr>
            </w:pPr>
            <w:r w:rsidRPr="00694B30">
              <w:rPr>
                <w:sz w:val="16"/>
                <w:szCs w:val="16"/>
                <w:lang w:val="fr-FR"/>
              </w:rPr>
              <w:t xml:space="preserve">Tissus de coton, </w:t>
            </w:r>
            <w:r w:rsidR="00103A18" w:rsidRPr="00694B30">
              <w:rPr>
                <w:sz w:val="16"/>
                <w:szCs w:val="16"/>
                <w:lang w:val="fr-FR"/>
              </w:rPr>
              <w:t>&gt;/</w:t>
            </w:r>
            <w:r w:rsidR="001B5145" w:rsidRPr="00694B30">
              <w:rPr>
                <w:sz w:val="16"/>
                <w:szCs w:val="16"/>
                <w:lang w:val="fr-FR"/>
              </w:rPr>
              <w:t>=</w:t>
            </w:r>
            <w:r w:rsidR="00103A18" w:rsidRPr="00694B30">
              <w:rPr>
                <w:sz w:val="16"/>
                <w:szCs w:val="16"/>
                <w:lang w:val="fr-FR"/>
              </w:rPr>
              <w:t>85%,</w:t>
            </w:r>
            <w:r w:rsidR="008E10D7" w:rsidRPr="00694B30">
              <w:rPr>
                <w:sz w:val="16"/>
                <w:szCs w:val="16"/>
                <w:lang w:val="fr-FR"/>
              </w:rPr>
              <w:t xml:space="preserve"> </w:t>
            </w:r>
            <w:r w:rsidR="00103A18" w:rsidRPr="00694B30">
              <w:rPr>
                <w:sz w:val="16"/>
                <w:szCs w:val="16"/>
                <w:lang w:val="fr-FR"/>
              </w:rPr>
              <w:t>à armure sergé,</w:t>
            </w:r>
            <w:r w:rsidR="008E10D7" w:rsidRPr="00694B30">
              <w:rPr>
                <w:sz w:val="16"/>
                <w:szCs w:val="16"/>
                <w:lang w:val="fr-FR"/>
              </w:rPr>
              <w:t xml:space="preserve"> </w:t>
            </w:r>
            <w:r w:rsidR="00322168" w:rsidRPr="00694B30">
              <w:rPr>
                <w:sz w:val="16"/>
                <w:szCs w:val="16"/>
                <w:lang w:val="fr-FR"/>
              </w:rPr>
              <w:t>&lt;</w:t>
            </w:r>
            <w:r w:rsidR="00103A18" w:rsidRPr="00694B30">
              <w:rPr>
                <w:sz w:val="16"/>
                <w:szCs w:val="16"/>
                <w:lang w:val="fr-FR"/>
              </w:rPr>
              <w:t>/</w:t>
            </w:r>
            <w:r w:rsidR="001B5145" w:rsidRPr="00694B30">
              <w:rPr>
                <w:sz w:val="16"/>
                <w:szCs w:val="16"/>
                <w:lang w:val="fr-FR"/>
              </w:rPr>
              <w:t>=</w:t>
            </w:r>
            <w:r w:rsidR="00103A18" w:rsidRPr="00694B30">
              <w:rPr>
                <w:sz w:val="16"/>
                <w:szCs w:val="16"/>
                <w:lang w:val="fr-FR"/>
              </w:rPr>
              <w:t>200g/m</w:t>
            </w:r>
            <w:r w:rsidR="00CA7D73" w:rsidRPr="00694B30">
              <w:rPr>
                <w:sz w:val="16"/>
                <w:szCs w:val="16"/>
                <w:lang w:val="fr-FR"/>
              </w:rPr>
              <w:t>²</w:t>
            </w:r>
            <w:r w:rsidR="00103A18" w:rsidRPr="00694B30">
              <w:rPr>
                <w:sz w:val="16"/>
                <w:szCs w:val="16"/>
                <w:lang w:val="fr-FR"/>
              </w:rPr>
              <w:t>,</w:t>
            </w:r>
            <w:r w:rsidR="008E10D7" w:rsidRPr="00694B30">
              <w:rPr>
                <w:sz w:val="16"/>
                <w:szCs w:val="16"/>
                <w:lang w:val="fr-FR"/>
              </w:rPr>
              <w:t xml:space="preserve"> </w:t>
            </w:r>
            <w:r w:rsidR="00103A18" w:rsidRPr="00694B30">
              <w:rPr>
                <w:sz w:val="16"/>
                <w:szCs w:val="16"/>
                <w:lang w:val="fr-FR"/>
              </w:rPr>
              <w:t>teints</w:t>
            </w:r>
          </w:p>
          <w:p w14:paraId="4AA2AEBC" w14:textId="18FE4E36" w:rsidR="00C62801" w:rsidRPr="00694B30" w:rsidRDefault="00C62801" w:rsidP="00AB2BA3">
            <w:pPr>
              <w:jc w:val="left"/>
              <w:rPr>
                <w:sz w:val="16"/>
                <w:szCs w:val="16"/>
                <w:lang w:val="fr-FR"/>
              </w:rPr>
            </w:pPr>
            <w:r w:rsidRPr="00694B30">
              <w:rPr>
                <w:sz w:val="16"/>
                <w:szCs w:val="16"/>
                <w:lang w:val="fr-FR"/>
              </w:rPr>
              <w:t xml:space="preserve">Tissus de coton, </w:t>
            </w:r>
            <w:r w:rsidR="00103A18" w:rsidRPr="00694B30">
              <w:rPr>
                <w:sz w:val="16"/>
                <w:szCs w:val="16"/>
                <w:lang w:val="fr-FR"/>
              </w:rPr>
              <w:t>&gt;/</w:t>
            </w:r>
            <w:r w:rsidR="001B5145" w:rsidRPr="00694B30">
              <w:rPr>
                <w:sz w:val="16"/>
                <w:szCs w:val="16"/>
                <w:lang w:val="fr-FR"/>
              </w:rPr>
              <w:t>=</w:t>
            </w:r>
            <w:r w:rsidR="00103A18" w:rsidRPr="00694B30">
              <w:rPr>
                <w:sz w:val="16"/>
                <w:szCs w:val="16"/>
                <w:lang w:val="fr-FR"/>
              </w:rPr>
              <w:t>85%,</w:t>
            </w:r>
            <w:r w:rsidR="008E10D7" w:rsidRPr="00694B30">
              <w:rPr>
                <w:sz w:val="16"/>
                <w:szCs w:val="16"/>
                <w:lang w:val="fr-FR"/>
              </w:rPr>
              <w:t xml:space="preserve"> </w:t>
            </w:r>
            <w:r w:rsidR="00322168" w:rsidRPr="00694B30">
              <w:rPr>
                <w:sz w:val="16"/>
                <w:szCs w:val="16"/>
                <w:lang w:val="fr-FR"/>
              </w:rPr>
              <w:t>&lt;</w:t>
            </w:r>
            <w:r w:rsidR="00103A18" w:rsidRPr="00694B30">
              <w:rPr>
                <w:sz w:val="16"/>
                <w:szCs w:val="16"/>
                <w:lang w:val="fr-FR"/>
              </w:rPr>
              <w:t>/</w:t>
            </w:r>
            <w:r w:rsidR="001B5145" w:rsidRPr="00694B30">
              <w:rPr>
                <w:sz w:val="16"/>
                <w:szCs w:val="16"/>
                <w:lang w:val="fr-FR"/>
              </w:rPr>
              <w:t>=</w:t>
            </w:r>
            <w:r w:rsidR="00103A18" w:rsidRPr="00694B30">
              <w:rPr>
                <w:sz w:val="16"/>
                <w:szCs w:val="16"/>
                <w:lang w:val="fr-FR"/>
              </w:rPr>
              <w:t>200g/m</w:t>
            </w:r>
            <w:r w:rsidR="00CA7D73" w:rsidRPr="00694B30">
              <w:rPr>
                <w:sz w:val="16"/>
                <w:szCs w:val="16"/>
                <w:lang w:val="fr-FR"/>
              </w:rPr>
              <w:t>²</w:t>
            </w:r>
            <w:r w:rsidR="00103A18" w:rsidRPr="00694B30">
              <w:rPr>
                <w:sz w:val="16"/>
                <w:szCs w:val="16"/>
                <w:lang w:val="fr-FR"/>
              </w:rPr>
              <w:t>, teints</w:t>
            </w:r>
            <w:r w:rsidR="00AC15CE" w:rsidRPr="00694B30">
              <w:rPr>
                <w:sz w:val="16"/>
                <w:szCs w:val="16"/>
                <w:lang w:val="fr-FR"/>
              </w:rPr>
              <w:t>,</w:t>
            </w:r>
            <w:r w:rsidR="00103A18" w:rsidRPr="00694B30">
              <w:rPr>
                <w:sz w:val="16"/>
                <w:szCs w:val="16"/>
                <w:lang w:val="fr-FR"/>
              </w:rPr>
              <w:t xml:space="preserve"> nda</w:t>
            </w:r>
          </w:p>
          <w:p w14:paraId="32B2F1D8" w14:textId="0499BD42" w:rsidR="00C62801" w:rsidRPr="00694B30" w:rsidRDefault="00C62801" w:rsidP="00AB2BA3">
            <w:pPr>
              <w:jc w:val="left"/>
              <w:rPr>
                <w:sz w:val="16"/>
                <w:szCs w:val="16"/>
                <w:lang w:val="fr-FR"/>
              </w:rPr>
            </w:pPr>
            <w:r w:rsidRPr="00694B30">
              <w:rPr>
                <w:sz w:val="16"/>
                <w:szCs w:val="16"/>
                <w:lang w:val="fr-FR"/>
              </w:rPr>
              <w:t>Tissus de coton,</w:t>
            </w:r>
            <w:r w:rsidR="00103A18" w:rsidRPr="00694B30">
              <w:rPr>
                <w:sz w:val="16"/>
                <w:szCs w:val="16"/>
                <w:lang w:val="fr-FR"/>
              </w:rPr>
              <w:t xml:space="preserve"> </w:t>
            </w:r>
            <w:r w:rsidR="001B5145" w:rsidRPr="00694B30">
              <w:rPr>
                <w:sz w:val="16"/>
                <w:szCs w:val="16"/>
                <w:lang w:val="fr-FR"/>
              </w:rPr>
              <w:t>&gt;/=</w:t>
            </w:r>
            <w:r w:rsidR="00103A18" w:rsidRPr="00694B30">
              <w:rPr>
                <w:sz w:val="16"/>
                <w:szCs w:val="16"/>
                <w:lang w:val="fr-FR"/>
              </w:rPr>
              <w:t>85%</w:t>
            </w:r>
            <w:r w:rsidR="00AC15CE" w:rsidRPr="00694B30">
              <w:rPr>
                <w:sz w:val="16"/>
                <w:szCs w:val="16"/>
                <w:lang w:val="fr-FR"/>
              </w:rPr>
              <w:t>,</w:t>
            </w:r>
            <w:r w:rsidR="00103A18" w:rsidRPr="00694B30">
              <w:rPr>
                <w:sz w:val="16"/>
                <w:szCs w:val="16"/>
                <w:lang w:val="fr-FR"/>
              </w:rPr>
              <w:t xml:space="preserve"> à armure toile, </w:t>
            </w:r>
            <w:r w:rsidR="00322168" w:rsidRPr="00694B30">
              <w:rPr>
                <w:sz w:val="16"/>
                <w:szCs w:val="16"/>
                <w:lang w:val="fr-FR"/>
              </w:rPr>
              <w:t>&lt;</w:t>
            </w:r>
            <w:r w:rsidR="00103A18" w:rsidRPr="00694B30">
              <w:rPr>
                <w:sz w:val="16"/>
                <w:szCs w:val="16"/>
                <w:lang w:val="fr-FR"/>
              </w:rPr>
              <w:t>/</w:t>
            </w:r>
            <w:r w:rsidR="001B5145" w:rsidRPr="00694B30">
              <w:rPr>
                <w:sz w:val="16"/>
                <w:szCs w:val="16"/>
                <w:lang w:val="fr-FR"/>
              </w:rPr>
              <w:t>=</w:t>
            </w:r>
            <w:r w:rsidR="00103A18" w:rsidRPr="00694B30">
              <w:rPr>
                <w:sz w:val="16"/>
                <w:szCs w:val="16"/>
                <w:lang w:val="fr-FR"/>
              </w:rPr>
              <w:t>100g/m</w:t>
            </w:r>
            <w:r w:rsidR="00CA7D73" w:rsidRPr="00694B30">
              <w:rPr>
                <w:sz w:val="16"/>
                <w:szCs w:val="16"/>
                <w:lang w:val="fr-FR"/>
              </w:rPr>
              <w:t>²</w:t>
            </w:r>
            <w:r w:rsidR="00103A18" w:rsidRPr="00694B30">
              <w:rPr>
                <w:sz w:val="16"/>
                <w:szCs w:val="16"/>
                <w:lang w:val="fr-FR"/>
              </w:rPr>
              <w:t>, fils de diverse</w:t>
            </w:r>
            <w:r w:rsidR="00644A7C" w:rsidRPr="00694B30">
              <w:rPr>
                <w:sz w:val="16"/>
                <w:szCs w:val="16"/>
                <w:lang w:val="fr-FR"/>
              </w:rPr>
              <w:t>s couleurs</w:t>
            </w:r>
          </w:p>
          <w:p w14:paraId="2DD56F2F" w14:textId="01F08E8F" w:rsidR="00103A18" w:rsidRPr="00694B30" w:rsidRDefault="00103A18" w:rsidP="00AB2BA3">
            <w:pPr>
              <w:jc w:val="left"/>
              <w:rPr>
                <w:sz w:val="16"/>
                <w:szCs w:val="16"/>
                <w:lang w:val="fr-FR"/>
              </w:rPr>
            </w:pPr>
            <w:r w:rsidRPr="00694B30">
              <w:rPr>
                <w:sz w:val="16"/>
                <w:szCs w:val="16"/>
                <w:lang w:val="fr-FR"/>
              </w:rPr>
              <w:t>Tissus de coton, &gt;/</w:t>
            </w:r>
            <w:r w:rsidR="001B5145" w:rsidRPr="00694B30">
              <w:rPr>
                <w:sz w:val="16"/>
                <w:szCs w:val="16"/>
                <w:lang w:val="fr-FR"/>
              </w:rPr>
              <w:t>=</w:t>
            </w:r>
            <w:r w:rsidRPr="00694B30">
              <w:rPr>
                <w:sz w:val="16"/>
                <w:szCs w:val="16"/>
                <w:lang w:val="fr-FR"/>
              </w:rPr>
              <w:t>85%, à armure toile,</w:t>
            </w:r>
            <w:r w:rsidR="003C5505" w:rsidRPr="00694B30">
              <w:rPr>
                <w:sz w:val="16"/>
                <w:szCs w:val="16"/>
                <w:lang w:val="fr-FR"/>
              </w:rPr>
              <w:t xml:space="preserve"> </w:t>
            </w:r>
            <w:r w:rsidRPr="00694B30">
              <w:rPr>
                <w:sz w:val="16"/>
                <w:szCs w:val="16"/>
                <w:lang w:val="fr-FR"/>
              </w:rPr>
              <w:t>&gt;100g/m</w:t>
            </w:r>
            <w:r w:rsidR="00CA7D73" w:rsidRPr="00694B30">
              <w:rPr>
                <w:sz w:val="16"/>
                <w:szCs w:val="16"/>
                <w:lang w:val="fr-FR"/>
              </w:rPr>
              <w:t>²</w:t>
            </w:r>
            <w:r w:rsidRPr="00694B30">
              <w:rPr>
                <w:sz w:val="16"/>
                <w:szCs w:val="16"/>
                <w:lang w:val="fr-FR"/>
              </w:rPr>
              <w:t xml:space="preserve">, </w:t>
            </w:r>
            <w:r w:rsidR="00322168" w:rsidRPr="00694B30">
              <w:rPr>
                <w:sz w:val="16"/>
                <w:szCs w:val="16"/>
                <w:lang w:val="fr-FR"/>
              </w:rPr>
              <w:t>&lt;</w:t>
            </w:r>
            <w:r w:rsidR="003C5505" w:rsidRPr="00694B30">
              <w:rPr>
                <w:sz w:val="16"/>
                <w:szCs w:val="16"/>
                <w:lang w:val="fr-FR"/>
              </w:rPr>
              <w:t>/</w:t>
            </w:r>
            <w:r w:rsidR="001B5145" w:rsidRPr="00694B30">
              <w:rPr>
                <w:sz w:val="16"/>
                <w:szCs w:val="16"/>
                <w:lang w:val="fr-FR"/>
              </w:rPr>
              <w:t>=</w:t>
            </w:r>
            <w:r w:rsidRPr="00694B30">
              <w:rPr>
                <w:sz w:val="16"/>
                <w:szCs w:val="16"/>
                <w:lang w:val="fr-FR"/>
              </w:rPr>
              <w:t>200g/m</w:t>
            </w:r>
            <w:r w:rsidR="00CA7D73" w:rsidRPr="00694B30">
              <w:rPr>
                <w:sz w:val="16"/>
                <w:szCs w:val="16"/>
                <w:lang w:val="fr-FR"/>
              </w:rPr>
              <w:t>²</w:t>
            </w:r>
            <w:r w:rsidRPr="00694B30">
              <w:rPr>
                <w:sz w:val="16"/>
                <w:szCs w:val="16"/>
                <w:lang w:val="fr-FR"/>
              </w:rPr>
              <w:t>, fils de</w:t>
            </w:r>
            <w:r w:rsidR="00CA7D73" w:rsidRPr="00694B30">
              <w:rPr>
                <w:sz w:val="16"/>
                <w:szCs w:val="16"/>
                <w:lang w:val="fr-FR"/>
              </w:rPr>
              <w:t xml:space="preserve"> </w:t>
            </w:r>
            <w:r w:rsidRPr="00694B30">
              <w:rPr>
                <w:sz w:val="16"/>
                <w:szCs w:val="16"/>
                <w:lang w:val="fr-FR"/>
              </w:rPr>
              <w:t>diverses couleurs</w:t>
            </w:r>
          </w:p>
          <w:p w14:paraId="70173271" w14:textId="7E92BAE4" w:rsidR="00103A18" w:rsidRPr="009D7CE1" w:rsidRDefault="00103A18" w:rsidP="00AB2BA3">
            <w:pPr>
              <w:jc w:val="left"/>
              <w:rPr>
                <w:sz w:val="16"/>
                <w:szCs w:val="16"/>
                <w:lang w:val="fr-FR"/>
              </w:rPr>
            </w:pPr>
            <w:r w:rsidRPr="00694B30">
              <w:rPr>
                <w:sz w:val="16"/>
                <w:szCs w:val="16"/>
                <w:lang w:val="fr-FR"/>
              </w:rPr>
              <w:t xml:space="preserve">Tissus de coton, </w:t>
            </w:r>
            <w:r w:rsidR="001B5145" w:rsidRPr="00694B30">
              <w:rPr>
                <w:sz w:val="16"/>
                <w:szCs w:val="16"/>
                <w:lang w:val="fr-FR"/>
              </w:rPr>
              <w:t>&gt;/=</w:t>
            </w:r>
            <w:r w:rsidRPr="00694B30">
              <w:rPr>
                <w:sz w:val="16"/>
                <w:szCs w:val="16"/>
                <w:lang w:val="fr-FR"/>
              </w:rPr>
              <w:t>85%</w:t>
            </w:r>
            <w:r w:rsidR="00AC15CE" w:rsidRPr="00694B30">
              <w:rPr>
                <w:sz w:val="16"/>
                <w:szCs w:val="16"/>
                <w:lang w:val="fr-FR"/>
              </w:rPr>
              <w:t>,</w:t>
            </w:r>
            <w:r w:rsidRPr="00694B30">
              <w:rPr>
                <w:sz w:val="16"/>
                <w:szCs w:val="16"/>
                <w:lang w:val="fr-FR"/>
              </w:rPr>
              <w:t xml:space="preserve"> à armure sergé, </w:t>
            </w:r>
            <w:r w:rsidR="00322168" w:rsidRPr="00694B30">
              <w:rPr>
                <w:sz w:val="16"/>
                <w:szCs w:val="16"/>
                <w:lang w:val="fr-FR"/>
              </w:rPr>
              <w:t>&lt;</w:t>
            </w:r>
            <w:r w:rsidRPr="00694B30">
              <w:rPr>
                <w:sz w:val="16"/>
                <w:szCs w:val="16"/>
                <w:lang w:val="fr-FR"/>
              </w:rPr>
              <w:t>/</w:t>
            </w:r>
            <w:r w:rsidR="001B5145" w:rsidRPr="00694B30">
              <w:rPr>
                <w:sz w:val="16"/>
                <w:szCs w:val="16"/>
                <w:lang w:val="fr-FR"/>
              </w:rPr>
              <w:t>=</w:t>
            </w:r>
            <w:r w:rsidRPr="00694B30">
              <w:rPr>
                <w:sz w:val="16"/>
                <w:szCs w:val="16"/>
                <w:lang w:val="fr-FR"/>
              </w:rPr>
              <w:t>200g/m</w:t>
            </w:r>
            <w:r w:rsidR="00CA7D73" w:rsidRPr="00694B30">
              <w:rPr>
                <w:sz w:val="16"/>
                <w:szCs w:val="16"/>
                <w:lang w:val="fr-FR"/>
              </w:rPr>
              <w:t>²</w:t>
            </w:r>
            <w:r w:rsidR="009D7CE1">
              <w:rPr>
                <w:sz w:val="16"/>
                <w:szCs w:val="16"/>
                <w:lang w:val="fr-FR"/>
              </w:rPr>
              <w:t>, fils de diverses couleurs</w:t>
            </w:r>
          </w:p>
          <w:p w14:paraId="44F7071F" w14:textId="783DB506" w:rsidR="00103A18" w:rsidRPr="00694B30" w:rsidRDefault="00103A18" w:rsidP="00AB2BA3">
            <w:pPr>
              <w:jc w:val="left"/>
              <w:rPr>
                <w:sz w:val="16"/>
                <w:szCs w:val="16"/>
                <w:lang w:val="fr-FR"/>
              </w:rPr>
            </w:pPr>
            <w:r w:rsidRPr="00694B30">
              <w:rPr>
                <w:sz w:val="16"/>
                <w:szCs w:val="16"/>
                <w:lang w:val="fr-FR"/>
              </w:rPr>
              <w:lastRenderedPageBreak/>
              <w:t>Tissus de coton,</w:t>
            </w:r>
            <w:r w:rsidR="008E10D7" w:rsidRPr="00694B30">
              <w:rPr>
                <w:sz w:val="16"/>
                <w:szCs w:val="16"/>
                <w:lang w:val="fr-FR"/>
              </w:rPr>
              <w:t xml:space="preserve"> </w:t>
            </w:r>
            <w:r w:rsidRPr="00694B30">
              <w:rPr>
                <w:sz w:val="16"/>
                <w:szCs w:val="16"/>
                <w:lang w:val="fr-FR"/>
              </w:rPr>
              <w:t>&gt;/</w:t>
            </w:r>
            <w:r w:rsidR="001B5145" w:rsidRPr="00694B30">
              <w:rPr>
                <w:sz w:val="16"/>
                <w:szCs w:val="16"/>
                <w:lang w:val="fr-FR"/>
              </w:rPr>
              <w:t>=</w:t>
            </w:r>
            <w:r w:rsidRPr="00694B30">
              <w:rPr>
                <w:sz w:val="16"/>
                <w:szCs w:val="16"/>
                <w:lang w:val="fr-FR"/>
              </w:rPr>
              <w:t>85%,</w:t>
            </w:r>
            <w:r w:rsidR="008E10D7" w:rsidRPr="00694B30">
              <w:rPr>
                <w:sz w:val="16"/>
                <w:szCs w:val="16"/>
                <w:lang w:val="fr-FR"/>
              </w:rPr>
              <w:t xml:space="preserve"> </w:t>
            </w:r>
            <w:r w:rsidR="00322168" w:rsidRPr="00694B30">
              <w:rPr>
                <w:sz w:val="16"/>
                <w:szCs w:val="16"/>
                <w:lang w:val="fr-FR"/>
              </w:rPr>
              <w:t>&lt;</w:t>
            </w:r>
            <w:r w:rsidR="003C5505" w:rsidRPr="00694B30">
              <w:rPr>
                <w:sz w:val="16"/>
                <w:szCs w:val="16"/>
                <w:lang w:val="fr-FR"/>
              </w:rPr>
              <w:t>/</w:t>
            </w:r>
            <w:r w:rsidR="001B5145" w:rsidRPr="00694B30">
              <w:rPr>
                <w:sz w:val="16"/>
                <w:szCs w:val="16"/>
                <w:lang w:val="fr-FR"/>
              </w:rPr>
              <w:t>=</w:t>
            </w:r>
            <w:r w:rsidRPr="00694B30">
              <w:rPr>
                <w:sz w:val="16"/>
                <w:szCs w:val="16"/>
                <w:lang w:val="fr-FR"/>
              </w:rPr>
              <w:t>200g/m</w:t>
            </w:r>
            <w:r w:rsidR="00CA7D73" w:rsidRPr="00694B30">
              <w:rPr>
                <w:sz w:val="16"/>
                <w:szCs w:val="16"/>
                <w:lang w:val="fr-FR"/>
              </w:rPr>
              <w:t>²</w:t>
            </w:r>
            <w:r w:rsidRPr="00694B30">
              <w:rPr>
                <w:sz w:val="16"/>
                <w:szCs w:val="16"/>
                <w:lang w:val="fr-FR"/>
              </w:rPr>
              <w:t>, fils de diverses couleurs,</w:t>
            </w:r>
            <w:r w:rsidR="008E10D7" w:rsidRPr="00694B30">
              <w:rPr>
                <w:sz w:val="16"/>
                <w:szCs w:val="16"/>
                <w:lang w:val="fr-FR"/>
              </w:rPr>
              <w:t xml:space="preserve"> </w:t>
            </w:r>
            <w:r w:rsidRPr="00694B30">
              <w:rPr>
                <w:sz w:val="16"/>
                <w:szCs w:val="16"/>
                <w:lang w:val="fr-FR"/>
              </w:rPr>
              <w:t>nda</w:t>
            </w:r>
          </w:p>
          <w:p w14:paraId="6DCDAA30" w14:textId="58F6B276" w:rsidR="00103A18" w:rsidRPr="00694B30" w:rsidRDefault="00103A18" w:rsidP="00AB2BA3">
            <w:pPr>
              <w:jc w:val="left"/>
              <w:rPr>
                <w:sz w:val="16"/>
                <w:szCs w:val="16"/>
                <w:lang w:val="fr-FR"/>
              </w:rPr>
            </w:pPr>
            <w:r w:rsidRPr="00694B30">
              <w:rPr>
                <w:sz w:val="16"/>
                <w:szCs w:val="16"/>
                <w:lang w:val="fr-FR"/>
              </w:rPr>
              <w:t xml:space="preserve">Tissus de coton, </w:t>
            </w:r>
            <w:r w:rsidR="001B5145" w:rsidRPr="00694B30">
              <w:rPr>
                <w:sz w:val="16"/>
                <w:szCs w:val="16"/>
                <w:lang w:val="fr-FR"/>
              </w:rPr>
              <w:t>&gt;/=</w:t>
            </w:r>
            <w:r w:rsidRPr="00694B30">
              <w:rPr>
                <w:sz w:val="16"/>
                <w:szCs w:val="16"/>
                <w:lang w:val="fr-FR"/>
              </w:rPr>
              <w:t>85%</w:t>
            </w:r>
            <w:r w:rsidR="00AC15CE" w:rsidRPr="00694B30">
              <w:rPr>
                <w:sz w:val="16"/>
                <w:szCs w:val="16"/>
                <w:lang w:val="fr-FR"/>
              </w:rPr>
              <w:t>,</w:t>
            </w:r>
            <w:r w:rsidRPr="00694B30">
              <w:rPr>
                <w:sz w:val="16"/>
                <w:szCs w:val="16"/>
                <w:lang w:val="fr-FR"/>
              </w:rPr>
              <w:t xml:space="preserve"> à armure toile, </w:t>
            </w:r>
            <w:r w:rsidR="00322168" w:rsidRPr="00694B30">
              <w:rPr>
                <w:sz w:val="16"/>
                <w:szCs w:val="16"/>
                <w:lang w:val="fr-FR"/>
              </w:rPr>
              <w:t>&lt;</w:t>
            </w:r>
            <w:r w:rsidRPr="00694B30">
              <w:rPr>
                <w:sz w:val="16"/>
                <w:szCs w:val="16"/>
                <w:lang w:val="fr-FR"/>
              </w:rPr>
              <w:t>/</w:t>
            </w:r>
            <w:r w:rsidR="001B5145" w:rsidRPr="00694B30">
              <w:rPr>
                <w:sz w:val="16"/>
                <w:szCs w:val="16"/>
                <w:lang w:val="fr-FR"/>
              </w:rPr>
              <w:t>=</w:t>
            </w:r>
            <w:r w:rsidRPr="00694B30">
              <w:rPr>
                <w:sz w:val="16"/>
                <w:szCs w:val="16"/>
                <w:lang w:val="fr-FR"/>
              </w:rPr>
              <w:t>100g/m</w:t>
            </w:r>
            <w:r w:rsidR="00CA7D73" w:rsidRPr="00694B30">
              <w:rPr>
                <w:sz w:val="16"/>
                <w:szCs w:val="16"/>
                <w:lang w:val="fr-FR"/>
              </w:rPr>
              <w:t>²</w:t>
            </w:r>
            <w:r w:rsidRPr="00694B30">
              <w:rPr>
                <w:sz w:val="16"/>
                <w:szCs w:val="16"/>
                <w:lang w:val="fr-FR"/>
              </w:rPr>
              <w:t>, imprimés</w:t>
            </w:r>
          </w:p>
          <w:p w14:paraId="0606ED33" w14:textId="3A39DD97" w:rsidR="00103A18" w:rsidRPr="00694B30" w:rsidRDefault="00103A18" w:rsidP="00AB2BA3">
            <w:pPr>
              <w:jc w:val="left"/>
              <w:rPr>
                <w:sz w:val="16"/>
                <w:szCs w:val="16"/>
                <w:lang w:val="fr-FR"/>
              </w:rPr>
            </w:pPr>
            <w:r w:rsidRPr="00694B30">
              <w:rPr>
                <w:sz w:val="16"/>
                <w:szCs w:val="16"/>
                <w:lang w:val="fr-FR"/>
              </w:rPr>
              <w:t>Tissus de coton, &gt;/</w:t>
            </w:r>
            <w:r w:rsidR="001B5145" w:rsidRPr="00694B30">
              <w:rPr>
                <w:sz w:val="16"/>
                <w:szCs w:val="16"/>
                <w:lang w:val="fr-FR"/>
              </w:rPr>
              <w:t>=</w:t>
            </w:r>
            <w:r w:rsidRPr="00694B30">
              <w:rPr>
                <w:sz w:val="16"/>
                <w:szCs w:val="16"/>
                <w:lang w:val="fr-FR"/>
              </w:rPr>
              <w:t>85%, à armure toile,</w:t>
            </w:r>
            <w:r w:rsidR="008E10D7" w:rsidRPr="00694B30">
              <w:rPr>
                <w:sz w:val="16"/>
                <w:szCs w:val="16"/>
                <w:lang w:val="fr-FR"/>
              </w:rPr>
              <w:t xml:space="preserve"> </w:t>
            </w:r>
            <w:r w:rsidRPr="00694B30">
              <w:rPr>
                <w:sz w:val="16"/>
                <w:szCs w:val="16"/>
                <w:lang w:val="fr-FR"/>
              </w:rPr>
              <w:t>&gt;100g/m</w:t>
            </w:r>
            <w:r w:rsidR="00CA7D73" w:rsidRPr="00694B30">
              <w:rPr>
                <w:sz w:val="16"/>
                <w:szCs w:val="16"/>
                <w:lang w:val="fr-FR"/>
              </w:rPr>
              <w:t>²</w:t>
            </w:r>
            <w:r w:rsidRPr="00694B30">
              <w:rPr>
                <w:sz w:val="16"/>
                <w:szCs w:val="16"/>
                <w:lang w:val="fr-FR"/>
              </w:rPr>
              <w:t>,</w:t>
            </w:r>
            <w:r w:rsidR="008E10D7" w:rsidRPr="00694B30">
              <w:rPr>
                <w:sz w:val="16"/>
                <w:szCs w:val="16"/>
                <w:lang w:val="fr-FR"/>
              </w:rPr>
              <w:t xml:space="preserve"> </w:t>
            </w:r>
            <w:r w:rsidR="00322168" w:rsidRPr="00694B30">
              <w:rPr>
                <w:sz w:val="16"/>
                <w:szCs w:val="16"/>
                <w:lang w:val="fr-FR"/>
              </w:rPr>
              <w:t>&lt;</w:t>
            </w:r>
            <w:r w:rsidR="003C5505" w:rsidRPr="00694B30">
              <w:rPr>
                <w:sz w:val="16"/>
                <w:szCs w:val="16"/>
                <w:lang w:val="fr-FR"/>
              </w:rPr>
              <w:t>/</w:t>
            </w:r>
            <w:r w:rsidR="001B5145" w:rsidRPr="00694B30">
              <w:rPr>
                <w:sz w:val="16"/>
                <w:szCs w:val="16"/>
                <w:lang w:val="fr-FR"/>
              </w:rPr>
              <w:t>=</w:t>
            </w:r>
            <w:r w:rsidRPr="00694B30">
              <w:rPr>
                <w:sz w:val="16"/>
                <w:szCs w:val="16"/>
                <w:lang w:val="fr-FR"/>
              </w:rPr>
              <w:t>200g/m</w:t>
            </w:r>
            <w:r w:rsidR="00CA7D73" w:rsidRPr="00694B30">
              <w:rPr>
                <w:sz w:val="16"/>
                <w:szCs w:val="16"/>
                <w:lang w:val="fr-FR"/>
              </w:rPr>
              <w:t>²</w:t>
            </w:r>
            <w:r w:rsidRPr="00694B30">
              <w:rPr>
                <w:sz w:val="16"/>
                <w:szCs w:val="16"/>
                <w:lang w:val="fr-FR"/>
              </w:rPr>
              <w:t>,</w:t>
            </w:r>
            <w:r w:rsidR="008E10D7" w:rsidRPr="00694B30">
              <w:rPr>
                <w:sz w:val="16"/>
                <w:szCs w:val="16"/>
                <w:lang w:val="fr-FR"/>
              </w:rPr>
              <w:t xml:space="preserve"> </w:t>
            </w:r>
            <w:r w:rsidRPr="00694B30">
              <w:rPr>
                <w:sz w:val="16"/>
                <w:szCs w:val="16"/>
                <w:lang w:val="fr-FR"/>
              </w:rPr>
              <w:t>imprimés</w:t>
            </w:r>
          </w:p>
          <w:p w14:paraId="47CC2A0F" w14:textId="7C1484DC" w:rsidR="00103A18" w:rsidRPr="00694B30" w:rsidRDefault="00103A18" w:rsidP="00AB2BA3">
            <w:pPr>
              <w:jc w:val="left"/>
              <w:rPr>
                <w:sz w:val="16"/>
                <w:szCs w:val="16"/>
                <w:lang w:val="fr-FR"/>
              </w:rPr>
            </w:pPr>
            <w:r w:rsidRPr="00694B30">
              <w:rPr>
                <w:sz w:val="16"/>
                <w:szCs w:val="16"/>
                <w:lang w:val="fr-FR"/>
              </w:rPr>
              <w:t>Tissus de coton,</w:t>
            </w:r>
            <w:r w:rsidR="008E10D7" w:rsidRPr="00694B30">
              <w:rPr>
                <w:sz w:val="16"/>
                <w:szCs w:val="16"/>
                <w:lang w:val="fr-FR"/>
              </w:rPr>
              <w:t xml:space="preserve"> </w:t>
            </w:r>
            <w:r w:rsidRPr="00694B30">
              <w:rPr>
                <w:sz w:val="16"/>
                <w:szCs w:val="16"/>
                <w:lang w:val="fr-FR"/>
              </w:rPr>
              <w:t>&gt;/</w:t>
            </w:r>
            <w:r w:rsidR="001B5145" w:rsidRPr="00694B30">
              <w:rPr>
                <w:sz w:val="16"/>
                <w:szCs w:val="16"/>
                <w:lang w:val="fr-FR"/>
              </w:rPr>
              <w:t>=</w:t>
            </w:r>
            <w:r w:rsidRPr="00694B30">
              <w:rPr>
                <w:sz w:val="16"/>
                <w:szCs w:val="16"/>
                <w:lang w:val="fr-FR"/>
              </w:rPr>
              <w:t>85%, à armure sergé,</w:t>
            </w:r>
            <w:r w:rsidR="008E10D7" w:rsidRPr="00694B30">
              <w:rPr>
                <w:sz w:val="16"/>
                <w:szCs w:val="16"/>
                <w:lang w:val="fr-FR"/>
              </w:rPr>
              <w:t xml:space="preserve"> </w:t>
            </w:r>
            <w:r w:rsidR="00322168" w:rsidRPr="00694B30">
              <w:rPr>
                <w:sz w:val="16"/>
                <w:szCs w:val="16"/>
                <w:lang w:val="fr-FR"/>
              </w:rPr>
              <w:t>&lt;</w:t>
            </w:r>
            <w:r w:rsidR="003C5505" w:rsidRPr="00694B30">
              <w:rPr>
                <w:sz w:val="16"/>
                <w:szCs w:val="16"/>
                <w:lang w:val="fr-FR"/>
              </w:rPr>
              <w:t>/</w:t>
            </w:r>
            <w:r w:rsidR="001B5145" w:rsidRPr="00694B30">
              <w:rPr>
                <w:sz w:val="16"/>
                <w:szCs w:val="16"/>
                <w:lang w:val="fr-FR"/>
              </w:rPr>
              <w:t>=</w:t>
            </w:r>
            <w:r w:rsidRPr="00694B30">
              <w:rPr>
                <w:sz w:val="16"/>
                <w:szCs w:val="16"/>
                <w:lang w:val="fr-FR"/>
              </w:rPr>
              <w:t>200g/m</w:t>
            </w:r>
            <w:r w:rsidR="00CA7D73" w:rsidRPr="00694B30">
              <w:rPr>
                <w:sz w:val="16"/>
                <w:szCs w:val="16"/>
                <w:lang w:val="fr-FR"/>
              </w:rPr>
              <w:t>²</w:t>
            </w:r>
            <w:r w:rsidRPr="00694B30">
              <w:rPr>
                <w:sz w:val="16"/>
                <w:szCs w:val="16"/>
                <w:lang w:val="fr-FR"/>
              </w:rPr>
              <w:t>, imprimés</w:t>
            </w:r>
          </w:p>
          <w:p w14:paraId="41DAD8E0" w14:textId="6D29EA75" w:rsidR="00103A18" w:rsidRPr="00694B30" w:rsidRDefault="00103A18" w:rsidP="00AB2BA3">
            <w:pPr>
              <w:jc w:val="left"/>
              <w:rPr>
                <w:sz w:val="16"/>
                <w:szCs w:val="16"/>
                <w:lang w:val="fr-FR"/>
              </w:rPr>
            </w:pPr>
            <w:r w:rsidRPr="00694B30">
              <w:rPr>
                <w:sz w:val="16"/>
                <w:szCs w:val="16"/>
                <w:lang w:val="fr-FR"/>
              </w:rPr>
              <w:t xml:space="preserve">Tissus de coton, </w:t>
            </w:r>
            <w:r w:rsidR="001B5145" w:rsidRPr="00694B30">
              <w:rPr>
                <w:sz w:val="16"/>
                <w:szCs w:val="16"/>
                <w:lang w:val="fr-FR"/>
              </w:rPr>
              <w:t>&gt;/=</w:t>
            </w:r>
            <w:r w:rsidRPr="00694B30">
              <w:rPr>
                <w:sz w:val="16"/>
                <w:szCs w:val="16"/>
                <w:lang w:val="fr-FR"/>
              </w:rPr>
              <w:t>85%</w:t>
            </w:r>
            <w:r w:rsidR="00AC15CE" w:rsidRPr="00694B30">
              <w:rPr>
                <w:sz w:val="16"/>
                <w:szCs w:val="16"/>
                <w:lang w:val="fr-FR"/>
              </w:rPr>
              <w:t>,</w:t>
            </w:r>
            <w:r w:rsidRPr="00694B30">
              <w:rPr>
                <w:sz w:val="16"/>
                <w:szCs w:val="16"/>
                <w:lang w:val="fr-FR"/>
              </w:rPr>
              <w:t xml:space="preserve"> </w:t>
            </w:r>
            <w:r w:rsidR="00322168" w:rsidRPr="00694B30">
              <w:rPr>
                <w:sz w:val="16"/>
                <w:szCs w:val="16"/>
                <w:lang w:val="fr-FR"/>
              </w:rPr>
              <w:t>&lt;</w:t>
            </w:r>
            <w:r w:rsidRPr="00694B30">
              <w:rPr>
                <w:sz w:val="16"/>
                <w:szCs w:val="16"/>
                <w:lang w:val="fr-FR"/>
              </w:rPr>
              <w:t>/</w:t>
            </w:r>
            <w:r w:rsidR="001B5145" w:rsidRPr="00694B30">
              <w:rPr>
                <w:sz w:val="16"/>
                <w:szCs w:val="16"/>
                <w:lang w:val="fr-FR"/>
              </w:rPr>
              <w:t>=</w:t>
            </w:r>
            <w:r w:rsidRPr="00694B30">
              <w:rPr>
                <w:sz w:val="16"/>
                <w:szCs w:val="16"/>
                <w:lang w:val="fr-FR"/>
              </w:rPr>
              <w:t>200g/m</w:t>
            </w:r>
            <w:r w:rsidR="00CA7D73" w:rsidRPr="00694B30">
              <w:rPr>
                <w:sz w:val="16"/>
                <w:szCs w:val="16"/>
                <w:lang w:val="fr-FR"/>
              </w:rPr>
              <w:t>²</w:t>
            </w:r>
            <w:r w:rsidRPr="00694B30">
              <w:rPr>
                <w:sz w:val="16"/>
                <w:szCs w:val="16"/>
                <w:lang w:val="fr-FR"/>
              </w:rPr>
              <w:t>, imprimés, nda</w:t>
            </w:r>
          </w:p>
          <w:p w14:paraId="71683C6C" w14:textId="6522F719" w:rsidR="00103A18" w:rsidRPr="00694B30" w:rsidRDefault="00103A18" w:rsidP="00AB2BA3">
            <w:pPr>
              <w:jc w:val="left"/>
              <w:rPr>
                <w:sz w:val="16"/>
                <w:szCs w:val="16"/>
                <w:lang w:val="fr-FR"/>
              </w:rPr>
            </w:pPr>
            <w:r w:rsidRPr="00694B30">
              <w:rPr>
                <w:sz w:val="16"/>
                <w:szCs w:val="16"/>
                <w:lang w:val="fr-FR"/>
              </w:rPr>
              <w:t xml:space="preserve">Tissus de coton, </w:t>
            </w:r>
            <w:r w:rsidR="001B5145" w:rsidRPr="00694B30">
              <w:rPr>
                <w:sz w:val="16"/>
                <w:szCs w:val="16"/>
                <w:lang w:val="fr-FR"/>
              </w:rPr>
              <w:t>&gt;/=</w:t>
            </w:r>
            <w:r w:rsidRPr="00694B30">
              <w:rPr>
                <w:sz w:val="16"/>
                <w:szCs w:val="16"/>
                <w:lang w:val="fr-FR"/>
              </w:rPr>
              <w:t>85%</w:t>
            </w:r>
            <w:r w:rsidR="00FC1444" w:rsidRPr="00694B30">
              <w:rPr>
                <w:sz w:val="16"/>
                <w:szCs w:val="16"/>
                <w:lang w:val="fr-FR"/>
              </w:rPr>
              <w:t>,</w:t>
            </w:r>
            <w:r w:rsidRPr="00694B30">
              <w:rPr>
                <w:sz w:val="16"/>
                <w:szCs w:val="16"/>
                <w:lang w:val="fr-FR"/>
              </w:rPr>
              <w:t xml:space="preserve"> à armure toile,</w:t>
            </w:r>
            <w:r w:rsidR="008E10D7" w:rsidRPr="00694B30">
              <w:rPr>
                <w:sz w:val="16"/>
                <w:szCs w:val="16"/>
                <w:lang w:val="fr-FR"/>
              </w:rPr>
              <w:t xml:space="preserve"> </w:t>
            </w:r>
            <w:r w:rsidRPr="00694B30">
              <w:rPr>
                <w:sz w:val="16"/>
                <w:szCs w:val="16"/>
                <w:lang w:val="fr-FR"/>
              </w:rPr>
              <w:t>&gt;200g/m</w:t>
            </w:r>
            <w:r w:rsidR="00CA7D73" w:rsidRPr="00694B30">
              <w:rPr>
                <w:sz w:val="16"/>
                <w:szCs w:val="16"/>
                <w:lang w:val="fr-FR"/>
              </w:rPr>
              <w:t>²</w:t>
            </w:r>
            <w:r w:rsidRPr="00694B30">
              <w:rPr>
                <w:sz w:val="16"/>
                <w:szCs w:val="16"/>
                <w:lang w:val="fr-FR"/>
              </w:rPr>
              <w:t>, écrus</w:t>
            </w:r>
          </w:p>
          <w:p w14:paraId="08489DE4" w14:textId="096E76D7" w:rsidR="00103A18" w:rsidRPr="00694B30" w:rsidRDefault="00103A18" w:rsidP="00AB2BA3">
            <w:pPr>
              <w:jc w:val="left"/>
              <w:rPr>
                <w:sz w:val="16"/>
                <w:szCs w:val="16"/>
                <w:lang w:val="fr-FR"/>
              </w:rPr>
            </w:pPr>
            <w:r w:rsidRPr="00694B30">
              <w:rPr>
                <w:sz w:val="16"/>
                <w:szCs w:val="16"/>
                <w:lang w:val="fr-FR"/>
              </w:rPr>
              <w:t xml:space="preserve">Tissus de coton, </w:t>
            </w:r>
            <w:r w:rsidR="001B5145" w:rsidRPr="00694B30">
              <w:rPr>
                <w:sz w:val="16"/>
                <w:szCs w:val="16"/>
                <w:lang w:val="fr-FR"/>
              </w:rPr>
              <w:t>&gt;/=</w:t>
            </w:r>
            <w:r w:rsidRPr="00694B30">
              <w:rPr>
                <w:sz w:val="16"/>
                <w:szCs w:val="16"/>
                <w:lang w:val="fr-FR"/>
              </w:rPr>
              <w:t>85%</w:t>
            </w:r>
            <w:r w:rsidR="00FC1444" w:rsidRPr="00694B30">
              <w:rPr>
                <w:sz w:val="16"/>
                <w:szCs w:val="16"/>
                <w:lang w:val="fr-FR"/>
              </w:rPr>
              <w:t>,</w:t>
            </w:r>
            <w:r w:rsidRPr="00694B30">
              <w:rPr>
                <w:sz w:val="16"/>
                <w:szCs w:val="16"/>
                <w:lang w:val="fr-FR"/>
              </w:rPr>
              <w:t xml:space="preserve"> à armure sergé,</w:t>
            </w:r>
            <w:r w:rsidR="008E10D7" w:rsidRPr="00694B30">
              <w:rPr>
                <w:sz w:val="16"/>
                <w:szCs w:val="16"/>
                <w:lang w:val="fr-FR"/>
              </w:rPr>
              <w:t xml:space="preserve"> </w:t>
            </w:r>
            <w:r w:rsidRPr="00694B30">
              <w:rPr>
                <w:sz w:val="16"/>
                <w:szCs w:val="16"/>
                <w:lang w:val="fr-FR"/>
              </w:rPr>
              <w:t>&gt;200g/m</w:t>
            </w:r>
            <w:r w:rsidR="00CA7D73" w:rsidRPr="00694B30">
              <w:rPr>
                <w:sz w:val="16"/>
                <w:szCs w:val="16"/>
                <w:lang w:val="fr-FR"/>
              </w:rPr>
              <w:t>²</w:t>
            </w:r>
            <w:r w:rsidRPr="00694B30">
              <w:rPr>
                <w:sz w:val="16"/>
                <w:szCs w:val="16"/>
                <w:lang w:val="fr-FR"/>
              </w:rPr>
              <w:t>,</w:t>
            </w:r>
            <w:r w:rsidR="008E10D7" w:rsidRPr="00694B30">
              <w:rPr>
                <w:sz w:val="16"/>
                <w:szCs w:val="16"/>
                <w:lang w:val="fr-FR"/>
              </w:rPr>
              <w:t xml:space="preserve"> </w:t>
            </w:r>
            <w:r w:rsidRPr="00694B30">
              <w:rPr>
                <w:sz w:val="16"/>
                <w:szCs w:val="16"/>
                <w:lang w:val="fr-FR"/>
              </w:rPr>
              <w:t>écrus</w:t>
            </w:r>
          </w:p>
          <w:p w14:paraId="2F2D9673" w14:textId="6DD1DA23" w:rsidR="00103A18" w:rsidRPr="00694B30" w:rsidRDefault="00103A18" w:rsidP="00AB2BA3">
            <w:pPr>
              <w:jc w:val="left"/>
              <w:rPr>
                <w:sz w:val="16"/>
                <w:szCs w:val="16"/>
                <w:lang w:val="fr-FR"/>
              </w:rPr>
            </w:pPr>
            <w:r w:rsidRPr="00694B30">
              <w:rPr>
                <w:sz w:val="16"/>
                <w:szCs w:val="16"/>
                <w:lang w:val="fr-FR"/>
              </w:rPr>
              <w:t xml:space="preserve">Tissus de coton, </w:t>
            </w:r>
            <w:r w:rsidR="001B5145" w:rsidRPr="00694B30">
              <w:rPr>
                <w:sz w:val="16"/>
                <w:szCs w:val="16"/>
                <w:lang w:val="fr-FR"/>
              </w:rPr>
              <w:t>&gt;/=</w:t>
            </w:r>
            <w:r w:rsidRPr="00694B30">
              <w:rPr>
                <w:sz w:val="16"/>
                <w:szCs w:val="16"/>
                <w:lang w:val="fr-FR"/>
              </w:rPr>
              <w:t xml:space="preserve">85% </w:t>
            </w:r>
            <w:r w:rsidR="00FC1444" w:rsidRPr="00694B30">
              <w:rPr>
                <w:sz w:val="16"/>
                <w:szCs w:val="16"/>
                <w:lang w:val="fr-FR"/>
              </w:rPr>
              <w:t>&gt;</w:t>
            </w:r>
            <w:r w:rsidRPr="00694B30">
              <w:rPr>
                <w:sz w:val="16"/>
                <w:szCs w:val="16"/>
                <w:lang w:val="fr-FR"/>
              </w:rPr>
              <w:t>200g/m</w:t>
            </w:r>
            <w:r w:rsidR="00CA7D73" w:rsidRPr="00694B30">
              <w:rPr>
                <w:sz w:val="16"/>
                <w:szCs w:val="16"/>
                <w:lang w:val="fr-FR"/>
              </w:rPr>
              <w:t>²</w:t>
            </w:r>
            <w:r w:rsidRPr="00694B30">
              <w:rPr>
                <w:sz w:val="16"/>
                <w:szCs w:val="16"/>
                <w:lang w:val="fr-FR"/>
              </w:rPr>
              <w:t>, écrus, nda</w:t>
            </w:r>
          </w:p>
          <w:p w14:paraId="07BED153" w14:textId="26AA6E39" w:rsidR="00103A18" w:rsidRPr="00694B30" w:rsidRDefault="00103A18" w:rsidP="00AB2BA3">
            <w:pPr>
              <w:jc w:val="left"/>
              <w:rPr>
                <w:sz w:val="16"/>
                <w:szCs w:val="16"/>
                <w:lang w:val="fr-FR"/>
              </w:rPr>
            </w:pPr>
            <w:r w:rsidRPr="00694B30">
              <w:rPr>
                <w:sz w:val="16"/>
                <w:szCs w:val="16"/>
                <w:lang w:val="fr-FR"/>
              </w:rPr>
              <w:t xml:space="preserve">Tissus de coton, </w:t>
            </w:r>
            <w:r w:rsidR="001B5145" w:rsidRPr="00694B30">
              <w:rPr>
                <w:sz w:val="16"/>
                <w:szCs w:val="16"/>
                <w:lang w:val="fr-FR"/>
              </w:rPr>
              <w:t>&gt;/=</w:t>
            </w:r>
            <w:r w:rsidRPr="00694B30">
              <w:rPr>
                <w:sz w:val="16"/>
                <w:szCs w:val="16"/>
                <w:lang w:val="fr-FR"/>
              </w:rPr>
              <w:t>85%</w:t>
            </w:r>
            <w:r w:rsidR="00FC1444" w:rsidRPr="00694B30">
              <w:rPr>
                <w:sz w:val="16"/>
                <w:szCs w:val="16"/>
                <w:lang w:val="fr-FR"/>
              </w:rPr>
              <w:t>,</w:t>
            </w:r>
            <w:r w:rsidRPr="00694B30">
              <w:rPr>
                <w:sz w:val="16"/>
                <w:szCs w:val="16"/>
                <w:lang w:val="fr-FR"/>
              </w:rPr>
              <w:t xml:space="preserve"> à armure toile,</w:t>
            </w:r>
            <w:r w:rsidR="008E10D7" w:rsidRPr="00694B30">
              <w:rPr>
                <w:sz w:val="16"/>
                <w:szCs w:val="16"/>
                <w:lang w:val="fr-FR"/>
              </w:rPr>
              <w:t xml:space="preserve"> </w:t>
            </w:r>
            <w:r w:rsidRPr="00694B30">
              <w:rPr>
                <w:sz w:val="16"/>
                <w:szCs w:val="16"/>
                <w:lang w:val="fr-FR"/>
              </w:rPr>
              <w:t>&gt;200g/m</w:t>
            </w:r>
            <w:r w:rsidR="00CA7D73" w:rsidRPr="00694B30">
              <w:rPr>
                <w:sz w:val="16"/>
                <w:szCs w:val="16"/>
                <w:lang w:val="fr-FR"/>
              </w:rPr>
              <w:t>²</w:t>
            </w:r>
            <w:r w:rsidRPr="00694B30">
              <w:rPr>
                <w:sz w:val="16"/>
                <w:szCs w:val="16"/>
                <w:lang w:val="fr-FR"/>
              </w:rPr>
              <w:t>, blanchis</w:t>
            </w:r>
          </w:p>
          <w:p w14:paraId="1483630B" w14:textId="73533DC5" w:rsidR="00103A18" w:rsidRPr="00694B30" w:rsidRDefault="00103A18" w:rsidP="00AB2BA3">
            <w:pPr>
              <w:jc w:val="left"/>
              <w:rPr>
                <w:sz w:val="16"/>
                <w:szCs w:val="16"/>
                <w:lang w:val="fr-FR"/>
              </w:rPr>
            </w:pPr>
            <w:r w:rsidRPr="00694B30">
              <w:rPr>
                <w:sz w:val="16"/>
                <w:szCs w:val="16"/>
                <w:lang w:val="fr-FR"/>
              </w:rPr>
              <w:t xml:space="preserve">Tissus de coton, </w:t>
            </w:r>
            <w:r w:rsidR="001B5145" w:rsidRPr="00694B30">
              <w:rPr>
                <w:sz w:val="16"/>
                <w:szCs w:val="16"/>
                <w:lang w:val="fr-FR"/>
              </w:rPr>
              <w:t>&gt;/=</w:t>
            </w:r>
            <w:r w:rsidRPr="00694B30">
              <w:rPr>
                <w:sz w:val="16"/>
                <w:szCs w:val="16"/>
                <w:lang w:val="fr-FR"/>
              </w:rPr>
              <w:t>85%</w:t>
            </w:r>
            <w:r w:rsidR="00FC1444" w:rsidRPr="00694B30">
              <w:rPr>
                <w:sz w:val="16"/>
                <w:szCs w:val="16"/>
                <w:lang w:val="fr-FR"/>
              </w:rPr>
              <w:t>,</w:t>
            </w:r>
            <w:r w:rsidRPr="00694B30">
              <w:rPr>
                <w:sz w:val="16"/>
                <w:szCs w:val="16"/>
                <w:lang w:val="fr-FR"/>
              </w:rPr>
              <w:t xml:space="preserve"> à armure sergé,</w:t>
            </w:r>
            <w:r w:rsidR="008E10D7" w:rsidRPr="00694B30">
              <w:rPr>
                <w:sz w:val="16"/>
                <w:szCs w:val="16"/>
                <w:lang w:val="fr-FR"/>
              </w:rPr>
              <w:t xml:space="preserve"> </w:t>
            </w:r>
            <w:r w:rsidRPr="00694B30">
              <w:rPr>
                <w:sz w:val="16"/>
                <w:szCs w:val="16"/>
                <w:lang w:val="fr-FR"/>
              </w:rPr>
              <w:t>&gt;200g/</w:t>
            </w:r>
            <w:r w:rsidR="00455E84" w:rsidRPr="00694B30">
              <w:rPr>
                <w:sz w:val="16"/>
                <w:szCs w:val="16"/>
                <w:lang w:val="fr-FR"/>
              </w:rPr>
              <w:t>m²</w:t>
            </w:r>
            <w:r w:rsidRPr="00694B30">
              <w:rPr>
                <w:sz w:val="16"/>
                <w:szCs w:val="16"/>
                <w:lang w:val="fr-FR"/>
              </w:rPr>
              <w:t>, blanchis</w:t>
            </w:r>
          </w:p>
          <w:p w14:paraId="08B404AB" w14:textId="5B75B031" w:rsidR="00103A18" w:rsidRPr="00694B30" w:rsidRDefault="00103A18" w:rsidP="00AB2BA3">
            <w:pPr>
              <w:jc w:val="left"/>
              <w:rPr>
                <w:sz w:val="16"/>
                <w:szCs w:val="16"/>
                <w:lang w:val="fr-FR"/>
              </w:rPr>
            </w:pPr>
            <w:r w:rsidRPr="00694B30">
              <w:rPr>
                <w:sz w:val="16"/>
                <w:szCs w:val="16"/>
                <w:lang w:val="fr-FR"/>
              </w:rPr>
              <w:t xml:space="preserve">Tissus de coton, </w:t>
            </w:r>
            <w:r w:rsidR="001B5145" w:rsidRPr="00694B30">
              <w:rPr>
                <w:sz w:val="16"/>
                <w:szCs w:val="16"/>
                <w:lang w:val="fr-FR"/>
              </w:rPr>
              <w:t>&gt;/=</w:t>
            </w:r>
            <w:r w:rsidRPr="00694B30">
              <w:rPr>
                <w:sz w:val="16"/>
                <w:szCs w:val="16"/>
                <w:lang w:val="fr-FR"/>
              </w:rPr>
              <w:t xml:space="preserve">85% </w:t>
            </w:r>
            <w:r w:rsidR="00FC1444" w:rsidRPr="00694B30">
              <w:rPr>
                <w:sz w:val="16"/>
                <w:szCs w:val="16"/>
                <w:lang w:val="fr-FR"/>
              </w:rPr>
              <w:t>&gt;</w:t>
            </w:r>
            <w:r w:rsidRPr="00694B30">
              <w:rPr>
                <w:sz w:val="16"/>
                <w:szCs w:val="16"/>
                <w:lang w:val="fr-FR"/>
              </w:rPr>
              <w:t>200g/</w:t>
            </w:r>
            <w:r w:rsidR="00455E84" w:rsidRPr="00694B30">
              <w:rPr>
                <w:sz w:val="16"/>
                <w:szCs w:val="16"/>
                <w:lang w:val="fr-FR"/>
              </w:rPr>
              <w:t>m²</w:t>
            </w:r>
            <w:r w:rsidRPr="00694B30">
              <w:rPr>
                <w:sz w:val="16"/>
                <w:szCs w:val="16"/>
                <w:lang w:val="fr-FR"/>
              </w:rPr>
              <w:t>, blanchis, nda</w:t>
            </w:r>
          </w:p>
          <w:p w14:paraId="5FCCD457" w14:textId="4CF52AEE" w:rsidR="00103A18" w:rsidRPr="00694B30" w:rsidRDefault="00103A18" w:rsidP="00AB2BA3">
            <w:pPr>
              <w:jc w:val="left"/>
              <w:rPr>
                <w:sz w:val="16"/>
                <w:szCs w:val="16"/>
                <w:lang w:val="fr-FR"/>
              </w:rPr>
            </w:pPr>
            <w:r w:rsidRPr="00694B30">
              <w:rPr>
                <w:sz w:val="16"/>
                <w:szCs w:val="16"/>
                <w:lang w:val="fr-FR"/>
              </w:rPr>
              <w:t xml:space="preserve">Tissus de coton, </w:t>
            </w:r>
            <w:r w:rsidR="001B5145" w:rsidRPr="00694B30">
              <w:rPr>
                <w:sz w:val="16"/>
                <w:szCs w:val="16"/>
                <w:lang w:val="fr-FR"/>
              </w:rPr>
              <w:t>&gt;/=</w:t>
            </w:r>
            <w:r w:rsidRPr="00694B30">
              <w:rPr>
                <w:sz w:val="16"/>
                <w:szCs w:val="16"/>
                <w:lang w:val="fr-FR"/>
              </w:rPr>
              <w:t>85%</w:t>
            </w:r>
            <w:r w:rsidR="00FC1444" w:rsidRPr="00694B30">
              <w:rPr>
                <w:sz w:val="16"/>
                <w:szCs w:val="16"/>
                <w:lang w:val="fr-FR"/>
              </w:rPr>
              <w:t>,</w:t>
            </w:r>
            <w:r w:rsidRPr="00694B30">
              <w:rPr>
                <w:sz w:val="16"/>
                <w:szCs w:val="16"/>
                <w:lang w:val="fr-FR"/>
              </w:rPr>
              <w:t xml:space="preserve"> à armure toile,</w:t>
            </w:r>
            <w:r w:rsidR="008E10D7" w:rsidRPr="00694B30">
              <w:rPr>
                <w:sz w:val="16"/>
                <w:szCs w:val="16"/>
                <w:lang w:val="fr-FR"/>
              </w:rPr>
              <w:t xml:space="preserve"> </w:t>
            </w:r>
            <w:r w:rsidRPr="00694B30">
              <w:rPr>
                <w:sz w:val="16"/>
                <w:szCs w:val="16"/>
                <w:lang w:val="fr-FR"/>
              </w:rPr>
              <w:t>&gt;200g/m</w:t>
            </w:r>
            <w:r w:rsidR="00CA7D73" w:rsidRPr="00694B30">
              <w:rPr>
                <w:sz w:val="16"/>
                <w:szCs w:val="16"/>
                <w:lang w:val="fr-FR"/>
              </w:rPr>
              <w:t>²</w:t>
            </w:r>
            <w:r w:rsidRPr="00694B30">
              <w:rPr>
                <w:sz w:val="16"/>
                <w:szCs w:val="16"/>
                <w:lang w:val="fr-FR"/>
              </w:rPr>
              <w:t>, teints</w:t>
            </w:r>
          </w:p>
          <w:p w14:paraId="69AA39C5" w14:textId="747CD236" w:rsidR="00103A18" w:rsidRPr="00694B30" w:rsidRDefault="00103A18" w:rsidP="00AB2BA3">
            <w:pPr>
              <w:jc w:val="left"/>
              <w:rPr>
                <w:sz w:val="16"/>
                <w:szCs w:val="16"/>
                <w:lang w:val="fr-FR"/>
              </w:rPr>
            </w:pPr>
            <w:r w:rsidRPr="00694B30">
              <w:rPr>
                <w:sz w:val="16"/>
                <w:szCs w:val="16"/>
                <w:lang w:val="fr-FR"/>
              </w:rPr>
              <w:t xml:space="preserve">Tissus de coton, </w:t>
            </w:r>
            <w:r w:rsidR="001B5145" w:rsidRPr="00694B30">
              <w:rPr>
                <w:sz w:val="16"/>
                <w:szCs w:val="16"/>
                <w:lang w:val="fr-FR"/>
              </w:rPr>
              <w:t>&gt;/=</w:t>
            </w:r>
            <w:r w:rsidRPr="00694B30">
              <w:rPr>
                <w:sz w:val="16"/>
                <w:szCs w:val="16"/>
                <w:lang w:val="fr-FR"/>
              </w:rPr>
              <w:t>85%</w:t>
            </w:r>
            <w:r w:rsidR="00FC1444" w:rsidRPr="00694B30">
              <w:rPr>
                <w:sz w:val="16"/>
                <w:szCs w:val="16"/>
                <w:lang w:val="fr-FR"/>
              </w:rPr>
              <w:t>,</w:t>
            </w:r>
            <w:r w:rsidRPr="00694B30">
              <w:rPr>
                <w:sz w:val="16"/>
                <w:szCs w:val="16"/>
                <w:lang w:val="fr-FR"/>
              </w:rPr>
              <w:t xml:space="preserve"> à armure sergé,</w:t>
            </w:r>
            <w:r w:rsidR="008E10D7" w:rsidRPr="00694B30">
              <w:rPr>
                <w:sz w:val="16"/>
                <w:szCs w:val="16"/>
                <w:lang w:val="fr-FR"/>
              </w:rPr>
              <w:t xml:space="preserve"> </w:t>
            </w:r>
            <w:r w:rsidR="00FC1444" w:rsidRPr="00694B30">
              <w:rPr>
                <w:sz w:val="16"/>
                <w:szCs w:val="16"/>
                <w:lang w:val="fr-FR"/>
              </w:rPr>
              <w:t>&gt;</w:t>
            </w:r>
            <w:r w:rsidRPr="00694B30">
              <w:rPr>
                <w:sz w:val="16"/>
                <w:szCs w:val="16"/>
                <w:lang w:val="fr-FR"/>
              </w:rPr>
              <w:t>200g/m</w:t>
            </w:r>
            <w:r w:rsidR="00CA7D73" w:rsidRPr="00694B30">
              <w:rPr>
                <w:sz w:val="16"/>
                <w:szCs w:val="16"/>
                <w:lang w:val="fr-FR"/>
              </w:rPr>
              <w:t>²</w:t>
            </w:r>
            <w:r w:rsidRPr="00694B30">
              <w:rPr>
                <w:sz w:val="16"/>
                <w:szCs w:val="16"/>
                <w:lang w:val="fr-FR"/>
              </w:rPr>
              <w:t>,</w:t>
            </w:r>
            <w:r w:rsidR="008E10D7" w:rsidRPr="00694B30">
              <w:rPr>
                <w:sz w:val="16"/>
                <w:szCs w:val="16"/>
                <w:lang w:val="fr-FR"/>
              </w:rPr>
              <w:t xml:space="preserve"> </w:t>
            </w:r>
            <w:r w:rsidRPr="00694B30">
              <w:rPr>
                <w:sz w:val="16"/>
                <w:szCs w:val="16"/>
                <w:lang w:val="fr-FR"/>
              </w:rPr>
              <w:t>teints</w:t>
            </w:r>
          </w:p>
          <w:p w14:paraId="749CFCC7" w14:textId="73995514" w:rsidR="00103A18" w:rsidRPr="00694B30" w:rsidRDefault="00103A18" w:rsidP="00AB2BA3">
            <w:pPr>
              <w:jc w:val="left"/>
              <w:rPr>
                <w:sz w:val="16"/>
                <w:szCs w:val="16"/>
                <w:lang w:val="fr-FR"/>
              </w:rPr>
            </w:pPr>
            <w:r w:rsidRPr="00694B30">
              <w:rPr>
                <w:sz w:val="16"/>
                <w:szCs w:val="16"/>
                <w:lang w:val="fr-FR"/>
              </w:rPr>
              <w:t xml:space="preserve">Tissus de coton, </w:t>
            </w:r>
            <w:r w:rsidR="001B5145" w:rsidRPr="00694B30">
              <w:rPr>
                <w:sz w:val="16"/>
                <w:szCs w:val="16"/>
                <w:lang w:val="fr-FR"/>
              </w:rPr>
              <w:t>&gt;/=</w:t>
            </w:r>
            <w:r w:rsidRPr="00694B30">
              <w:rPr>
                <w:sz w:val="16"/>
                <w:szCs w:val="16"/>
                <w:lang w:val="fr-FR"/>
              </w:rPr>
              <w:t xml:space="preserve">85% </w:t>
            </w:r>
            <w:r w:rsidR="00FC1444" w:rsidRPr="00694B30">
              <w:rPr>
                <w:sz w:val="16"/>
                <w:szCs w:val="16"/>
                <w:lang w:val="fr-FR"/>
              </w:rPr>
              <w:t>&gt;</w:t>
            </w:r>
            <w:r w:rsidRPr="00694B30">
              <w:rPr>
                <w:sz w:val="16"/>
                <w:szCs w:val="16"/>
                <w:lang w:val="fr-FR"/>
              </w:rPr>
              <w:t>200g/</w:t>
            </w:r>
            <w:r w:rsidR="00455E84" w:rsidRPr="00694B30">
              <w:rPr>
                <w:sz w:val="16"/>
                <w:szCs w:val="16"/>
                <w:lang w:val="fr-FR"/>
              </w:rPr>
              <w:t>m²</w:t>
            </w:r>
            <w:r w:rsidRPr="00694B30">
              <w:rPr>
                <w:sz w:val="16"/>
                <w:szCs w:val="16"/>
                <w:lang w:val="fr-FR"/>
              </w:rPr>
              <w:t>, teints, nda</w:t>
            </w:r>
          </w:p>
          <w:p w14:paraId="0DF85348" w14:textId="5C61DD05" w:rsidR="00C62801" w:rsidRPr="00694B30" w:rsidRDefault="00103A18" w:rsidP="00AB2BA3">
            <w:pPr>
              <w:jc w:val="left"/>
              <w:rPr>
                <w:sz w:val="16"/>
                <w:szCs w:val="16"/>
                <w:lang w:val="fr-FR"/>
              </w:rPr>
            </w:pPr>
            <w:r w:rsidRPr="00694B30">
              <w:rPr>
                <w:sz w:val="16"/>
                <w:szCs w:val="16"/>
                <w:lang w:val="fr-FR"/>
              </w:rPr>
              <w:t xml:space="preserve">Tissus de coton, </w:t>
            </w:r>
            <w:r w:rsidR="001B5145" w:rsidRPr="00694B30">
              <w:rPr>
                <w:sz w:val="16"/>
                <w:szCs w:val="16"/>
                <w:lang w:val="fr-FR"/>
              </w:rPr>
              <w:t>&gt;/=</w:t>
            </w:r>
            <w:r w:rsidRPr="00694B30">
              <w:rPr>
                <w:sz w:val="16"/>
                <w:szCs w:val="16"/>
                <w:lang w:val="fr-FR"/>
              </w:rPr>
              <w:t>85%</w:t>
            </w:r>
            <w:r w:rsidR="00FC1444" w:rsidRPr="00694B30">
              <w:rPr>
                <w:sz w:val="16"/>
                <w:szCs w:val="16"/>
                <w:lang w:val="fr-FR"/>
              </w:rPr>
              <w:t>,</w:t>
            </w:r>
            <w:r w:rsidRPr="00694B30">
              <w:rPr>
                <w:sz w:val="16"/>
                <w:szCs w:val="16"/>
                <w:lang w:val="fr-FR"/>
              </w:rPr>
              <w:t xml:space="preserve"> à armure toile,</w:t>
            </w:r>
            <w:r w:rsidR="008E10D7" w:rsidRPr="00694B30">
              <w:rPr>
                <w:sz w:val="16"/>
                <w:szCs w:val="16"/>
                <w:lang w:val="fr-FR"/>
              </w:rPr>
              <w:t xml:space="preserve"> </w:t>
            </w:r>
            <w:r w:rsidR="00FC1444" w:rsidRPr="00694B30">
              <w:rPr>
                <w:sz w:val="16"/>
                <w:szCs w:val="16"/>
                <w:lang w:val="fr-FR"/>
              </w:rPr>
              <w:t>&gt;</w:t>
            </w:r>
            <w:r w:rsidRPr="00694B30">
              <w:rPr>
                <w:sz w:val="16"/>
                <w:szCs w:val="16"/>
                <w:lang w:val="fr-FR"/>
              </w:rPr>
              <w:t>200g/m</w:t>
            </w:r>
            <w:r w:rsidR="00CA7D73" w:rsidRPr="00694B30">
              <w:rPr>
                <w:sz w:val="16"/>
                <w:szCs w:val="16"/>
                <w:lang w:val="fr-FR"/>
              </w:rPr>
              <w:t>²</w:t>
            </w:r>
            <w:r w:rsidRPr="00694B30">
              <w:rPr>
                <w:sz w:val="16"/>
                <w:szCs w:val="16"/>
                <w:lang w:val="fr-FR"/>
              </w:rPr>
              <w:t>,</w:t>
            </w:r>
            <w:r w:rsidR="008E10D7" w:rsidRPr="00694B30">
              <w:rPr>
                <w:sz w:val="16"/>
                <w:szCs w:val="16"/>
                <w:lang w:val="fr-FR"/>
              </w:rPr>
              <w:t xml:space="preserve"> </w:t>
            </w:r>
            <w:r w:rsidRPr="00694B30">
              <w:rPr>
                <w:sz w:val="16"/>
                <w:szCs w:val="16"/>
                <w:lang w:val="fr-FR"/>
              </w:rPr>
              <w:t>fils de diverses</w:t>
            </w:r>
            <w:r w:rsidR="008E10D7" w:rsidRPr="00694B30">
              <w:rPr>
                <w:sz w:val="16"/>
                <w:szCs w:val="16"/>
                <w:lang w:val="fr-FR"/>
              </w:rPr>
              <w:t xml:space="preserve"> </w:t>
            </w:r>
            <w:r w:rsidRPr="00694B30">
              <w:rPr>
                <w:sz w:val="16"/>
                <w:szCs w:val="16"/>
                <w:lang w:val="fr-FR"/>
              </w:rPr>
              <w:t>couleurs</w:t>
            </w:r>
          </w:p>
          <w:p w14:paraId="5D82D8CA" w14:textId="3391119A" w:rsidR="00103A18" w:rsidRPr="00694B30" w:rsidRDefault="00103A18" w:rsidP="00AB2BA3">
            <w:pPr>
              <w:jc w:val="left"/>
              <w:rPr>
                <w:sz w:val="16"/>
                <w:szCs w:val="16"/>
                <w:lang w:val="fr-FR"/>
              </w:rPr>
            </w:pPr>
            <w:r w:rsidRPr="00694B30">
              <w:rPr>
                <w:sz w:val="16"/>
                <w:szCs w:val="16"/>
                <w:lang w:val="fr-FR"/>
              </w:rPr>
              <w:t>Tissus de coton dits "Denim",</w:t>
            </w:r>
            <w:r w:rsidR="008E10D7" w:rsidRPr="00694B30">
              <w:rPr>
                <w:sz w:val="16"/>
                <w:szCs w:val="16"/>
                <w:lang w:val="fr-FR"/>
              </w:rPr>
              <w:t xml:space="preserve"> </w:t>
            </w:r>
            <w:r w:rsidR="001B5145" w:rsidRPr="00694B30">
              <w:rPr>
                <w:sz w:val="16"/>
                <w:szCs w:val="16"/>
                <w:lang w:val="fr-FR"/>
              </w:rPr>
              <w:t>&gt;/=</w:t>
            </w:r>
            <w:r w:rsidRPr="00694B30">
              <w:rPr>
                <w:sz w:val="16"/>
                <w:szCs w:val="16"/>
                <w:lang w:val="fr-FR"/>
              </w:rPr>
              <w:t>85%,</w:t>
            </w:r>
            <w:r w:rsidR="008E10D7" w:rsidRPr="00694B30">
              <w:rPr>
                <w:sz w:val="16"/>
                <w:szCs w:val="16"/>
                <w:lang w:val="fr-FR"/>
              </w:rPr>
              <w:t xml:space="preserve"> </w:t>
            </w:r>
            <w:r w:rsidR="00FC1444" w:rsidRPr="00694B30">
              <w:rPr>
                <w:sz w:val="16"/>
                <w:szCs w:val="16"/>
                <w:lang w:val="fr-FR"/>
              </w:rPr>
              <w:t>&gt;</w:t>
            </w:r>
            <w:r w:rsidRPr="00694B30">
              <w:rPr>
                <w:sz w:val="16"/>
                <w:szCs w:val="16"/>
                <w:lang w:val="fr-FR"/>
              </w:rPr>
              <w:t>200g/m</w:t>
            </w:r>
            <w:r w:rsidR="00CA7D73" w:rsidRPr="00694B30">
              <w:rPr>
                <w:sz w:val="16"/>
                <w:szCs w:val="16"/>
                <w:lang w:val="fr-FR"/>
              </w:rPr>
              <w:t>²</w:t>
            </w:r>
          </w:p>
          <w:p w14:paraId="2C35CC14" w14:textId="3168F34A" w:rsidR="00103A18" w:rsidRPr="00694B30" w:rsidRDefault="00103A18" w:rsidP="00AB2BA3">
            <w:pPr>
              <w:jc w:val="left"/>
              <w:rPr>
                <w:sz w:val="16"/>
                <w:szCs w:val="16"/>
                <w:lang w:val="fr-FR"/>
              </w:rPr>
            </w:pPr>
            <w:r w:rsidRPr="00694B30">
              <w:rPr>
                <w:sz w:val="16"/>
                <w:szCs w:val="16"/>
                <w:lang w:val="fr-FR"/>
              </w:rPr>
              <w:t>Tissus de coton, &gt;/</w:t>
            </w:r>
            <w:r w:rsidR="001B5145" w:rsidRPr="00694B30">
              <w:rPr>
                <w:sz w:val="16"/>
                <w:szCs w:val="16"/>
                <w:lang w:val="fr-FR"/>
              </w:rPr>
              <w:t>=</w:t>
            </w:r>
            <w:r w:rsidRPr="00694B30">
              <w:rPr>
                <w:sz w:val="16"/>
                <w:szCs w:val="16"/>
                <w:lang w:val="fr-FR"/>
              </w:rPr>
              <w:t xml:space="preserve">85%, à armure sergé, autres que Denim, </w:t>
            </w:r>
            <w:r w:rsidR="00FC1444" w:rsidRPr="00694B30">
              <w:rPr>
                <w:sz w:val="16"/>
                <w:szCs w:val="16"/>
                <w:lang w:val="fr-FR"/>
              </w:rPr>
              <w:t>&gt;</w:t>
            </w:r>
            <w:r w:rsidRPr="00694B30">
              <w:rPr>
                <w:sz w:val="16"/>
                <w:szCs w:val="16"/>
                <w:lang w:val="fr-FR"/>
              </w:rPr>
              <w:t>200g/m</w:t>
            </w:r>
            <w:r w:rsidR="00CA7D73" w:rsidRPr="00694B30">
              <w:rPr>
                <w:sz w:val="16"/>
                <w:szCs w:val="16"/>
                <w:lang w:val="fr-FR"/>
              </w:rPr>
              <w:t>²</w:t>
            </w:r>
            <w:r w:rsidRPr="00694B30">
              <w:rPr>
                <w:sz w:val="16"/>
                <w:szCs w:val="16"/>
                <w:lang w:val="fr-FR"/>
              </w:rPr>
              <w:t>, fils de diverses couleurs</w:t>
            </w:r>
          </w:p>
          <w:p w14:paraId="52D41487" w14:textId="224A3BFF" w:rsidR="00103A18" w:rsidRPr="00694B30" w:rsidRDefault="005C1ADE" w:rsidP="00AB2BA3">
            <w:pPr>
              <w:jc w:val="left"/>
              <w:rPr>
                <w:sz w:val="16"/>
                <w:szCs w:val="16"/>
                <w:lang w:val="fr-FR"/>
              </w:rPr>
            </w:pPr>
            <w:r w:rsidRPr="00694B30">
              <w:rPr>
                <w:sz w:val="16"/>
                <w:szCs w:val="16"/>
                <w:lang w:val="fr-FR"/>
              </w:rPr>
              <w:t xml:space="preserve">Tissus de coton, </w:t>
            </w:r>
            <w:r w:rsidR="001B5145" w:rsidRPr="00694B30">
              <w:rPr>
                <w:sz w:val="16"/>
                <w:szCs w:val="16"/>
                <w:lang w:val="fr-FR"/>
              </w:rPr>
              <w:t>&gt;/=</w:t>
            </w:r>
            <w:r w:rsidRPr="00694B30">
              <w:rPr>
                <w:sz w:val="16"/>
                <w:szCs w:val="16"/>
                <w:lang w:val="fr-FR"/>
              </w:rPr>
              <w:t>85%</w:t>
            </w:r>
            <w:r w:rsidR="00FC1444" w:rsidRPr="00694B30">
              <w:rPr>
                <w:sz w:val="16"/>
                <w:szCs w:val="16"/>
                <w:lang w:val="fr-FR"/>
              </w:rPr>
              <w:t>,</w:t>
            </w:r>
            <w:r w:rsidRPr="00694B30">
              <w:rPr>
                <w:sz w:val="16"/>
                <w:szCs w:val="16"/>
                <w:lang w:val="fr-FR"/>
              </w:rPr>
              <w:t xml:space="preserve"> </w:t>
            </w:r>
            <w:r w:rsidR="00FC1444" w:rsidRPr="00694B30">
              <w:rPr>
                <w:sz w:val="16"/>
                <w:szCs w:val="16"/>
                <w:lang w:val="fr-FR"/>
              </w:rPr>
              <w:t>&gt;</w:t>
            </w:r>
            <w:r w:rsidRPr="00694B30">
              <w:rPr>
                <w:sz w:val="16"/>
                <w:szCs w:val="16"/>
                <w:lang w:val="fr-FR"/>
              </w:rPr>
              <w:t>200g/m</w:t>
            </w:r>
            <w:r w:rsidR="00CA7D73" w:rsidRPr="00694B30">
              <w:rPr>
                <w:sz w:val="16"/>
                <w:szCs w:val="16"/>
                <w:lang w:val="fr-FR"/>
              </w:rPr>
              <w:t>²</w:t>
            </w:r>
            <w:r w:rsidRPr="00694B30">
              <w:rPr>
                <w:sz w:val="16"/>
                <w:szCs w:val="16"/>
                <w:lang w:val="fr-FR"/>
              </w:rPr>
              <w:t>, fils de diverses couleurs, nda</w:t>
            </w:r>
          </w:p>
          <w:p w14:paraId="5902D522" w14:textId="14EC5E83" w:rsidR="005C1ADE" w:rsidRPr="00694B30" w:rsidRDefault="005C1ADE" w:rsidP="00AB2BA3">
            <w:pPr>
              <w:jc w:val="left"/>
              <w:rPr>
                <w:sz w:val="16"/>
                <w:szCs w:val="16"/>
                <w:lang w:val="fr-FR"/>
              </w:rPr>
            </w:pPr>
            <w:r w:rsidRPr="00694B30">
              <w:rPr>
                <w:sz w:val="16"/>
                <w:szCs w:val="16"/>
                <w:lang w:val="fr-FR"/>
              </w:rPr>
              <w:t xml:space="preserve">Tissus de coton, </w:t>
            </w:r>
            <w:r w:rsidR="001B5145" w:rsidRPr="00694B30">
              <w:rPr>
                <w:sz w:val="16"/>
                <w:szCs w:val="16"/>
                <w:lang w:val="fr-FR"/>
              </w:rPr>
              <w:t>&gt;/=</w:t>
            </w:r>
            <w:r w:rsidRPr="00694B30">
              <w:rPr>
                <w:sz w:val="16"/>
                <w:szCs w:val="16"/>
                <w:lang w:val="fr-FR"/>
              </w:rPr>
              <w:t>85%</w:t>
            </w:r>
            <w:r w:rsidR="00FC1444" w:rsidRPr="00694B30">
              <w:rPr>
                <w:sz w:val="16"/>
                <w:szCs w:val="16"/>
                <w:lang w:val="fr-FR"/>
              </w:rPr>
              <w:t>,</w:t>
            </w:r>
            <w:r w:rsidRPr="00694B30">
              <w:rPr>
                <w:sz w:val="16"/>
                <w:szCs w:val="16"/>
                <w:lang w:val="fr-FR"/>
              </w:rPr>
              <w:t xml:space="preserve"> à armure toile,</w:t>
            </w:r>
            <w:r w:rsidR="008E10D7" w:rsidRPr="00694B30">
              <w:rPr>
                <w:sz w:val="16"/>
                <w:szCs w:val="16"/>
                <w:lang w:val="fr-FR"/>
              </w:rPr>
              <w:t xml:space="preserve"> </w:t>
            </w:r>
            <w:r w:rsidR="00FC1444" w:rsidRPr="00694B30">
              <w:rPr>
                <w:sz w:val="16"/>
                <w:szCs w:val="16"/>
                <w:lang w:val="fr-FR"/>
              </w:rPr>
              <w:t>&gt;</w:t>
            </w:r>
            <w:r w:rsidRPr="00694B30">
              <w:rPr>
                <w:sz w:val="16"/>
                <w:szCs w:val="16"/>
                <w:lang w:val="fr-FR"/>
              </w:rPr>
              <w:t>200g/m</w:t>
            </w:r>
            <w:r w:rsidR="00CA7D73" w:rsidRPr="00694B30">
              <w:rPr>
                <w:sz w:val="16"/>
                <w:szCs w:val="16"/>
                <w:lang w:val="fr-FR"/>
              </w:rPr>
              <w:t>²</w:t>
            </w:r>
            <w:r w:rsidRPr="00694B30">
              <w:rPr>
                <w:sz w:val="16"/>
                <w:szCs w:val="16"/>
                <w:lang w:val="fr-FR"/>
              </w:rPr>
              <w:t>,</w:t>
            </w:r>
            <w:r w:rsidR="008E10D7" w:rsidRPr="00694B30">
              <w:rPr>
                <w:sz w:val="16"/>
                <w:szCs w:val="16"/>
                <w:lang w:val="fr-FR"/>
              </w:rPr>
              <w:t xml:space="preserve"> </w:t>
            </w:r>
            <w:r w:rsidR="00B86A25" w:rsidRPr="00694B30">
              <w:rPr>
                <w:sz w:val="16"/>
                <w:szCs w:val="16"/>
                <w:lang w:val="fr-FR"/>
              </w:rPr>
              <w:t>imprimés</w:t>
            </w:r>
          </w:p>
          <w:p w14:paraId="5D4BDF20" w14:textId="4AF275E5" w:rsidR="005C1ADE" w:rsidRPr="00694B30" w:rsidRDefault="005C1ADE" w:rsidP="00AB2BA3">
            <w:pPr>
              <w:jc w:val="left"/>
              <w:rPr>
                <w:sz w:val="16"/>
                <w:szCs w:val="16"/>
                <w:lang w:val="fr-FR"/>
              </w:rPr>
            </w:pPr>
            <w:r w:rsidRPr="00694B30">
              <w:rPr>
                <w:sz w:val="16"/>
                <w:szCs w:val="16"/>
                <w:lang w:val="fr-FR"/>
              </w:rPr>
              <w:t xml:space="preserve">Tissus de coton, </w:t>
            </w:r>
            <w:r w:rsidR="001B5145" w:rsidRPr="00694B30">
              <w:rPr>
                <w:sz w:val="16"/>
                <w:szCs w:val="16"/>
                <w:lang w:val="fr-FR"/>
              </w:rPr>
              <w:t>&gt;/=</w:t>
            </w:r>
            <w:r w:rsidRPr="00694B30">
              <w:rPr>
                <w:sz w:val="16"/>
                <w:szCs w:val="16"/>
                <w:lang w:val="fr-FR"/>
              </w:rPr>
              <w:t>85%</w:t>
            </w:r>
            <w:r w:rsidR="00FC1444" w:rsidRPr="00694B30">
              <w:rPr>
                <w:sz w:val="16"/>
                <w:szCs w:val="16"/>
                <w:lang w:val="fr-FR"/>
              </w:rPr>
              <w:t>,</w:t>
            </w:r>
            <w:r w:rsidRPr="00694B30">
              <w:rPr>
                <w:sz w:val="16"/>
                <w:szCs w:val="16"/>
                <w:lang w:val="fr-FR"/>
              </w:rPr>
              <w:t xml:space="preserve"> à armure sergé, </w:t>
            </w:r>
            <w:r w:rsidR="00FC1444" w:rsidRPr="00694B30">
              <w:rPr>
                <w:sz w:val="16"/>
                <w:szCs w:val="16"/>
                <w:lang w:val="fr-FR"/>
              </w:rPr>
              <w:t>&gt;</w:t>
            </w:r>
            <w:r w:rsidRPr="00694B30">
              <w:rPr>
                <w:sz w:val="16"/>
                <w:szCs w:val="16"/>
                <w:lang w:val="fr-FR"/>
              </w:rPr>
              <w:t>200g/m</w:t>
            </w:r>
            <w:r w:rsidR="00CA7D73" w:rsidRPr="00694B30">
              <w:rPr>
                <w:sz w:val="16"/>
                <w:szCs w:val="16"/>
                <w:lang w:val="fr-FR"/>
              </w:rPr>
              <w:t>²</w:t>
            </w:r>
            <w:r w:rsidRPr="00694B30">
              <w:rPr>
                <w:sz w:val="16"/>
                <w:szCs w:val="16"/>
                <w:lang w:val="fr-FR"/>
              </w:rPr>
              <w:t>, imprimés</w:t>
            </w:r>
          </w:p>
          <w:p w14:paraId="635A4341" w14:textId="52A1B5C5" w:rsidR="005C1ADE" w:rsidRPr="00694B30" w:rsidRDefault="005C1ADE" w:rsidP="00AB2BA3">
            <w:pPr>
              <w:jc w:val="left"/>
              <w:rPr>
                <w:sz w:val="16"/>
                <w:szCs w:val="16"/>
                <w:lang w:val="fr-FR"/>
              </w:rPr>
            </w:pPr>
            <w:r w:rsidRPr="00694B30">
              <w:rPr>
                <w:sz w:val="16"/>
                <w:szCs w:val="16"/>
                <w:lang w:val="fr-FR"/>
              </w:rPr>
              <w:t xml:space="preserve">Tissus de coton, </w:t>
            </w:r>
            <w:r w:rsidR="001B5145" w:rsidRPr="00694B30">
              <w:rPr>
                <w:sz w:val="16"/>
                <w:szCs w:val="16"/>
                <w:lang w:val="fr-FR"/>
              </w:rPr>
              <w:t>&gt;/=</w:t>
            </w:r>
            <w:r w:rsidRPr="00694B30">
              <w:rPr>
                <w:sz w:val="16"/>
                <w:szCs w:val="16"/>
                <w:lang w:val="fr-FR"/>
              </w:rPr>
              <w:t>85%</w:t>
            </w:r>
            <w:r w:rsidR="00FC1444" w:rsidRPr="00694B30">
              <w:rPr>
                <w:sz w:val="16"/>
                <w:szCs w:val="16"/>
                <w:lang w:val="fr-FR"/>
              </w:rPr>
              <w:t>,</w:t>
            </w:r>
            <w:r w:rsidRPr="00694B30">
              <w:rPr>
                <w:sz w:val="16"/>
                <w:szCs w:val="16"/>
                <w:lang w:val="fr-FR"/>
              </w:rPr>
              <w:t xml:space="preserve"> </w:t>
            </w:r>
            <w:r w:rsidR="00FC1444" w:rsidRPr="00694B30">
              <w:rPr>
                <w:sz w:val="16"/>
                <w:szCs w:val="16"/>
                <w:lang w:val="fr-FR"/>
              </w:rPr>
              <w:t>&gt;</w:t>
            </w:r>
            <w:r w:rsidRPr="00694B30">
              <w:rPr>
                <w:sz w:val="16"/>
                <w:szCs w:val="16"/>
                <w:lang w:val="fr-FR"/>
              </w:rPr>
              <w:t>200g/</w:t>
            </w:r>
            <w:r w:rsidR="00455E84" w:rsidRPr="00694B30">
              <w:rPr>
                <w:sz w:val="16"/>
                <w:szCs w:val="16"/>
                <w:lang w:val="fr-FR"/>
              </w:rPr>
              <w:t>m²</w:t>
            </w:r>
            <w:r w:rsidRPr="00694B30">
              <w:rPr>
                <w:sz w:val="16"/>
                <w:szCs w:val="16"/>
                <w:lang w:val="fr-FR"/>
              </w:rPr>
              <w:t>, imprimés, nda</w:t>
            </w:r>
          </w:p>
          <w:p w14:paraId="613A02E5" w14:textId="6F3F9210" w:rsidR="0096694A" w:rsidRPr="00694B30" w:rsidRDefault="005C1ADE" w:rsidP="00AB2BA3">
            <w:pPr>
              <w:jc w:val="left"/>
              <w:rPr>
                <w:sz w:val="16"/>
                <w:szCs w:val="16"/>
                <w:lang w:val="fr-FR"/>
              </w:rPr>
            </w:pPr>
            <w:r w:rsidRPr="00694B30">
              <w:rPr>
                <w:sz w:val="16"/>
                <w:szCs w:val="16"/>
                <w:lang w:val="fr-FR"/>
              </w:rPr>
              <w:t xml:space="preserve">Tissus de coton, </w:t>
            </w:r>
            <w:r w:rsidR="00322168" w:rsidRPr="00694B30">
              <w:rPr>
                <w:sz w:val="16"/>
                <w:szCs w:val="16"/>
                <w:lang w:val="fr-FR"/>
              </w:rPr>
              <w:t>&lt;</w:t>
            </w:r>
            <w:r w:rsidRPr="00694B30">
              <w:rPr>
                <w:sz w:val="16"/>
                <w:szCs w:val="16"/>
                <w:lang w:val="fr-FR"/>
              </w:rPr>
              <w:t>85%,</w:t>
            </w:r>
            <w:r w:rsidR="008E10D7" w:rsidRPr="00694B30">
              <w:rPr>
                <w:sz w:val="16"/>
                <w:szCs w:val="16"/>
                <w:lang w:val="fr-FR"/>
              </w:rPr>
              <w:t xml:space="preserve"> </w:t>
            </w:r>
            <w:r w:rsidRPr="00694B30">
              <w:rPr>
                <w:sz w:val="16"/>
                <w:szCs w:val="16"/>
                <w:lang w:val="fr-FR"/>
              </w:rPr>
              <w:t>mél. avec fibres synth./art.,</w:t>
            </w:r>
            <w:r w:rsidR="008E10D7" w:rsidRPr="00694B30">
              <w:rPr>
                <w:sz w:val="16"/>
                <w:szCs w:val="16"/>
                <w:lang w:val="fr-FR"/>
              </w:rPr>
              <w:t xml:space="preserve"> </w:t>
            </w:r>
            <w:r w:rsidRPr="00694B30">
              <w:rPr>
                <w:sz w:val="16"/>
                <w:szCs w:val="16"/>
                <w:lang w:val="fr-FR"/>
              </w:rPr>
              <w:t>armure toile,</w:t>
            </w:r>
            <w:r w:rsidR="008E10D7" w:rsidRPr="00694B30">
              <w:rPr>
                <w:sz w:val="16"/>
                <w:szCs w:val="16"/>
                <w:lang w:val="fr-FR"/>
              </w:rPr>
              <w:t xml:space="preserve"> </w:t>
            </w:r>
            <w:r w:rsidR="00322168" w:rsidRPr="00694B30">
              <w:rPr>
                <w:sz w:val="16"/>
                <w:szCs w:val="16"/>
                <w:lang w:val="fr-FR"/>
              </w:rPr>
              <w:t>&lt;</w:t>
            </w:r>
            <w:r w:rsidRPr="00694B30">
              <w:rPr>
                <w:sz w:val="16"/>
                <w:szCs w:val="16"/>
                <w:lang w:val="fr-FR"/>
              </w:rPr>
              <w:t>/</w:t>
            </w:r>
            <w:r w:rsidR="001B5145" w:rsidRPr="00694B30">
              <w:rPr>
                <w:sz w:val="16"/>
                <w:szCs w:val="16"/>
                <w:lang w:val="fr-FR"/>
              </w:rPr>
              <w:t>=</w:t>
            </w:r>
            <w:r w:rsidRPr="00694B30">
              <w:rPr>
                <w:sz w:val="16"/>
                <w:szCs w:val="16"/>
                <w:lang w:val="fr-FR"/>
              </w:rPr>
              <w:t>200g</w:t>
            </w:r>
            <w:r w:rsidR="00C246A9" w:rsidRPr="00694B30">
              <w:rPr>
                <w:sz w:val="16"/>
                <w:szCs w:val="16"/>
                <w:lang w:val="fr-FR"/>
              </w:rPr>
              <w:t>/</w:t>
            </w:r>
            <w:r w:rsidR="00455E84" w:rsidRPr="00694B30">
              <w:rPr>
                <w:sz w:val="16"/>
                <w:szCs w:val="16"/>
                <w:lang w:val="fr-FR"/>
              </w:rPr>
              <w:t>m²</w:t>
            </w:r>
            <w:r w:rsidRPr="00694B30">
              <w:rPr>
                <w:sz w:val="16"/>
                <w:szCs w:val="16"/>
                <w:lang w:val="fr-FR"/>
              </w:rPr>
              <w:t>, écrus</w:t>
            </w:r>
          </w:p>
          <w:p w14:paraId="5B5331B5" w14:textId="5A14E91B" w:rsidR="005C1ADE" w:rsidRPr="00694B30" w:rsidRDefault="005C1ADE" w:rsidP="00AB2BA3">
            <w:pPr>
              <w:jc w:val="left"/>
              <w:rPr>
                <w:sz w:val="16"/>
                <w:szCs w:val="16"/>
                <w:lang w:val="fr-FR"/>
              </w:rPr>
            </w:pPr>
            <w:r w:rsidRPr="00694B30">
              <w:rPr>
                <w:sz w:val="16"/>
                <w:szCs w:val="16"/>
                <w:lang w:val="fr-FR"/>
              </w:rPr>
              <w:t xml:space="preserve">Tissus de coton, </w:t>
            </w:r>
            <w:r w:rsidR="00322168" w:rsidRPr="00694B30">
              <w:rPr>
                <w:sz w:val="16"/>
                <w:szCs w:val="16"/>
                <w:lang w:val="fr-FR"/>
              </w:rPr>
              <w:t>&lt;</w:t>
            </w:r>
            <w:r w:rsidRPr="00694B30">
              <w:rPr>
                <w:sz w:val="16"/>
                <w:szCs w:val="16"/>
                <w:lang w:val="fr-FR"/>
              </w:rPr>
              <w:t>85%</w:t>
            </w:r>
            <w:r w:rsidR="00AC15CE" w:rsidRPr="00694B30">
              <w:rPr>
                <w:sz w:val="16"/>
                <w:szCs w:val="16"/>
                <w:lang w:val="fr-FR"/>
              </w:rPr>
              <w:t>,</w:t>
            </w:r>
            <w:r w:rsidRPr="00694B30">
              <w:rPr>
                <w:sz w:val="16"/>
                <w:szCs w:val="16"/>
                <w:lang w:val="fr-FR"/>
              </w:rPr>
              <w:t xml:space="preserve"> mél. avec fibres synth./art., armure sergé,</w:t>
            </w:r>
            <w:r w:rsidR="008E10D7" w:rsidRPr="00694B30">
              <w:rPr>
                <w:sz w:val="16"/>
                <w:szCs w:val="16"/>
                <w:lang w:val="fr-FR"/>
              </w:rPr>
              <w:t xml:space="preserve"> </w:t>
            </w:r>
            <w:r w:rsidR="00322168" w:rsidRPr="00694B30">
              <w:rPr>
                <w:sz w:val="16"/>
                <w:szCs w:val="16"/>
                <w:lang w:val="fr-FR"/>
              </w:rPr>
              <w:t>&lt;</w:t>
            </w:r>
            <w:r w:rsidRPr="00694B30">
              <w:rPr>
                <w:sz w:val="16"/>
                <w:szCs w:val="16"/>
                <w:lang w:val="fr-FR"/>
              </w:rPr>
              <w:t>/</w:t>
            </w:r>
            <w:r w:rsidR="001B5145" w:rsidRPr="00694B30">
              <w:rPr>
                <w:sz w:val="16"/>
                <w:szCs w:val="16"/>
                <w:lang w:val="fr-FR"/>
              </w:rPr>
              <w:t>=</w:t>
            </w:r>
            <w:r w:rsidRPr="00694B30">
              <w:rPr>
                <w:sz w:val="16"/>
                <w:szCs w:val="16"/>
                <w:lang w:val="fr-FR"/>
              </w:rPr>
              <w:t>200g/</w:t>
            </w:r>
            <w:r w:rsidR="00455E84" w:rsidRPr="00694B30">
              <w:rPr>
                <w:sz w:val="16"/>
                <w:szCs w:val="16"/>
                <w:lang w:val="fr-FR"/>
              </w:rPr>
              <w:t>m²</w:t>
            </w:r>
            <w:r w:rsidRPr="00694B30">
              <w:rPr>
                <w:sz w:val="16"/>
                <w:szCs w:val="16"/>
                <w:lang w:val="fr-FR"/>
              </w:rPr>
              <w:t>, écrus</w:t>
            </w:r>
          </w:p>
          <w:p w14:paraId="7536A23E" w14:textId="74D3672C" w:rsidR="005C1ADE" w:rsidRPr="00694B30" w:rsidRDefault="005C1ADE" w:rsidP="00AB2BA3">
            <w:pPr>
              <w:jc w:val="left"/>
              <w:rPr>
                <w:sz w:val="16"/>
                <w:szCs w:val="16"/>
                <w:lang w:val="fr-FR"/>
              </w:rPr>
            </w:pPr>
            <w:r w:rsidRPr="00694B30">
              <w:rPr>
                <w:sz w:val="16"/>
                <w:szCs w:val="16"/>
                <w:lang w:val="fr-FR"/>
              </w:rPr>
              <w:t xml:space="preserve">Tissus de coton, &lt;85%, mél. avec fibres synth./art., </w:t>
            </w:r>
            <w:r w:rsidR="00322168" w:rsidRPr="00694B30">
              <w:rPr>
                <w:sz w:val="16"/>
                <w:szCs w:val="16"/>
                <w:lang w:val="fr-FR"/>
              </w:rPr>
              <w:t>&lt;</w:t>
            </w:r>
            <w:r w:rsidRPr="00694B30">
              <w:rPr>
                <w:sz w:val="16"/>
                <w:szCs w:val="16"/>
                <w:lang w:val="fr-FR"/>
              </w:rPr>
              <w:t>/</w:t>
            </w:r>
            <w:r w:rsidR="001B5145" w:rsidRPr="00694B30">
              <w:rPr>
                <w:sz w:val="16"/>
                <w:szCs w:val="16"/>
                <w:lang w:val="fr-FR"/>
              </w:rPr>
              <w:t>=</w:t>
            </w:r>
            <w:r w:rsidRPr="00694B30">
              <w:rPr>
                <w:sz w:val="16"/>
                <w:szCs w:val="16"/>
                <w:lang w:val="fr-FR"/>
              </w:rPr>
              <w:t>200g/</w:t>
            </w:r>
            <w:r w:rsidR="00455E84" w:rsidRPr="00694B30">
              <w:rPr>
                <w:sz w:val="16"/>
                <w:szCs w:val="16"/>
                <w:lang w:val="fr-FR"/>
              </w:rPr>
              <w:t>m²</w:t>
            </w:r>
            <w:r w:rsidRPr="00694B30">
              <w:rPr>
                <w:sz w:val="16"/>
                <w:szCs w:val="16"/>
                <w:lang w:val="fr-FR"/>
              </w:rPr>
              <w:t>, écrus, nda</w:t>
            </w:r>
          </w:p>
          <w:p w14:paraId="5BE4B3C3" w14:textId="50BC123F" w:rsidR="005C1ADE" w:rsidRPr="00694B30" w:rsidRDefault="005C1ADE" w:rsidP="00AB2BA3">
            <w:pPr>
              <w:jc w:val="left"/>
              <w:rPr>
                <w:sz w:val="16"/>
                <w:szCs w:val="16"/>
                <w:lang w:val="fr-FR"/>
              </w:rPr>
            </w:pPr>
            <w:r w:rsidRPr="00694B30">
              <w:rPr>
                <w:sz w:val="16"/>
                <w:szCs w:val="16"/>
                <w:lang w:val="fr-FR"/>
              </w:rPr>
              <w:t xml:space="preserve">Tissus de coton, </w:t>
            </w:r>
            <w:r w:rsidR="00322168" w:rsidRPr="00694B30">
              <w:rPr>
                <w:sz w:val="16"/>
                <w:szCs w:val="16"/>
                <w:lang w:val="fr-FR"/>
              </w:rPr>
              <w:t>&lt;</w:t>
            </w:r>
            <w:r w:rsidRPr="00694B30">
              <w:rPr>
                <w:sz w:val="16"/>
                <w:szCs w:val="16"/>
                <w:lang w:val="fr-FR"/>
              </w:rPr>
              <w:t>85%,</w:t>
            </w:r>
            <w:r w:rsidR="008E10D7" w:rsidRPr="00694B30">
              <w:rPr>
                <w:sz w:val="16"/>
                <w:szCs w:val="16"/>
                <w:lang w:val="fr-FR"/>
              </w:rPr>
              <w:t xml:space="preserve"> </w:t>
            </w:r>
            <w:r w:rsidRPr="00694B30">
              <w:rPr>
                <w:sz w:val="16"/>
                <w:szCs w:val="16"/>
                <w:lang w:val="fr-FR"/>
              </w:rPr>
              <w:t>mél.</w:t>
            </w:r>
            <w:r w:rsidR="008E10D7" w:rsidRPr="00694B30">
              <w:rPr>
                <w:sz w:val="16"/>
                <w:szCs w:val="16"/>
                <w:lang w:val="fr-FR"/>
              </w:rPr>
              <w:t xml:space="preserve"> </w:t>
            </w:r>
            <w:r w:rsidRPr="00694B30">
              <w:rPr>
                <w:sz w:val="16"/>
                <w:szCs w:val="16"/>
                <w:lang w:val="fr-FR"/>
              </w:rPr>
              <w:t>avec fibres synth./art.,</w:t>
            </w:r>
            <w:r w:rsidR="008E10D7" w:rsidRPr="00694B30">
              <w:rPr>
                <w:sz w:val="16"/>
                <w:szCs w:val="16"/>
                <w:lang w:val="fr-FR"/>
              </w:rPr>
              <w:t xml:space="preserve"> </w:t>
            </w:r>
            <w:r w:rsidRPr="00694B30">
              <w:rPr>
                <w:sz w:val="16"/>
                <w:szCs w:val="16"/>
                <w:lang w:val="fr-FR"/>
              </w:rPr>
              <w:t>armure toile,</w:t>
            </w:r>
            <w:r w:rsidR="008E10D7" w:rsidRPr="00694B30">
              <w:rPr>
                <w:sz w:val="16"/>
                <w:szCs w:val="16"/>
                <w:lang w:val="fr-FR"/>
              </w:rPr>
              <w:t xml:space="preserve"> </w:t>
            </w:r>
            <w:r w:rsidR="00322168" w:rsidRPr="00694B30">
              <w:rPr>
                <w:sz w:val="16"/>
                <w:szCs w:val="16"/>
                <w:lang w:val="fr-FR"/>
              </w:rPr>
              <w:t>&lt;</w:t>
            </w:r>
            <w:r w:rsidRPr="00694B30">
              <w:rPr>
                <w:sz w:val="16"/>
                <w:szCs w:val="16"/>
                <w:lang w:val="fr-FR"/>
              </w:rPr>
              <w:t>/</w:t>
            </w:r>
            <w:r w:rsidR="001B5145" w:rsidRPr="00694B30">
              <w:rPr>
                <w:sz w:val="16"/>
                <w:szCs w:val="16"/>
                <w:lang w:val="fr-FR"/>
              </w:rPr>
              <w:t>=</w:t>
            </w:r>
            <w:r w:rsidRPr="00694B30">
              <w:rPr>
                <w:sz w:val="16"/>
                <w:szCs w:val="16"/>
                <w:lang w:val="fr-FR"/>
              </w:rPr>
              <w:t>200g/</w:t>
            </w:r>
            <w:r w:rsidR="00455E84" w:rsidRPr="00694B30">
              <w:rPr>
                <w:sz w:val="16"/>
                <w:szCs w:val="16"/>
                <w:lang w:val="fr-FR"/>
              </w:rPr>
              <w:t>m²</w:t>
            </w:r>
            <w:r w:rsidRPr="00694B30">
              <w:rPr>
                <w:sz w:val="16"/>
                <w:szCs w:val="16"/>
                <w:lang w:val="fr-FR"/>
              </w:rPr>
              <w:t>, blanchis</w:t>
            </w:r>
          </w:p>
          <w:p w14:paraId="272E82F8" w14:textId="45365733" w:rsidR="005C1ADE" w:rsidRPr="00694B30" w:rsidRDefault="005C1ADE" w:rsidP="00AB2BA3">
            <w:pPr>
              <w:jc w:val="left"/>
              <w:rPr>
                <w:sz w:val="16"/>
                <w:szCs w:val="16"/>
                <w:lang w:val="fr-FR"/>
              </w:rPr>
            </w:pPr>
            <w:r w:rsidRPr="00694B30">
              <w:rPr>
                <w:sz w:val="16"/>
                <w:szCs w:val="16"/>
                <w:lang w:val="fr-FR"/>
              </w:rPr>
              <w:t xml:space="preserve">Tissus de coton, </w:t>
            </w:r>
            <w:r w:rsidR="00322168" w:rsidRPr="00694B30">
              <w:rPr>
                <w:sz w:val="16"/>
                <w:szCs w:val="16"/>
                <w:lang w:val="fr-FR"/>
              </w:rPr>
              <w:t>&lt;</w:t>
            </w:r>
            <w:r w:rsidRPr="00694B30">
              <w:rPr>
                <w:sz w:val="16"/>
                <w:szCs w:val="16"/>
                <w:lang w:val="fr-FR"/>
              </w:rPr>
              <w:t>85%</w:t>
            </w:r>
            <w:r w:rsidR="00AC15CE" w:rsidRPr="00694B30">
              <w:rPr>
                <w:sz w:val="16"/>
                <w:szCs w:val="16"/>
                <w:lang w:val="fr-FR"/>
              </w:rPr>
              <w:t>,</w:t>
            </w:r>
            <w:r w:rsidRPr="00694B30">
              <w:rPr>
                <w:sz w:val="16"/>
                <w:szCs w:val="16"/>
                <w:lang w:val="fr-FR"/>
              </w:rPr>
              <w:t xml:space="preserve"> mél. avec fibres synth./art., armure sergé,</w:t>
            </w:r>
            <w:r w:rsidR="008E10D7" w:rsidRPr="00694B30">
              <w:rPr>
                <w:sz w:val="16"/>
                <w:szCs w:val="16"/>
                <w:lang w:val="fr-FR"/>
              </w:rPr>
              <w:t xml:space="preserve"> </w:t>
            </w:r>
            <w:r w:rsidR="00322168" w:rsidRPr="00694B30">
              <w:rPr>
                <w:sz w:val="16"/>
                <w:szCs w:val="16"/>
                <w:lang w:val="fr-FR"/>
              </w:rPr>
              <w:t>&lt;</w:t>
            </w:r>
            <w:r w:rsidRPr="00694B30">
              <w:rPr>
                <w:sz w:val="16"/>
                <w:szCs w:val="16"/>
                <w:lang w:val="fr-FR"/>
              </w:rPr>
              <w:t>/</w:t>
            </w:r>
            <w:r w:rsidR="001B5145" w:rsidRPr="00694B30">
              <w:rPr>
                <w:sz w:val="16"/>
                <w:szCs w:val="16"/>
                <w:lang w:val="fr-FR"/>
              </w:rPr>
              <w:t>=</w:t>
            </w:r>
            <w:r w:rsidRPr="00694B30">
              <w:rPr>
                <w:sz w:val="16"/>
                <w:szCs w:val="16"/>
                <w:lang w:val="fr-FR"/>
              </w:rPr>
              <w:t>200g/</w:t>
            </w:r>
            <w:r w:rsidR="00455E84" w:rsidRPr="00694B30">
              <w:rPr>
                <w:sz w:val="16"/>
                <w:szCs w:val="16"/>
                <w:lang w:val="fr-FR"/>
              </w:rPr>
              <w:t>m²</w:t>
            </w:r>
            <w:r w:rsidRPr="00694B30">
              <w:rPr>
                <w:sz w:val="16"/>
                <w:szCs w:val="16"/>
                <w:lang w:val="fr-FR"/>
              </w:rPr>
              <w:t>, blanchis</w:t>
            </w:r>
          </w:p>
          <w:p w14:paraId="4D8EE1F8" w14:textId="1914921E" w:rsidR="005C1ADE" w:rsidRPr="00694B30" w:rsidRDefault="005C1ADE" w:rsidP="00AB2BA3">
            <w:pPr>
              <w:jc w:val="left"/>
              <w:rPr>
                <w:sz w:val="16"/>
                <w:szCs w:val="16"/>
                <w:lang w:val="fr-FR"/>
              </w:rPr>
            </w:pPr>
            <w:r w:rsidRPr="00694B30">
              <w:rPr>
                <w:sz w:val="16"/>
                <w:szCs w:val="16"/>
                <w:lang w:val="fr-FR"/>
              </w:rPr>
              <w:t xml:space="preserve">Tissus de coton, </w:t>
            </w:r>
            <w:r w:rsidR="00322168" w:rsidRPr="00694B30">
              <w:rPr>
                <w:sz w:val="16"/>
                <w:szCs w:val="16"/>
                <w:lang w:val="fr-FR"/>
              </w:rPr>
              <w:t>&lt;</w:t>
            </w:r>
            <w:r w:rsidRPr="00694B30">
              <w:rPr>
                <w:sz w:val="16"/>
                <w:szCs w:val="16"/>
                <w:lang w:val="fr-FR"/>
              </w:rPr>
              <w:t>85%</w:t>
            </w:r>
            <w:r w:rsidR="00AC15CE" w:rsidRPr="00694B30">
              <w:rPr>
                <w:sz w:val="16"/>
                <w:szCs w:val="16"/>
                <w:lang w:val="fr-FR"/>
              </w:rPr>
              <w:t>,</w:t>
            </w:r>
            <w:r w:rsidRPr="00694B30">
              <w:rPr>
                <w:sz w:val="16"/>
                <w:szCs w:val="16"/>
                <w:lang w:val="fr-FR"/>
              </w:rPr>
              <w:t xml:space="preserve"> mél. avec fibres synth./art., </w:t>
            </w:r>
            <w:r w:rsidR="00322168" w:rsidRPr="00694B30">
              <w:rPr>
                <w:sz w:val="16"/>
                <w:szCs w:val="16"/>
                <w:lang w:val="fr-FR"/>
              </w:rPr>
              <w:t>&lt;</w:t>
            </w:r>
            <w:r w:rsidRPr="00694B30">
              <w:rPr>
                <w:sz w:val="16"/>
                <w:szCs w:val="16"/>
                <w:lang w:val="fr-FR"/>
              </w:rPr>
              <w:t>/</w:t>
            </w:r>
            <w:r w:rsidR="001B5145" w:rsidRPr="00694B30">
              <w:rPr>
                <w:sz w:val="16"/>
                <w:szCs w:val="16"/>
                <w:lang w:val="fr-FR"/>
              </w:rPr>
              <w:t>=</w:t>
            </w:r>
            <w:r w:rsidRPr="00694B30">
              <w:rPr>
                <w:sz w:val="16"/>
                <w:szCs w:val="16"/>
                <w:lang w:val="fr-FR"/>
              </w:rPr>
              <w:t>200g/m</w:t>
            </w:r>
            <w:r w:rsidR="00FC1444" w:rsidRPr="00694B30">
              <w:rPr>
                <w:sz w:val="16"/>
                <w:szCs w:val="16"/>
                <w:lang w:val="fr-FR"/>
              </w:rPr>
              <w:t>²</w:t>
            </w:r>
            <w:r w:rsidRPr="00694B30">
              <w:rPr>
                <w:sz w:val="16"/>
                <w:szCs w:val="16"/>
                <w:lang w:val="fr-FR"/>
              </w:rPr>
              <w:t>, blanchis, nda</w:t>
            </w:r>
          </w:p>
          <w:p w14:paraId="3ADC43EF" w14:textId="14804CF2" w:rsidR="005C1ADE" w:rsidRPr="00694B30" w:rsidRDefault="005C1ADE" w:rsidP="00AB2BA3">
            <w:pPr>
              <w:jc w:val="left"/>
              <w:rPr>
                <w:sz w:val="16"/>
                <w:szCs w:val="16"/>
                <w:lang w:val="fr-FR"/>
              </w:rPr>
            </w:pPr>
            <w:r w:rsidRPr="00694B30">
              <w:rPr>
                <w:sz w:val="16"/>
                <w:szCs w:val="16"/>
                <w:lang w:val="fr-FR"/>
              </w:rPr>
              <w:t xml:space="preserve">Tissus de coton, </w:t>
            </w:r>
            <w:r w:rsidR="00322168" w:rsidRPr="00694B30">
              <w:rPr>
                <w:sz w:val="16"/>
                <w:szCs w:val="16"/>
                <w:lang w:val="fr-FR"/>
              </w:rPr>
              <w:t>&lt;</w:t>
            </w:r>
            <w:r w:rsidRPr="00694B30">
              <w:rPr>
                <w:sz w:val="16"/>
                <w:szCs w:val="16"/>
                <w:lang w:val="fr-FR"/>
              </w:rPr>
              <w:t>85%</w:t>
            </w:r>
            <w:r w:rsidR="00AC15CE" w:rsidRPr="00694B30">
              <w:rPr>
                <w:sz w:val="16"/>
                <w:szCs w:val="16"/>
                <w:lang w:val="fr-FR"/>
              </w:rPr>
              <w:t>,</w:t>
            </w:r>
            <w:r w:rsidRPr="00694B30">
              <w:rPr>
                <w:sz w:val="16"/>
                <w:szCs w:val="16"/>
                <w:lang w:val="fr-FR"/>
              </w:rPr>
              <w:t xml:space="preserve"> mél. avec fibres synth./art.,</w:t>
            </w:r>
            <w:r w:rsidR="008E10D7" w:rsidRPr="00694B30">
              <w:rPr>
                <w:sz w:val="16"/>
                <w:szCs w:val="16"/>
                <w:lang w:val="fr-FR"/>
              </w:rPr>
              <w:t xml:space="preserve"> </w:t>
            </w:r>
            <w:r w:rsidRPr="00694B30">
              <w:rPr>
                <w:sz w:val="16"/>
                <w:szCs w:val="16"/>
                <w:lang w:val="fr-FR"/>
              </w:rPr>
              <w:t>armure toile,</w:t>
            </w:r>
            <w:r w:rsidR="008E10D7" w:rsidRPr="00694B30">
              <w:rPr>
                <w:sz w:val="16"/>
                <w:szCs w:val="16"/>
                <w:lang w:val="fr-FR"/>
              </w:rPr>
              <w:t xml:space="preserve"> </w:t>
            </w:r>
            <w:r w:rsidR="00322168" w:rsidRPr="00694B30">
              <w:rPr>
                <w:sz w:val="16"/>
                <w:szCs w:val="16"/>
                <w:lang w:val="fr-FR"/>
              </w:rPr>
              <w:t>&lt;</w:t>
            </w:r>
            <w:r w:rsidRPr="00694B30">
              <w:rPr>
                <w:sz w:val="16"/>
                <w:szCs w:val="16"/>
                <w:lang w:val="fr-FR"/>
              </w:rPr>
              <w:t>/</w:t>
            </w:r>
            <w:r w:rsidR="001B5145" w:rsidRPr="00694B30">
              <w:rPr>
                <w:sz w:val="16"/>
                <w:szCs w:val="16"/>
                <w:lang w:val="fr-FR"/>
              </w:rPr>
              <w:t>=</w:t>
            </w:r>
            <w:r w:rsidRPr="00694B30">
              <w:rPr>
                <w:sz w:val="16"/>
                <w:szCs w:val="16"/>
                <w:lang w:val="fr-FR"/>
              </w:rPr>
              <w:t>200g/</w:t>
            </w:r>
            <w:r w:rsidR="00455E84" w:rsidRPr="00694B30">
              <w:rPr>
                <w:sz w:val="16"/>
                <w:szCs w:val="16"/>
                <w:lang w:val="fr-FR"/>
              </w:rPr>
              <w:t>m²</w:t>
            </w:r>
            <w:r w:rsidRPr="00694B30">
              <w:rPr>
                <w:sz w:val="16"/>
                <w:szCs w:val="16"/>
                <w:lang w:val="fr-FR"/>
              </w:rPr>
              <w:t>, teints</w:t>
            </w:r>
          </w:p>
          <w:p w14:paraId="0C6D96C3" w14:textId="20C72FC5" w:rsidR="005C1ADE" w:rsidRPr="00694B30" w:rsidRDefault="005C1ADE" w:rsidP="00AB2BA3">
            <w:pPr>
              <w:jc w:val="left"/>
              <w:rPr>
                <w:sz w:val="16"/>
                <w:szCs w:val="16"/>
                <w:lang w:val="fr-FR"/>
              </w:rPr>
            </w:pPr>
            <w:r w:rsidRPr="00694B30">
              <w:rPr>
                <w:sz w:val="16"/>
                <w:szCs w:val="16"/>
                <w:lang w:val="fr-FR"/>
              </w:rPr>
              <w:t xml:space="preserve">Tissus de coton, </w:t>
            </w:r>
            <w:r w:rsidR="00322168" w:rsidRPr="00694B30">
              <w:rPr>
                <w:sz w:val="16"/>
                <w:szCs w:val="16"/>
                <w:lang w:val="fr-FR"/>
              </w:rPr>
              <w:t>&lt;</w:t>
            </w:r>
            <w:r w:rsidRPr="00694B30">
              <w:rPr>
                <w:sz w:val="16"/>
                <w:szCs w:val="16"/>
                <w:lang w:val="fr-FR"/>
              </w:rPr>
              <w:t xml:space="preserve">85%, mél. avec fibres synth./art., armure sergé, </w:t>
            </w:r>
            <w:r w:rsidR="00FC1444" w:rsidRPr="00694B30">
              <w:rPr>
                <w:sz w:val="16"/>
                <w:szCs w:val="16"/>
                <w:lang w:val="fr-FR"/>
              </w:rPr>
              <w:t>&lt;/=</w:t>
            </w:r>
            <w:r w:rsidRPr="00694B30">
              <w:rPr>
                <w:sz w:val="16"/>
                <w:szCs w:val="16"/>
                <w:lang w:val="fr-FR"/>
              </w:rPr>
              <w:t>200g/</w:t>
            </w:r>
            <w:r w:rsidR="00455E84" w:rsidRPr="00694B30">
              <w:rPr>
                <w:sz w:val="16"/>
                <w:szCs w:val="16"/>
                <w:lang w:val="fr-FR"/>
              </w:rPr>
              <w:t>m</w:t>
            </w:r>
            <w:r w:rsidR="00FC1444" w:rsidRPr="00694B30">
              <w:rPr>
                <w:sz w:val="16"/>
                <w:szCs w:val="16"/>
                <w:lang w:val="fr-FR"/>
              </w:rPr>
              <w:t>², teints</w:t>
            </w:r>
          </w:p>
          <w:p w14:paraId="568F19C2" w14:textId="2DB0F1F4" w:rsidR="005C1ADE" w:rsidRPr="00694B30" w:rsidRDefault="005C1ADE" w:rsidP="00AB2BA3">
            <w:pPr>
              <w:jc w:val="left"/>
              <w:rPr>
                <w:sz w:val="16"/>
                <w:szCs w:val="16"/>
                <w:lang w:val="fr-FR"/>
              </w:rPr>
            </w:pPr>
            <w:r w:rsidRPr="00694B30">
              <w:rPr>
                <w:sz w:val="16"/>
                <w:szCs w:val="16"/>
                <w:lang w:val="fr-FR"/>
              </w:rPr>
              <w:t xml:space="preserve">Tissus de coton, </w:t>
            </w:r>
            <w:r w:rsidR="00322168" w:rsidRPr="00694B30">
              <w:rPr>
                <w:sz w:val="16"/>
                <w:szCs w:val="16"/>
                <w:lang w:val="fr-FR"/>
              </w:rPr>
              <w:t>&lt;</w:t>
            </w:r>
            <w:r w:rsidRPr="00694B30">
              <w:rPr>
                <w:sz w:val="16"/>
                <w:szCs w:val="16"/>
                <w:lang w:val="fr-FR"/>
              </w:rPr>
              <w:t>85%</w:t>
            </w:r>
            <w:r w:rsidR="00AC15CE" w:rsidRPr="00694B30">
              <w:rPr>
                <w:sz w:val="16"/>
                <w:szCs w:val="16"/>
                <w:lang w:val="fr-FR"/>
              </w:rPr>
              <w:t>,</w:t>
            </w:r>
            <w:r w:rsidRPr="00694B30">
              <w:rPr>
                <w:sz w:val="16"/>
                <w:szCs w:val="16"/>
                <w:lang w:val="fr-FR"/>
              </w:rPr>
              <w:t xml:space="preserve"> mél. avec fibres synth./art.,</w:t>
            </w:r>
            <w:r w:rsidR="008E10D7" w:rsidRPr="00694B30">
              <w:rPr>
                <w:sz w:val="16"/>
                <w:szCs w:val="16"/>
                <w:lang w:val="fr-FR"/>
              </w:rPr>
              <w:t xml:space="preserve"> </w:t>
            </w:r>
            <w:r w:rsidR="00322168" w:rsidRPr="00694B30">
              <w:rPr>
                <w:sz w:val="16"/>
                <w:szCs w:val="16"/>
                <w:lang w:val="fr-FR"/>
              </w:rPr>
              <w:t>&lt;</w:t>
            </w:r>
            <w:r w:rsidRPr="00694B30">
              <w:rPr>
                <w:sz w:val="16"/>
                <w:szCs w:val="16"/>
                <w:lang w:val="fr-FR"/>
              </w:rPr>
              <w:t>/</w:t>
            </w:r>
            <w:r w:rsidR="001B5145" w:rsidRPr="00694B30">
              <w:rPr>
                <w:sz w:val="16"/>
                <w:szCs w:val="16"/>
                <w:lang w:val="fr-FR"/>
              </w:rPr>
              <w:t>=</w:t>
            </w:r>
            <w:r w:rsidRPr="00694B30">
              <w:rPr>
                <w:sz w:val="16"/>
                <w:szCs w:val="16"/>
                <w:lang w:val="fr-FR"/>
              </w:rPr>
              <w:t>200g/</w:t>
            </w:r>
            <w:r w:rsidR="00455E84" w:rsidRPr="00694B30">
              <w:rPr>
                <w:sz w:val="16"/>
                <w:szCs w:val="16"/>
                <w:lang w:val="fr-FR"/>
              </w:rPr>
              <w:t>m²</w:t>
            </w:r>
            <w:r w:rsidRPr="00694B30">
              <w:rPr>
                <w:sz w:val="16"/>
                <w:szCs w:val="16"/>
                <w:lang w:val="fr-FR"/>
              </w:rPr>
              <w:t>, teints, nda</w:t>
            </w:r>
          </w:p>
          <w:p w14:paraId="555A3BE3" w14:textId="5D9DB918" w:rsidR="005C1ADE" w:rsidRPr="00694B30" w:rsidRDefault="005C1ADE" w:rsidP="00AB2BA3">
            <w:pPr>
              <w:jc w:val="left"/>
              <w:rPr>
                <w:sz w:val="16"/>
                <w:szCs w:val="16"/>
                <w:lang w:val="fr-FR"/>
              </w:rPr>
            </w:pPr>
            <w:r w:rsidRPr="00694B30">
              <w:rPr>
                <w:sz w:val="16"/>
                <w:szCs w:val="16"/>
                <w:lang w:val="fr-FR"/>
              </w:rPr>
              <w:t xml:space="preserve">Tissus de coton, </w:t>
            </w:r>
            <w:r w:rsidR="00322168" w:rsidRPr="00694B30">
              <w:rPr>
                <w:sz w:val="16"/>
                <w:szCs w:val="16"/>
                <w:lang w:val="fr-FR"/>
              </w:rPr>
              <w:t>&lt;</w:t>
            </w:r>
            <w:r w:rsidRPr="00694B30">
              <w:rPr>
                <w:sz w:val="16"/>
                <w:szCs w:val="16"/>
                <w:lang w:val="fr-FR"/>
              </w:rPr>
              <w:t>85%,</w:t>
            </w:r>
            <w:r w:rsidR="008E10D7" w:rsidRPr="00694B30">
              <w:rPr>
                <w:sz w:val="16"/>
                <w:szCs w:val="16"/>
                <w:lang w:val="fr-FR"/>
              </w:rPr>
              <w:t xml:space="preserve"> </w:t>
            </w:r>
            <w:r w:rsidRPr="00694B30">
              <w:rPr>
                <w:sz w:val="16"/>
                <w:szCs w:val="16"/>
                <w:lang w:val="fr-FR"/>
              </w:rPr>
              <w:t>mél.</w:t>
            </w:r>
            <w:r w:rsidR="008E10D7" w:rsidRPr="00694B30">
              <w:rPr>
                <w:sz w:val="16"/>
                <w:szCs w:val="16"/>
                <w:lang w:val="fr-FR"/>
              </w:rPr>
              <w:t xml:space="preserve"> </w:t>
            </w:r>
            <w:r w:rsidRPr="00694B30">
              <w:rPr>
                <w:sz w:val="16"/>
                <w:szCs w:val="16"/>
                <w:lang w:val="fr-FR"/>
              </w:rPr>
              <w:t>avec fibres synth./art., armure toile,</w:t>
            </w:r>
            <w:r w:rsidR="008E10D7" w:rsidRPr="00694B30">
              <w:rPr>
                <w:sz w:val="16"/>
                <w:szCs w:val="16"/>
                <w:lang w:val="fr-FR"/>
              </w:rPr>
              <w:t xml:space="preserve"> </w:t>
            </w:r>
            <w:r w:rsidR="00322168" w:rsidRPr="00694B30">
              <w:rPr>
                <w:sz w:val="16"/>
                <w:szCs w:val="16"/>
                <w:lang w:val="fr-FR"/>
              </w:rPr>
              <w:t>&lt;</w:t>
            </w:r>
            <w:r w:rsidRPr="00694B30">
              <w:rPr>
                <w:sz w:val="16"/>
                <w:szCs w:val="16"/>
                <w:lang w:val="fr-FR"/>
              </w:rPr>
              <w:t>/</w:t>
            </w:r>
            <w:r w:rsidR="001B5145" w:rsidRPr="00694B30">
              <w:rPr>
                <w:sz w:val="16"/>
                <w:szCs w:val="16"/>
                <w:lang w:val="fr-FR"/>
              </w:rPr>
              <w:t>=</w:t>
            </w:r>
            <w:r w:rsidRPr="00694B30">
              <w:rPr>
                <w:sz w:val="16"/>
                <w:szCs w:val="16"/>
                <w:lang w:val="fr-FR"/>
              </w:rPr>
              <w:t>200g</w:t>
            </w:r>
            <w:r w:rsidR="00C246A9" w:rsidRPr="00694B30">
              <w:rPr>
                <w:sz w:val="16"/>
                <w:szCs w:val="16"/>
                <w:lang w:val="fr-FR"/>
              </w:rPr>
              <w:t>/</w:t>
            </w:r>
            <w:r w:rsidR="00455E84" w:rsidRPr="00694B30">
              <w:rPr>
                <w:sz w:val="16"/>
                <w:szCs w:val="16"/>
                <w:lang w:val="fr-FR"/>
              </w:rPr>
              <w:t>m²</w:t>
            </w:r>
            <w:r w:rsidRPr="00694B30">
              <w:rPr>
                <w:sz w:val="16"/>
                <w:szCs w:val="16"/>
                <w:lang w:val="fr-FR"/>
              </w:rPr>
              <w:t>, fils de diverses couleurs</w:t>
            </w:r>
          </w:p>
          <w:p w14:paraId="5ACFC0F2" w14:textId="06D2C070" w:rsidR="0021399E" w:rsidRPr="00694B30" w:rsidRDefault="0021399E" w:rsidP="00AB2BA3">
            <w:pPr>
              <w:jc w:val="left"/>
              <w:rPr>
                <w:sz w:val="16"/>
                <w:szCs w:val="16"/>
                <w:lang w:val="fr-FR"/>
              </w:rPr>
            </w:pPr>
            <w:r w:rsidRPr="00694B30">
              <w:rPr>
                <w:sz w:val="16"/>
                <w:szCs w:val="16"/>
                <w:lang w:val="fr-FR"/>
              </w:rPr>
              <w:t xml:space="preserve">Tissus de coton, </w:t>
            </w:r>
            <w:r w:rsidR="00322168" w:rsidRPr="00694B30">
              <w:rPr>
                <w:sz w:val="16"/>
                <w:szCs w:val="16"/>
                <w:lang w:val="fr-FR"/>
              </w:rPr>
              <w:t>&lt;</w:t>
            </w:r>
            <w:r w:rsidRPr="00694B30">
              <w:rPr>
                <w:sz w:val="16"/>
                <w:szCs w:val="16"/>
                <w:lang w:val="fr-FR"/>
              </w:rPr>
              <w:t xml:space="preserve">85%, mél. avec fibres </w:t>
            </w:r>
            <w:r w:rsidR="00CD33AD" w:rsidRPr="00694B30">
              <w:rPr>
                <w:sz w:val="16"/>
                <w:szCs w:val="16"/>
                <w:lang w:val="fr-FR"/>
              </w:rPr>
              <w:t>synth.</w:t>
            </w:r>
            <w:r w:rsidR="00C246A9" w:rsidRPr="00694B30">
              <w:rPr>
                <w:sz w:val="16"/>
                <w:szCs w:val="16"/>
                <w:lang w:val="fr-FR"/>
              </w:rPr>
              <w:t>/</w:t>
            </w:r>
            <w:r w:rsidRPr="00694B30">
              <w:rPr>
                <w:sz w:val="16"/>
                <w:szCs w:val="16"/>
                <w:lang w:val="fr-FR"/>
              </w:rPr>
              <w:t>art.</w:t>
            </w:r>
            <w:r w:rsidR="00AC15CE" w:rsidRPr="00694B30">
              <w:rPr>
                <w:sz w:val="16"/>
                <w:szCs w:val="16"/>
                <w:lang w:val="fr-FR"/>
              </w:rPr>
              <w:t>,</w:t>
            </w:r>
            <w:r w:rsidRPr="00694B30">
              <w:rPr>
                <w:sz w:val="16"/>
                <w:szCs w:val="16"/>
                <w:lang w:val="fr-FR"/>
              </w:rPr>
              <w:t xml:space="preserve"> armure sergé, </w:t>
            </w:r>
            <w:r w:rsidR="00322168" w:rsidRPr="00694B30">
              <w:rPr>
                <w:sz w:val="16"/>
                <w:szCs w:val="16"/>
                <w:lang w:val="fr-FR"/>
              </w:rPr>
              <w:t>&lt;</w:t>
            </w:r>
            <w:r w:rsidRPr="00694B30">
              <w:rPr>
                <w:sz w:val="16"/>
                <w:szCs w:val="16"/>
                <w:lang w:val="fr-FR"/>
              </w:rPr>
              <w:t>/</w:t>
            </w:r>
            <w:r w:rsidR="001B5145" w:rsidRPr="00694B30">
              <w:rPr>
                <w:sz w:val="16"/>
                <w:szCs w:val="16"/>
                <w:lang w:val="fr-FR"/>
              </w:rPr>
              <w:t>=</w:t>
            </w:r>
            <w:r w:rsidRPr="00694B30">
              <w:rPr>
                <w:sz w:val="16"/>
                <w:szCs w:val="16"/>
                <w:lang w:val="fr-FR"/>
              </w:rPr>
              <w:t>200g</w:t>
            </w:r>
            <w:r w:rsidR="00C246A9" w:rsidRPr="00694B30">
              <w:rPr>
                <w:sz w:val="16"/>
                <w:szCs w:val="16"/>
                <w:lang w:val="fr-FR"/>
              </w:rPr>
              <w:t>/</w:t>
            </w:r>
            <w:r w:rsidR="00455E84" w:rsidRPr="00694B30">
              <w:rPr>
                <w:sz w:val="16"/>
                <w:szCs w:val="16"/>
                <w:lang w:val="fr-FR"/>
              </w:rPr>
              <w:t>m²,</w:t>
            </w:r>
            <w:r w:rsidRPr="00694B30">
              <w:rPr>
                <w:sz w:val="16"/>
                <w:szCs w:val="16"/>
                <w:lang w:val="fr-FR"/>
              </w:rPr>
              <w:t xml:space="preserve"> fils de diverses couleurs</w:t>
            </w:r>
          </w:p>
          <w:p w14:paraId="3837D83B" w14:textId="783EDD54" w:rsidR="0021399E" w:rsidRPr="00694B30" w:rsidRDefault="0021399E" w:rsidP="00AB2BA3">
            <w:pPr>
              <w:jc w:val="left"/>
              <w:rPr>
                <w:sz w:val="16"/>
                <w:szCs w:val="16"/>
                <w:lang w:val="fr-FR"/>
              </w:rPr>
            </w:pPr>
            <w:r w:rsidRPr="00694B30">
              <w:rPr>
                <w:sz w:val="16"/>
                <w:szCs w:val="16"/>
                <w:lang w:val="fr-FR"/>
              </w:rPr>
              <w:t xml:space="preserve">Tissus de coton, </w:t>
            </w:r>
            <w:r w:rsidR="00322168" w:rsidRPr="00694B30">
              <w:rPr>
                <w:sz w:val="16"/>
                <w:szCs w:val="16"/>
                <w:lang w:val="fr-FR"/>
              </w:rPr>
              <w:t>&lt;</w:t>
            </w:r>
            <w:r w:rsidRPr="00694B30">
              <w:rPr>
                <w:sz w:val="16"/>
                <w:szCs w:val="16"/>
                <w:lang w:val="fr-FR"/>
              </w:rPr>
              <w:t xml:space="preserve">85%, mél. avec fibres synth./art., </w:t>
            </w:r>
            <w:r w:rsidR="00FC1444" w:rsidRPr="00694B30">
              <w:rPr>
                <w:sz w:val="16"/>
                <w:szCs w:val="16"/>
                <w:lang w:val="fr-FR"/>
              </w:rPr>
              <w:t>&lt;/=</w:t>
            </w:r>
            <w:r w:rsidRPr="00694B30">
              <w:rPr>
                <w:sz w:val="16"/>
                <w:szCs w:val="16"/>
                <w:lang w:val="fr-FR"/>
              </w:rPr>
              <w:t>200g/</w:t>
            </w:r>
            <w:r w:rsidR="00455E84" w:rsidRPr="00694B30">
              <w:rPr>
                <w:sz w:val="16"/>
                <w:szCs w:val="16"/>
                <w:lang w:val="fr-FR"/>
              </w:rPr>
              <w:t>m²</w:t>
            </w:r>
            <w:r w:rsidRPr="00694B30">
              <w:rPr>
                <w:sz w:val="16"/>
                <w:szCs w:val="16"/>
                <w:lang w:val="fr-FR"/>
              </w:rPr>
              <w:t>, fils de diverses couleurs, nda</w:t>
            </w:r>
          </w:p>
          <w:p w14:paraId="2CA6E11C" w14:textId="5E2D3FAF" w:rsidR="0021399E" w:rsidRPr="00694B30" w:rsidRDefault="0021399E" w:rsidP="00AB2BA3">
            <w:pPr>
              <w:jc w:val="left"/>
              <w:rPr>
                <w:sz w:val="16"/>
                <w:szCs w:val="16"/>
                <w:lang w:val="fr-FR"/>
              </w:rPr>
            </w:pPr>
            <w:r w:rsidRPr="00694B30">
              <w:rPr>
                <w:sz w:val="16"/>
                <w:szCs w:val="16"/>
                <w:lang w:val="fr-FR"/>
              </w:rPr>
              <w:t xml:space="preserve">Tissus de coton, </w:t>
            </w:r>
            <w:r w:rsidR="00322168" w:rsidRPr="00694B30">
              <w:rPr>
                <w:sz w:val="16"/>
                <w:szCs w:val="16"/>
                <w:lang w:val="fr-FR"/>
              </w:rPr>
              <w:t>&lt;</w:t>
            </w:r>
            <w:r w:rsidRPr="00694B30">
              <w:rPr>
                <w:sz w:val="16"/>
                <w:szCs w:val="16"/>
                <w:lang w:val="fr-FR"/>
              </w:rPr>
              <w:t xml:space="preserve">85%, mél. avec fibres synth./art., armure </w:t>
            </w:r>
            <w:r w:rsidR="00FC1444" w:rsidRPr="00694B30">
              <w:rPr>
                <w:sz w:val="16"/>
                <w:szCs w:val="16"/>
                <w:lang w:val="fr-FR"/>
              </w:rPr>
              <w:t>toile</w:t>
            </w:r>
            <w:r w:rsidRPr="00694B30">
              <w:rPr>
                <w:sz w:val="16"/>
                <w:szCs w:val="16"/>
                <w:lang w:val="fr-FR"/>
              </w:rPr>
              <w:t xml:space="preserve">, </w:t>
            </w:r>
            <w:r w:rsidR="00322168" w:rsidRPr="00694B30">
              <w:rPr>
                <w:sz w:val="16"/>
                <w:szCs w:val="16"/>
                <w:lang w:val="fr-FR"/>
              </w:rPr>
              <w:t>&lt;</w:t>
            </w:r>
            <w:r w:rsidRPr="00694B30">
              <w:rPr>
                <w:sz w:val="16"/>
                <w:szCs w:val="16"/>
                <w:lang w:val="fr-FR"/>
              </w:rPr>
              <w:t>/</w:t>
            </w:r>
            <w:r w:rsidR="001B5145" w:rsidRPr="00694B30">
              <w:rPr>
                <w:sz w:val="16"/>
                <w:szCs w:val="16"/>
                <w:lang w:val="fr-FR"/>
              </w:rPr>
              <w:t>=</w:t>
            </w:r>
            <w:r w:rsidRPr="00694B30">
              <w:rPr>
                <w:sz w:val="16"/>
                <w:szCs w:val="16"/>
                <w:lang w:val="fr-FR"/>
              </w:rPr>
              <w:t>200g/</w:t>
            </w:r>
            <w:r w:rsidR="00455E84" w:rsidRPr="00694B30">
              <w:rPr>
                <w:sz w:val="16"/>
                <w:szCs w:val="16"/>
                <w:lang w:val="fr-FR"/>
              </w:rPr>
              <w:t>m²</w:t>
            </w:r>
            <w:r w:rsidRPr="00694B30">
              <w:rPr>
                <w:sz w:val="16"/>
                <w:szCs w:val="16"/>
                <w:lang w:val="fr-FR"/>
              </w:rPr>
              <w:t>, imprimés</w:t>
            </w:r>
          </w:p>
          <w:p w14:paraId="52100332" w14:textId="08F102DB" w:rsidR="0021399E" w:rsidRPr="00694B30" w:rsidRDefault="0021399E" w:rsidP="00AB2BA3">
            <w:pPr>
              <w:jc w:val="left"/>
              <w:rPr>
                <w:sz w:val="16"/>
                <w:szCs w:val="16"/>
                <w:lang w:val="fr-FR"/>
              </w:rPr>
            </w:pPr>
            <w:r w:rsidRPr="00694B30">
              <w:rPr>
                <w:sz w:val="16"/>
                <w:szCs w:val="16"/>
                <w:lang w:val="fr-FR"/>
              </w:rPr>
              <w:t xml:space="preserve">Tissus de coton, </w:t>
            </w:r>
            <w:r w:rsidR="00322168" w:rsidRPr="00694B30">
              <w:rPr>
                <w:sz w:val="16"/>
                <w:szCs w:val="16"/>
                <w:lang w:val="fr-FR"/>
              </w:rPr>
              <w:t>&lt;</w:t>
            </w:r>
            <w:r w:rsidRPr="00694B30">
              <w:rPr>
                <w:sz w:val="16"/>
                <w:szCs w:val="16"/>
                <w:lang w:val="fr-FR"/>
              </w:rPr>
              <w:t xml:space="preserve">85%, mél. avec fibres synth./art., armure sergé, </w:t>
            </w:r>
            <w:r w:rsidR="00322168" w:rsidRPr="00694B30">
              <w:rPr>
                <w:sz w:val="16"/>
                <w:szCs w:val="16"/>
                <w:lang w:val="fr-FR"/>
              </w:rPr>
              <w:t>&lt;</w:t>
            </w:r>
            <w:r w:rsidRPr="00694B30">
              <w:rPr>
                <w:sz w:val="16"/>
                <w:szCs w:val="16"/>
                <w:lang w:val="fr-FR"/>
              </w:rPr>
              <w:t>/</w:t>
            </w:r>
            <w:r w:rsidR="001B5145" w:rsidRPr="00694B30">
              <w:rPr>
                <w:sz w:val="16"/>
                <w:szCs w:val="16"/>
                <w:lang w:val="fr-FR"/>
              </w:rPr>
              <w:t>=</w:t>
            </w:r>
            <w:r w:rsidRPr="00694B30">
              <w:rPr>
                <w:sz w:val="16"/>
                <w:szCs w:val="16"/>
                <w:lang w:val="fr-FR"/>
              </w:rPr>
              <w:t>200g/</w:t>
            </w:r>
            <w:r w:rsidR="00455E84" w:rsidRPr="00694B30">
              <w:rPr>
                <w:sz w:val="16"/>
                <w:szCs w:val="16"/>
                <w:lang w:val="fr-FR"/>
              </w:rPr>
              <w:t>m²</w:t>
            </w:r>
            <w:r w:rsidRPr="00694B30">
              <w:rPr>
                <w:sz w:val="16"/>
                <w:szCs w:val="16"/>
                <w:lang w:val="fr-FR"/>
              </w:rPr>
              <w:t>, imprimés</w:t>
            </w:r>
          </w:p>
          <w:p w14:paraId="2EEE9672" w14:textId="21073CB7" w:rsidR="005874FB" w:rsidRPr="00694B30" w:rsidRDefault="0021399E" w:rsidP="00AB2BA3">
            <w:pPr>
              <w:jc w:val="left"/>
              <w:rPr>
                <w:sz w:val="16"/>
                <w:szCs w:val="16"/>
                <w:lang w:val="fr-FR"/>
              </w:rPr>
            </w:pPr>
            <w:r w:rsidRPr="00694B30">
              <w:rPr>
                <w:sz w:val="16"/>
                <w:szCs w:val="16"/>
                <w:lang w:val="fr-FR"/>
              </w:rPr>
              <w:t xml:space="preserve">Tissus de coton, </w:t>
            </w:r>
            <w:r w:rsidR="00322168" w:rsidRPr="00694B30">
              <w:rPr>
                <w:sz w:val="16"/>
                <w:szCs w:val="16"/>
                <w:lang w:val="fr-FR"/>
              </w:rPr>
              <w:t>&lt;</w:t>
            </w:r>
            <w:r w:rsidRPr="00694B30">
              <w:rPr>
                <w:sz w:val="16"/>
                <w:szCs w:val="16"/>
                <w:lang w:val="fr-FR"/>
              </w:rPr>
              <w:t xml:space="preserve">85%, mél. avec fibres synth./art., </w:t>
            </w:r>
            <w:r w:rsidR="00FC1444" w:rsidRPr="00694B30">
              <w:rPr>
                <w:sz w:val="16"/>
                <w:szCs w:val="16"/>
                <w:lang w:val="fr-FR"/>
              </w:rPr>
              <w:t>&lt;/=</w:t>
            </w:r>
            <w:r w:rsidRPr="00694B30">
              <w:rPr>
                <w:sz w:val="16"/>
                <w:szCs w:val="16"/>
                <w:lang w:val="fr-FR"/>
              </w:rPr>
              <w:t>200g/</w:t>
            </w:r>
            <w:r w:rsidR="00455E84" w:rsidRPr="00694B30">
              <w:rPr>
                <w:sz w:val="16"/>
                <w:szCs w:val="16"/>
                <w:lang w:val="fr-FR"/>
              </w:rPr>
              <w:t>m²</w:t>
            </w:r>
            <w:r w:rsidRPr="00694B30">
              <w:rPr>
                <w:sz w:val="16"/>
                <w:szCs w:val="16"/>
                <w:lang w:val="fr-FR"/>
              </w:rPr>
              <w:t>, imprimés, nda</w:t>
            </w:r>
          </w:p>
          <w:p w14:paraId="644E83CE" w14:textId="0029DC6C" w:rsidR="005874FB" w:rsidRPr="00694B30" w:rsidRDefault="0021399E" w:rsidP="00AB2BA3">
            <w:pPr>
              <w:jc w:val="left"/>
              <w:rPr>
                <w:sz w:val="16"/>
                <w:szCs w:val="16"/>
                <w:lang w:val="fr-FR"/>
              </w:rPr>
            </w:pPr>
            <w:r w:rsidRPr="00694B30">
              <w:rPr>
                <w:sz w:val="16"/>
                <w:szCs w:val="16"/>
                <w:lang w:val="fr-FR"/>
              </w:rPr>
              <w:t xml:space="preserve">Tissus de coton, </w:t>
            </w:r>
            <w:r w:rsidR="00322168" w:rsidRPr="00694B30">
              <w:rPr>
                <w:sz w:val="16"/>
                <w:szCs w:val="16"/>
                <w:lang w:val="fr-FR"/>
              </w:rPr>
              <w:t>&lt;</w:t>
            </w:r>
            <w:r w:rsidRPr="00694B30">
              <w:rPr>
                <w:sz w:val="16"/>
                <w:szCs w:val="16"/>
                <w:lang w:val="fr-FR"/>
              </w:rPr>
              <w:t>85%</w:t>
            </w:r>
            <w:r w:rsidR="00AC15CE" w:rsidRPr="00694B30">
              <w:rPr>
                <w:sz w:val="16"/>
                <w:szCs w:val="16"/>
                <w:lang w:val="fr-FR"/>
              </w:rPr>
              <w:t>,</w:t>
            </w:r>
            <w:r w:rsidRPr="00694B30">
              <w:rPr>
                <w:sz w:val="16"/>
                <w:szCs w:val="16"/>
                <w:lang w:val="fr-FR"/>
              </w:rPr>
              <w:t xml:space="preserve"> mél. avec fibres synth./art., armure toile, </w:t>
            </w:r>
            <w:r w:rsidR="00FC1444" w:rsidRPr="00694B30">
              <w:rPr>
                <w:sz w:val="16"/>
                <w:szCs w:val="16"/>
                <w:lang w:val="fr-FR"/>
              </w:rPr>
              <w:t>&gt;</w:t>
            </w:r>
            <w:r w:rsidRPr="00694B30">
              <w:rPr>
                <w:sz w:val="16"/>
                <w:szCs w:val="16"/>
                <w:lang w:val="fr-FR"/>
              </w:rPr>
              <w:t>200g/</w:t>
            </w:r>
            <w:r w:rsidR="00455E84" w:rsidRPr="00694B30">
              <w:rPr>
                <w:sz w:val="16"/>
                <w:szCs w:val="16"/>
                <w:lang w:val="fr-FR"/>
              </w:rPr>
              <w:t>m²,</w:t>
            </w:r>
            <w:r w:rsidRPr="00694B30">
              <w:rPr>
                <w:sz w:val="16"/>
                <w:szCs w:val="16"/>
                <w:lang w:val="fr-FR"/>
              </w:rPr>
              <w:t xml:space="preserve"> é</w:t>
            </w:r>
            <w:r w:rsidR="00CD33AD" w:rsidRPr="00694B30">
              <w:rPr>
                <w:sz w:val="16"/>
                <w:szCs w:val="16"/>
                <w:lang w:val="fr-FR"/>
              </w:rPr>
              <w:t>c</w:t>
            </w:r>
            <w:r w:rsidRPr="00694B30">
              <w:rPr>
                <w:sz w:val="16"/>
                <w:szCs w:val="16"/>
                <w:lang w:val="fr-FR"/>
              </w:rPr>
              <w:t>rus</w:t>
            </w:r>
          </w:p>
          <w:p w14:paraId="513048CA" w14:textId="6D794F48" w:rsidR="0001615D" w:rsidRPr="00694B30" w:rsidRDefault="0021399E" w:rsidP="00AB2BA3">
            <w:pPr>
              <w:jc w:val="left"/>
              <w:rPr>
                <w:sz w:val="16"/>
                <w:szCs w:val="16"/>
                <w:lang w:val="fr-FR"/>
              </w:rPr>
            </w:pPr>
            <w:r w:rsidRPr="00694B30">
              <w:rPr>
                <w:sz w:val="16"/>
                <w:szCs w:val="16"/>
                <w:lang w:val="fr-FR"/>
              </w:rPr>
              <w:t xml:space="preserve">Tissus de coton, </w:t>
            </w:r>
            <w:r w:rsidR="00322168" w:rsidRPr="00694B30">
              <w:rPr>
                <w:sz w:val="16"/>
                <w:szCs w:val="16"/>
                <w:lang w:val="fr-FR"/>
              </w:rPr>
              <w:t>&lt;</w:t>
            </w:r>
            <w:r w:rsidRPr="00694B30">
              <w:rPr>
                <w:sz w:val="16"/>
                <w:szCs w:val="16"/>
                <w:lang w:val="fr-FR"/>
              </w:rPr>
              <w:t>85%</w:t>
            </w:r>
            <w:r w:rsidR="00AC15CE" w:rsidRPr="00694B30">
              <w:rPr>
                <w:sz w:val="16"/>
                <w:szCs w:val="16"/>
                <w:lang w:val="fr-FR"/>
              </w:rPr>
              <w:t>,</w:t>
            </w:r>
            <w:r w:rsidRPr="00694B30">
              <w:rPr>
                <w:sz w:val="16"/>
                <w:szCs w:val="16"/>
                <w:lang w:val="fr-FR"/>
              </w:rPr>
              <w:t xml:space="preserve"> mél. avec fibres synth.</w:t>
            </w:r>
            <w:r w:rsidR="00C246A9" w:rsidRPr="00694B30">
              <w:rPr>
                <w:sz w:val="16"/>
                <w:szCs w:val="16"/>
                <w:lang w:val="fr-FR"/>
              </w:rPr>
              <w:t>/</w:t>
            </w:r>
            <w:r w:rsidRPr="00694B30">
              <w:rPr>
                <w:sz w:val="16"/>
                <w:szCs w:val="16"/>
                <w:lang w:val="fr-FR"/>
              </w:rPr>
              <w:t>art.</w:t>
            </w:r>
            <w:r w:rsidR="00AC15CE" w:rsidRPr="00694B30">
              <w:rPr>
                <w:sz w:val="16"/>
                <w:szCs w:val="16"/>
                <w:lang w:val="fr-FR"/>
              </w:rPr>
              <w:t>,</w:t>
            </w:r>
            <w:r w:rsidRPr="00694B30">
              <w:rPr>
                <w:sz w:val="16"/>
                <w:szCs w:val="16"/>
                <w:lang w:val="fr-FR"/>
              </w:rPr>
              <w:t xml:space="preserve"> armure sergé, </w:t>
            </w:r>
            <w:r w:rsidR="00FC1444" w:rsidRPr="00694B30">
              <w:rPr>
                <w:sz w:val="16"/>
                <w:szCs w:val="16"/>
                <w:lang w:val="fr-FR"/>
              </w:rPr>
              <w:t>&gt;</w:t>
            </w:r>
            <w:r w:rsidRPr="00694B30">
              <w:rPr>
                <w:sz w:val="16"/>
                <w:szCs w:val="16"/>
                <w:lang w:val="fr-FR"/>
              </w:rPr>
              <w:t>200g/</w:t>
            </w:r>
            <w:r w:rsidR="00455E84" w:rsidRPr="00694B30">
              <w:rPr>
                <w:sz w:val="16"/>
                <w:szCs w:val="16"/>
                <w:lang w:val="fr-FR"/>
              </w:rPr>
              <w:t>m²</w:t>
            </w:r>
            <w:r w:rsidRPr="00694B30">
              <w:rPr>
                <w:sz w:val="16"/>
                <w:szCs w:val="16"/>
                <w:lang w:val="fr-FR"/>
              </w:rPr>
              <w:t>, écr</w:t>
            </w:r>
            <w:r w:rsidR="00CD33AD" w:rsidRPr="00694B30">
              <w:rPr>
                <w:sz w:val="16"/>
                <w:szCs w:val="16"/>
                <w:lang w:val="fr-FR"/>
              </w:rPr>
              <w:t>u</w:t>
            </w:r>
            <w:r w:rsidRPr="00694B30">
              <w:rPr>
                <w:sz w:val="16"/>
                <w:szCs w:val="16"/>
                <w:lang w:val="fr-FR"/>
              </w:rPr>
              <w:t>s</w:t>
            </w:r>
          </w:p>
          <w:p w14:paraId="100CB7BC" w14:textId="071E2A2B" w:rsidR="005874FB" w:rsidRPr="00694B30" w:rsidRDefault="0021399E" w:rsidP="00AB2BA3">
            <w:pPr>
              <w:jc w:val="left"/>
              <w:rPr>
                <w:sz w:val="16"/>
                <w:szCs w:val="16"/>
                <w:lang w:val="fr-FR"/>
              </w:rPr>
            </w:pPr>
            <w:r w:rsidRPr="00694B30">
              <w:rPr>
                <w:sz w:val="16"/>
                <w:szCs w:val="16"/>
                <w:lang w:val="fr-FR"/>
              </w:rPr>
              <w:t>Tissus de coton,</w:t>
            </w:r>
            <w:r w:rsidR="008E10D7" w:rsidRPr="00694B30">
              <w:rPr>
                <w:sz w:val="16"/>
                <w:szCs w:val="16"/>
                <w:lang w:val="fr-FR"/>
              </w:rPr>
              <w:t xml:space="preserve"> </w:t>
            </w:r>
            <w:r w:rsidR="00322168" w:rsidRPr="00694B30">
              <w:rPr>
                <w:sz w:val="16"/>
                <w:szCs w:val="16"/>
                <w:lang w:val="fr-FR"/>
              </w:rPr>
              <w:t>&lt;</w:t>
            </w:r>
            <w:r w:rsidRPr="00694B30">
              <w:rPr>
                <w:sz w:val="16"/>
                <w:szCs w:val="16"/>
                <w:lang w:val="fr-FR"/>
              </w:rPr>
              <w:t>85%</w:t>
            </w:r>
            <w:r w:rsidR="00AC15CE" w:rsidRPr="00694B30">
              <w:rPr>
                <w:sz w:val="16"/>
                <w:szCs w:val="16"/>
                <w:lang w:val="fr-FR"/>
              </w:rPr>
              <w:t>,</w:t>
            </w:r>
            <w:r w:rsidRPr="00694B30">
              <w:rPr>
                <w:sz w:val="16"/>
                <w:szCs w:val="16"/>
                <w:lang w:val="fr-FR"/>
              </w:rPr>
              <w:t xml:space="preserve"> mél.</w:t>
            </w:r>
            <w:r w:rsidR="008E10D7" w:rsidRPr="00694B30">
              <w:rPr>
                <w:sz w:val="16"/>
                <w:szCs w:val="16"/>
                <w:lang w:val="fr-FR"/>
              </w:rPr>
              <w:t xml:space="preserve"> </w:t>
            </w:r>
            <w:r w:rsidRPr="00694B30">
              <w:rPr>
                <w:sz w:val="16"/>
                <w:szCs w:val="16"/>
                <w:lang w:val="fr-FR"/>
              </w:rPr>
              <w:t>avec fibres synth./art.,</w:t>
            </w:r>
            <w:r w:rsidR="008E10D7" w:rsidRPr="00694B30">
              <w:rPr>
                <w:sz w:val="16"/>
                <w:szCs w:val="16"/>
                <w:lang w:val="fr-FR"/>
              </w:rPr>
              <w:t xml:space="preserve"> </w:t>
            </w:r>
            <w:r w:rsidR="00FC1444" w:rsidRPr="00694B30">
              <w:rPr>
                <w:sz w:val="16"/>
                <w:szCs w:val="16"/>
                <w:lang w:val="fr-FR"/>
              </w:rPr>
              <w:t>&gt;</w:t>
            </w:r>
            <w:r w:rsidRPr="00694B30">
              <w:rPr>
                <w:sz w:val="16"/>
                <w:szCs w:val="16"/>
                <w:lang w:val="fr-FR"/>
              </w:rPr>
              <w:t>200g/</w:t>
            </w:r>
            <w:r w:rsidR="00455E84" w:rsidRPr="00694B30">
              <w:rPr>
                <w:sz w:val="16"/>
                <w:szCs w:val="16"/>
                <w:lang w:val="fr-FR"/>
              </w:rPr>
              <w:t>m²</w:t>
            </w:r>
            <w:r w:rsidRPr="00694B30">
              <w:rPr>
                <w:sz w:val="16"/>
                <w:szCs w:val="16"/>
                <w:lang w:val="fr-FR"/>
              </w:rPr>
              <w:t>,</w:t>
            </w:r>
            <w:r w:rsidR="008E10D7" w:rsidRPr="00694B30">
              <w:rPr>
                <w:sz w:val="16"/>
                <w:szCs w:val="16"/>
                <w:lang w:val="fr-FR"/>
              </w:rPr>
              <w:t xml:space="preserve"> </w:t>
            </w:r>
            <w:r w:rsidRPr="00694B30">
              <w:rPr>
                <w:sz w:val="16"/>
                <w:szCs w:val="16"/>
                <w:lang w:val="fr-FR"/>
              </w:rPr>
              <w:t>écru</w:t>
            </w:r>
            <w:r w:rsidR="00AC15CE" w:rsidRPr="00694B30">
              <w:rPr>
                <w:sz w:val="16"/>
                <w:szCs w:val="16"/>
                <w:lang w:val="fr-FR"/>
              </w:rPr>
              <w:t>,</w:t>
            </w:r>
            <w:r w:rsidR="008E10D7" w:rsidRPr="00694B30">
              <w:rPr>
                <w:sz w:val="16"/>
                <w:szCs w:val="16"/>
                <w:lang w:val="fr-FR"/>
              </w:rPr>
              <w:t xml:space="preserve"> </w:t>
            </w:r>
            <w:r w:rsidRPr="00694B30">
              <w:rPr>
                <w:sz w:val="16"/>
                <w:szCs w:val="16"/>
                <w:lang w:val="fr-FR"/>
              </w:rPr>
              <w:t>nda</w:t>
            </w:r>
          </w:p>
          <w:p w14:paraId="3C902B04" w14:textId="6EF3E81A" w:rsidR="005874FB" w:rsidRPr="00694B30" w:rsidRDefault="0021399E" w:rsidP="00AB2BA3">
            <w:pPr>
              <w:jc w:val="left"/>
              <w:rPr>
                <w:sz w:val="16"/>
                <w:szCs w:val="16"/>
                <w:lang w:val="fr-FR"/>
              </w:rPr>
            </w:pPr>
            <w:r w:rsidRPr="00694B30">
              <w:rPr>
                <w:sz w:val="16"/>
                <w:szCs w:val="16"/>
                <w:lang w:val="fr-FR"/>
              </w:rPr>
              <w:t xml:space="preserve">Tissus </w:t>
            </w:r>
            <w:r w:rsidR="00CD33AD" w:rsidRPr="00694B30">
              <w:rPr>
                <w:sz w:val="16"/>
                <w:szCs w:val="16"/>
                <w:lang w:val="fr-FR"/>
              </w:rPr>
              <w:t>de coton</w:t>
            </w:r>
            <w:r w:rsidRPr="00694B30">
              <w:rPr>
                <w:sz w:val="16"/>
                <w:szCs w:val="16"/>
                <w:lang w:val="fr-FR"/>
              </w:rPr>
              <w:t xml:space="preserve">, </w:t>
            </w:r>
            <w:r w:rsidR="00322168" w:rsidRPr="00694B30">
              <w:rPr>
                <w:sz w:val="16"/>
                <w:szCs w:val="16"/>
                <w:lang w:val="fr-FR"/>
              </w:rPr>
              <w:t>&lt;</w:t>
            </w:r>
            <w:r w:rsidRPr="00694B30">
              <w:rPr>
                <w:sz w:val="16"/>
                <w:szCs w:val="16"/>
                <w:lang w:val="fr-FR"/>
              </w:rPr>
              <w:t>85%</w:t>
            </w:r>
            <w:r w:rsidR="00AC15CE" w:rsidRPr="00694B30">
              <w:rPr>
                <w:sz w:val="16"/>
                <w:szCs w:val="16"/>
                <w:lang w:val="fr-FR"/>
              </w:rPr>
              <w:t>,</w:t>
            </w:r>
            <w:r w:rsidRPr="00694B30">
              <w:rPr>
                <w:sz w:val="16"/>
                <w:szCs w:val="16"/>
                <w:lang w:val="fr-FR"/>
              </w:rPr>
              <w:t xml:space="preserve"> mél. </w:t>
            </w:r>
            <w:r w:rsidR="00CD33AD" w:rsidRPr="00694B30">
              <w:rPr>
                <w:sz w:val="16"/>
                <w:szCs w:val="16"/>
                <w:lang w:val="fr-FR"/>
              </w:rPr>
              <w:t>avec fibres</w:t>
            </w:r>
            <w:r w:rsidRPr="00694B30">
              <w:rPr>
                <w:sz w:val="16"/>
                <w:szCs w:val="16"/>
                <w:lang w:val="fr-FR"/>
              </w:rPr>
              <w:t xml:space="preserve"> synth./art., armure toile, </w:t>
            </w:r>
            <w:r w:rsidR="00FC1444" w:rsidRPr="00694B30">
              <w:rPr>
                <w:sz w:val="16"/>
                <w:szCs w:val="16"/>
                <w:lang w:val="fr-FR"/>
              </w:rPr>
              <w:t>&gt;</w:t>
            </w:r>
            <w:r w:rsidRPr="00694B30">
              <w:rPr>
                <w:sz w:val="16"/>
                <w:szCs w:val="16"/>
                <w:lang w:val="fr-FR"/>
              </w:rPr>
              <w:t>200g</w:t>
            </w:r>
            <w:r w:rsidR="00C246A9" w:rsidRPr="00694B30">
              <w:rPr>
                <w:sz w:val="16"/>
                <w:szCs w:val="16"/>
                <w:lang w:val="fr-FR"/>
              </w:rPr>
              <w:t>/</w:t>
            </w:r>
            <w:r w:rsidR="00455E84" w:rsidRPr="00694B30">
              <w:rPr>
                <w:sz w:val="16"/>
                <w:szCs w:val="16"/>
                <w:lang w:val="fr-FR"/>
              </w:rPr>
              <w:t>m²</w:t>
            </w:r>
            <w:r w:rsidRPr="00694B30">
              <w:rPr>
                <w:sz w:val="16"/>
                <w:szCs w:val="16"/>
                <w:lang w:val="fr-FR"/>
              </w:rPr>
              <w:t>, blanchis</w:t>
            </w:r>
          </w:p>
          <w:p w14:paraId="2D76ECF5" w14:textId="1EBDC87E" w:rsidR="005874FB" w:rsidRPr="00694B30" w:rsidRDefault="0021399E" w:rsidP="00AB2BA3">
            <w:pPr>
              <w:jc w:val="left"/>
              <w:rPr>
                <w:sz w:val="16"/>
                <w:szCs w:val="16"/>
                <w:lang w:val="fr-FR"/>
              </w:rPr>
            </w:pPr>
            <w:r w:rsidRPr="00694B30">
              <w:rPr>
                <w:sz w:val="16"/>
                <w:szCs w:val="16"/>
                <w:lang w:val="fr-FR"/>
              </w:rPr>
              <w:t xml:space="preserve">Tissus de coton, </w:t>
            </w:r>
            <w:r w:rsidR="00322168" w:rsidRPr="00694B30">
              <w:rPr>
                <w:sz w:val="16"/>
                <w:szCs w:val="16"/>
                <w:lang w:val="fr-FR"/>
              </w:rPr>
              <w:t>&lt;</w:t>
            </w:r>
            <w:r w:rsidRPr="00694B30">
              <w:rPr>
                <w:sz w:val="16"/>
                <w:szCs w:val="16"/>
                <w:lang w:val="fr-FR"/>
              </w:rPr>
              <w:t xml:space="preserve">85%, mél. avec fibres synth./art., armure sergé, </w:t>
            </w:r>
            <w:r w:rsidR="00FC1444" w:rsidRPr="00694B30">
              <w:rPr>
                <w:sz w:val="16"/>
                <w:szCs w:val="16"/>
                <w:lang w:val="fr-FR"/>
              </w:rPr>
              <w:t>&gt;</w:t>
            </w:r>
            <w:r w:rsidRPr="00694B30">
              <w:rPr>
                <w:sz w:val="16"/>
                <w:szCs w:val="16"/>
                <w:lang w:val="fr-FR"/>
              </w:rPr>
              <w:t>200g/</w:t>
            </w:r>
            <w:r w:rsidR="00455E84" w:rsidRPr="00694B30">
              <w:rPr>
                <w:sz w:val="16"/>
                <w:szCs w:val="16"/>
                <w:lang w:val="fr-FR"/>
              </w:rPr>
              <w:t>m²</w:t>
            </w:r>
            <w:r w:rsidRPr="00694B30">
              <w:rPr>
                <w:sz w:val="16"/>
                <w:szCs w:val="16"/>
                <w:lang w:val="fr-FR"/>
              </w:rPr>
              <w:t>, blanchi</w:t>
            </w:r>
            <w:r w:rsidR="00101C82">
              <w:rPr>
                <w:sz w:val="16"/>
                <w:szCs w:val="16"/>
                <w:lang w:val="fr-FR"/>
              </w:rPr>
              <w:t>s</w:t>
            </w:r>
          </w:p>
          <w:p w14:paraId="15B8AC69" w14:textId="4FBD8BC9" w:rsidR="005874FB" w:rsidRPr="00694B30" w:rsidRDefault="0021399E" w:rsidP="00AB2BA3">
            <w:pPr>
              <w:jc w:val="left"/>
              <w:rPr>
                <w:sz w:val="16"/>
                <w:szCs w:val="16"/>
                <w:lang w:val="fr-FR"/>
              </w:rPr>
            </w:pPr>
            <w:r w:rsidRPr="00694B30">
              <w:rPr>
                <w:sz w:val="16"/>
                <w:szCs w:val="16"/>
                <w:lang w:val="fr-FR"/>
              </w:rPr>
              <w:t xml:space="preserve">Tissus de coton, </w:t>
            </w:r>
            <w:r w:rsidR="00322168" w:rsidRPr="00694B30">
              <w:rPr>
                <w:sz w:val="16"/>
                <w:szCs w:val="16"/>
                <w:lang w:val="fr-FR"/>
              </w:rPr>
              <w:t>&lt;</w:t>
            </w:r>
            <w:r w:rsidRPr="00694B30">
              <w:rPr>
                <w:sz w:val="16"/>
                <w:szCs w:val="16"/>
                <w:lang w:val="fr-FR"/>
              </w:rPr>
              <w:t>85%, mél. avec fibres synth./art.,</w:t>
            </w:r>
            <w:r w:rsidR="008E10D7" w:rsidRPr="00694B30">
              <w:rPr>
                <w:sz w:val="16"/>
                <w:szCs w:val="16"/>
                <w:lang w:val="fr-FR"/>
              </w:rPr>
              <w:t xml:space="preserve"> </w:t>
            </w:r>
            <w:r w:rsidR="00FC1444" w:rsidRPr="00694B30">
              <w:rPr>
                <w:sz w:val="16"/>
                <w:szCs w:val="16"/>
                <w:lang w:val="fr-FR"/>
              </w:rPr>
              <w:t>&gt;</w:t>
            </w:r>
            <w:r w:rsidRPr="00694B30">
              <w:rPr>
                <w:sz w:val="16"/>
                <w:szCs w:val="16"/>
                <w:lang w:val="fr-FR"/>
              </w:rPr>
              <w:t>200g/</w:t>
            </w:r>
            <w:r w:rsidR="00455E84" w:rsidRPr="00694B30">
              <w:rPr>
                <w:sz w:val="16"/>
                <w:szCs w:val="16"/>
                <w:lang w:val="fr-FR"/>
              </w:rPr>
              <w:t>m²</w:t>
            </w:r>
            <w:r w:rsidRPr="00694B30">
              <w:rPr>
                <w:sz w:val="16"/>
                <w:szCs w:val="16"/>
                <w:lang w:val="fr-FR"/>
              </w:rPr>
              <w:t>,</w:t>
            </w:r>
            <w:r w:rsidR="008E10D7" w:rsidRPr="00694B30">
              <w:rPr>
                <w:sz w:val="16"/>
                <w:szCs w:val="16"/>
                <w:lang w:val="fr-FR"/>
              </w:rPr>
              <w:t xml:space="preserve"> </w:t>
            </w:r>
            <w:r w:rsidRPr="00694B30">
              <w:rPr>
                <w:sz w:val="16"/>
                <w:szCs w:val="16"/>
                <w:lang w:val="fr-FR"/>
              </w:rPr>
              <w:t>blanchis,</w:t>
            </w:r>
            <w:r w:rsidR="008E10D7" w:rsidRPr="00694B30">
              <w:rPr>
                <w:sz w:val="16"/>
                <w:szCs w:val="16"/>
                <w:lang w:val="fr-FR"/>
              </w:rPr>
              <w:t xml:space="preserve"> </w:t>
            </w:r>
            <w:r w:rsidRPr="00694B30">
              <w:rPr>
                <w:sz w:val="16"/>
                <w:szCs w:val="16"/>
                <w:lang w:val="fr-FR"/>
              </w:rPr>
              <w:t>nda</w:t>
            </w:r>
          </w:p>
          <w:p w14:paraId="3D15E204" w14:textId="3B2FA53A" w:rsidR="0021399E" w:rsidRPr="00694B30" w:rsidRDefault="0021399E" w:rsidP="00AB2BA3">
            <w:pPr>
              <w:jc w:val="left"/>
              <w:rPr>
                <w:sz w:val="16"/>
                <w:szCs w:val="16"/>
                <w:lang w:val="fr-FR"/>
              </w:rPr>
            </w:pPr>
            <w:r w:rsidRPr="00694B30">
              <w:rPr>
                <w:sz w:val="16"/>
                <w:szCs w:val="16"/>
                <w:lang w:val="fr-FR"/>
              </w:rPr>
              <w:t>Tissus de coton,</w:t>
            </w:r>
            <w:r w:rsidR="008E10D7" w:rsidRPr="00694B30">
              <w:rPr>
                <w:sz w:val="16"/>
                <w:szCs w:val="16"/>
                <w:lang w:val="fr-FR"/>
              </w:rPr>
              <w:t xml:space="preserve"> </w:t>
            </w:r>
            <w:r w:rsidR="00322168" w:rsidRPr="00694B30">
              <w:rPr>
                <w:sz w:val="16"/>
                <w:szCs w:val="16"/>
                <w:lang w:val="fr-FR"/>
              </w:rPr>
              <w:t>&lt;</w:t>
            </w:r>
            <w:r w:rsidRPr="00694B30">
              <w:rPr>
                <w:sz w:val="16"/>
                <w:szCs w:val="16"/>
                <w:lang w:val="fr-FR"/>
              </w:rPr>
              <w:t>85%,</w:t>
            </w:r>
            <w:r w:rsidR="008E10D7" w:rsidRPr="00694B30">
              <w:rPr>
                <w:sz w:val="16"/>
                <w:szCs w:val="16"/>
                <w:lang w:val="fr-FR"/>
              </w:rPr>
              <w:t xml:space="preserve"> </w:t>
            </w:r>
            <w:r w:rsidRPr="00694B30">
              <w:rPr>
                <w:sz w:val="16"/>
                <w:szCs w:val="16"/>
                <w:lang w:val="fr-FR"/>
              </w:rPr>
              <w:t>mél. avec fibres synth./art., armure toile,</w:t>
            </w:r>
            <w:r w:rsidR="008E10D7" w:rsidRPr="00694B30">
              <w:rPr>
                <w:sz w:val="16"/>
                <w:szCs w:val="16"/>
                <w:lang w:val="fr-FR"/>
              </w:rPr>
              <w:t xml:space="preserve"> </w:t>
            </w:r>
            <w:r w:rsidR="00FC1444" w:rsidRPr="00694B30">
              <w:rPr>
                <w:sz w:val="16"/>
                <w:szCs w:val="16"/>
                <w:lang w:val="fr-FR"/>
              </w:rPr>
              <w:t>&gt;</w:t>
            </w:r>
            <w:r w:rsidRPr="00694B30">
              <w:rPr>
                <w:sz w:val="16"/>
                <w:szCs w:val="16"/>
                <w:lang w:val="fr-FR"/>
              </w:rPr>
              <w:t>200g/</w:t>
            </w:r>
            <w:r w:rsidR="00455E84" w:rsidRPr="00694B30">
              <w:rPr>
                <w:sz w:val="16"/>
                <w:szCs w:val="16"/>
                <w:lang w:val="fr-FR"/>
              </w:rPr>
              <w:t>m²</w:t>
            </w:r>
            <w:r w:rsidR="00101C82">
              <w:rPr>
                <w:sz w:val="16"/>
                <w:szCs w:val="16"/>
                <w:lang w:val="fr-FR"/>
              </w:rPr>
              <w:t xml:space="preserve">, </w:t>
            </w:r>
            <w:r w:rsidRPr="00694B30">
              <w:rPr>
                <w:sz w:val="16"/>
                <w:szCs w:val="16"/>
                <w:lang w:val="fr-FR"/>
              </w:rPr>
              <w:t>teints</w:t>
            </w:r>
          </w:p>
          <w:p w14:paraId="16F6CCF9" w14:textId="09F1E1E3" w:rsidR="005874FB" w:rsidRPr="00694B30" w:rsidRDefault="0001615D" w:rsidP="00AB2BA3">
            <w:pPr>
              <w:jc w:val="left"/>
              <w:rPr>
                <w:sz w:val="16"/>
                <w:szCs w:val="16"/>
                <w:lang w:val="fr-FR"/>
              </w:rPr>
            </w:pPr>
            <w:r w:rsidRPr="00694B30">
              <w:rPr>
                <w:sz w:val="16"/>
                <w:szCs w:val="16"/>
                <w:lang w:val="fr-FR"/>
              </w:rPr>
              <w:t xml:space="preserve">Tissus de coton, </w:t>
            </w:r>
            <w:r w:rsidR="00322168" w:rsidRPr="00694B30">
              <w:rPr>
                <w:sz w:val="16"/>
                <w:szCs w:val="16"/>
                <w:lang w:val="fr-FR"/>
              </w:rPr>
              <w:t>&lt;</w:t>
            </w:r>
            <w:r w:rsidRPr="00694B30">
              <w:rPr>
                <w:sz w:val="16"/>
                <w:szCs w:val="16"/>
                <w:lang w:val="fr-FR"/>
              </w:rPr>
              <w:t xml:space="preserve">85%, mél. avec fibres synth./art., armure sergé, </w:t>
            </w:r>
            <w:r w:rsidR="00FC1444" w:rsidRPr="00694B30">
              <w:rPr>
                <w:sz w:val="16"/>
                <w:szCs w:val="16"/>
                <w:lang w:val="fr-FR"/>
              </w:rPr>
              <w:t>&gt;</w:t>
            </w:r>
            <w:r w:rsidRPr="00694B30">
              <w:rPr>
                <w:sz w:val="16"/>
                <w:szCs w:val="16"/>
                <w:lang w:val="fr-FR"/>
              </w:rPr>
              <w:t>200g/</w:t>
            </w:r>
            <w:r w:rsidR="00455E84" w:rsidRPr="00694B30">
              <w:rPr>
                <w:sz w:val="16"/>
                <w:szCs w:val="16"/>
                <w:lang w:val="fr-FR"/>
              </w:rPr>
              <w:t>m²</w:t>
            </w:r>
            <w:r w:rsidRPr="00694B30">
              <w:rPr>
                <w:sz w:val="16"/>
                <w:szCs w:val="16"/>
                <w:lang w:val="fr-FR"/>
              </w:rPr>
              <w:t>, teints</w:t>
            </w:r>
          </w:p>
          <w:p w14:paraId="6ED15A13" w14:textId="15221FA3" w:rsidR="0001615D" w:rsidRPr="00694B30" w:rsidRDefault="0001615D" w:rsidP="00AB2BA3">
            <w:pPr>
              <w:jc w:val="left"/>
              <w:rPr>
                <w:sz w:val="16"/>
                <w:szCs w:val="16"/>
                <w:lang w:val="fr-FR"/>
              </w:rPr>
            </w:pPr>
            <w:r w:rsidRPr="00694B30">
              <w:rPr>
                <w:sz w:val="16"/>
                <w:szCs w:val="16"/>
                <w:lang w:val="fr-FR"/>
              </w:rPr>
              <w:t>Tissus de coton,</w:t>
            </w:r>
            <w:r w:rsidR="008E10D7" w:rsidRPr="00694B30">
              <w:rPr>
                <w:sz w:val="16"/>
                <w:szCs w:val="16"/>
                <w:lang w:val="fr-FR"/>
              </w:rPr>
              <w:t xml:space="preserve"> </w:t>
            </w:r>
            <w:r w:rsidRPr="00694B30">
              <w:rPr>
                <w:sz w:val="16"/>
                <w:szCs w:val="16"/>
                <w:lang w:val="fr-FR"/>
              </w:rPr>
              <w:t>&lt;85%,</w:t>
            </w:r>
            <w:r w:rsidR="008E10D7" w:rsidRPr="00694B30">
              <w:rPr>
                <w:sz w:val="16"/>
                <w:szCs w:val="16"/>
                <w:lang w:val="fr-FR"/>
              </w:rPr>
              <w:t xml:space="preserve"> </w:t>
            </w:r>
            <w:r w:rsidRPr="00694B30">
              <w:rPr>
                <w:sz w:val="16"/>
                <w:szCs w:val="16"/>
                <w:lang w:val="fr-FR"/>
              </w:rPr>
              <w:t>mél.</w:t>
            </w:r>
            <w:r w:rsidR="008E10D7" w:rsidRPr="00694B30">
              <w:rPr>
                <w:sz w:val="16"/>
                <w:szCs w:val="16"/>
                <w:lang w:val="fr-FR"/>
              </w:rPr>
              <w:t xml:space="preserve"> </w:t>
            </w:r>
            <w:r w:rsidRPr="00694B30">
              <w:rPr>
                <w:sz w:val="16"/>
                <w:szCs w:val="16"/>
                <w:lang w:val="fr-FR"/>
              </w:rPr>
              <w:t>avec fibres synth./art.,</w:t>
            </w:r>
            <w:r w:rsidR="008E10D7" w:rsidRPr="00694B30">
              <w:rPr>
                <w:sz w:val="16"/>
                <w:szCs w:val="16"/>
                <w:lang w:val="fr-FR"/>
              </w:rPr>
              <w:t xml:space="preserve"> </w:t>
            </w:r>
            <w:r w:rsidRPr="00694B30">
              <w:rPr>
                <w:sz w:val="16"/>
                <w:szCs w:val="16"/>
                <w:lang w:val="fr-FR"/>
              </w:rPr>
              <w:t>&gt;200g/</w:t>
            </w:r>
            <w:r w:rsidR="00455E84" w:rsidRPr="00694B30">
              <w:rPr>
                <w:sz w:val="16"/>
                <w:szCs w:val="16"/>
                <w:lang w:val="fr-FR"/>
              </w:rPr>
              <w:t>m²</w:t>
            </w:r>
            <w:r w:rsidRPr="00694B30">
              <w:rPr>
                <w:sz w:val="16"/>
                <w:szCs w:val="16"/>
                <w:lang w:val="fr-FR"/>
              </w:rPr>
              <w:t>,</w:t>
            </w:r>
            <w:r w:rsidR="008E10D7" w:rsidRPr="00694B30">
              <w:rPr>
                <w:sz w:val="16"/>
                <w:szCs w:val="16"/>
                <w:lang w:val="fr-FR"/>
              </w:rPr>
              <w:t xml:space="preserve"> </w:t>
            </w:r>
            <w:r w:rsidRPr="00694B30">
              <w:rPr>
                <w:sz w:val="16"/>
                <w:szCs w:val="16"/>
                <w:lang w:val="fr-FR"/>
              </w:rPr>
              <w:t>teints,</w:t>
            </w:r>
            <w:r w:rsidR="008E10D7" w:rsidRPr="00694B30">
              <w:rPr>
                <w:sz w:val="16"/>
                <w:szCs w:val="16"/>
                <w:lang w:val="fr-FR"/>
              </w:rPr>
              <w:t xml:space="preserve"> </w:t>
            </w:r>
            <w:r w:rsidRPr="00694B30">
              <w:rPr>
                <w:sz w:val="16"/>
                <w:szCs w:val="16"/>
                <w:lang w:val="fr-FR"/>
              </w:rPr>
              <w:t>nda</w:t>
            </w:r>
          </w:p>
          <w:p w14:paraId="1828A138" w14:textId="2BE12D25" w:rsidR="0001615D" w:rsidRPr="00694B30" w:rsidRDefault="0001615D" w:rsidP="00AB2BA3">
            <w:pPr>
              <w:jc w:val="left"/>
              <w:rPr>
                <w:sz w:val="16"/>
                <w:szCs w:val="16"/>
                <w:lang w:val="fr-FR"/>
              </w:rPr>
            </w:pPr>
            <w:r w:rsidRPr="00694B30">
              <w:rPr>
                <w:sz w:val="16"/>
                <w:szCs w:val="16"/>
                <w:lang w:val="fr-FR"/>
              </w:rPr>
              <w:t>Tissus de coton, &lt;85%, mél. avec fibres synth./art., armure toile,</w:t>
            </w:r>
            <w:r w:rsidR="008E10D7" w:rsidRPr="00694B30">
              <w:rPr>
                <w:sz w:val="16"/>
                <w:szCs w:val="16"/>
                <w:lang w:val="fr-FR"/>
              </w:rPr>
              <w:t xml:space="preserve"> </w:t>
            </w:r>
            <w:r w:rsidR="00FC1444" w:rsidRPr="00694B30">
              <w:rPr>
                <w:sz w:val="16"/>
                <w:szCs w:val="16"/>
                <w:lang w:val="fr-FR"/>
              </w:rPr>
              <w:t>&gt;</w:t>
            </w:r>
            <w:r w:rsidRPr="00694B30">
              <w:rPr>
                <w:sz w:val="16"/>
                <w:szCs w:val="16"/>
                <w:lang w:val="fr-FR"/>
              </w:rPr>
              <w:t>200g/</w:t>
            </w:r>
            <w:r w:rsidR="00455E84" w:rsidRPr="00694B30">
              <w:rPr>
                <w:sz w:val="16"/>
                <w:szCs w:val="16"/>
                <w:lang w:val="fr-FR"/>
              </w:rPr>
              <w:t>m²</w:t>
            </w:r>
            <w:r w:rsidRPr="00694B30">
              <w:rPr>
                <w:sz w:val="16"/>
                <w:szCs w:val="16"/>
                <w:lang w:val="fr-FR"/>
              </w:rPr>
              <w:t>, fils de diverses couleurs</w:t>
            </w:r>
          </w:p>
          <w:p w14:paraId="17ED4A54" w14:textId="707085D6" w:rsidR="004238C9" w:rsidRPr="00694B30" w:rsidRDefault="004238C9" w:rsidP="00AB2BA3">
            <w:pPr>
              <w:jc w:val="left"/>
              <w:rPr>
                <w:sz w:val="16"/>
                <w:szCs w:val="16"/>
                <w:lang w:val="fr-FR"/>
              </w:rPr>
            </w:pPr>
            <w:r w:rsidRPr="00694B30">
              <w:rPr>
                <w:sz w:val="16"/>
                <w:szCs w:val="16"/>
                <w:lang w:val="fr-FR"/>
              </w:rPr>
              <w:t xml:space="preserve">Tissus de coton dits "Denim", </w:t>
            </w:r>
            <w:r w:rsidR="00322168" w:rsidRPr="00694B30">
              <w:rPr>
                <w:sz w:val="16"/>
                <w:szCs w:val="16"/>
                <w:lang w:val="fr-FR"/>
              </w:rPr>
              <w:t>&lt;</w:t>
            </w:r>
            <w:r w:rsidRPr="00694B30">
              <w:rPr>
                <w:sz w:val="16"/>
                <w:szCs w:val="16"/>
                <w:lang w:val="fr-FR"/>
              </w:rPr>
              <w:t>85%, mél. avec fibres synth./art.,</w:t>
            </w:r>
            <w:r w:rsidR="008E10D7" w:rsidRPr="00694B30">
              <w:rPr>
                <w:sz w:val="16"/>
                <w:szCs w:val="16"/>
                <w:lang w:val="fr-FR"/>
              </w:rPr>
              <w:t xml:space="preserve"> </w:t>
            </w:r>
            <w:r w:rsidR="00FC1444" w:rsidRPr="00694B30">
              <w:rPr>
                <w:sz w:val="16"/>
                <w:szCs w:val="16"/>
                <w:lang w:val="fr-FR"/>
              </w:rPr>
              <w:t>&gt;</w:t>
            </w:r>
            <w:r w:rsidRPr="00694B30">
              <w:rPr>
                <w:sz w:val="16"/>
                <w:szCs w:val="16"/>
                <w:lang w:val="fr-FR"/>
              </w:rPr>
              <w:t>200g/</w:t>
            </w:r>
            <w:r w:rsidR="00455E84" w:rsidRPr="00694B30">
              <w:rPr>
                <w:sz w:val="16"/>
                <w:szCs w:val="16"/>
                <w:lang w:val="fr-FR"/>
              </w:rPr>
              <w:t>m²</w:t>
            </w:r>
          </w:p>
          <w:p w14:paraId="60BD8194" w14:textId="3CB75CAB" w:rsidR="004238C9" w:rsidRPr="00694B30" w:rsidRDefault="004238C9" w:rsidP="00AB2BA3">
            <w:pPr>
              <w:jc w:val="left"/>
              <w:rPr>
                <w:sz w:val="16"/>
                <w:szCs w:val="16"/>
                <w:lang w:val="fr-FR"/>
              </w:rPr>
            </w:pPr>
            <w:r w:rsidRPr="00694B30">
              <w:rPr>
                <w:sz w:val="16"/>
                <w:szCs w:val="16"/>
                <w:lang w:val="fr-FR"/>
              </w:rPr>
              <w:t xml:space="preserve">Tissus de coton, </w:t>
            </w:r>
            <w:r w:rsidR="00322168" w:rsidRPr="00694B30">
              <w:rPr>
                <w:sz w:val="16"/>
                <w:szCs w:val="16"/>
                <w:lang w:val="fr-FR"/>
              </w:rPr>
              <w:t>&lt;</w:t>
            </w:r>
            <w:r w:rsidRPr="00694B30">
              <w:rPr>
                <w:sz w:val="16"/>
                <w:szCs w:val="16"/>
                <w:lang w:val="fr-FR"/>
              </w:rPr>
              <w:t xml:space="preserve">85%, mél. avec fibres synth./art., armure sergé, autres que Denim, </w:t>
            </w:r>
            <w:r w:rsidR="00FC1444" w:rsidRPr="00694B30">
              <w:rPr>
                <w:sz w:val="16"/>
                <w:szCs w:val="16"/>
                <w:lang w:val="fr-FR"/>
              </w:rPr>
              <w:t>&gt;</w:t>
            </w:r>
            <w:r w:rsidRPr="00694B30">
              <w:rPr>
                <w:sz w:val="16"/>
                <w:szCs w:val="16"/>
                <w:lang w:val="fr-FR"/>
              </w:rPr>
              <w:t>200g/</w:t>
            </w:r>
            <w:r w:rsidR="00455E84" w:rsidRPr="00694B30">
              <w:rPr>
                <w:sz w:val="16"/>
                <w:szCs w:val="16"/>
                <w:lang w:val="fr-FR"/>
              </w:rPr>
              <w:t>m²</w:t>
            </w:r>
            <w:r w:rsidRPr="00694B30">
              <w:rPr>
                <w:sz w:val="16"/>
                <w:szCs w:val="16"/>
                <w:lang w:val="fr-FR"/>
              </w:rPr>
              <w:t>, fils de diverses couleurs</w:t>
            </w:r>
          </w:p>
          <w:p w14:paraId="49F71FB6" w14:textId="5A729DA7" w:rsidR="004238C9" w:rsidRPr="00694B30" w:rsidRDefault="004238C9" w:rsidP="00AB2BA3">
            <w:pPr>
              <w:jc w:val="left"/>
              <w:rPr>
                <w:sz w:val="16"/>
                <w:szCs w:val="16"/>
                <w:lang w:val="fr-FR"/>
              </w:rPr>
            </w:pPr>
            <w:r w:rsidRPr="00694B30">
              <w:rPr>
                <w:sz w:val="16"/>
                <w:szCs w:val="16"/>
                <w:lang w:val="fr-FR"/>
              </w:rPr>
              <w:t xml:space="preserve">Tissus de coton, </w:t>
            </w:r>
            <w:r w:rsidR="00322168" w:rsidRPr="00694B30">
              <w:rPr>
                <w:sz w:val="16"/>
                <w:szCs w:val="16"/>
                <w:lang w:val="fr-FR"/>
              </w:rPr>
              <w:t>&lt;</w:t>
            </w:r>
            <w:r w:rsidRPr="00694B30">
              <w:rPr>
                <w:sz w:val="16"/>
                <w:szCs w:val="16"/>
                <w:lang w:val="fr-FR"/>
              </w:rPr>
              <w:t xml:space="preserve">85%, mél. avec fibres synth./art., </w:t>
            </w:r>
            <w:r w:rsidR="00FC1444" w:rsidRPr="00694B30">
              <w:rPr>
                <w:sz w:val="16"/>
                <w:szCs w:val="16"/>
                <w:lang w:val="fr-FR"/>
              </w:rPr>
              <w:t>&gt;</w:t>
            </w:r>
            <w:r w:rsidRPr="00694B30">
              <w:rPr>
                <w:sz w:val="16"/>
                <w:szCs w:val="16"/>
                <w:lang w:val="fr-FR"/>
              </w:rPr>
              <w:t>200g/</w:t>
            </w:r>
            <w:r w:rsidR="00455E84" w:rsidRPr="00694B30">
              <w:rPr>
                <w:sz w:val="16"/>
                <w:szCs w:val="16"/>
                <w:lang w:val="fr-FR"/>
              </w:rPr>
              <w:t>m²</w:t>
            </w:r>
            <w:r w:rsidRPr="00694B30">
              <w:rPr>
                <w:sz w:val="16"/>
                <w:szCs w:val="16"/>
                <w:lang w:val="fr-FR"/>
              </w:rPr>
              <w:t>, fils de diverses couleurs, nda</w:t>
            </w:r>
          </w:p>
          <w:p w14:paraId="40FDB299" w14:textId="5F6A2AF8" w:rsidR="004238C9" w:rsidRPr="00694B30" w:rsidRDefault="004238C9" w:rsidP="00AB2BA3">
            <w:pPr>
              <w:jc w:val="left"/>
              <w:rPr>
                <w:sz w:val="16"/>
                <w:szCs w:val="16"/>
                <w:lang w:val="fr-FR"/>
              </w:rPr>
            </w:pPr>
            <w:r w:rsidRPr="00694B30">
              <w:rPr>
                <w:sz w:val="16"/>
                <w:szCs w:val="16"/>
                <w:lang w:val="fr-FR"/>
              </w:rPr>
              <w:t xml:space="preserve">Tissus de coton, </w:t>
            </w:r>
            <w:r w:rsidR="00322168" w:rsidRPr="00694B30">
              <w:rPr>
                <w:sz w:val="16"/>
                <w:szCs w:val="16"/>
                <w:lang w:val="fr-FR"/>
              </w:rPr>
              <w:t>&lt;</w:t>
            </w:r>
            <w:r w:rsidRPr="00694B30">
              <w:rPr>
                <w:sz w:val="16"/>
                <w:szCs w:val="16"/>
                <w:lang w:val="fr-FR"/>
              </w:rPr>
              <w:t xml:space="preserve">85%, mél. avec fibres synth./art., armure toile, </w:t>
            </w:r>
            <w:r w:rsidR="00FC1444" w:rsidRPr="00694B30">
              <w:rPr>
                <w:sz w:val="16"/>
                <w:szCs w:val="16"/>
                <w:lang w:val="fr-FR"/>
              </w:rPr>
              <w:t>&gt;</w:t>
            </w:r>
            <w:r w:rsidRPr="00694B30">
              <w:rPr>
                <w:sz w:val="16"/>
                <w:szCs w:val="16"/>
                <w:lang w:val="fr-FR"/>
              </w:rPr>
              <w:t>200g/</w:t>
            </w:r>
            <w:r w:rsidR="00455E84" w:rsidRPr="00694B30">
              <w:rPr>
                <w:sz w:val="16"/>
                <w:szCs w:val="16"/>
                <w:lang w:val="fr-FR"/>
              </w:rPr>
              <w:t>m²</w:t>
            </w:r>
            <w:r w:rsidRPr="00694B30">
              <w:rPr>
                <w:sz w:val="16"/>
                <w:szCs w:val="16"/>
                <w:lang w:val="fr-FR"/>
              </w:rPr>
              <w:t>, imprimé</w:t>
            </w:r>
            <w:r w:rsidR="008A4F90" w:rsidRPr="00694B30">
              <w:rPr>
                <w:sz w:val="16"/>
                <w:szCs w:val="16"/>
                <w:lang w:val="fr-FR"/>
              </w:rPr>
              <w:t>s</w:t>
            </w:r>
          </w:p>
          <w:p w14:paraId="28885D43" w14:textId="0A00F43E" w:rsidR="004238C9" w:rsidRPr="00694B30" w:rsidRDefault="004238C9" w:rsidP="00AB2BA3">
            <w:pPr>
              <w:jc w:val="left"/>
              <w:rPr>
                <w:sz w:val="16"/>
                <w:szCs w:val="16"/>
                <w:lang w:val="fr-FR"/>
              </w:rPr>
            </w:pPr>
            <w:r w:rsidRPr="00694B30">
              <w:rPr>
                <w:sz w:val="16"/>
                <w:szCs w:val="16"/>
                <w:lang w:val="fr-FR"/>
              </w:rPr>
              <w:t xml:space="preserve">Tissus de coton, </w:t>
            </w:r>
            <w:r w:rsidR="00322168" w:rsidRPr="00694B30">
              <w:rPr>
                <w:sz w:val="16"/>
                <w:szCs w:val="16"/>
                <w:lang w:val="fr-FR"/>
              </w:rPr>
              <w:t>&lt;</w:t>
            </w:r>
            <w:r w:rsidRPr="00694B30">
              <w:rPr>
                <w:sz w:val="16"/>
                <w:szCs w:val="16"/>
                <w:lang w:val="fr-FR"/>
              </w:rPr>
              <w:t xml:space="preserve">85%, mél. avec fibres synth./art., armure sergé, </w:t>
            </w:r>
            <w:r w:rsidR="00FC1444" w:rsidRPr="00694B30">
              <w:rPr>
                <w:sz w:val="16"/>
                <w:szCs w:val="16"/>
                <w:lang w:val="fr-FR"/>
              </w:rPr>
              <w:t>&gt;</w:t>
            </w:r>
            <w:r w:rsidRPr="00694B30">
              <w:rPr>
                <w:sz w:val="16"/>
                <w:szCs w:val="16"/>
                <w:lang w:val="fr-FR"/>
              </w:rPr>
              <w:t>200g/m²</w:t>
            </w:r>
            <w:r w:rsidR="00101C82">
              <w:rPr>
                <w:sz w:val="16"/>
                <w:szCs w:val="16"/>
                <w:lang w:val="fr-FR"/>
              </w:rPr>
              <w:t xml:space="preserve">, </w:t>
            </w:r>
            <w:r w:rsidRPr="00694B30">
              <w:rPr>
                <w:sz w:val="16"/>
                <w:szCs w:val="16"/>
                <w:lang w:val="fr-FR"/>
              </w:rPr>
              <w:t>imprimés</w:t>
            </w:r>
          </w:p>
          <w:p w14:paraId="61965275" w14:textId="13F29567" w:rsidR="005874FB" w:rsidRPr="00694B30" w:rsidRDefault="004238C9" w:rsidP="00AB2BA3">
            <w:pPr>
              <w:jc w:val="left"/>
              <w:rPr>
                <w:sz w:val="16"/>
                <w:szCs w:val="16"/>
                <w:lang w:val="fr-FR"/>
              </w:rPr>
            </w:pPr>
            <w:r w:rsidRPr="00694B30">
              <w:rPr>
                <w:sz w:val="16"/>
                <w:szCs w:val="16"/>
                <w:lang w:val="fr-FR"/>
              </w:rPr>
              <w:t xml:space="preserve">Tissus de coton, &lt;85%, mél. avec fibres synth./art., </w:t>
            </w:r>
            <w:r w:rsidR="00FC1444" w:rsidRPr="00694B30">
              <w:rPr>
                <w:sz w:val="16"/>
                <w:szCs w:val="16"/>
                <w:lang w:val="fr-FR"/>
              </w:rPr>
              <w:t>&gt;</w:t>
            </w:r>
            <w:r w:rsidRPr="00694B30">
              <w:rPr>
                <w:sz w:val="16"/>
                <w:szCs w:val="16"/>
                <w:lang w:val="fr-FR"/>
              </w:rPr>
              <w:t>200g/</w:t>
            </w:r>
            <w:r w:rsidR="00455E84" w:rsidRPr="00694B30">
              <w:rPr>
                <w:sz w:val="16"/>
                <w:szCs w:val="16"/>
                <w:lang w:val="fr-FR"/>
              </w:rPr>
              <w:t>m²</w:t>
            </w:r>
            <w:r w:rsidR="00AC15CE" w:rsidRPr="00694B30">
              <w:rPr>
                <w:sz w:val="16"/>
                <w:szCs w:val="16"/>
                <w:lang w:val="fr-FR"/>
              </w:rPr>
              <w:t>,</w:t>
            </w:r>
            <w:r w:rsidRPr="00694B30">
              <w:rPr>
                <w:sz w:val="16"/>
                <w:szCs w:val="16"/>
                <w:lang w:val="fr-FR"/>
              </w:rPr>
              <w:t xml:space="preserve"> imprimés, nda</w:t>
            </w:r>
          </w:p>
          <w:p w14:paraId="126EAC82" w14:textId="5EE62C57" w:rsidR="004238C9" w:rsidRPr="00694B30" w:rsidRDefault="004238C9" w:rsidP="00AB2BA3">
            <w:pPr>
              <w:jc w:val="left"/>
              <w:rPr>
                <w:sz w:val="16"/>
                <w:szCs w:val="16"/>
                <w:lang w:val="fr-FR"/>
              </w:rPr>
            </w:pPr>
            <w:r w:rsidRPr="00694B30">
              <w:rPr>
                <w:sz w:val="16"/>
                <w:szCs w:val="16"/>
                <w:lang w:val="fr-FR"/>
              </w:rPr>
              <w:t>Tissus de coton, d'un poids n'excédant pas 200g/</w:t>
            </w:r>
            <w:r w:rsidR="00455E84" w:rsidRPr="00694B30">
              <w:rPr>
                <w:sz w:val="16"/>
                <w:szCs w:val="16"/>
                <w:lang w:val="fr-FR"/>
              </w:rPr>
              <w:t>m²</w:t>
            </w:r>
            <w:r w:rsidRPr="00694B30">
              <w:rPr>
                <w:sz w:val="16"/>
                <w:szCs w:val="16"/>
                <w:lang w:val="fr-FR"/>
              </w:rPr>
              <w:t>, écrus, nda</w:t>
            </w:r>
          </w:p>
          <w:p w14:paraId="2FD8D952" w14:textId="77777777" w:rsidR="005874FB" w:rsidRPr="00694B30" w:rsidRDefault="004238C9" w:rsidP="00AB2BA3">
            <w:pPr>
              <w:jc w:val="left"/>
              <w:rPr>
                <w:sz w:val="16"/>
                <w:szCs w:val="16"/>
                <w:lang w:val="fr-FR"/>
              </w:rPr>
            </w:pPr>
            <w:r w:rsidRPr="00694B30">
              <w:rPr>
                <w:sz w:val="16"/>
                <w:szCs w:val="16"/>
                <w:lang w:val="fr-FR"/>
              </w:rPr>
              <w:t>Tissus de coton, d'un poids n'excédant pas 200g/</w:t>
            </w:r>
            <w:r w:rsidR="00455E84" w:rsidRPr="00694B30">
              <w:rPr>
                <w:sz w:val="16"/>
                <w:szCs w:val="16"/>
                <w:lang w:val="fr-FR"/>
              </w:rPr>
              <w:t>m²</w:t>
            </w:r>
            <w:r w:rsidRPr="00694B30">
              <w:rPr>
                <w:sz w:val="16"/>
                <w:szCs w:val="16"/>
                <w:lang w:val="fr-FR"/>
              </w:rPr>
              <w:t>, blanchis, nda</w:t>
            </w:r>
          </w:p>
          <w:p w14:paraId="3ADCB08C" w14:textId="2D15EA8B" w:rsidR="004238C9" w:rsidRPr="00694B30" w:rsidRDefault="004238C9" w:rsidP="00AB2BA3">
            <w:pPr>
              <w:jc w:val="left"/>
              <w:rPr>
                <w:sz w:val="16"/>
                <w:szCs w:val="16"/>
                <w:lang w:val="fr-FR"/>
              </w:rPr>
            </w:pPr>
            <w:r w:rsidRPr="00694B30">
              <w:rPr>
                <w:sz w:val="16"/>
                <w:szCs w:val="16"/>
                <w:lang w:val="fr-FR"/>
              </w:rPr>
              <w:t>Tissus de coton, d'un poids n'excédant pas 200g/</w:t>
            </w:r>
            <w:r w:rsidR="00455E84" w:rsidRPr="00694B30">
              <w:rPr>
                <w:sz w:val="16"/>
                <w:szCs w:val="16"/>
                <w:lang w:val="fr-FR"/>
              </w:rPr>
              <w:t>m²</w:t>
            </w:r>
            <w:r w:rsidRPr="00694B30">
              <w:rPr>
                <w:sz w:val="16"/>
                <w:szCs w:val="16"/>
                <w:lang w:val="fr-FR"/>
              </w:rPr>
              <w:t>, teints, nda</w:t>
            </w:r>
          </w:p>
          <w:p w14:paraId="6E80F89F" w14:textId="77777777" w:rsidR="005874FB" w:rsidRPr="00694B30" w:rsidRDefault="004238C9" w:rsidP="00AB2BA3">
            <w:pPr>
              <w:jc w:val="left"/>
              <w:rPr>
                <w:sz w:val="16"/>
                <w:szCs w:val="16"/>
                <w:lang w:val="fr-FR"/>
              </w:rPr>
            </w:pPr>
            <w:r w:rsidRPr="00694B30">
              <w:rPr>
                <w:sz w:val="16"/>
                <w:szCs w:val="16"/>
                <w:lang w:val="fr-FR"/>
              </w:rPr>
              <w:t>Tissus de coton, d'un poids n'excédant pas 200g/</w:t>
            </w:r>
            <w:r w:rsidR="00455E84" w:rsidRPr="00694B30">
              <w:rPr>
                <w:sz w:val="16"/>
                <w:szCs w:val="16"/>
                <w:lang w:val="fr-FR"/>
              </w:rPr>
              <w:t>m²</w:t>
            </w:r>
            <w:r w:rsidRPr="00694B30">
              <w:rPr>
                <w:sz w:val="16"/>
                <w:szCs w:val="16"/>
                <w:lang w:val="fr-FR"/>
              </w:rPr>
              <w:t>, fils de diverses couleurs, nda</w:t>
            </w:r>
          </w:p>
          <w:p w14:paraId="17185553" w14:textId="64CEE7C4" w:rsidR="00D8558B" w:rsidRPr="00694B30" w:rsidRDefault="00D8558B" w:rsidP="00AB2BA3">
            <w:pPr>
              <w:jc w:val="left"/>
              <w:rPr>
                <w:sz w:val="16"/>
                <w:szCs w:val="16"/>
                <w:lang w:val="fr-FR"/>
              </w:rPr>
            </w:pPr>
            <w:r w:rsidRPr="00694B30">
              <w:rPr>
                <w:sz w:val="16"/>
                <w:szCs w:val="16"/>
                <w:lang w:val="fr-FR"/>
              </w:rPr>
              <w:t>Tissus de coton, d'un poids n'excédant pas 200g/</w:t>
            </w:r>
            <w:r w:rsidR="00455E84" w:rsidRPr="00694B30">
              <w:rPr>
                <w:sz w:val="16"/>
                <w:szCs w:val="16"/>
                <w:lang w:val="fr-FR"/>
              </w:rPr>
              <w:t>m²</w:t>
            </w:r>
            <w:r w:rsidRPr="00694B30">
              <w:rPr>
                <w:sz w:val="16"/>
                <w:szCs w:val="16"/>
                <w:lang w:val="fr-FR"/>
              </w:rPr>
              <w:t>, imprimés, nda</w:t>
            </w:r>
          </w:p>
          <w:p w14:paraId="3CBAAE1C" w14:textId="77777777" w:rsidR="005874FB" w:rsidRPr="00694B30" w:rsidRDefault="00D8558B" w:rsidP="00AB2BA3">
            <w:pPr>
              <w:jc w:val="left"/>
              <w:rPr>
                <w:sz w:val="16"/>
                <w:szCs w:val="16"/>
                <w:lang w:val="fr-FR"/>
              </w:rPr>
            </w:pPr>
            <w:r w:rsidRPr="00694B30">
              <w:rPr>
                <w:sz w:val="16"/>
                <w:szCs w:val="16"/>
                <w:lang w:val="fr-FR"/>
              </w:rPr>
              <w:t>Tissus de coton, d'un poids excédant 200g/m², écrus, nda</w:t>
            </w:r>
          </w:p>
          <w:p w14:paraId="7E4B5039" w14:textId="754092C0" w:rsidR="00D8558B" w:rsidRPr="00694B30" w:rsidRDefault="00D8558B" w:rsidP="00AB2BA3">
            <w:pPr>
              <w:jc w:val="left"/>
              <w:rPr>
                <w:sz w:val="16"/>
                <w:szCs w:val="16"/>
                <w:lang w:val="fr-FR"/>
              </w:rPr>
            </w:pPr>
            <w:r w:rsidRPr="00694B30">
              <w:rPr>
                <w:sz w:val="16"/>
                <w:szCs w:val="16"/>
                <w:lang w:val="fr-FR"/>
              </w:rPr>
              <w:t>Tissus de coton, d'un poids excédant 200g/m², blanchis</w:t>
            </w:r>
            <w:r w:rsidR="0026652A" w:rsidRPr="00694B30">
              <w:rPr>
                <w:sz w:val="16"/>
                <w:szCs w:val="16"/>
                <w:lang w:val="fr-FR"/>
              </w:rPr>
              <w:t>, nda</w:t>
            </w:r>
          </w:p>
          <w:p w14:paraId="0E8E6FF5" w14:textId="4D5F5AF8" w:rsidR="00D8558B" w:rsidRPr="00694B30" w:rsidRDefault="00D8558B" w:rsidP="00AB2BA3">
            <w:pPr>
              <w:jc w:val="left"/>
              <w:rPr>
                <w:sz w:val="16"/>
                <w:szCs w:val="16"/>
                <w:lang w:val="fr-FR"/>
              </w:rPr>
            </w:pPr>
            <w:r w:rsidRPr="00694B30">
              <w:rPr>
                <w:sz w:val="16"/>
                <w:szCs w:val="16"/>
                <w:lang w:val="fr-FR"/>
              </w:rPr>
              <w:t>Tissus de coton, d'un poids excédant 200g/</w:t>
            </w:r>
            <w:r w:rsidR="00455E84" w:rsidRPr="00694B30">
              <w:rPr>
                <w:sz w:val="16"/>
                <w:szCs w:val="16"/>
                <w:lang w:val="fr-FR"/>
              </w:rPr>
              <w:t>m²</w:t>
            </w:r>
            <w:r w:rsidRPr="00694B30">
              <w:rPr>
                <w:sz w:val="16"/>
                <w:szCs w:val="16"/>
                <w:lang w:val="fr-FR"/>
              </w:rPr>
              <w:t>, teints, nda</w:t>
            </w:r>
          </w:p>
          <w:p w14:paraId="3A8DF2B9" w14:textId="33A788CD" w:rsidR="00D8558B" w:rsidRPr="00694B30" w:rsidRDefault="00D8558B" w:rsidP="00AB2BA3">
            <w:pPr>
              <w:jc w:val="left"/>
              <w:rPr>
                <w:sz w:val="16"/>
                <w:szCs w:val="16"/>
                <w:lang w:val="fr-FR"/>
              </w:rPr>
            </w:pPr>
            <w:r w:rsidRPr="00694B30">
              <w:rPr>
                <w:sz w:val="16"/>
                <w:szCs w:val="16"/>
                <w:lang w:val="fr-FR"/>
              </w:rPr>
              <w:t>Tissus de coton, d'un poids excédant 200g/</w:t>
            </w:r>
            <w:r w:rsidR="00455E84" w:rsidRPr="00694B30">
              <w:rPr>
                <w:sz w:val="16"/>
                <w:szCs w:val="16"/>
                <w:lang w:val="fr-FR"/>
              </w:rPr>
              <w:t>m²</w:t>
            </w:r>
            <w:r w:rsidRPr="00694B30">
              <w:rPr>
                <w:sz w:val="16"/>
                <w:szCs w:val="16"/>
                <w:lang w:val="fr-FR"/>
              </w:rPr>
              <w:t>, fils de diverses couleurs, nda</w:t>
            </w:r>
          </w:p>
          <w:p w14:paraId="101790A9" w14:textId="366F806F" w:rsidR="004238C9" w:rsidRPr="00694B30" w:rsidRDefault="004238C9" w:rsidP="00AB2BA3">
            <w:pPr>
              <w:jc w:val="left"/>
              <w:rPr>
                <w:sz w:val="16"/>
                <w:szCs w:val="16"/>
                <w:lang w:val="fr-FR"/>
              </w:rPr>
            </w:pPr>
            <w:r w:rsidRPr="00694B30">
              <w:rPr>
                <w:sz w:val="16"/>
                <w:szCs w:val="16"/>
                <w:lang w:val="fr-FR"/>
              </w:rPr>
              <w:t>Tissus de coton, d'un poids excédant 200g/</w:t>
            </w:r>
            <w:r w:rsidR="0021399E" w:rsidRPr="00694B30">
              <w:rPr>
                <w:sz w:val="16"/>
                <w:szCs w:val="16"/>
                <w:lang w:val="fr-FR"/>
              </w:rPr>
              <w:t>m²</w:t>
            </w:r>
            <w:r w:rsidR="0026652A" w:rsidRPr="00694B30">
              <w:rPr>
                <w:sz w:val="16"/>
                <w:szCs w:val="16"/>
                <w:lang w:val="fr-FR"/>
              </w:rPr>
              <w:t xml:space="preserve">, </w:t>
            </w:r>
            <w:r w:rsidR="0021399E" w:rsidRPr="00694B30">
              <w:rPr>
                <w:sz w:val="16"/>
                <w:szCs w:val="16"/>
                <w:lang w:val="fr-FR"/>
              </w:rPr>
              <w:t>imprimés, nda</w:t>
            </w:r>
          </w:p>
        </w:tc>
      </w:tr>
      <w:tr w:rsidR="00D8558B" w:rsidRPr="00694B30" w14:paraId="3FE253F7" w14:textId="77777777" w:rsidTr="003E0A8E">
        <w:tc>
          <w:tcPr>
            <w:tcW w:w="1418" w:type="dxa"/>
          </w:tcPr>
          <w:p w14:paraId="713BF13D" w14:textId="77777777" w:rsidR="00D8558B" w:rsidRPr="00694B30" w:rsidRDefault="00D8558B" w:rsidP="00AB2BA3">
            <w:pPr>
              <w:jc w:val="left"/>
              <w:rPr>
                <w:b/>
                <w:bCs/>
                <w:sz w:val="16"/>
                <w:szCs w:val="16"/>
                <w:lang w:val="fr-FR"/>
              </w:rPr>
            </w:pPr>
            <w:r w:rsidRPr="00694B30">
              <w:rPr>
                <w:b/>
                <w:bCs/>
                <w:sz w:val="16"/>
                <w:szCs w:val="16"/>
                <w:lang w:val="fr-FR"/>
              </w:rPr>
              <w:lastRenderedPageBreak/>
              <w:t>Ch. 53</w:t>
            </w:r>
          </w:p>
          <w:p w14:paraId="23A2AA52" w14:textId="77777777" w:rsidR="00D8558B" w:rsidRPr="00694B30" w:rsidRDefault="00D8558B" w:rsidP="00AB2BA3">
            <w:pPr>
              <w:jc w:val="left"/>
              <w:rPr>
                <w:sz w:val="16"/>
                <w:szCs w:val="16"/>
                <w:lang w:val="fr-FR"/>
              </w:rPr>
            </w:pPr>
            <w:r w:rsidRPr="00694B30">
              <w:rPr>
                <w:sz w:val="16"/>
                <w:szCs w:val="16"/>
                <w:lang w:val="fr-FR"/>
              </w:rPr>
              <w:t>5306.10</w:t>
            </w:r>
          </w:p>
          <w:p w14:paraId="326CDAB1" w14:textId="77777777" w:rsidR="00D8558B" w:rsidRPr="00694B30" w:rsidRDefault="00D8558B" w:rsidP="00AB2BA3">
            <w:pPr>
              <w:jc w:val="left"/>
              <w:rPr>
                <w:sz w:val="16"/>
                <w:szCs w:val="16"/>
                <w:lang w:val="fr-FR"/>
              </w:rPr>
            </w:pPr>
            <w:r w:rsidRPr="00694B30">
              <w:rPr>
                <w:sz w:val="16"/>
                <w:szCs w:val="16"/>
                <w:lang w:val="fr-FR"/>
              </w:rPr>
              <w:t>5306.20</w:t>
            </w:r>
          </w:p>
          <w:p w14:paraId="150E760B" w14:textId="77777777" w:rsidR="00D8558B" w:rsidRPr="00694B30" w:rsidRDefault="00D8558B" w:rsidP="00AB2BA3">
            <w:pPr>
              <w:jc w:val="left"/>
              <w:rPr>
                <w:sz w:val="16"/>
                <w:szCs w:val="16"/>
                <w:lang w:val="fr-FR"/>
              </w:rPr>
            </w:pPr>
            <w:r w:rsidRPr="00694B30">
              <w:rPr>
                <w:sz w:val="16"/>
                <w:szCs w:val="16"/>
                <w:lang w:val="fr-FR"/>
              </w:rPr>
              <w:t>5307.10</w:t>
            </w:r>
          </w:p>
          <w:p w14:paraId="66D3513F" w14:textId="77777777" w:rsidR="00D8558B" w:rsidRPr="00694B30" w:rsidRDefault="00D8558B" w:rsidP="00AB2BA3">
            <w:pPr>
              <w:jc w:val="left"/>
              <w:rPr>
                <w:sz w:val="16"/>
                <w:szCs w:val="16"/>
                <w:lang w:val="fr-FR"/>
              </w:rPr>
            </w:pPr>
            <w:r w:rsidRPr="00694B30">
              <w:rPr>
                <w:sz w:val="16"/>
                <w:szCs w:val="16"/>
                <w:lang w:val="fr-FR"/>
              </w:rPr>
              <w:t>5307.20</w:t>
            </w:r>
          </w:p>
          <w:p w14:paraId="53E0C224" w14:textId="77777777" w:rsidR="00D8558B" w:rsidRPr="00694B30" w:rsidRDefault="00D8558B" w:rsidP="00AB2BA3">
            <w:pPr>
              <w:jc w:val="left"/>
              <w:rPr>
                <w:sz w:val="16"/>
                <w:szCs w:val="16"/>
                <w:lang w:val="fr-FR"/>
              </w:rPr>
            </w:pPr>
            <w:r w:rsidRPr="00694B30">
              <w:rPr>
                <w:sz w:val="16"/>
                <w:szCs w:val="16"/>
                <w:lang w:val="fr-FR"/>
              </w:rPr>
              <w:t>5308.20</w:t>
            </w:r>
          </w:p>
          <w:p w14:paraId="7084BA43" w14:textId="77777777" w:rsidR="00D8558B" w:rsidRPr="00694B30" w:rsidRDefault="00D8558B" w:rsidP="00AB2BA3">
            <w:pPr>
              <w:jc w:val="left"/>
              <w:rPr>
                <w:sz w:val="16"/>
                <w:szCs w:val="16"/>
                <w:lang w:val="fr-FR"/>
              </w:rPr>
            </w:pPr>
            <w:r w:rsidRPr="00694B30">
              <w:rPr>
                <w:sz w:val="16"/>
                <w:szCs w:val="16"/>
                <w:lang w:val="fr-FR"/>
              </w:rPr>
              <w:t>5308.90</w:t>
            </w:r>
          </w:p>
          <w:p w14:paraId="2EEA9EB7" w14:textId="25CCC845" w:rsidR="00D8558B" w:rsidRPr="00694B30" w:rsidRDefault="00D8558B" w:rsidP="00AB2BA3">
            <w:pPr>
              <w:jc w:val="left"/>
              <w:rPr>
                <w:sz w:val="16"/>
                <w:szCs w:val="16"/>
                <w:lang w:val="fr-FR"/>
              </w:rPr>
            </w:pPr>
            <w:r w:rsidRPr="00694B30">
              <w:rPr>
                <w:sz w:val="16"/>
                <w:szCs w:val="16"/>
                <w:lang w:val="fr-FR"/>
              </w:rPr>
              <w:t>5309.11</w:t>
            </w:r>
          </w:p>
          <w:p w14:paraId="79D7AE6A" w14:textId="77777777" w:rsidR="00D8558B" w:rsidRPr="00694B30" w:rsidRDefault="00D8558B" w:rsidP="00AB2BA3">
            <w:pPr>
              <w:jc w:val="left"/>
              <w:rPr>
                <w:sz w:val="16"/>
                <w:szCs w:val="16"/>
                <w:lang w:val="fr-FR"/>
              </w:rPr>
            </w:pPr>
            <w:r w:rsidRPr="00694B30">
              <w:rPr>
                <w:sz w:val="16"/>
                <w:szCs w:val="16"/>
                <w:lang w:val="fr-FR"/>
              </w:rPr>
              <w:t>5309.19</w:t>
            </w:r>
          </w:p>
          <w:p w14:paraId="624B13D7" w14:textId="77777777" w:rsidR="00D8558B" w:rsidRPr="00694B30" w:rsidRDefault="00D8558B" w:rsidP="00AB2BA3">
            <w:pPr>
              <w:jc w:val="left"/>
              <w:rPr>
                <w:sz w:val="16"/>
                <w:szCs w:val="16"/>
                <w:lang w:val="fr-FR"/>
              </w:rPr>
            </w:pPr>
            <w:r w:rsidRPr="00694B30">
              <w:rPr>
                <w:sz w:val="16"/>
                <w:szCs w:val="16"/>
                <w:lang w:val="fr-FR"/>
              </w:rPr>
              <w:t>5309.21</w:t>
            </w:r>
          </w:p>
          <w:p w14:paraId="7544F858" w14:textId="77777777" w:rsidR="00D8558B" w:rsidRPr="00694B30" w:rsidRDefault="00D8558B" w:rsidP="00AB2BA3">
            <w:pPr>
              <w:jc w:val="left"/>
              <w:rPr>
                <w:sz w:val="16"/>
                <w:szCs w:val="16"/>
                <w:lang w:val="fr-FR"/>
              </w:rPr>
            </w:pPr>
            <w:r w:rsidRPr="00694B30">
              <w:rPr>
                <w:sz w:val="16"/>
                <w:szCs w:val="16"/>
                <w:lang w:val="fr-FR"/>
              </w:rPr>
              <w:t>5309.29</w:t>
            </w:r>
          </w:p>
          <w:p w14:paraId="71F82E9E" w14:textId="77777777" w:rsidR="00D8558B" w:rsidRPr="00694B30" w:rsidRDefault="00D8558B" w:rsidP="00AB2BA3">
            <w:pPr>
              <w:jc w:val="left"/>
              <w:rPr>
                <w:sz w:val="16"/>
                <w:szCs w:val="16"/>
                <w:lang w:val="fr-FR"/>
              </w:rPr>
            </w:pPr>
            <w:r w:rsidRPr="00694B30">
              <w:rPr>
                <w:sz w:val="16"/>
                <w:szCs w:val="16"/>
                <w:lang w:val="fr-FR"/>
              </w:rPr>
              <w:t>5310.10</w:t>
            </w:r>
          </w:p>
          <w:p w14:paraId="59215DE8" w14:textId="77777777" w:rsidR="00D8558B" w:rsidRPr="00694B30" w:rsidRDefault="00D8558B" w:rsidP="00AB2BA3">
            <w:pPr>
              <w:jc w:val="left"/>
              <w:rPr>
                <w:sz w:val="16"/>
                <w:szCs w:val="16"/>
                <w:lang w:val="fr-FR"/>
              </w:rPr>
            </w:pPr>
            <w:r w:rsidRPr="00694B30">
              <w:rPr>
                <w:sz w:val="16"/>
                <w:szCs w:val="16"/>
                <w:lang w:val="fr-FR"/>
              </w:rPr>
              <w:t>5310.90</w:t>
            </w:r>
          </w:p>
          <w:p w14:paraId="701C6685" w14:textId="77777777" w:rsidR="00D8558B" w:rsidRPr="00694B30" w:rsidRDefault="00D8558B" w:rsidP="00AB2BA3">
            <w:pPr>
              <w:jc w:val="left"/>
              <w:rPr>
                <w:sz w:val="16"/>
                <w:szCs w:val="16"/>
                <w:lang w:val="fr-FR"/>
              </w:rPr>
            </w:pPr>
            <w:r w:rsidRPr="00694B30">
              <w:rPr>
                <w:sz w:val="16"/>
                <w:szCs w:val="16"/>
                <w:lang w:val="fr-FR"/>
              </w:rPr>
              <w:t>5311.00</w:t>
            </w:r>
          </w:p>
          <w:p w14:paraId="24799AA1" w14:textId="77777777" w:rsidR="00D8558B" w:rsidRPr="00694B30" w:rsidRDefault="00D8558B" w:rsidP="00AB2BA3">
            <w:pPr>
              <w:jc w:val="left"/>
              <w:rPr>
                <w:sz w:val="16"/>
                <w:szCs w:val="16"/>
                <w:lang w:val="fr-FR"/>
              </w:rPr>
            </w:pPr>
          </w:p>
        </w:tc>
        <w:tc>
          <w:tcPr>
            <w:tcW w:w="7899" w:type="dxa"/>
          </w:tcPr>
          <w:p w14:paraId="0952D2A0" w14:textId="02B9AA3A" w:rsidR="00D8558B" w:rsidRPr="00694B30" w:rsidRDefault="00D8558B" w:rsidP="00AB2BA3">
            <w:pPr>
              <w:jc w:val="left"/>
              <w:rPr>
                <w:b/>
                <w:bCs/>
                <w:sz w:val="16"/>
                <w:szCs w:val="16"/>
                <w:lang w:val="fr-FR"/>
              </w:rPr>
            </w:pPr>
            <w:r w:rsidRPr="00694B30">
              <w:rPr>
                <w:b/>
                <w:bCs/>
                <w:sz w:val="16"/>
                <w:szCs w:val="16"/>
                <w:lang w:val="fr-FR"/>
              </w:rPr>
              <w:t>Autres</w:t>
            </w:r>
            <w:r w:rsidR="008E10D7" w:rsidRPr="00694B30">
              <w:rPr>
                <w:b/>
                <w:bCs/>
                <w:sz w:val="16"/>
                <w:szCs w:val="16"/>
                <w:lang w:val="fr-FR"/>
              </w:rPr>
              <w:t xml:space="preserve"> </w:t>
            </w:r>
            <w:r w:rsidRPr="00694B30">
              <w:rPr>
                <w:b/>
                <w:bCs/>
                <w:sz w:val="16"/>
                <w:szCs w:val="16"/>
                <w:lang w:val="fr-FR"/>
              </w:rPr>
              <w:t>fibres textiles</w:t>
            </w:r>
            <w:r w:rsidR="008E10D7" w:rsidRPr="00694B30">
              <w:rPr>
                <w:b/>
                <w:bCs/>
                <w:sz w:val="16"/>
                <w:szCs w:val="16"/>
                <w:lang w:val="fr-FR"/>
              </w:rPr>
              <w:t xml:space="preserve"> </w:t>
            </w:r>
            <w:r w:rsidRPr="00694B30">
              <w:rPr>
                <w:b/>
                <w:bCs/>
                <w:sz w:val="16"/>
                <w:szCs w:val="16"/>
                <w:lang w:val="fr-FR"/>
              </w:rPr>
              <w:t>végétales;</w:t>
            </w:r>
            <w:r w:rsidR="008E10D7" w:rsidRPr="00694B30">
              <w:rPr>
                <w:b/>
                <w:bCs/>
                <w:sz w:val="16"/>
                <w:szCs w:val="16"/>
                <w:lang w:val="fr-FR"/>
              </w:rPr>
              <w:t xml:space="preserve"> </w:t>
            </w:r>
            <w:r w:rsidRPr="00694B30">
              <w:rPr>
                <w:b/>
                <w:bCs/>
                <w:sz w:val="16"/>
                <w:szCs w:val="16"/>
                <w:lang w:val="fr-FR"/>
              </w:rPr>
              <w:t>fils de papier et tissus de fils de</w:t>
            </w:r>
            <w:r w:rsidR="008E10D7" w:rsidRPr="00694B30">
              <w:rPr>
                <w:b/>
                <w:bCs/>
                <w:sz w:val="16"/>
                <w:szCs w:val="16"/>
                <w:lang w:val="fr-FR"/>
              </w:rPr>
              <w:t xml:space="preserve"> </w:t>
            </w:r>
            <w:r w:rsidRPr="00694B30">
              <w:rPr>
                <w:b/>
                <w:bCs/>
                <w:sz w:val="16"/>
                <w:szCs w:val="16"/>
                <w:lang w:val="fr-FR"/>
              </w:rPr>
              <w:t>papier</w:t>
            </w:r>
          </w:p>
          <w:p w14:paraId="496707C9" w14:textId="77777777" w:rsidR="00D8558B" w:rsidRPr="00694B30" w:rsidRDefault="00D8558B" w:rsidP="00AB2BA3">
            <w:pPr>
              <w:jc w:val="left"/>
              <w:rPr>
                <w:sz w:val="16"/>
                <w:szCs w:val="16"/>
                <w:lang w:val="fr-FR"/>
              </w:rPr>
            </w:pPr>
            <w:r w:rsidRPr="00694B30">
              <w:rPr>
                <w:sz w:val="16"/>
                <w:szCs w:val="16"/>
                <w:lang w:val="fr-FR"/>
              </w:rPr>
              <w:t>Fils de lin, simples</w:t>
            </w:r>
          </w:p>
          <w:p w14:paraId="10A284B0" w14:textId="77777777" w:rsidR="00D8558B" w:rsidRPr="00694B30" w:rsidRDefault="00D8558B" w:rsidP="00AB2BA3">
            <w:pPr>
              <w:jc w:val="left"/>
              <w:rPr>
                <w:sz w:val="16"/>
                <w:szCs w:val="16"/>
                <w:lang w:val="fr-FR"/>
              </w:rPr>
            </w:pPr>
            <w:r w:rsidRPr="00694B30">
              <w:rPr>
                <w:sz w:val="16"/>
                <w:szCs w:val="16"/>
                <w:lang w:val="fr-FR"/>
              </w:rPr>
              <w:t>Fils de lin, retors ou câblés</w:t>
            </w:r>
          </w:p>
          <w:p w14:paraId="45C8FF2C" w14:textId="77777777" w:rsidR="00D8558B" w:rsidRPr="00694B30" w:rsidRDefault="00D8558B" w:rsidP="00AB2BA3">
            <w:pPr>
              <w:jc w:val="left"/>
              <w:rPr>
                <w:sz w:val="16"/>
                <w:szCs w:val="16"/>
                <w:lang w:val="fr-FR"/>
              </w:rPr>
            </w:pPr>
            <w:r w:rsidRPr="00694B30">
              <w:rPr>
                <w:sz w:val="16"/>
                <w:szCs w:val="16"/>
                <w:lang w:val="fr-FR"/>
              </w:rPr>
              <w:t>Fils de jute ou d'autres fibres textiles libériennes, simples</w:t>
            </w:r>
          </w:p>
          <w:p w14:paraId="0938A624" w14:textId="77777777" w:rsidR="005874FB" w:rsidRPr="00694B30" w:rsidRDefault="00D8558B" w:rsidP="00AB2BA3">
            <w:pPr>
              <w:jc w:val="left"/>
              <w:rPr>
                <w:sz w:val="16"/>
                <w:szCs w:val="16"/>
                <w:lang w:val="fr-FR"/>
              </w:rPr>
            </w:pPr>
            <w:r w:rsidRPr="00694B30">
              <w:rPr>
                <w:sz w:val="16"/>
                <w:szCs w:val="16"/>
                <w:lang w:val="fr-FR"/>
              </w:rPr>
              <w:t xml:space="preserve">Fils de jute ou d'autres fibres textiles libériennes, retors ou </w:t>
            </w:r>
            <w:r w:rsidR="008A4F90" w:rsidRPr="00694B30">
              <w:rPr>
                <w:sz w:val="16"/>
                <w:szCs w:val="16"/>
                <w:lang w:val="fr-FR"/>
              </w:rPr>
              <w:t>câblés</w:t>
            </w:r>
          </w:p>
          <w:p w14:paraId="4AF20D68" w14:textId="5D4A6FD8" w:rsidR="00D8558B" w:rsidRPr="00694B30" w:rsidRDefault="00D8558B" w:rsidP="00AB2BA3">
            <w:pPr>
              <w:jc w:val="left"/>
              <w:rPr>
                <w:sz w:val="16"/>
                <w:szCs w:val="16"/>
                <w:lang w:val="fr-FR"/>
              </w:rPr>
            </w:pPr>
            <w:r w:rsidRPr="00694B30">
              <w:rPr>
                <w:sz w:val="16"/>
                <w:szCs w:val="16"/>
                <w:lang w:val="fr-FR"/>
              </w:rPr>
              <w:t>Fils de chanvre</w:t>
            </w:r>
          </w:p>
          <w:p w14:paraId="42F92121" w14:textId="77777777" w:rsidR="00D8558B" w:rsidRPr="00694B30" w:rsidRDefault="00D8558B" w:rsidP="00AB2BA3">
            <w:pPr>
              <w:jc w:val="left"/>
              <w:rPr>
                <w:sz w:val="16"/>
                <w:szCs w:val="16"/>
                <w:lang w:val="fr-FR"/>
              </w:rPr>
            </w:pPr>
            <w:r w:rsidRPr="00694B30">
              <w:rPr>
                <w:sz w:val="16"/>
                <w:szCs w:val="16"/>
                <w:lang w:val="fr-FR"/>
              </w:rPr>
              <w:t>Fils d'autres fibres textiles végétales</w:t>
            </w:r>
          </w:p>
          <w:p w14:paraId="6A78BA5D" w14:textId="3462EFC9" w:rsidR="00D8558B" w:rsidRPr="00694B30" w:rsidRDefault="00D8558B" w:rsidP="00AB2BA3">
            <w:pPr>
              <w:jc w:val="left"/>
              <w:rPr>
                <w:sz w:val="16"/>
                <w:szCs w:val="16"/>
                <w:lang w:val="fr-FR"/>
              </w:rPr>
            </w:pPr>
            <w:r w:rsidRPr="00694B30">
              <w:rPr>
                <w:sz w:val="16"/>
                <w:szCs w:val="16"/>
                <w:lang w:val="fr-FR"/>
              </w:rPr>
              <w:t>Tissus de lin, contenant au moins 85% en poids de lin</w:t>
            </w:r>
            <w:r w:rsidR="00AC15CE" w:rsidRPr="00694B30">
              <w:rPr>
                <w:sz w:val="16"/>
                <w:szCs w:val="16"/>
                <w:lang w:val="fr-FR"/>
              </w:rPr>
              <w:t>,</w:t>
            </w:r>
            <w:r w:rsidRPr="00694B30">
              <w:rPr>
                <w:sz w:val="16"/>
                <w:szCs w:val="16"/>
                <w:lang w:val="fr-FR"/>
              </w:rPr>
              <w:t xml:space="preserve"> écrus/blanchis</w:t>
            </w:r>
          </w:p>
          <w:p w14:paraId="10C10585" w14:textId="77777777" w:rsidR="005874FB" w:rsidRPr="00694B30" w:rsidRDefault="00D8558B" w:rsidP="00AB2BA3">
            <w:pPr>
              <w:jc w:val="left"/>
              <w:rPr>
                <w:sz w:val="16"/>
                <w:szCs w:val="16"/>
                <w:lang w:val="fr-FR"/>
              </w:rPr>
            </w:pPr>
            <w:r w:rsidRPr="00694B30">
              <w:rPr>
                <w:sz w:val="16"/>
                <w:szCs w:val="16"/>
                <w:lang w:val="fr-FR"/>
              </w:rPr>
              <w:t>Tissus de lin, contenant au moins 85% en poids de lin, autres qu'écrus/blanchis</w:t>
            </w:r>
          </w:p>
          <w:p w14:paraId="349277A6" w14:textId="57FD7C62" w:rsidR="00D8558B" w:rsidRPr="00694B30" w:rsidRDefault="00D8558B" w:rsidP="00AB2BA3">
            <w:pPr>
              <w:jc w:val="left"/>
              <w:rPr>
                <w:sz w:val="16"/>
                <w:szCs w:val="16"/>
                <w:lang w:val="fr-FR"/>
              </w:rPr>
            </w:pPr>
            <w:r w:rsidRPr="00694B30">
              <w:rPr>
                <w:sz w:val="16"/>
                <w:szCs w:val="16"/>
                <w:lang w:val="fr-FR"/>
              </w:rPr>
              <w:t>Tissus de lin, contenant moins de 85% en poids de lin,</w:t>
            </w:r>
            <w:r w:rsidR="008E10D7" w:rsidRPr="00694B30">
              <w:rPr>
                <w:sz w:val="16"/>
                <w:szCs w:val="16"/>
                <w:lang w:val="fr-FR"/>
              </w:rPr>
              <w:t xml:space="preserve"> </w:t>
            </w:r>
            <w:r w:rsidRPr="00694B30">
              <w:rPr>
                <w:sz w:val="16"/>
                <w:szCs w:val="16"/>
                <w:lang w:val="fr-FR"/>
              </w:rPr>
              <w:t>écrus/blanchis</w:t>
            </w:r>
          </w:p>
          <w:p w14:paraId="57482B85" w14:textId="57855AFC" w:rsidR="005874FB" w:rsidRPr="00694B30" w:rsidRDefault="00D8558B" w:rsidP="00AB2BA3">
            <w:pPr>
              <w:jc w:val="left"/>
              <w:rPr>
                <w:sz w:val="16"/>
                <w:szCs w:val="16"/>
                <w:lang w:val="fr-FR"/>
              </w:rPr>
            </w:pPr>
            <w:r w:rsidRPr="00694B30">
              <w:rPr>
                <w:sz w:val="16"/>
                <w:szCs w:val="16"/>
                <w:lang w:val="fr-FR"/>
              </w:rPr>
              <w:t>Tissus de lin, contenant moins de 85% en poids de lin</w:t>
            </w:r>
            <w:r w:rsidR="00AC15CE" w:rsidRPr="00694B30">
              <w:rPr>
                <w:sz w:val="16"/>
                <w:szCs w:val="16"/>
                <w:lang w:val="fr-FR"/>
              </w:rPr>
              <w:t>,</w:t>
            </w:r>
            <w:r w:rsidRPr="00694B30">
              <w:rPr>
                <w:sz w:val="16"/>
                <w:szCs w:val="16"/>
                <w:lang w:val="fr-FR"/>
              </w:rPr>
              <w:t xml:space="preserve"> autres qu'écrus/blanchis</w:t>
            </w:r>
          </w:p>
          <w:p w14:paraId="7204EA6D" w14:textId="06BA62AA" w:rsidR="00D8558B" w:rsidRPr="00694B30" w:rsidRDefault="00D8558B" w:rsidP="00AB2BA3">
            <w:pPr>
              <w:jc w:val="left"/>
              <w:rPr>
                <w:sz w:val="16"/>
                <w:szCs w:val="16"/>
                <w:lang w:val="fr-FR"/>
              </w:rPr>
            </w:pPr>
            <w:r w:rsidRPr="00694B30">
              <w:rPr>
                <w:sz w:val="16"/>
                <w:szCs w:val="16"/>
                <w:lang w:val="fr-FR"/>
              </w:rPr>
              <w:t>Tissus de jute ou d'autres fibres textiles libériennes, écrus</w:t>
            </w:r>
          </w:p>
          <w:p w14:paraId="387DB337" w14:textId="77777777" w:rsidR="005874FB" w:rsidRPr="00694B30" w:rsidRDefault="00D8558B" w:rsidP="00AB2BA3">
            <w:pPr>
              <w:jc w:val="left"/>
              <w:rPr>
                <w:sz w:val="16"/>
                <w:szCs w:val="16"/>
                <w:lang w:val="fr-FR"/>
              </w:rPr>
            </w:pPr>
            <w:r w:rsidRPr="00694B30">
              <w:rPr>
                <w:sz w:val="16"/>
                <w:szCs w:val="16"/>
                <w:lang w:val="fr-FR"/>
              </w:rPr>
              <w:t>Tissus de jute ou d'autres fibres textiles libériennes, autres qu'écrus</w:t>
            </w:r>
          </w:p>
          <w:p w14:paraId="41A2509B" w14:textId="49512437" w:rsidR="00D8558B" w:rsidRPr="00694B30" w:rsidRDefault="00D8558B" w:rsidP="00AB2BA3">
            <w:pPr>
              <w:jc w:val="left"/>
              <w:rPr>
                <w:sz w:val="16"/>
                <w:szCs w:val="16"/>
                <w:lang w:val="fr-FR"/>
              </w:rPr>
            </w:pPr>
            <w:r w:rsidRPr="00694B30">
              <w:rPr>
                <w:sz w:val="16"/>
                <w:szCs w:val="16"/>
                <w:lang w:val="fr-FR"/>
              </w:rPr>
              <w:t>Tissus d'autres fibres textiles végétales;</w:t>
            </w:r>
            <w:r w:rsidR="008E10D7" w:rsidRPr="00694B30">
              <w:rPr>
                <w:sz w:val="16"/>
                <w:szCs w:val="16"/>
                <w:lang w:val="fr-FR"/>
              </w:rPr>
              <w:t xml:space="preserve"> </w:t>
            </w:r>
            <w:r w:rsidRPr="00694B30">
              <w:rPr>
                <w:sz w:val="16"/>
                <w:szCs w:val="16"/>
                <w:lang w:val="fr-FR"/>
              </w:rPr>
              <w:t>tissus de fils de papier</w:t>
            </w:r>
          </w:p>
          <w:p w14:paraId="682DCB6F" w14:textId="77777777" w:rsidR="00D8558B" w:rsidRPr="00694B30" w:rsidRDefault="00D8558B" w:rsidP="00AB2BA3">
            <w:pPr>
              <w:jc w:val="left"/>
              <w:rPr>
                <w:sz w:val="16"/>
                <w:szCs w:val="16"/>
                <w:lang w:val="fr-FR"/>
              </w:rPr>
            </w:pPr>
          </w:p>
        </w:tc>
      </w:tr>
      <w:tr w:rsidR="00D8558B" w:rsidRPr="00694B30" w14:paraId="660D8BE8" w14:textId="77777777" w:rsidTr="003E0A8E">
        <w:tc>
          <w:tcPr>
            <w:tcW w:w="1418" w:type="dxa"/>
          </w:tcPr>
          <w:p w14:paraId="4C2AE97E" w14:textId="77777777" w:rsidR="00D8558B" w:rsidRPr="00694B30" w:rsidRDefault="00D8558B" w:rsidP="00AB2BA3">
            <w:pPr>
              <w:jc w:val="left"/>
              <w:rPr>
                <w:b/>
                <w:bCs/>
                <w:sz w:val="16"/>
                <w:szCs w:val="16"/>
                <w:lang w:val="fr-FR"/>
              </w:rPr>
            </w:pPr>
            <w:r w:rsidRPr="00694B30">
              <w:rPr>
                <w:b/>
                <w:bCs/>
                <w:sz w:val="16"/>
                <w:szCs w:val="16"/>
                <w:lang w:val="fr-FR"/>
              </w:rPr>
              <w:t>Ch.54</w:t>
            </w:r>
          </w:p>
          <w:p w14:paraId="254C5500" w14:textId="77777777" w:rsidR="00D8558B" w:rsidRPr="00694B30" w:rsidRDefault="00D8558B" w:rsidP="00AB2BA3">
            <w:pPr>
              <w:jc w:val="left"/>
              <w:rPr>
                <w:sz w:val="16"/>
                <w:szCs w:val="16"/>
                <w:lang w:val="fr-FR"/>
              </w:rPr>
            </w:pPr>
            <w:r w:rsidRPr="00694B30">
              <w:rPr>
                <w:sz w:val="16"/>
                <w:szCs w:val="16"/>
                <w:lang w:val="fr-FR"/>
              </w:rPr>
              <w:t>5401.10</w:t>
            </w:r>
          </w:p>
          <w:p w14:paraId="7C65ACC0" w14:textId="77777777" w:rsidR="00D8558B" w:rsidRPr="00694B30" w:rsidRDefault="00D8558B" w:rsidP="00AB2BA3">
            <w:pPr>
              <w:jc w:val="left"/>
              <w:rPr>
                <w:sz w:val="16"/>
                <w:szCs w:val="16"/>
                <w:lang w:val="fr-FR"/>
              </w:rPr>
            </w:pPr>
            <w:r w:rsidRPr="00694B30">
              <w:rPr>
                <w:sz w:val="16"/>
                <w:szCs w:val="16"/>
                <w:lang w:val="fr-FR"/>
              </w:rPr>
              <w:t>5401.20</w:t>
            </w:r>
          </w:p>
          <w:p w14:paraId="63A13417" w14:textId="0DF49241" w:rsidR="00D8558B" w:rsidRPr="00694B30" w:rsidRDefault="00D8558B" w:rsidP="00AB2BA3">
            <w:pPr>
              <w:jc w:val="left"/>
              <w:rPr>
                <w:sz w:val="16"/>
                <w:szCs w:val="16"/>
                <w:lang w:val="fr-FR"/>
              </w:rPr>
            </w:pPr>
            <w:r w:rsidRPr="00694B30">
              <w:rPr>
                <w:sz w:val="16"/>
                <w:szCs w:val="16"/>
                <w:lang w:val="fr-FR"/>
              </w:rPr>
              <w:t>5402.10</w:t>
            </w:r>
          </w:p>
          <w:p w14:paraId="7A9B89B2" w14:textId="77777777" w:rsidR="00365B64" w:rsidRPr="00694B30" w:rsidRDefault="00365B64" w:rsidP="00AB2BA3">
            <w:pPr>
              <w:jc w:val="left"/>
              <w:rPr>
                <w:sz w:val="16"/>
                <w:szCs w:val="16"/>
                <w:lang w:val="fr-FR"/>
              </w:rPr>
            </w:pPr>
          </w:p>
          <w:p w14:paraId="38AA9EC7" w14:textId="50BAD97C" w:rsidR="00D8558B" w:rsidRPr="00694B30" w:rsidRDefault="00D8558B" w:rsidP="00AB2BA3">
            <w:pPr>
              <w:jc w:val="left"/>
              <w:rPr>
                <w:sz w:val="16"/>
                <w:szCs w:val="16"/>
                <w:lang w:val="fr-FR"/>
              </w:rPr>
            </w:pPr>
            <w:r w:rsidRPr="00694B30">
              <w:rPr>
                <w:sz w:val="16"/>
                <w:szCs w:val="16"/>
                <w:lang w:val="fr-FR"/>
              </w:rPr>
              <w:t>5402.20</w:t>
            </w:r>
          </w:p>
          <w:p w14:paraId="2C93D5B0" w14:textId="77777777" w:rsidR="00365B64" w:rsidRPr="00694B30" w:rsidRDefault="00365B64" w:rsidP="00AB2BA3">
            <w:pPr>
              <w:jc w:val="left"/>
              <w:rPr>
                <w:sz w:val="16"/>
                <w:szCs w:val="16"/>
                <w:lang w:val="fr-FR"/>
              </w:rPr>
            </w:pPr>
          </w:p>
          <w:p w14:paraId="5EE509F5" w14:textId="3BFE79CF" w:rsidR="00D8558B" w:rsidRPr="00694B30" w:rsidRDefault="00D8558B" w:rsidP="00AB2BA3">
            <w:pPr>
              <w:jc w:val="left"/>
              <w:rPr>
                <w:sz w:val="16"/>
                <w:szCs w:val="16"/>
                <w:lang w:val="fr-FR"/>
              </w:rPr>
            </w:pPr>
            <w:r w:rsidRPr="00694B30">
              <w:rPr>
                <w:sz w:val="16"/>
                <w:szCs w:val="16"/>
                <w:lang w:val="fr-FR"/>
              </w:rPr>
              <w:t>5402.31</w:t>
            </w:r>
          </w:p>
          <w:p w14:paraId="133F2A6C" w14:textId="77777777" w:rsidR="00365B64" w:rsidRPr="00694B30" w:rsidRDefault="00365B64" w:rsidP="00AB2BA3">
            <w:pPr>
              <w:jc w:val="left"/>
              <w:rPr>
                <w:sz w:val="16"/>
                <w:szCs w:val="16"/>
                <w:lang w:val="fr-FR"/>
              </w:rPr>
            </w:pPr>
          </w:p>
          <w:p w14:paraId="318446EE" w14:textId="49CC0FA3" w:rsidR="00D8558B" w:rsidRPr="00694B30" w:rsidRDefault="00D8558B" w:rsidP="00AB2BA3">
            <w:pPr>
              <w:jc w:val="left"/>
              <w:rPr>
                <w:sz w:val="16"/>
                <w:szCs w:val="16"/>
                <w:lang w:val="fr-FR"/>
              </w:rPr>
            </w:pPr>
            <w:r w:rsidRPr="00694B30">
              <w:rPr>
                <w:sz w:val="16"/>
                <w:szCs w:val="16"/>
                <w:lang w:val="fr-FR"/>
              </w:rPr>
              <w:t>5402.32</w:t>
            </w:r>
          </w:p>
          <w:p w14:paraId="564A2391" w14:textId="77777777" w:rsidR="00365B64" w:rsidRPr="00694B30" w:rsidRDefault="00365B64" w:rsidP="00AB2BA3">
            <w:pPr>
              <w:jc w:val="left"/>
              <w:rPr>
                <w:sz w:val="16"/>
                <w:szCs w:val="16"/>
                <w:lang w:val="fr-FR"/>
              </w:rPr>
            </w:pPr>
          </w:p>
          <w:p w14:paraId="4B880493" w14:textId="794B3C02" w:rsidR="00D8558B" w:rsidRPr="00694B30" w:rsidRDefault="00D8558B" w:rsidP="00AB2BA3">
            <w:pPr>
              <w:jc w:val="left"/>
              <w:rPr>
                <w:sz w:val="16"/>
                <w:szCs w:val="16"/>
                <w:lang w:val="fr-FR"/>
              </w:rPr>
            </w:pPr>
            <w:r w:rsidRPr="00694B30">
              <w:rPr>
                <w:sz w:val="16"/>
                <w:szCs w:val="16"/>
                <w:lang w:val="fr-FR"/>
              </w:rPr>
              <w:t>5402.33</w:t>
            </w:r>
          </w:p>
          <w:p w14:paraId="67615B78" w14:textId="754361D7" w:rsidR="00D8558B" w:rsidRPr="00694B30" w:rsidRDefault="00D8558B" w:rsidP="00AB2BA3">
            <w:pPr>
              <w:jc w:val="left"/>
              <w:rPr>
                <w:sz w:val="16"/>
                <w:szCs w:val="16"/>
                <w:lang w:val="fr-FR"/>
              </w:rPr>
            </w:pPr>
            <w:r w:rsidRPr="00694B30">
              <w:rPr>
                <w:sz w:val="16"/>
                <w:szCs w:val="16"/>
                <w:lang w:val="fr-FR"/>
              </w:rPr>
              <w:t>5402.39</w:t>
            </w:r>
          </w:p>
          <w:p w14:paraId="3C65DB7C" w14:textId="79E6217E" w:rsidR="00D8558B" w:rsidRPr="00694B30" w:rsidRDefault="00D8558B" w:rsidP="00AB2BA3">
            <w:pPr>
              <w:jc w:val="left"/>
              <w:rPr>
                <w:sz w:val="16"/>
                <w:szCs w:val="16"/>
                <w:lang w:val="fr-FR"/>
              </w:rPr>
            </w:pPr>
            <w:r w:rsidRPr="00694B30">
              <w:rPr>
                <w:sz w:val="16"/>
                <w:szCs w:val="16"/>
                <w:lang w:val="fr-FR"/>
              </w:rPr>
              <w:t>5402.41</w:t>
            </w:r>
          </w:p>
          <w:p w14:paraId="58F48452" w14:textId="77777777" w:rsidR="00365B64" w:rsidRPr="00694B30" w:rsidRDefault="00365B64" w:rsidP="00AB2BA3">
            <w:pPr>
              <w:jc w:val="left"/>
              <w:rPr>
                <w:sz w:val="16"/>
                <w:szCs w:val="16"/>
                <w:lang w:val="fr-FR"/>
              </w:rPr>
            </w:pPr>
          </w:p>
          <w:p w14:paraId="0C9FDFBA" w14:textId="3E799276" w:rsidR="00D8558B" w:rsidRPr="00694B30" w:rsidRDefault="00D8558B" w:rsidP="00AB2BA3">
            <w:pPr>
              <w:jc w:val="left"/>
              <w:rPr>
                <w:sz w:val="16"/>
                <w:szCs w:val="16"/>
                <w:lang w:val="fr-FR"/>
              </w:rPr>
            </w:pPr>
            <w:r w:rsidRPr="00694B30">
              <w:rPr>
                <w:sz w:val="16"/>
                <w:szCs w:val="16"/>
                <w:lang w:val="fr-FR"/>
              </w:rPr>
              <w:t>5402.42</w:t>
            </w:r>
          </w:p>
          <w:p w14:paraId="5364A8B1" w14:textId="5FDE8EEE" w:rsidR="00D8558B" w:rsidRPr="00694B30" w:rsidRDefault="00D8558B" w:rsidP="00AB2BA3">
            <w:pPr>
              <w:jc w:val="left"/>
              <w:rPr>
                <w:sz w:val="16"/>
                <w:szCs w:val="16"/>
                <w:lang w:val="fr-FR"/>
              </w:rPr>
            </w:pPr>
            <w:r w:rsidRPr="00694B30">
              <w:rPr>
                <w:sz w:val="16"/>
                <w:szCs w:val="16"/>
                <w:lang w:val="fr-FR"/>
              </w:rPr>
              <w:t>5402.43</w:t>
            </w:r>
          </w:p>
          <w:p w14:paraId="4C5396A0" w14:textId="232E51DE" w:rsidR="00D8558B" w:rsidRPr="00694B30" w:rsidRDefault="00D8558B" w:rsidP="00AB2BA3">
            <w:pPr>
              <w:jc w:val="left"/>
              <w:rPr>
                <w:sz w:val="16"/>
                <w:szCs w:val="16"/>
                <w:lang w:val="fr-FR"/>
              </w:rPr>
            </w:pPr>
            <w:r w:rsidRPr="00694B30">
              <w:rPr>
                <w:sz w:val="16"/>
                <w:szCs w:val="16"/>
                <w:lang w:val="fr-FR"/>
              </w:rPr>
              <w:t>5402.49</w:t>
            </w:r>
          </w:p>
          <w:p w14:paraId="0766F2FC" w14:textId="77777777" w:rsidR="00365B64" w:rsidRPr="00694B30" w:rsidRDefault="00365B64" w:rsidP="00AB2BA3">
            <w:pPr>
              <w:jc w:val="left"/>
              <w:rPr>
                <w:sz w:val="16"/>
                <w:szCs w:val="16"/>
                <w:lang w:val="fr-FR"/>
              </w:rPr>
            </w:pPr>
          </w:p>
          <w:p w14:paraId="430776CF" w14:textId="37851442" w:rsidR="00D8558B" w:rsidRPr="00694B30" w:rsidRDefault="00D8558B" w:rsidP="00AB2BA3">
            <w:pPr>
              <w:jc w:val="left"/>
              <w:rPr>
                <w:sz w:val="16"/>
                <w:szCs w:val="16"/>
                <w:lang w:val="fr-FR"/>
              </w:rPr>
            </w:pPr>
            <w:r w:rsidRPr="00694B30">
              <w:rPr>
                <w:sz w:val="16"/>
                <w:szCs w:val="16"/>
                <w:lang w:val="fr-FR"/>
              </w:rPr>
              <w:t>5402.51</w:t>
            </w:r>
          </w:p>
          <w:p w14:paraId="76DFB066" w14:textId="77777777" w:rsidR="00365B64" w:rsidRPr="00694B30" w:rsidRDefault="00365B64" w:rsidP="00AB2BA3">
            <w:pPr>
              <w:jc w:val="left"/>
              <w:rPr>
                <w:sz w:val="16"/>
                <w:szCs w:val="16"/>
                <w:lang w:val="fr-FR"/>
              </w:rPr>
            </w:pPr>
          </w:p>
          <w:p w14:paraId="235448E8" w14:textId="3961C56D" w:rsidR="00D8558B" w:rsidRPr="00694B30" w:rsidRDefault="00D8558B" w:rsidP="00AB2BA3">
            <w:pPr>
              <w:jc w:val="left"/>
              <w:rPr>
                <w:sz w:val="16"/>
                <w:szCs w:val="16"/>
                <w:lang w:val="fr-FR"/>
              </w:rPr>
            </w:pPr>
            <w:r w:rsidRPr="00694B30">
              <w:rPr>
                <w:sz w:val="16"/>
                <w:szCs w:val="16"/>
                <w:lang w:val="fr-FR"/>
              </w:rPr>
              <w:t>5402.52</w:t>
            </w:r>
          </w:p>
          <w:p w14:paraId="50CB15B5" w14:textId="7E7F3608" w:rsidR="00D8558B" w:rsidRPr="00694B30" w:rsidRDefault="00D8558B" w:rsidP="00AB2BA3">
            <w:pPr>
              <w:jc w:val="left"/>
              <w:rPr>
                <w:sz w:val="16"/>
                <w:szCs w:val="16"/>
                <w:lang w:val="fr-FR"/>
              </w:rPr>
            </w:pPr>
            <w:r w:rsidRPr="00694B30">
              <w:rPr>
                <w:sz w:val="16"/>
                <w:szCs w:val="16"/>
                <w:lang w:val="fr-FR"/>
              </w:rPr>
              <w:t>5402.59</w:t>
            </w:r>
          </w:p>
          <w:p w14:paraId="2B046005" w14:textId="77777777" w:rsidR="00365B64" w:rsidRPr="00694B30" w:rsidRDefault="00365B64" w:rsidP="00AB2BA3">
            <w:pPr>
              <w:jc w:val="left"/>
              <w:rPr>
                <w:sz w:val="16"/>
                <w:szCs w:val="16"/>
                <w:lang w:val="fr-FR"/>
              </w:rPr>
            </w:pPr>
          </w:p>
          <w:p w14:paraId="0F8F0DA0" w14:textId="37614E44" w:rsidR="00D8558B" w:rsidRPr="00694B30" w:rsidRDefault="00D8558B" w:rsidP="00AB2BA3">
            <w:pPr>
              <w:jc w:val="left"/>
              <w:rPr>
                <w:sz w:val="16"/>
                <w:szCs w:val="16"/>
                <w:lang w:val="fr-FR"/>
              </w:rPr>
            </w:pPr>
            <w:r w:rsidRPr="00694B30">
              <w:rPr>
                <w:sz w:val="16"/>
                <w:szCs w:val="16"/>
                <w:lang w:val="fr-FR"/>
              </w:rPr>
              <w:t>5402.61</w:t>
            </w:r>
          </w:p>
          <w:p w14:paraId="52862699" w14:textId="0B13F8EF" w:rsidR="00D8558B" w:rsidRPr="00694B30" w:rsidRDefault="00D8558B" w:rsidP="00AB2BA3">
            <w:pPr>
              <w:jc w:val="left"/>
              <w:rPr>
                <w:sz w:val="16"/>
                <w:szCs w:val="16"/>
                <w:lang w:val="fr-FR"/>
              </w:rPr>
            </w:pPr>
            <w:r w:rsidRPr="00694B30">
              <w:rPr>
                <w:sz w:val="16"/>
                <w:szCs w:val="16"/>
                <w:lang w:val="fr-FR"/>
              </w:rPr>
              <w:t>5402.62</w:t>
            </w:r>
          </w:p>
          <w:p w14:paraId="184191AA" w14:textId="2CB3F450" w:rsidR="00D8558B" w:rsidRPr="00694B30" w:rsidRDefault="00D8558B" w:rsidP="00AB2BA3">
            <w:pPr>
              <w:jc w:val="left"/>
              <w:rPr>
                <w:sz w:val="16"/>
                <w:szCs w:val="16"/>
                <w:lang w:val="fr-FR"/>
              </w:rPr>
            </w:pPr>
            <w:r w:rsidRPr="00694B30">
              <w:rPr>
                <w:sz w:val="16"/>
                <w:szCs w:val="16"/>
                <w:lang w:val="fr-FR"/>
              </w:rPr>
              <w:t>5402.69</w:t>
            </w:r>
          </w:p>
          <w:p w14:paraId="0EB06E2B" w14:textId="316C918F" w:rsidR="00D8558B" w:rsidRPr="00694B30" w:rsidRDefault="00D8558B" w:rsidP="00AB2BA3">
            <w:pPr>
              <w:jc w:val="left"/>
              <w:rPr>
                <w:sz w:val="16"/>
                <w:szCs w:val="16"/>
                <w:lang w:val="fr-FR"/>
              </w:rPr>
            </w:pPr>
            <w:r w:rsidRPr="00694B30">
              <w:rPr>
                <w:sz w:val="16"/>
                <w:szCs w:val="16"/>
                <w:lang w:val="fr-FR"/>
              </w:rPr>
              <w:t>5403.10</w:t>
            </w:r>
          </w:p>
          <w:p w14:paraId="125313C7" w14:textId="77777777" w:rsidR="00365B64" w:rsidRPr="00694B30" w:rsidRDefault="00365B64" w:rsidP="00AB2BA3">
            <w:pPr>
              <w:jc w:val="left"/>
              <w:rPr>
                <w:sz w:val="16"/>
                <w:szCs w:val="16"/>
                <w:lang w:val="fr-FR"/>
              </w:rPr>
            </w:pPr>
          </w:p>
          <w:p w14:paraId="3128FE6B" w14:textId="61E46712" w:rsidR="00D8558B" w:rsidRPr="00694B30" w:rsidRDefault="00D8558B" w:rsidP="00AB2BA3">
            <w:pPr>
              <w:jc w:val="left"/>
              <w:rPr>
                <w:sz w:val="16"/>
                <w:szCs w:val="16"/>
                <w:lang w:val="fr-FR"/>
              </w:rPr>
            </w:pPr>
            <w:r w:rsidRPr="00694B30">
              <w:rPr>
                <w:sz w:val="16"/>
                <w:szCs w:val="16"/>
                <w:lang w:val="fr-FR"/>
              </w:rPr>
              <w:t>5403.20</w:t>
            </w:r>
          </w:p>
          <w:p w14:paraId="3E1B8E05" w14:textId="5FEF07F9" w:rsidR="00D8558B" w:rsidRPr="00694B30" w:rsidRDefault="00D8558B" w:rsidP="00AB2BA3">
            <w:pPr>
              <w:jc w:val="left"/>
              <w:rPr>
                <w:sz w:val="16"/>
                <w:szCs w:val="16"/>
                <w:lang w:val="fr-FR"/>
              </w:rPr>
            </w:pPr>
            <w:r w:rsidRPr="00694B30">
              <w:rPr>
                <w:sz w:val="16"/>
                <w:szCs w:val="16"/>
                <w:lang w:val="fr-FR"/>
              </w:rPr>
              <w:t>5403.31</w:t>
            </w:r>
          </w:p>
          <w:p w14:paraId="7011D0DE" w14:textId="11687279" w:rsidR="00D8558B" w:rsidRPr="00694B30" w:rsidRDefault="00D8558B" w:rsidP="00AB2BA3">
            <w:pPr>
              <w:jc w:val="left"/>
              <w:rPr>
                <w:sz w:val="16"/>
                <w:szCs w:val="16"/>
                <w:lang w:val="fr-FR"/>
              </w:rPr>
            </w:pPr>
            <w:r w:rsidRPr="00694B30">
              <w:rPr>
                <w:sz w:val="16"/>
                <w:szCs w:val="16"/>
                <w:lang w:val="fr-FR"/>
              </w:rPr>
              <w:t>5403.32</w:t>
            </w:r>
          </w:p>
          <w:p w14:paraId="32392999" w14:textId="77777777" w:rsidR="00365B64" w:rsidRPr="00694B30" w:rsidRDefault="00365B64" w:rsidP="00AB2BA3">
            <w:pPr>
              <w:jc w:val="left"/>
              <w:rPr>
                <w:sz w:val="16"/>
                <w:szCs w:val="16"/>
                <w:lang w:val="fr-FR"/>
              </w:rPr>
            </w:pPr>
          </w:p>
          <w:p w14:paraId="12003131" w14:textId="182A84E6" w:rsidR="00D8558B" w:rsidRPr="00694B30" w:rsidRDefault="00D8558B" w:rsidP="00AB2BA3">
            <w:pPr>
              <w:jc w:val="left"/>
              <w:rPr>
                <w:sz w:val="16"/>
                <w:szCs w:val="16"/>
                <w:lang w:val="fr-FR"/>
              </w:rPr>
            </w:pPr>
            <w:r w:rsidRPr="00694B30">
              <w:rPr>
                <w:sz w:val="16"/>
                <w:szCs w:val="16"/>
                <w:lang w:val="fr-FR"/>
              </w:rPr>
              <w:t>5403.33</w:t>
            </w:r>
          </w:p>
          <w:p w14:paraId="59AC0209" w14:textId="1C974ED7" w:rsidR="00D8558B" w:rsidRPr="00694B30" w:rsidRDefault="00D8558B" w:rsidP="00AB2BA3">
            <w:pPr>
              <w:jc w:val="left"/>
              <w:rPr>
                <w:sz w:val="16"/>
                <w:szCs w:val="16"/>
                <w:lang w:val="fr-FR"/>
              </w:rPr>
            </w:pPr>
            <w:r w:rsidRPr="00694B30">
              <w:rPr>
                <w:sz w:val="16"/>
                <w:szCs w:val="16"/>
                <w:lang w:val="fr-FR"/>
              </w:rPr>
              <w:t>5403.39</w:t>
            </w:r>
          </w:p>
          <w:p w14:paraId="73B85A74" w14:textId="60C0B879" w:rsidR="00D8558B" w:rsidRPr="00694B30" w:rsidRDefault="00D8558B" w:rsidP="00AB2BA3">
            <w:pPr>
              <w:jc w:val="left"/>
              <w:rPr>
                <w:sz w:val="16"/>
                <w:szCs w:val="16"/>
                <w:lang w:val="fr-FR"/>
              </w:rPr>
            </w:pPr>
            <w:r w:rsidRPr="00694B30">
              <w:rPr>
                <w:sz w:val="16"/>
                <w:szCs w:val="16"/>
                <w:lang w:val="fr-FR"/>
              </w:rPr>
              <w:t>5403.41</w:t>
            </w:r>
          </w:p>
          <w:p w14:paraId="266905A3" w14:textId="396F8029" w:rsidR="00D8558B" w:rsidRPr="00694B30" w:rsidRDefault="00D8558B" w:rsidP="00AB2BA3">
            <w:pPr>
              <w:jc w:val="left"/>
              <w:rPr>
                <w:sz w:val="16"/>
                <w:szCs w:val="16"/>
                <w:lang w:val="fr-FR"/>
              </w:rPr>
            </w:pPr>
            <w:r w:rsidRPr="00694B30">
              <w:rPr>
                <w:sz w:val="16"/>
                <w:szCs w:val="16"/>
                <w:lang w:val="fr-FR"/>
              </w:rPr>
              <w:t>5403.42</w:t>
            </w:r>
          </w:p>
          <w:p w14:paraId="0594869B" w14:textId="1985E05D" w:rsidR="00D8558B" w:rsidRPr="00694B30" w:rsidRDefault="00D8558B" w:rsidP="00AB2BA3">
            <w:pPr>
              <w:jc w:val="left"/>
              <w:rPr>
                <w:sz w:val="16"/>
                <w:szCs w:val="16"/>
                <w:lang w:val="fr-FR"/>
              </w:rPr>
            </w:pPr>
            <w:r w:rsidRPr="00694B30">
              <w:rPr>
                <w:sz w:val="16"/>
                <w:szCs w:val="16"/>
                <w:lang w:val="fr-FR"/>
              </w:rPr>
              <w:t>5403.49</w:t>
            </w:r>
          </w:p>
          <w:p w14:paraId="7B05BFEC" w14:textId="017AF8E7" w:rsidR="00D8558B" w:rsidRPr="00694B30" w:rsidRDefault="00D8558B" w:rsidP="00AB2BA3">
            <w:pPr>
              <w:jc w:val="left"/>
              <w:rPr>
                <w:sz w:val="16"/>
                <w:szCs w:val="16"/>
                <w:lang w:val="fr-FR"/>
              </w:rPr>
            </w:pPr>
            <w:r w:rsidRPr="00694B30">
              <w:rPr>
                <w:sz w:val="16"/>
                <w:szCs w:val="16"/>
                <w:lang w:val="fr-FR"/>
              </w:rPr>
              <w:t>5404.10</w:t>
            </w:r>
          </w:p>
          <w:p w14:paraId="7B19C352" w14:textId="59845EE2" w:rsidR="00D8558B" w:rsidRPr="00694B30" w:rsidRDefault="00D8558B" w:rsidP="00AB2BA3">
            <w:pPr>
              <w:jc w:val="left"/>
              <w:rPr>
                <w:sz w:val="16"/>
                <w:szCs w:val="16"/>
                <w:lang w:val="fr-FR"/>
              </w:rPr>
            </w:pPr>
            <w:r w:rsidRPr="00694B30">
              <w:rPr>
                <w:sz w:val="16"/>
                <w:szCs w:val="16"/>
                <w:lang w:val="fr-FR"/>
              </w:rPr>
              <w:t>5404.90</w:t>
            </w:r>
          </w:p>
          <w:p w14:paraId="4638ECA0" w14:textId="37D25BC7" w:rsidR="00D8558B" w:rsidRPr="00694B30" w:rsidRDefault="00D8558B" w:rsidP="00AB2BA3">
            <w:pPr>
              <w:jc w:val="left"/>
              <w:rPr>
                <w:sz w:val="16"/>
                <w:szCs w:val="16"/>
                <w:lang w:val="fr-FR"/>
              </w:rPr>
            </w:pPr>
            <w:r w:rsidRPr="00694B30">
              <w:rPr>
                <w:sz w:val="16"/>
                <w:szCs w:val="16"/>
                <w:lang w:val="fr-FR"/>
              </w:rPr>
              <w:t>5405.00</w:t>
            </w:r>
          </w:p>
          <w:p w14:paraId="68097B55" w14:textId="77777777" w:rsidR="00365B64" w:rsidRPr="00694B30" w:rsidRDefault="00365B64" w:rsidP="00AB2BA3">
            <w:pPr>
              <w:jc w:val="left"/>
              <w:rPr>
                <w:sz w:val="16"/>
                <w:szCs w:val="16"/>
                <w:lang w:val="fr-FR"/>
              </w:rPr>
            </w:pPr>
          </w:p>
          <w:p w14:paraId="792F44AC" w14:textId="36294359" w:rsidR="00D8558B" w:rsidRPr="00694B30" w:rsidRDefault="00D8558B" w:rsidP="00AB2BA3">
            <w:pPr>
              <w:jc w:val="left"/>
              <w:rPr>
                <w:sz w:val="16"/>
                <w:szCs w:val="16"/>
                <w:lang w:val="fr-FR"/>
              </w:rPr>
            </w:pPr>
            <w:r w:rsidRPr="00694B30">
              <w:rPr>
                <w:sz w:val="16"/>
                <w:szCs w:val="16"/>
                <w:lang w:val="fr-FR"/>
              </w:rPr>
              <w:t>5406.10</w:t>
            </w:r>
          </w:p>
          <w:p w14:paraId="256A834E" w14:textId="6CC88117" w:rsidR="00D8558B" w:rsidRPr="00694B30" w:rsidRDefault="00D8558B" w:rsidP="00AB2BA3">
            <w:pPr>
              <w:jc w:val="left"/>
              <w:rPr>
                <w:sz w:val="16"/>
                <w:szCs w:val="16"/>
                <w:lang w:val="fr-FR"/>
              </w:rPr>
            </w:pPr>
            <w:r w:rsidRPr="00694B30">
              <w:rPr>
                <w:sz w:val="16"/>
                <w:szCs w:val="16"/>
                <w:lang w:val="fr-FR"/>
              </w:rPr>
              <w:t>5406.20</w:t>
            </w:r>
          </w:p>
          <w:p w14:paraId="023C14E4" w14:textId="77777777" w:rsidR="00D8558B" w:rsidRPr="00694B30" w:rsidRDefault="00D8558B" w:rsidP="00AB2BA3">
            <w:pPr>
              <w:jc w:val="left"/>
              <w:rPr>
                <w:sz w:val="16"/>
                <w:szCs w:val="16"/>
                <w:lang w:val="fr-FR"/>
              </w:rPr>
            </w:pPr>
            <w:r w:rsidRPr="00694B30">
              <w:rPr>
                <w:sz w:val="16"/>
                <w:szCs w:val="16"/>
                <w:lang w:val="fr-FR"/>
              </w:rPr>
              <w:t>5407.10</w:t>
            </w:r>
          </w:p>
          <w:p w14:paraId="55FA223A" w14:textId="77777777" w:rsidR="00D8558B" w:rsidRPr="00694B30" w:rsidRDefault="00D8558B" w:rsidP="00AB2BA3">
            <w:pPr>
              <w:jc w:val="left"/>
              <w:rPr>
                <w:sz w:val="16"/>
                <w:szCs w:val="16"/>
                <w:lang w:val="fr-FR"/>
              </w:rPr>
            </w:pPr>
            <w:r w:rsidRPr="00694B30">
              <w:rPr>
                <w:sz w:val="16"/>
                <w:szCs w:val="16"/>
                <w:lang w:val="fr-FR"/>
              </w:rPr>
              <w:t>5407.20</w:t>
            </w:r>
          </w:p>
          <w:p w14:paraId="77FFFC23" w14:textId="77777777" w:rsidR="00D8558B" w:rsidRPr="00694B30" w:rsidRDefault="00D8558B" w:rsidP="00AB2BA3">
            <w:pPr>
              <w:jc w:val="left"/>
              <w:rPr>
                <w:sz w:val="16"/>
                <w:szCs w:val="16"/>
                <w:lang w:val="fr-FR"/>
              </w:rPr>
            </w:pPr>
            <w:r w:rsidRPr="00694B30">
              <w:rPr>
                <w:sz w:val="16"/>
                <w:szCs w:val="16"/>
                <w:lang w:val="fr-FR"/>
              </w:rPr>
              <w:t>5407.30</w:t>
            </w:r>
          </w:p>
          <w:p w14:paraId="3278BF3B" w14:textId="77777777" w:rsidR="00D8558B" w:rsidRPr="00694B30" w:rsidRDefault="00D8558B" w:rsidP="00AB2BA3">
            <w:pPr>
              <w:jc w:val="left"/>
              <w:rPr>
                <w:sz w:val="16"/>
                <w:szCs w:val="16"/>
                <w:lang w:val="fr-FR"/>
              </w:rPr>
            </w:pPr>
            <w:r w:rsidRPr="00694B30">
              <w:rPr>
                <w:sz w:val="16"/>
                <w:szCs w:val="16"/>
                <w:lang w:val="fr-FR"/>
              </w:rPr>
              <w:t>5407.41</w:t>
            </w:r>
          </w:p>
          <w:p w14:paraId="5D4CFF4B" w14:textId="77777777" w:rsidR="00D8558B" w:rsidRPr="00694B30" w:rsidRDefault="00D8558B" w:rsidP="00AB2BA3">
            <w:pPr>
              <w:jc w:val="left"/>
              <w:rPr>
                <w:sz w:val="16"/>
                <w:szCs w:val="16"/>
                <w:lang w:val="fr-FR"/>
              </w:rPr>
            </w:pPr>
            <w:r w:rsidRPr="00694B30">
              <w:rPr>
                <w:sz w:val="16"/>
                <w:szCs w:val="16"/>
                <w:lang w:val="fr-FR"/>
              </w:rPr>
              <w:t>5407.42</w:t>
            </w:r>
          </w:p>
          <w:p w14:paraId="6DEAB74F" w14:textId="77777777" w:rsidR="00D8558B" w:rsidRPr="00694B30" w:rsidRDefault="00D8558B" w:rsidP="00AB2BA3">
            <w:pPr>
              <w:jc w:val="left"/>
              <w:rPr>
                <w:sz w:val="16"/>
                <w:szCs w:val="16"/>
                <w:lang w:val="fr-FR"/>
              </w:rPr>
            </w:pPr>
            <w:r w:rsidRPr="00694B30">
              <w:rPr>
                <w:sz w:val="16"/>
                <w:szCs w:val="16"/>
                <w:lang w:val="fr-FR"/>
              </w:rPr>
              <w:t>5407.43</w:t>
            </w:r>
          </w:p>
          <w:p w14:paraId="60875473" w14:textId="77777777" w:rsidR="00D8558B" w:rsidRPr="00694B30" w:rsidRDefault="00D8558B" w:rsidP="00AB2BA3">
            <w:pPr>
              <w:jc w:val="left"/>
              <w:rPr>
                <w:sz w:val="16"/>
                <w:szCs w:val="16"/>
                <w:lang w:val="fr-FR"/>
              </w:rPr>
            </w:pPr>
            <w:r w:rsidRPr="00694B30">
              <w:rPr>
                <w:sz w:val="16"/>
                <w:szCs w:val="16"/>
                <w:lang w:val="fr-FR"/>
              </w:rPr>
              <w:t>5407.44</w:t>
            </w:r>
          </w:p>
          <w:p w14:paraId="42BF9845" w14:textId="77777777" w:rsidR="00D8558B" w:rsidRPr="00694B30" w:rsidRDefault="00D8558B" w:rsidP="00AB2BA3">
            <w:pPr>
              <w:jc w:val="left"/>
              <w:rPr>
                <w:sz w:val="16"/>
                <w:szCs w:val="16"/>
                <w:lang w:val="fr-FR"/>
              </w:rPr>
            </w:pPr>
            <w:r w:rsidRPr="00694B30">
              <w:rPr>
                <w:sz w:val="16"/>
                <w:szCs w:val="16"/>
                <w:lang w:val="fr-FR"/>
              </w:rPr>
              <w:t>5407.51</w:t>
            </w:r>
          </w:p>
          <w:p w14:paraId="4B415666" w14:textId="77777777" w:rsidR="00D8558B" w:rsidRPr="00694B30" w:rsidRDefault="00D8558B" w:rsidP="00AB2BA3">
            <w:pPr>
              <w:jc w:val="left"/>
              <w:rPr>
                <w:sz w:val="16"/>
                <w:szCs w:val="16"/>
                <w:lang w:val="fr-FR"/>
              </w:rPr>
            </w:pPr>
            <w:r w:rsidRPr="00694B30">
              <w:rPr>
                <w:sz w:val="16"/>
                <w:szCs w:val="16"/>
                <w:lang w:val="fr-FR"/>
              </w:rPr>
              <w:t>5407.52</w:t>
            </w:r>
          </w:p>
          <w:p w14:paraId="249C5DE6" w14:textId="77777777" w:rsidR="00D8558B" w:rsidRPr="00694B30" w:rsidRDefault="00D8558B" w:rsidP="00AB2BA3">
            <w:pPr>
              <w:jc w:val="left"/>
              <w:rPr>
                <w:sz w:val="16"/>
                <w:szCs w:val="16"/>
                <w:lang w:val="fr-FR"/>
              </w:rPr>
            </w:pPr>
            <w:r w:rsidRPr="00694B30">
              <w:rPr>
                <w:sz w:val="16"/>
                <w:szCs w:val="16"/>
                <w:lang w:val="fr-FR"/>
              </w:rPr>
              <w:lastRenderedPageBreak/>
              <w:t>5407.53</w:t>
            </w:r>
          </w:p>
          <w:p w14:paraId="1DCB080A" w14:textId="77777777" w:rsidR="00D8558B" w:rsidRPr="00694B30" w:rsidRDefault="00D8558B" w:rsidP="00AB2BA3">
            <w:pPr>
              <w:jc w:val="left"/>
              <w:rPr>
                <w:sz w:val="16"/>
                <w:szCs w:val="16"/>
                <w:lang w:val="fr-FR"/>
              </w:rPr>
            </w:pPr>
            <w:r w:rsidRPr="00694B30">
              <w:rPr>
                <w:sz w:val="16"/>
                <w:szCs w:val="16"/>
                <w:lang w:val="fr-FR"/>
              </w:rPr>
              <w:t>5407.54</w:t>
            </w:r>
          </w:p>
          <w:p w14:paraId="1100260D" w14:textId="77777777" w:rsidR="00D8558B" w:rsidRPr="00694B30" w:rsidRDefault="00D8558B" w:rsidP="00AB2BA3">
            <w:pPr>
              <w:jc w:val="left"/>
              <w:rPr>
                <w:sz w:val="16"/>
                <w:szCs w:val="16"/>
                <w:lang w:val="fr-FR"/>
              </w:rPr>
            </w:pPr>
            <w:r w:rsidRPr="00694B30">
              <w:rPr>
                <w:sz w:val="16"/>
                <w:szCs w:val="16"/>
                <w:lang w:val="fr-FR"/>
              </w:rPr>
              <w:t>5407.60</w:t>
            </w:r>
          </w:p>
          <w:p w14:paraId="4DC07FF6" w14:textId="77777777" w:rsidR="00D8558B" w:rsidRPr="00694B30" w:rsidRDefault="00D8558B" w:rsidP="00AB2BA3">
            <w:pPr>
              <w:jc w:val="left"/>
              <w:rPr>
                <w:sz w:val="16"/>
                <w:szCs w:val="16"/>
                <w:lang w:val="fr-FR"/>
              </w:rPr>
            </w:pPr>
            <w:r w:rsidRPr="00694B30">
              <w:rPr>
                <w:sz w:val="16"/>
                <w:szCs w:val="16"/>
                <w:lang w:val="fr-FR"/>
              </w:rPr>
              <w:t>5407.71</w:t>
            </w:r>
          </w:p>
          <w:p w14:paraId="6CF9E5E5" w14:textId="77777777" w:rsidR="00D8558B" w:rsidRPr="00694B30" w:rsidRDefault="00D8558B" w:rsidP="00AB2BA3">
            <w:pPr>
              <w:jc w:val="left"/>
              <w:rPr>
                <w:sz w:val="16"/>
                <w:szCs w:val="16"/>
                <w:lang w:val="fr-FR"/>
              </w:rPr>
            </w:pPr>
            <w:r w:rsidRPr="00694B30">
              <w:rPr>
                <w:sz w:val="16"/>
                <w:szCs w:val="16"/>
                <w:lang w:val="fr-FR"/>
              </w:rPr>
              <w:t>5407.72</w:t>
            </w:r>
          </w:p>
          <w:p w14:paraId="49F560C0" w14:textId="77777777" w:rsidR="00D8558B" w:rsidRPr="00694B30" w:rsidRDefault="00D8558B" w:rsidP="00AB2BA3">
            <w:pPr>
              <w:jc w:val="left"/>
              <w:rPr>
                <w:sz w:val="16"/>
                <w:szCs w:val="16"/>
                <w:lang w:val="fr-FR"/>
              </w:rPr>
            </w:pPr>
            <w:r w:rsidRPr="00694B30">
              <w:rPr>
                <w:sz w:val="16"/>
                <w:szCs w:val="16"/>
                <w:lang w:val="fr-FR"/>
              </w:rPr>
              <w:t>5407.73</w:t>
            </w:r>
          </w:p>
          <w:p w14:paraId="658D8894" w14:textId="77777777" w:rsidR="00D8558B" w:rsidRPr="00694B30" w:rsidRDefault="00D8558B" w:rsidP="00AB2BA3">
            <w:pPr>
              <w:jc w:val="left"/>
              <w:rPr>
                <w:sz w:val="16"/>
                <w:szCs w:val="16"/>
                <w:lang w:val="fr-FR"/>
              </w:rPr>
            </w:pPr>
            <w:r w:rsidRPr="00694B30">
              <w:rPr>
                <w:sz w:val="16"/>
                <w:szCs w:val="16"/>
                <w:lang w:val="fr-FR"/>
              </w:rPr>
              <w:t>5407.74</w:t>
            </w:r>
          </w:p>
          <w:p w14:paraId="01BD8603" w14:textId="77777777" w:rsidR="00D8558B" w:rsidRPr="00694B30" w:rsidRDefault="00D8558B" w:rsidP="00AB2BA3">
            <w:pPr>
              <w:jc w:val="left"/>
              <w:rPr>
                <w:sz w:val="16"/>
                <w:szCs w:val="16"/>
                <w:lang w:val="fr-FR"/>
              </w:rPr>
            </w:pPr>
            <w:r w:rsidRPr="00694B30">
              <w:rPr>
                <w:sz w:val="16"/>
                <w:szCs w:val="16"/>
                <w:lang w:val="fr-FR"/>
              </w:rPr>
              <w:t>5407.81</w:t>
            </w:r>
          </w:p>
          <w:p w14:paraId="6E0CEDC9" w14:textId="77777777" w:rsidR="001D5F4F" w:rsidRPr="00694B30" w:rsidRDefault="001D5F4F" w:rsidP="00AB2BA3">
            <w:pPr>
              <w:jc w:val="left"/>
              <w:rPr>
                <w:sz w:val="16"/>
                <w:szCs w:val="16"/>
                <w:lang w:val="fr-FR"/>
              </w:rPr>
            </w:pPr>
            <w:r w:rsidRPr="00694B30">
              <w:rPr>
                <w:sz w:val="16"/>
                <w:szCs w:val="16"/>
                <w:lang w:val="fr-FR"/>
              </w:rPr>
              <w:t>5407.82</w:t>
            </w:r>
          </w:p>
          <w:p w14:paraId="010B2C03" w14:textId="77777777" w:rsidR="001D5F4F" w:rsidRPr="00694B30" w:rsidRDefault="001D5F4F" w:rsidP="00AB2BA3">
            <w:pPr>
              <w:jc w:val="left"/>
              <w:rPr>
                <w:sz w:val="16"/>
                <w:szCs w:val="16"/>
                <w:lang w:val="fr-FR"/>
              </w:rPr>
            </w:pPr>
            <w:r w:rsidRPr="00694B30">
              <w:rPr>
                <w:sz w:val="16"/>
                <w:szCs w:val="16"/>
                <w:lang w:val="fr-FR"/>
              </w:rPr>
              <w:t>5407.83</w:t>
            </w:r>
          </w:p>
          <w:p w14:paraId="1B3258FE" w14:textId="77777777" w:rsidR="001D5F4F" w:rsidRPr="00694B30" w:rsidRDefault="001D5F4F" w:rsidP="00AB2BA3">
            <w:pPr>
              <w:jc w:val="left"/>
              <w:rPr>
                <w:sz w:val="16"/>
                <w:szCs w:val="16"/>
                <w:lang w:val="fr-FR"/>
              </w:rPr>
            </w:pPr>
            <w:r w:rsidRPr="00694B30">
              <w:rPr>
                <w:sz w:val="16"/>
                <w:szCs w:val="16"/>
                <w:lang w:val="fr-FR"/>
              </w:rPr>
              <w:t>5407.84</w:t>
            </w:r>
          </w:p>
          <w:p w14:paraId="758CB84D" w14:textId="77777777" w:rsidR="001D5F4F" w:rsidRPr="00694B30" w:rsidRDefault="001D5F4F" w:rsidP="00AB2BA3">
            <w:pPr>
              <w:jc w:val="left"/>
              <w:rPr>
                <w:sz w:val="16"/>
                <w:szCs w:val="16"/>
                <w:lang w:val="fr-FR"/>
              </w:rPr>
            </w:pPr>
            <w:r w:rsidRPr="00694B30">
              <w:rPr>
                <w:sz w:val="16"/>
                <w:szCs w:val="16"/>
                <w:lang w:val="fr-FR"/>
              </w:rPr>
              <w:t>5407.91</w:t>
            </w:r>
          </w:p>
          <w:p w14:paraId="32874C5F" w14:textId="028E23A6" w:rsidR="001D5F4F" w:rsidRPr="00694B30" w:rsidRDefault="001D5F4F" w:rsidP="00AB2BA3">
            <w:pPr>
              <w:jc w:val="left"/>
              <w:rPr>
                <w:sz w:val="16"/>
                <w:szCs w:val="16"/>
                <w:lang w:val="fr-FR"/>
              </w:rPr>
            </w:pPr>
            <w:r w:rsidRPr="00694B30">
              <w:rPr>
                <w:sz w:val="16"/>
                <w:szCs w:val="16"/>
                <w:lang w:val="fr-FR"/>
              </w:rPr>
              <w:t>5407.92</w:t>
            </w:r>
          </w:p>
          <w:p w14:paraId="0B89AFA8" w14:textId="174ACC68" w:rsidR="001D5F4F" w:rsidRPr="00694B30" w:rsidRDefault="001D5F4F" w:rsidP="00AB2BA3">
            <w:pPr>
              <w:jc w:val="left"/>
              <w:rPr>
                <w:sz w:val="16"/>
                <w:szCs w:val="16"/>
                <w:lang w:val="fr-FR"/>
              </w:rPr>
            </w:pPr>
            <w:r w:rsidRPr="00694B30">
              <w:rPr>
                <w:sz w:val="16"/>
                <w:szCs w:val="16"/>
                <w:lang w:val="fr-FR"/>
              </w:rPr>
              <w:t>5407.93</w:t>
            </w:r>
          </w:p>
          <w:p w14:paraId="3C247D06" w14:textId="77777777" w:rsidR="001D5F4F" w:rsidRPr="00694B30" w:rsidRDefault="001D5F4F" w:rsidP="00AB2BA3">
            <w:pPr>
              <w:jc w:val="left"/>
              <w:rPr>
                <w:sz w:val="16"/>
                <w:szCs w:val="16"/>
                <w:lang w:val="fr-FR"/>
              </w:rPr>
            </w:pPr>
            <w:r w:rsidRPr="00694B30">
              <w:rPr>
                <w:sz w:val="16"/>
                <w:szCs w:val="16"/>
                <w:lang w:val="fr-FR"/>
              </w:rPr>
              <w:t>5407.94</w:t>
            </w:r>
          </w:p>
          <w:p w14:paraId="5EDD2379" w14:textId="77777777" w:rsidR="001D5F4F" w:rsidRPr="00694B30" w:rsidRDefault="001D5F4F" w:rsidP="00AB2BA3">
            <w:pPr>
              <w:jc w:val="left"/>
              <w:rPr>
                <w:sz w:val="16"/>
                <w:szCs w:val="16"/>
                <w:lang w:val="fr-FR"/>
              </w:rPr>
            </w:pPr>
            <w:r w:rsidRPr="00694B30">
              <w:rPr>
                <w:sz w:val="16"/>
                <w:szCs w:val="16"/>
                <w:lang w:val="fr-FR"/>
              </w:rPr>
              <w:t>5408.10</w:t>
            </w:r>
          </w:p>
          <w:p w14:paraId="64A6C00E" w14:textId="77777777" w:rsidR="001D5F4F" w:rsidRPr="00694B30" w:rsidRDefault="001D5F4F" w:rsidP="00AB2BA3">
            <w:pPr>
              <w:jc w:val="left"/>
              <w:rPr>
                <w:sz w:val="16"/>
                <w:szCs w:val="16"/>
                <w:lang w:val="fr-FR"/>
              </w:rPr>
            </w:pPr>
            <w:r w:rsidRPr="00694B30">
              <w:rPr>
                <w:sz w:val="16"/>
                <w:szCs w:val="16"/>
                <w:lang w:val="fr-FR"/>
              </w:rPr>
              <w:t>5408.21</w:t>
            </w:r>
          </w:p>
          <w:p w14:paraId="34E66216" w14:textId="77777777" w:rsidR="001D5F4F" w:rsidRPr="00694B30" w:rsidRDefault="001D5F4F" w:rsidP="00AB2BA3">
            <w:pPr>
              <w:jc w:val="left"/>
              <w:rPr>
                <w:sz w:val="16"/>
                <w:szCs w:val="16"/>
                <w:lang w:val="fr-FR"/>
              </w:rPr>
            </w:pPr>
            <w:r w:rsidRPr="00694B30">
              <w:rPr>
                <w:sz w:val="16"/>
                <w:szCs w:val="16"/>
                <w:lang w:val="fr-FR"/>
              </w:rPr>
              <w:t>5408.22</w:t>
            </w:r>
          </w:p>
          <w:p w14:paraId="054DB9EA" w14:textId="77777777" w:rsidR="001D5F4F" w:rsidRPr="00694B30" w:rsidRDefault="001D5F4F" w:rsidP="00AB2BA3">
            <w:pPr>
              <w:jc w:val="left"/>
              <w:rPr>
                <w:sz w:val="16"/>
                <w:szCs w:val="16"/>
                <w:lang w:val="fr-FR"/>
              </w:rPr>
            </w:pPr>
            <w:r w:rsidRPr="00694B30">
              <w:rPr>
                <w:sz w:val="16"/>
                <w:szCs w:val="16"/>
                <w:lang w:val="fr-FR"/>
              </w:rPr>
              <w:t>5408.23</w:t>
            </w:r>
          </w:p>
          <w:p w14:paraId="7F6E5395" w14:textId="77777777" w:rsidR="001D5F4F" w:rsidRPr="00694B30" w:rsidRDefault="001D5F4F" w:rsidP="00AB2BA3">
            <w:pPr>
              <w:jc w:val="left"/>
              <w:rPr>
                <w:sz w:val="16"/>
                <w:szCs w:val="16"/>
                <w:lang w:val="fr-FR"/>
              </w:rPr>
            </w:pPr>
            <w:r w:rsidRPr="00694B30">
              <w:rPr>
                <w:sz w:val="16"/>
                <w:szCs w:val="16"/>
                <w:lang w:val="fr-FR"/>
              </w:rPr>
              <w:t>5408.24</w:t>
            </w:r>
          </w:p>
          <w:p w14:paraId="468987D8" w14:textId="77777777" w:rsidR="001D5F4F" w:rsidRPr="00694B30" w:rsidRDefault="001D5F4F" w:rsidP="00AB2BA3">
            <w:pPr>
              <w:jc w:val="left"/>
              <w:rPr>
                <w:sz w:val="16"/>
                <w:szCs w:val="16"/>
                <w:lang w:val="fr-FR"/>
              </w:rPr>
            </w:pPr>
            <w:r w:rsidRPr="00694B30">
              <w:rPr>
                <w:sz w:val="16"/>
                <w:szCs w:val="16"/>
                <w:lang w:val="fr-FR"/>
              </w:rPr>
              <w:t>5408.31</w:t>
            </w:r>
          </w:p>
          <w:p w14:paraId="51F2E2CF" w14:textId="77777777" w:rsidR="001D5F4F" w:rsidRPr="00694B30" w:rsidRDefault="001D5F4F" w:rsidP="00AB2BA3">
            <w:pPr>
              <w:jc w:val="left"/>
              <w:rPr>
                <w:sz w:val="16"/>
                <w:szCs w:val="16"/>
                <w:lang w:val="fr-FR"/>
              </w:rPr>
            </w:pPr>
            <w:r w:rsidRPr="00694B30">
              <w:rPr>
                <w:sz w:val="16"/>
                <w:szCs w:val="16"/>
                <w:lang w:val="fr-FR"/>
              </w:rPr>
              <w:t>5408.32</w:t>
            </w:r>
          </w:p>
          <w:p w14:paraId="6DF4033A" w14:textId="77777777" w:rsidR="001D5F4F" w:rsidRPr="00694B30" w:rsidRDefault="001D5F4F" w:rsidP="00AB2BA3">
            <w:pPr>
              <w:jc w:val="left"/>
              <w:rPr>
                <w:sz w:val="16"/>
                <w:szCs w:val="16"/>
                <w:lang w:val="fr-FR"/>
              </w:rPr>
            </w:pPr>
            <w:r w:rsidRPr="00694B30">
              <w:rPr>
                <w:sz w:val="16"/>
                <w:szCs w:val="16"/>
                <w:lang w:val="fr-FR"/>
              </w:rPr>
              <w:t>5408.33</w:t>
            </w:r>
          </w:p>
          <w:p w14:paraId="7F754265" w14:textId="23C86191" w:rsidR="001D5F4F" w:rsidRPr="00694B30" w:rsidRDefault="001D5F4F" w:rsidP="00AB2BA3">
            <w:pPr>
              <w:jc w:val="left"/>
              <w:rPr>
                <w:sz w:val="16"/>
                <w:szCs w:val="16"/>
                <w:lang w:val="fr-FR"/>
              </w:rPr>
            </w:pPr>
            <w:r w:rsidRPr="00694B30">
              <w:rPr>
                <w:sz w:val="16"/>
                <w:szCs w:val="16"/>
                <w:lang w:val="fr-FR"/>
              </w:rPr>
              <w:t>5408.34</w:t>
            </w:r>
          </w:p>
          <w:p w14:paraId="73BF8A23" w14:textId="77777777" w:rsidR="00D8558B" w:rsidRPr="00694B30" w:rsidRDefault="00D8558B" w:rsidP="00AB2BA3">
            <w:pPr>
              <w:jc w:val="left"/>
              <w:rPr>
                <w:sz w:val="16"/>
                <w:szCs w:val="16"/>
                <w:lang w:val="fr-FR"/>
              </w:rPr>
            </w:pPr>
          </w:p>
        </w:tc>
        <w:tc>
          <w:tcPr>
            <w:tcW w:w="7899" w:type="dxa"/>
          </w:tcPr>
          <w:p w14:paraId="5163744D" w14:textId="77777777" w:rsidR="005874FB" w:rsidRPr="00694B30" w:rsidRDefault="00D8558B" w:rsidP="00AB2BA3">
            <w:pPr>
              <w:jc w:val="left"/>
              <w:rPr>
                <w:b/>
                <w:bCs/>
                <w:sz w:val="16"/>
                <w:szCs w:val="16"/>
                <w:lang w:val="fr-FR"/>
              </w:rPr>
            </w:pPr>
            <w:r w:rsidRPr="00694B30">
              <w:rPr>
                <w:b/>
                <w:bCs/>
                <w:sz w:val="16"/>
                <w:szCs w:val="16"/>
                <w:lang w:val="fr-FR"/>
              </w:rPr>
              <w:lastRenderedPageBreak/>
              <w:t>Filaments synthétiques ou artificiels</w:t>
            </w:r>
          </w:p>
          <w:p w14:paraId="0D88E4EA" w14:textId="77777777" w:rsidR="005874FB" w:rsidRPr="00694B30" w:rsidRDefault="00D8558B" w:rsidP="00AB2BA3">
            <w:pPr>
              <w:jc w:val="left"/>
              <w:rPr>
                <w:sz w:val="16"/>
                <w:szCs w:val="16"/>
                <w:lang w:val="fr-FR"/>
              </w:rPr>
            </w:pPr>
            <w:r w:rsidRPr="00694B30">
              <w:rPr>
                <w:sz w:val="16"/>
                <w:szCs w:val="16"/>
                <w:lang w:val="fr-FR"/>
              </w:rPr>
              <w:t>Fils à coudre de filaments synthétiques</w:t>
            </w:r>
          </w:p>
          <w:p w14:paraId="4CD14C36" w14:textId="57C2AB97" w:rsidR="00D8558B" w:rsidRPr="00694B30" w:rsidRDefault="00D8558B" w:rsidP="00AB2BA3">
            <w:pPr>
              <w:jc w:val="left"/>
              <w:rPr>
                <w:sz w:val="16"/>
                <w:szCs w:val="16"/>
                <w:lang w:val="fr-FR"/>
              </w:rPr>
            </w:pPr>
            <w:r w:rsidRPr="00694B30">
              <w:rPr>
                <w:sz w:val="16"/>
                <w:szCs w:val="16"/>
                <w:lang w:val="fr-FR"/>
              </w:rPr>
              <w:t>Fils à coudre de filaments artificiels</w:t>
            </w:r>
          </w:p>
          <w:p w14:paraId="14659E3E" w14:textId="77777777" w:rsidR="00D8558B" w:rsidRPr="00694B30" w:rsidRDefault="00D8558B" w:rsidP="00AB2BA3">
            <w:pPr>
              <w:jc w:val="left"/>
              <w:rPr>
                <w:sz w:val="16"/>
                <w:szCs w:val="16"/>
                <w:lang w:val="fr-FR"/>
              </w:rPr>
            </w:pPr>
            <w:r w:rsidRPr="00694B30">
              <w:rPr>
                <w:sz w:val="16"/>
                <w:szCs w:val="16"/>
                <w:lang w:val="fr-FR"/>
              </w:rPr>
              <w:t>Fils à haute ténacité de nylon/d'autres polyamides (autres que fils à coudre), non conditionnés pour la vente au détail</w:t>
            </w:r>
          </w:p>
          <w:p w14:paraId="19747636" w14:textId="77777777" w:rsidR="00D8558B" w:rsidRPr="00694B30" w:rsidRDefault="00D8558B" w:rsidP="00AB2BA3">
            <w:pPr>
              <w:jc w:val="left"/>
              <w:rPr>
                <w:sz w:val="16"/>
                <w:szCs w:val="16"/>
                <w:lang w:val="fr-FR"/>
              </w:rPr>
            </w:pPr>
            <w:r w:rsidRPr="00694B30">
              <w:rPr>
                <w:sz w:val="16"/>
                <w:szCs w:val="16"/>
                <w:lang w:val="fr-FR"/>
              </w:rPr>
              <w:t>Fils à haute ténacité de polyester (autres que fils à coudre), non conditionnés pour la vente au détail</w:t>
            </w:r>
          </w:p>
          <w:p w14:paraId="23E7A63F" w14:textId="61A6A97E" w:rsidR="00D8558B" w:rsidRPr="00694B30" w:rsidRDefault="00D8558B" w:rsidP="00AB2BA3">
            <w:pPr>
              <w:jc w:val="left"/>
              <w:rPr>
                <w:sz w:val="16"/>
                <w:szCs w:val="16"/>
                <w:lang w:val="fr-FR"/>
              </w:rPr>
            </w:pPr>
            <w:r w:rsidRPr="00694B30">
              <w:rPr>
                <w:sz w:val="16"/>
                <w:szCs w:val="16"/>
                <w:lang w:val="fr-FR"/>
              </w:rPr>
              <w:t>Fils texturés de nylon/d'autres</w:t>
            </w:r>
            <w:r w:rsidR="008A4F90" w:rsidRPr="00694B30">
              <w:rPr>
                <w:sz w:val="16"/>
                <w:szCs w:val="16"/>
                <w:lang w:val="fr-FR"/>
              </w:rPr>
              <w:t xml:space="preserve"> </w:t>
            </w:r>
            <w:r w:rsidRPr="00694B30">
              <w:rPr>
                <w:sz w:val="16"/>
                <w:szCs w:val="16"/>
                <w:lang w:val="fr-FR"/>
              </w:rPr>
              <w:t xml:space="preserve">polyamides </w:t>
            </w:r>
            <w:r w:rsidR="00322168" w:rsidRPr="00694B30">
              <w:rPr>
                <w:sz w:val="16"/>
                <w:szCs w:val="16"/>
                <w:lang w:val="fr-FR"/>
              </w:rPr>
              <w:t>&lt;</w:t>
            </w:r>
            <w:r w:rsidRPr="00694B30">
              <w:rPr>
                <w:sz w:val="16"/>
                <w:szCs w:val="16"/>
                <w:lang w:val="fr-FR"/>
              </w:rPr>
              <w:t>/</w:t>
            </w:r>
            <w:r w:rsidR="001B5145" w:rsidRPr="00694B30">
              <w:rPr>
                <w:sz w:val="16"/>
                <w:szCs w:val="16"/>
                <w:lang w:val="fr-FR"/>
              </w:rPr>
              <w:t>=</w:t>
            </w:r>
            <w:r w:rsidRPr="00694B30">
              <w:rPr>
                <w:sz w:val="16"/>
                <w:szCs w:val="16"/>
                <w:lang w:val="fr-FR"/>
              </w:rPr>
              <w:t>50 tex./fils simples, nda, non conditionnés pour la vente au détail</w:t>
            </w:r>
          </w:p>
          <w:p w14:paraId="08E1944F" w14:textId="0CB507D5" w:rsidR="00D8558B" w:rsidRPr="00694B30" w:rsidRDefault="00D8558B" w:rsidP="00AB2BA3">
            <w:pPr>
              <w:jc w:val="left"/>
              <w:rPr>
                <w:sz w:val="16"/>
                <w:szCs w:val="16"/>
                <w:lang w:val="fr-FR"/>
              </w:rPr>
            </w:pPr>
            <w:r w:rsidRPr="00694B30">
              <w:rPr>
                <w:sz w:val="16"/>
                <w:szCs w:val="16"/>
                <w:lang w:val="fr-FR"/>
              </w:rPr>
              <w:t xml:space="preserve">Fils texturés de nylon/d'autres polyamides </w:t>
            </w:r>
            <w:r w:rsidR="00FC1444" w:rsidRPr="00694B30">
              <w:rPr>
                <w:sz w:val="16"/>
                <w:szCs w:val="16"/>
                <w:lang w:val="fr-FR"/>
              </w:rPr>
              <w:t>&gt;</w:t>
            </w:r>
            <w:r w:rsidRPr="00694B30">
              <w:rPr>
                <w:sz w:val="16"/>
                <w:szCs w:val="16"/>
                <w:lang w:val="fr-FR"/>
              </w:rPr>
              <w:t>50 tex./fils simples, nda</w:t>
            </w:r>
            <w:r w:rsidR="00AC15CE" w:rsidRPr="00694B30">
              <w:rPr>
                <w:sz w:val="16"/>
                <w:szCs w:val="16"/>
                <w:lang w:val="fr-FR"/>
              </w:rPr>
              <w:t>,</w:t>
            </w:r>
            <w:r w:rsidRPr="00694B30">
              <w:rPr>
                <w:sz w:val="16"/>
                <w:szCs w:val="16"/>
                <w:lang w:val="fr-FR"/>
              </w:rPr>
              <w:t xml:space="preserve"> non conditionnés pour la vente au détail</w:t>
            </w:r>
          </w:p>
          <w:p w14:paraId="510350DF" w14:textId="77777777" w:rsidR="00D8558B" w:rsidRPr="00694B30" w:rsidRDefault="00D8558B" w:rsidP="00AB2BA3">
            <w:pPr>
              <w:jc w:val="left"/>
              <w:rPr>
                <w:sz w:val="16"/>
                <w:szCs w:val="16"/>
                <w:lang w:val="fr-FR"/>
              </w:rPr>
            </w:pPr>
            <w:r w:rsidRPr="00694B30">
              <w:rPr>
                <w:sz w:val="16"/>
                <w:szCs w:val="16"/>
                <w:lang w:val="fr-FR"/>
              </w:rPr>
              <w:t>Fils texturés de polyester nda, non conditionnés pour la vente au détail</w:t>
            </w:r>
          </w:p>
          <w:p w14:paraId="5B52F9BA" w14:textId="77777777" w:rsidR="005874FB" w:rsidRPr="00694B30" w:rsidRDefault="00D8558B" w:rsidP="00AB2BA3">
            <w:pPr>
              <w:jc w:val="left"/>
              <w:rPr>
                <w:sz w:val="16"/>
                <w:szCs w:val="16"/>
                <w:lang w:val="fr-FR"/>
              </w:rPr>
            </w:pPr>
            <w:r w:rsidRPr="00694B30">
              <w:rPr>
                <w:sz w:val="16"/>
                <w:szCs w:val="16"/>
                <w:lang w:val="fr-FR"/>
              </w:rPr>
              <w:t>Fils texturés de filaments synthétiques nda, non conditionnés pour la vente au détail</w:t>
            </w:r>
          </w:p>
          <w:p w14:paraId="5293A4D3" w14:textId="1943371B" w:rsidR="00D8558B" w:rsidRPr="00694B30" w:rsidRDefault="00D8558B" w:rsidP="00AB2BA3">
            <w:pPr>
              <w:jc w:val="left"/>
              <w:rPr>
                <w:sz w:val="16"/>
                <w:szCs w:val="16"/>
                <w:lang w:val="fr-FR"/>
              </w:rPr>
            </w:pPr>
            <w:r w:rsidRPr="00694B30">
              <w:rPr>
                <w:sz w:val="16"/>
                <w:szCs w:val="16"/>
                <w:lang w:val="fr-FR"/>
              </w:rPr>
              <w:t>Fils de nylon/d'autres polyamides, simples, sans torsion, nda, non conditionnés pour la vente au détail</w:t>
            </w:r>
          </w:p>
          <w:p w14:paraId="7BDE832B" w14:textId="1BA6A8EE" w:rsidR="005874FB" w:rsidRPr="00694B30" w:rsidRDefault="00D8558B" w:rsidP="00AB2BA3">
            <w:pPr>
              <w:jc w:val="left"/>
              <w:rPr>
                <w:sz w:val="16"/>
                <w:szCs w:val="16"/>
                <w:lang w:val="fr-FR"/>
              </w:rPr>
            </w:pPr>
            <w:r w:rsidRPr="00694B30">
              <w:rPr>
                <w:sz w:val="16"/>
                <w:szCs w:val="16"/>
                <w:lang w:val="fr-FR"/>
              </w:rPr>
              <w:t>Fils de</w:t>
            </w:r>
            <w:r w:rsidR="008A4F90" w:rsidRPr="00694B30">
              <w:rPr>
                <w:sz w:val="16"/>
                <w:szCs w:val="16"/>
                <w:lang w:val="fr-FR"/>
              </w:rPr>
              <w:t xml:space="preserve"> </w:t>
            </w:r>
            <w:r w:rsidRPr="00694B30">
              <w:rPr>
                <w:sz w:val="16"/>
                <w:szCs w:val="16"/>
                <w:lang w:val="fr-FR"/>
              </w:rPr>
              <w:t xml:space="preserve">polyester, partiellement orientés, simples, nda, </w:t>
            </w:r>
            <w:r w:rsidR="0026652A" w:rsidRPr="00694B30">
              <w:rPr>
                <w:sz w:val="16"/>
                <w:szCs w:val="16"/>
                <w:lang w:val="fr-FR"/>
              </w:rPr>
              <w:t>non cond</w:t>
            </w:r>
            <w:r w:rsidR="00A2070B">
              <w:rPr>
                <w:sz w:val="16"/>
                <w:szCs w:val="16"/>
                <w:lang w:val="fr-FR"/>
              </w:rPr>
              <w:t xml:space="preserve">. </w:t>
            </w:r>
            <w:r w:rsidRPr="00694B30">
              <w:rPr>
                <w:sz w:val="16"/>
                <w:szCs w:val="16"/>
                <w:lang w:val="fr-FR"/>
              </w:rPr>
              <w:t>pour la vente au détail</w:t>
            </w:r>
          </w:p>
          <w:p w14:paraId="1EA627FE" w14:textId="77777777" w:rsidR="005874FB" w:rsidRPr="00694B30" w:rsidRDefault="00D8558B" w:rsidP="00AB2BA3">
            <w:pPr>
              <w:jc w:val="left"/>
              <w:rPr>
                <w:sz w:val="16"/>
                <w:szCs w:val="16"/>
                <w:lang w:val="fr-FR"/>
              </w:rPr>
            </w:pPr>
            <w:r w:rsidRPr="00694B30">
              <w:rPr>
                <w:sz w:val="16"/>
                <w:szCs w:val="16"/>
                <w:lang w:val="fr-FR"/>
              </w:rPr>
              <w:t>Fils de polyester, simples, sans torsion, nda, non conditionnés pour la vente au détail</w:t>
            </w:r>
          </w:p>
          <w:p w14:paraId="05270707" w14:textId="423D41CE" w:rsidR="00D8558B" w:rsidRPr="00694B30" w:rsidRDefault="00D8558B" w:rsidP="00AB2BA3">
            <w:pPr>
              <w:jc w:val="left"/>
              <w:rPr>
                <w:sz w:val="16"/>
                <w:szCs w:val="16"/>
                <w:lang w:val="fr-FR"/>
              </w:rPr>
            </w:pPr>
            <w:r w:rsidRPr="00694B30">
              <w:rPr>
                <w:sz w:val="16"/>
                <w:szCs w:val="16"/>
                <w:lang w:val="fr-FR"/>
              </w:rPr>
              <w:t>Fils de filaments synthétiques, simples, sans torsion, nda</w:t>
            </w:r>
            <w:r w:rsidR="00AC15CE" w:rsidRPr="00694B30">
              <w:rPr>
                <w:sz w:val="16"/>
                <w:szCs w:val="16"/>
                <w:lang w:val="fr-FR"/>
              </w:rPr>
              <w:t>,</w:t>
            </w:r>
            <w:r w:rsidRPr="00694B30">
              <w:rPr>
                <w:sz w:val="16"/>
                <w:szCs w:val="16"/>
                <w:lang w:val="fr-FR"/>
              </w:rPr>
              <w:t xml:space="preserve"> non conditionnés pour la vente au détail</w:t>
            </w:r>
          </w:p>
          <w:p w14:paraId="454538E3" w14:textId="7688A12C" w:rsidR="00D8558B" w:rsidRPr="00694B30" w:rsidRDefault="00D8558B" w:rsidP="00AB2BA3">
            <w:pPr>
              <w:jc w:val="left"/>
              <w:rPr>
                <w:sz w:val="16"/>
                <w:szCs w:val="16"/>
                <w:lang w:val="fr-FR"/>
              </w:rPr>
            </w:pPr>
            <w:r w:rsidRPr="00694B30">
              <w:rPr>
                <w:sz w:val="16"/>
                <w:szCs w:val="16"/>
                <w:lang w:val="fr-FR"/>
              </w:rPr>
              <w:t>Fils de</w:t>
            </w:r>
            <w:r w:rsidR="008A4F90" w:rsidRPr="00694B30">
              <w:rPr>
                <w:sz w:val="16"/>
                <w:szCs w:val="16"/>
                <w:lang w:val="fr-FR"/>
              </w:rPr>
              <w:t xml:space="preserve"> </w:t>
            </w:r>
            <w:r w:rsidRPr="00694B30">
              <w:rPr>
                <w:sz w:val="16"/>
                <w:szCs w:val="16"/>
                <w:lang w:val="fr-FR"/>
              </w:rPr>
              <w:t xml:space="preserve">nylon/d'autres polyamides, simples, torsion </w:t>
            </w:r>
            <w:r w:rsidR="00FC1444" w:rsidRPr="00694B30">
              <w:rPr>
                <w:sz w:val="16"/>
                <w:szCs w:val="16"/>
                <w:lang w:val="fr-FR"/>
              </w:rPr>
              <w:t>&gt;</w:t>
            </w:r>
            <w:r w:rsidRPr="00694B30">
              <w:rPr>
                <w:sz w:val="16"/>
                <w:szCs w:val="16"/>
                <w:lang w:val="fr-FR"/>
              </w:rPr>
              <w:t>50 tours/mètre, non conditionnés pour la vente au détail</w:t>
            </w:r>
          </w:p>
          <w:p w14:paraId="5785609E" w14:textId="1C8218E6" w:rsidR="00365B64" w:rsidRPr="00694B30" w:rsidRDefault="00D8558B" w:rsidP="00AB2BA3">
            <w:pPr>
              <w:jc w:val="left"/>
              <w:rPr>
                <w:sz w:val="16"/>
                <w:szCs w:val="16"/>
                <w:lang w:val="fr-FR"/>
              </w:rPr>
            </w:pPr>
            <w:r w:rsidRPr="00694B30">
              <w:rPr>
                <w:sz w:val="16"/>
                <w:szCs w:val="16"/>
                <w:lang w:val="fr-FR"/>
              </w:rPr>
              <w:t xml:space="preserve">Fils de polyester, simples, torsion </w:t>
            </w:r>
            <w:r w:rsidR="00FC1444" w:rsidRPr="00694B30">
              <w:rPr>
                <w:sz w:val="16"/>
                <w:szCs w:val="16"/>
                <w:lang w:val="fr-FR"/>
              </w:rPr>
              <w:t>&gt;</w:t>
            </w:r>
            <w:r w:rsidRPr="00694B30">
              <w:rPr>
                <w:sz w:val="16"/>
                <w:szCs w:val="16"/>
                <w:lang w:val="fr-FR"/>
              </w:rPr>
              <w:t xml:space="preserve">50 tours/mètre, </w:t>
            </w:r>
            <w:r w:rsidR="0026652A" w:rsidRPr="00694B30">
              <w:rPr>
                <w:sz w:val="16"/>
                <w:szCs w:val="16"/>
                <w:lang w:val="fr-FR"/>
              </w:rPr>
              <w:t>non cond</w:t>
            </w:r>
            <w:r w:rsidR="00A2070B">
              <w:rPr>
                <w:sz w:val="16"/>
                <w:szCs w:val="16"/>
                <w:lang w:val="fr-FR"/>
              </w:rPr>
              <w:t xml:space="preserve">. </w:t>
            </w:r>
            <w:r w:rsidRPr="00694B30">
              <w:rPr>
                <w:sz w:val="16"/>
                <w:szCs w:val="16"/>
                <w:lang w:val="fr-FR"/>
              </w:rPr>
              <w:t>pour la vente au détail</w:t>
            </w:r>
          </w:p>
          <w:p w14:paraId="0BA42FCA" w14:textId="07A6D932" w:rsidR="00D8558B" w:rsidRPr="00694B30" w:rsidRDefault="00D8558B" w:rsidP="00AB2BA3">
            <w:pPr>
              <w:jc w:val="left"/>
              <w:rPr>
                <w:sz w:val="16"/>
                <w:szCs w:val="16"/>
                <w:lang w:val="fr-FR"/>
              </w:rPr>
            </w:pPr>
            <w:r w:rsidRPr="00694B30">
              <w:rPr>
                <w:sz w:val="16"/>
                <w:szCs w:val="16"/>
                <w:lang w:val="fr-FR"/>
              </w:rPr>
              <w:t>Fils</w:t>
            </w:r>
            <w:r w:rsidR="008A4F90" w:rsidRPr="00694B30">
              <w:rPr>
                <w:sz w:val="16"/>
                <w:szCs w:val="16"/>
                <w:lang w:val="fr-FR"/>
              </w:rPr>
              <w:t xml:space="preserve"> </w:t>
            </w:r>
            <w:r w:rsidRPr="00694B30">
              <w:rPr>
                <w:sz w:val="16"/>
                <w:szCs w:val="16"/>
                <w:lang w:val="fr-FR"/>
              </w:rPr>
              <w:t>de</w:t>
            </w:r>
            <w:r w:rsidR="008A4F90" w:rsidRPr="00694B30">
              <w:rPr>
                <w:sz w:val="16"/>
                <w:szCs w:val="16"/>
                <w:lang w:val="fr-FR"/>
              </w:rPr>
              <w:t xml:space="preserve"> </w:t>
            </w:r>
            <w:r w:rsidRPr="00694B30">
              <w:rPr>
                <w:sz w:val="16"/>
                <w:szCs w:val="16"/>
                <w:lang w:val="fr-FR"/>
              </w:rPr>
              <w:t>filaments synthétiques, simples, torsion</w:t>
            </w:r>
            <w:r w:rsidR="00FC1444" w:rsidRPr="00694B30">
              <w:rPr>
                <w:sz w:val="16"/>
                <w:szCs w:val="16"/>
                <w:lang w:val="fr-FR"/>
              </w:rPr>
              <w:t>&gt;</w:t>
            </w:r>
            <w:r w:rsidRPr="00694B30">
              <w:rPr>
                <w:sz w:val="16"/>
                <w:szCs w:val="16"/>
                <w:lang w:val="fr-FR"/>
              </w:rPr>
              <w:t>50</w:t>
            </w:r>
            <w:r w:rsidR="0026652A" w:rsidRPr="00694B30">
              <w:rPr>
                <w:sz w:val="16"/>
                <w:szCs w:val="16"/>
                <w:lang w:val="fr-FR"/>
              </w:rPr>
              <w:t xml:space="preserve"> </w:t>
            </w:r>
            <w:r w:rsidRPr="00694B30">
              <w:rPr>
                <w:sz w:val="16"/>
                <w:szCs w:val="16"/>
                <w:lang w:val="fr-FR"/>
              </w:rPr>
              <w:t>tours/mètre, nda</w:t>
            </w:r>
            <w:r w:rsidR="00AC15CE" w:rsidRPr="00694B30">
              <w:rPr>
                <w:sz w:val="16"/>
                <w:szCs w:val="16"/>
                <w:lang w:val="fr-FR"/>
              </w:rPr>
              <w:t>,</w:t>
            </w:r>
            <w:r w:rsidRPr="00694B30">
              <w:rPr>
                <w:sz w:val="16"/>
                <w:szCs w:val="16"/>
                <w:lang w:val="fr-FR"/>
              </w:rPr>
              <w:t xml:space="preserve"> non conditi</w:t>
            </w:r>
            <w:r w:rsidR="008A4F90" w:rsidRPr="00694B30">
              <w:rPr>
                <w:sz w:val="16"/>
                <w:szCs w:val="16"/>
                <w:lang w:val="fr-FR"/>
              </w:rPr>
              <w:t>o</w:t>
            </w:r>
            <w:r w:rsidRPr="00694B30">
              <w:rPr>
                <w:sz w:val="16"/>
                <w:szCs w:val="16"/>
                <w:lang w:val="fr-FR"/>
              </w:rPr>
              <w:t>nnés pour la vente au détail</w:t>
            </w:r>
          </w:p>
          <w:p w14:paraId="1A385C7D" w14:textId="77777777" w:rsidR="005874FB" w:rsidRPr="00694B30" w:rsidRDefault="00D8558B" w:rsidP="00AB2BA3">
            <w:pPr>
              <w:jc w:val="left"/>
              <w:rPr>
                <w:sz w:val="16"/>
                <w:szCs w:val="16"/>
                <w:lang w:val="fr-FR"/>
              </w:rPr>
            </w:pPr>
            <w:r w:rsidRPr="00694B30">
              <w:rPr>
                <w:sz w:val="16"/>
                <w:szCs w:val="16"/>
                <w:lang w:val="fr-FR"/>
              </w:rPr>
              <w:t>Fils de nylon/d'autres polyamides, retors, nda, non conditionnés pour la vente au détail</w:t>
            </w:r>
          </w:p>
          <w:p w14:paraId="34CA0B43" w14:textId="7F40D7A9" w:rsidR="00D8558B" w:rsidRPr="00694B30" w:rsidRDefault="00D8558B" w:rsidP="00AB2BA3">
            <w:pPr>
              <w:jc w:val="left"/>
              <w:rPr>
                <w:sz w:val="16"/>
                <w:szCs w:val="16"/>
                <w:lang w:val="fr-FR"/>
              </w:rPr>
            </w:pPr>
            <w:r w:rsidRPr="00694B30">
              <w:rPr>
                <w:sz w:val="16"/>
                <w:szCs w:val="16"/>
                <w:lang w:val="fr-FR"/>
              </w:rPr>
              <w:t>Fils de polyester, retors, nda, non conditionnés pour la vente au détail</w:t>
            </w:r>
          </w:p>
          <w:p w14:paraId="7CBD4142" w14:textId="77777777" w:rsidR="005874FB" w:rsidRPr="00694B30" w:rsidRDefault="00D8558B" w:rsidP="00AB2BA3">
            <w:pPr>
              <w:jc w:val="left"/>
              <w:rPr>
                <w:sz w:val="16"/>
                <w:szCs w:val="16"/>
                <w:lang w:val="fr-FR"/>
              </w:rPr>
            </w:pPr>
            <w:r w:rsidRPr="00694B30">
              <w:rPr>
                <w:sz w:val="16"/>
                <w:szCs w:val="16"/>
                <w:lang w:val="fr-FR"/>
              </w:rPr>
              <w:t>Fils de filaments synthétiques, retors, nda, non conditionnés pour la vente au détail</w:t>
            </w:r>
          </w:p>
          <w:p w14:paraId="461EC9A1" w14:textId="037D73EC" w:rsidR="00D8558B" w:rsidRPr="00694B30" w:rsidRDefault="00D8558B" w:rsidP="00AB2BA3">
            <w:pPr>
              <w:jc w:val="left"/>
              <w:rPr>
                <w:sz w:val="16"/>
                <w:szCs w:val="16"/>
                <w:lang w:val="fr-FR"/>
              </w:rPr>
            </w:pPr>
            <w:r w:rsidRPr="00694B30">
              <w:rPr>
                <w:sz w:val="16"/>
                <w:szCs w:val="16"/>
                <w:lang w:val="fr-FR"/>
              </w:rPr>
              <w:t>Fils à haute ténacité de rayonne viscose (autres que fils à coudre), non conditionnés pour la vente au détail</w:t>
            </w:r>
          </w:p>
          <w:p w14:paraId="2A40118B" w14:textId="58D761D7" w:rsidR="005874FB" w:rsidRPr="00694B30" w:rsidRDefault="00D8558B" w:rsidP="00AB2BA3">
            <w:pPr>
              <w:jc w:val="left"/>
              <w:rPr>
                <w:sz w:val="16"/>
                <w:szCs w:val="16"/>
                <w:lang w:val="fr-FR"/>
              </w:rPr>
            </w:pPr>
            <w:r w:rsidRPr="00694B30">
              <w:rPr>
                <w:sz w:val="16"/>
                <w:szCs w:val="16"/>
                <w:lang w:val="fr-FR"/>
              </w:rPr>
              <w:t>Fils texturés de filaments artificiels, nda</w:t>
            </w:r>
            <w:r w:rsidR="00AC15CE" w:rsidRPr="00694B30">
              <w:rPr>
                <w:sz w:val="16"/>
                <w:szCs w:val="16"/>
                <w:lang w:val="fr-FR"/>
              </w:rPr>
              <w:t>,</w:t>
            </w:r>
            <w:r w:rsidRPr="00694B30">
              <w:rPr>
                <w:sz w:val="16"/>
                <w:szCs w:val="16"/>
                <w:lang w:val="fr-FR"/>
              </w:rPr>
              <w:t xml:space="preserve"> non conditionnés pour la vente au détail</w:t>
            </w:r>
          </w:p>
          <w:p w14:paraId="70B077B4" w14:textId="1B586E01" w:rsidR="005874FB" w:rsidRPr="00694B30" w:rsidRDefault="00D8558B" w:rsidP="00AB2BA3">
            <w:pPr>
              <w:jc w:val="left"/>
              <w:rPr>
                <w:sz w:val="16"/>
                <w:szCs w:val="16"/>
                <w:lang w:val="fr-FR"/>
              </w:rPr>
            </w:pPr>
            <w:r w:rsidRPr="00694B30">
              <w:rPr>
                <w:sz w:val="16"/>
                <w:szCs w:val="16"/>
                <w:lang w:val="fr-FR"/>
              </w:rPr>
              <w:t>Fils de rayonne viscose, simples, sans torsion, nda</w:t>
            </w:r>
            <w:r w:rsidR="00AC15CE" w:rsidRPr="00694B30">
              <w:rPr>
                <w:sz w:val="16"/>
                <w:szCs w:val="16"/>
                <w:lang w:val="fr-FR"/>
              </w:rPr>
              <w:t>,</w:t>
            </w:r>
            <w:r w:rsidRPr="00694B30">
              <w:rPr>
                <w:sz w:val="16"/>
                <w:szCs w:val="16"/>
                <w:lang w:val="fr-FR"/>
              </w:rPr>
              <w:t xml:space="preserve"> </w:t>
            </w:r>
            <w:r w:rsidR="0026652A" w:rsidRPr="00694B30">
              <w:rPr>
                <w:sz w:val="16"/>
                <w:szCs w:val="16"/>
                <w:lang w:val="fr-FR"/>
              </w:rPr>
              <w:t>non cond</w:t>
            </w:r>
            <w:r w:rsidR="00A2070B">
              <w:rPr>
                <w:sz w:val="16"/>
                <w:szCs w:val="16"/>
                <w:lang w:val="fr-FR"/>
              </w:rPr>
              <w:t xml:space="preserve">. </w:t>
            </w:r>
            <w:r w:rsidRPr="00694B30">
              <w:rPr>
                <w:sz w:val="16"/>
                <w:szCs w:val="16"/>
                <w:lang w:val="fr-FR"/>
              </w:rPr>
              <w:t>pour la vente au détail</w:t>
            </w:r>
          </w:p>
          <w:p w14:paraId="2629F97C" w14:textId="1B4B57B9" w:rsidR="00D8558B" w:rsidRPr="00694B30" w:rsidRDefault="00D8558B" w:rsidP="00AB2BA3">
            <w:pPr>
              <w:jc w:val="left"/>
              <w:rPr>
                <w:sz w:val="16"/>
                <w:szCs w:val="16"/>
                <w:lang w:val="fr-FR"/>
              </w:rPr>
            </w:pPr>
            <w:r w:rsidRPr="00694B30">
              <w:rPr>
                <w:sz w:val="16"/>
                <w:szCs w:val="16"/>
                <w:lang w:val="fr-FR"/>
              </w:rPr>
              <w:t xml:space="preserve">Fils de rayonne viscose, simples, torsion </w:t>
            </w:r>
            <w:r w:rsidR="00FC1444" w:rsidRPr="00694B30">
              <w:rPr>
                <w:sz w:val="16"/>
                <w:szCs w:val="16"/>
                <w:lang w:val="fr-FR"/>
              </w:rPr>
              <w:t>&gt;</w:t>
            </w:r>
            <w:r w:rsidRPr="00694B30">
              <w:rPr>
                <w:sz w:val="16"/>
                <w:szCs w:val="16"/>
                <w:lang w:val="fr-FR"/>
              </w:rPr>
              <w:t>120 tours/mètre, nda, non conditionnés pour la vente au détail</w:t>
            </w:r>
          </w:p>
          <w:p w14:paraId="1FB9BA66" w14:textId="77777777" w:rsidR="005874FB" w:rsidRPr="00694B30" w:rsidRDefault="00D8558B" w:rsidP="00AB2BA3">
            <w:pPr>
              <w:jc w:val="left"/>
              <w:rPr>
                <w:sz w:val="16"/>
                <w:szCs w:val="16"/>
                <w:lang w:val="fr-FR"/>
              </w:rPr>
            </w:pPr>
            <w:r w:rsidRPr="00694B30">
              <w:rPr>
                <w:sz w:val="16"/>
                <w:szCs w:val="16"/>
                <w:lang w:val="fr-FR"/>
              </w:rPr>
              <w:t>Fils d'acétate de cellulose, simples, nda, non conditionnés pour la vente au détail</w:t>
            </w:r>
          </w:p>
          <w:p w14:paraId="2920C38A" w14:textId="77777777" w:rsidR="005874FB" w:rsidRPr="00694B30" w:rsidRDefault="00D8558B" w:rsidP="00AB2BA3">
            <w:pPr>
              <w:jc w:val="left"/>
              <w:rPr>
                <w:sz w:val="16"/>
                <w:szCs w:val="16"/>
                <w:lang w:val="fr-FR"/>
              </w:rPr>
            </w:pPr>
            <w:r w:rsidRPr="00694B30">
              <w:rPr>
                <w:sz w:val="16"/>
                <w:szCs w:val="16"/>
                <w:lang w:val="fr-FR"/>
              </w:rPr>
              <w:t>Fils de filaments artificiels, simples, nda, non conditionnés pour la vente au détail</w:t>
            </w:r>
          </w:p>
          <w:p w14:paraId="3354D547" w14:textId="68FA5501" w:rsidR="00D8558B" w:rsidRPr="00694B30" w:rsidRDefault="00D8558B" w:rsidP="00AB2BA3">
            <w:pPr>
              <w:jc w:val="left"/>
              <w:rPr>
                <w:sz w:val="16"/>
                <w:szCs w:val="16"/>
                <w:lang w:val="fr-FR"/>
              </w:rPr>
            </w:pPr>
            <w:r w:rsidRPr="00694B30">
              <w:rPr>
                <w:sz w:val="16"/>
                <w:szCs w:val="16"/>
                <w:lang w:val="fr-FR"/>
              </w:rPr>
              <w:t>Fils de rayonne viscose, retors, nda, non conditionnés pour la vente au détail</w:t>
            </w:r>
          </w:p>
          <w:p w14:paraId="39D8F37F" w14:textId="77777777" w:rsidR="005874FB" w:rsidRPr="00694B30" w:rsidRDefault="00D8558B" w:rsidP="00AB2BA3">
            <w:pPr>
              <w:jc w:val="left"/>
              <w:rPr>
                <w:sz w:val="16"/>
                <w:szCs w:val="16"/>
                <w:lang w:val="fr-FR"/>
              </w:rPr>
            </w:pPr>
            <w:r w:rsidRPr="00694B30">
              <w:rPr>
                <w:sz w:val="16"/>
                <w:szCs w:val="16"/>
                <w:lang w:val="fr-FR"/>
              </w:rPr>
              <w:t>Fils d'acétate de cellulose, retors, nda, non conditionnés pour la vente au détail</w:t>
            </w:r>
          </w:p>
          <w:p w14:paraId="1823F810" w14:textId="77777777" w:rsidR="005874FB" w:rsidRPr="00694B30" w:rsidRDefault="00D8558B" w:rsidP="00AB2BA3">
            <w:pPr>
              <w:jc w:val="left"/>
              <w:rPr>
                <w:sz w:val="16"/>
                <w:szCs w:val="16"/>
                <w:lang w:val="fr-FR"/>
              </w:rPr>
            </w:pPr>
            <w:r w:rsidRPr="00694B30">
              <w:rPr>
                <w:sz w:val="16"/>
                <w:szCs w:val="16"/>
                <w:lang w:val="fr-FR"/>
              </w:rPr>
              <w:t>Fils de filaments artificiels, retors, nda, non conditionnés pour la vente au détail</w:t>
            </w:r>
          </w:p>
          <w:p w14:paraId="5886C65B" w14:textId="2A80D277" w:rsidR="00D8558B" w:rsidRPr="00694B30" w:rsidRDefault="00D8558B" w:rsidP="00AB2BA3">
            <w:pPr>
              <w:jc w:val="left"/>
              <w:rPr>
                <w:sz w:val="16"/>
                <w:szCs w:val="16"/>
                <w:lang w:val="fr-FR"/>
              </w:rPr>
            </w:pPr>
            <w:r w:rsidRPr="00694B30">
              <w:rPr>
                <w:sz w:val="16"/>
                <w:szCs w:val="16"/>
                <w:lang w:val="fr-FR"/>
              </w:rPr>
              <w:t xml:space="preserve">Monofilaments synth., </w:t>
            </w:r>
            <w:r w:rsidR="001B5145" w:rsidRPr="00694B30">
              <w:rPr>
                <w:sz w:val="16"/>
                <w:szCs w:val="16"/>
                <w:lang w:val="fr-FR"/>
              </w:rPr>
              <w:t>&gt;/=</w:t>
            </w:r>
            <w:r w:rsidRPr="00694B30">
              <w:rPr>
                <w:sz w:val="16"/>
                <w:szCs w:val="16"/>
                <w:lang w:val="fr-FR"/>
              </w:rPr>
              <w:t xml:space="preserve">67 dtex, dont la dim. de coupe transversale </w:t>
            </w:r>
            <w:r w:rsidR="00652F71" w:rsidRPr="00694B30">
              <w:rPr>
                <w:sz w:val="16"/>
                <w:szCs w:val="16"/>
                <w:lang w:val="fr-FR"/>
              </w:rPr>
              <w:t>n'</w:t>
            </w:r>
            <w:r w:rsidRPr="00694B30">
              <w:rPr>
                <w:sz w:val="16"/>
                <w:szCs w:val="16"/>
                <w:lang w:val="fr-FR"/>
              </w:rPr>
              <w:t>excède pas 1 mm</w:t>
            </w:r>
          </w:p>
          <w:p w14:paraId="407A840A" w14:textId="77777777" w:rsidR="00652F71" w:rsidRPr="00694B30" w:rsidRDefault="00D8558B" w:rsidP="00AB2BA3">
            <w:pPr>
              <w:jc w:val="left"/>
              <w:rPr>
                <w:sz w:val="16"/>
                <w:szCs w:val="16"/>
                <w:lang w:val="fr-FR"/>
              </w:rPr>
            </w:pPr>
            <w:r w:rsidRPr="00694B30">
              <w:rPr>
                <w:sz w:val="16"/>
                <w:szCs w:val="16"/>
                <w:lang w:val="fr-FR"/>
              </w:rPr>
              <w:t xml:space="preserve">Lames et formes similaires, en matières text. synth., dont la largeur </w:t>
            </w:r>
            <w:r w:rsidR="00652F71" w:rsidRPr="00694B30">
              <w:rPr>
                <w:sz w:val="16"/>
                <w:szCs w:val="16"/>
                <w:lang w:val="fr-FR"/>
              </w:rPr>
              <w:t>n'</w:t>
            </w:r>
            <w:r w:rsidRPr="00694B30">
              <w:rPr>
                <w:sz w:val="16"/>
                <w:szCs w:val="16"/>
                <w:lang w:val="fr-FR"/>
              </w:rPr>
              <w:t>excède pas 5 mm</w:t>
            </w:r>
          </w:p>
          <w:p w14:paraId="4574686D" w14:textId="2B16D841" w:rsidR="00D8558B" w:rsidRPr="00694B30" w:rsidRDefault="00D8558B" w:rsidP="00AB2BA3">
            <w:pPr>
              <w:jc w:val="left"/>
              <w:rPr>
                <w:sz w:val="16"/>
                <w:szCs w:val="16"/>
                <w:lang w:val="fr-FR"/>
              </w:rPr>
            </w:pPr>
            <w:r w:rsidRPr="00694B30">
              <w:rPr>
                <w:sz w:val="16"/>
                <w:szCs w:val="16"/>
                <w:lang w:val="fr-FR"/>
              </w:rPr>
              <w:t>Monofilaments</w:t>
            </w:r>
            <w:r w:rsidR="008E10D7" w:rsidRPr="00694B30">
              <w:rPr>
                <w:sz w:val="16"/>
                <w:szCs w:val="16"/>
                <w:lang w:val="fr-FR"/>
              </w:rPr>
              <w:t xml:space="preserve"> </w:t>
            </w:r>
            <w:r w:rsidRPr="00694B30">
              <w:rPr>
                <w:sz w:val="16"/>
                <w:szCs w:val="16"/>
                <w:lang w:val="fr-FR"/>
              </w:rPr>
              <w:t>art.,</w:t>
            </w:r>
            <w:r w:rsidR="008E10D7" w:rsidRPr="00694B30">
              <w:rPr>
                <w:sz w:val="16"/>
                <w:szCs w:val="16"/>
                <w:lang w:val="fr-FR"/>
              </w:rPr>
              <w:t xml:space="preserve"> </w:t>
            </w:r>
            <w:r w:rsidR="001B5145" w:rsidRPr="00694B30">
              <w:rPr>
                <w:sz w:val="16"/>
                <w:szCs w:val="16"/>
                <w:lang w:val="fr-FR"/>
              </w:rPr>
              <w:t>&gt;/=</w:t>
            </w:r>
            <w:r w:rsidRPr="00694B30">
              <w:rPr>
                <w:sz w:val="16"/>
                <w:szCs w:val="16"/>
                <w:lang w:val="fr-FR"/>
              </w:rPr>
              <w:t>67 dtex, dont la dim. de coupe transversale n'excède pas</w:t>
            </w:r>
            <w:r w:rsidR="008E10D7" w:rsidRPr="00694B30">
              <w:rPr>
                <w:sz w:val="16"/>
                <w:szCs w:val="16"/>
                <w:lang w:val="fr-FR"/>
              </w:rPr>
              <w:t xml:space="preserve"> </w:t>
            </w:r>
            <w:r w:rsidRPr="00694B30">
              <w:rPr>
                <w:sz w:val="16"/>
                <w:szCs w:val="16"/>
                <w:lang w:val="fr-FR"/>
              </w:rPr>
              <w:t>1 mm;</w:t>
            </w:r>
            <w:r w:rsidR="008E10D7" w:rsidRPr="00694B30">
              <w:rPr>
                <w:sz w:val="16"/>
                <w:szCs w:val="16"/>
                <w:lang w:val="fr-FR"/>
              </w:rPr>
              <w:t xml:space="preserve"> </w:t>
            </w:r>
            <w:r w:rsidRPr="00694B30">
              <w:rPr>
                <w:sz w:val="16"/>
                <w:szCs w:val="16"/>
                <w:lang w:val="fr-FR"/>
              </w:rPr>
              <w:t xml:space="preserve">lames en matières text. art. dont la largeur </w:t>
            </w:r>
            <w:r w:rsidR="00652F71" w:rsidRPr="00694B30">
              <w:rPr>
                <w:sz w:val="16"/>
                <w:szCs w:val="16"/>
                <w:lang w:val="fr-FR"/>
              </w:rPr>
              <w:t>n'</w:t>
            </w:r>
            <w:r w:rsidRPr="00694B30">
              <w:rPr>
                <w:sz w:val="16"/>
                <w:szCs w:val="16"/>
                <w:lang w:val="fr-FR"/>
              </w:rPr>
              <w:t>excède pas 5 mm</w:t>
            </w:r>
          </w:p>
          <w:p w14:paraId="1ACCF925" w14:textId="1D7AF024" w:rsidR="005874FB" w:rsidRPr="00694B30" w:rsidRDefault="00D8558B" w:rsidP="00AB2BA3">
            <w:pPr>
              <w:jc w:val="left"/>
              <w:rPr>
                <w:sz w:val="16"/>
                <w:szCs w:val="16"/>
                <w:lang w:val="fr-FR"/>
              </w:rPr>
            </w:pPr>
            <w:r w:rsidRPr="00694B30">
              <w:rPr>
                <w:sz w:val="16"/>
                <w:szCs w:val="16"/>
                <w:lang w:val="fr-FR"/>
              </w:rPr>
              <w:t xml:space="preserve">Fils de filaments synthétiques (autres que fils à coudre), </w:t>
            </w:r>
            <w:r w:rsidR="00652F71" w:rsidRPr="00694B30">
              <w:rPr>
                <w:sz w:val="16"/>
                <w:szCs w:val="16"/>
                <w:lang w:val="fr-FR"/>
              </w:rPr>
              <w:t>cond</w:t>
            </w:r>
            <w:r w:rsidR="00A2070B">
              <w:rPr>
                <w:sz w:val="16"/>
                <w:szCs w:val="16"/>
                <w:lang w:val="fr-FR"/>
              </w:rPr>
              <w:t xml:space="preserve">. </w:t>
            </w:r>
            <w:r w:rsidRPr="00694B30">
              <w:rPr>
                <w:sz w:val="16"/>
                <w:szCs w:val="16"/>
                <w:lang w:val="fr-FR"/>
              </w:rPr>
              <w:t>pour la vente au détail</w:t>
            </w:r>
          </w:p>
          <w:p w14:paraId="3CFEB2C9" w14:textId="7CE6FAF7" w:rsidR="005874FB" w:rsidRPr="00694B30" w:rsidRDefault="00D8558B" w:rsidP="00AB2BA3">
            <w:pPr>
              <w:jc w:val="left"/>
              <w:rPr>
                <w:sz w:val="16"/>
                <w:szCs w:val="16"/>
                <w:lang w:val="fr-FR"/>
              </w:rPr>
            </w:pPr>
            <w:r w:rsidRPr="00694B30">
              <w:rPr>
                <w:sz w:val="16"/>
                <w:szCs w:val="16"/>
                <w:lang w:val="fr-FR"/>
              </w:rPr>
              <w:t>Fils de filaments art. (autres que fils à coudre), conditionnés pour la vente au détail</w:t>
            </w:r>
          </w:p>
          <w:p w14:paraId="3484AF27" w14:textId="77777777" w:rsidR="005874FB" w:rsidRPr="00694B30" w:rsidRDefault="00D8558B" w:rsidP="00AB2BA3">
            <w:pPr>
              <w:jc w:val="left"/>
              <w:rPr>
                <w:sz w:val="16"/>
                <w:szCs w:val="16"/>
                <w:lang w:val="fr-FR"/>
              </w:rPr>
            </w:pPr>
            <w:r w:rsidRPr="00694B30">
              <w:rPr>
                <w:sz w:val="16"/>
                <w:szCs w:val="16"/>
                <w:lang w:val="fr-FR"/>
              </w:rPr>
              <w:t>Tissus de fils à haute ténacité de nylon, d'autres polyamides ou de polyesters</w:t>
            </w:r>
          </w:p>
          <w:p w14:paraId="1DD6EF7F" w14:textId="614031C0" w:rsidR="00D8558B" w:rsidRPr="00694B30" w:rsidRDefault="00D8558B" w:rsidP="00AB2BA3">
            <w:pPr>
              <w:jc w:val="left"/>
              <w:rPr>
                <w:sz w:val="16"/>
                <w:szCs w:val="16"/>
                <w:lang w:val="fr-FR"/>
              </w:rPr>
            </w:pPr>
            <w:r w:rsidRPr="00694B30">
              <w:rPr>
                <w:sz w:val="16"/>
                <w:szCs w:val="16"/>
                <w:lang w:val="fr-FR"/>
              </w:rPr>
              <w:t>Tissus de lames ou formes similaires en matières textiles synthétiques</w:t>
            </w:r>
          </w:p>
          <w:p w14:paraId="59AEA311" w14:textId="77777777" w:rsidR="00D8558B" w:rsidRPr="00694B30" w:rsidRDefault="00D8558B" w:rsidP="00AB2BA3">
            <w:pPr>
              <w:jc w:val="left"/>
              <w:rPr>
                <w:sz w:val="16"/>
                <w:szCs w:val="16"/>
                <w:lang w:val="fr-FR"/>
              </w:rPr>
            </w:pPr>
            <w:r w:rsidRPr="00694B30">
              <w:rPr>
                <w:sz w:val="16"/>
                <w:szCs w:val="16"/>
                <w:lang w:val="fr-FR"/>
              </w:rPr>
              <w:t>Tissus visés à la note 9, section XI (nappes de fils syn. parallélisés)</w:t>
            </w:r>
          </w:p>
          <w:p w14:paraId="1B61A088" w14:textId="05A5ECE5" w:rsidR="005874FB" w:rsidRPr="00694B30" w:rsidRDefault="00D8558B" w:rsidP="00AB2BA3">
            <w:pPr>
              <w:jc w:val="left"/>
              <w:rPr>
                <w:sz w:val="16"/>
                <w:szCs w:val="16"/>
                <w:lang w:val="fr-FR"/>
              </w:rPr>
            </w:pPr>
            <w:r w:rsidRPr="00694B30">
              <w:rPr>
                <w:sz w:val="16"/>
                <w:szCs w:val="16"/>
                <w:lang w:val="fr-FR"/>
              </w:rPr>
              <w:t xml:space="preserve">Tissus de fils de nylon/d'autres polyamides, </w:t>
            </w:r>
            <w:r w:rsidR="001B5145" w:rsidRPr="00694B30">
              <w:rPr>
                <w:sz w:val="16"/>
                <w:szCs w:val="16"/>
                <w:lang w:val="fr-FR"/>
              </w:rPr>
              <w:t>&gt;/=</w:t>
            </w:r>
            <w:r w:rsidRPr="00694B30">
              <w:rPr>
                <w:sz w:val="16"/>
                <w:szCs w:val="16"/>
                <w:lang w:val="fr-FR"/>
              </w:rPr>
              <w:t>85%</w:t>
            </w:r>
            <w:r w:rsidR="00AC15CE" w:rsidRPr="00694B30">
              <w:rPr>
                <w:sz w:val="16"/>
                <w:szCs w:val="16"/>
                <w:lang w:val="fr-FR"/>
              </w:rPr>
              <w:t>,</w:t>
            </w:r>
            <w:r w:rsidRPr="00694B30">
              <w:rPr>
                <w:sz w:val="16"/>
                <w:szCs w:val="16"/>
                <w:lang w:val="fr-FR"/>
              </w:rPr>
              <w:t xml:space="preserve"> écrus/blanchis, nda</w:t>
            </w:r>
          </w:p>
          <w:p w14:paraId="1BB2AB67" w14:textId="497DAE02" w:rsidR="00D8558B" w:rsidRPr="00694B30" w:rsidRDefault="00D8558B" w:rsidP="00AB2BA3">
            <w:pPr>
              <w:jc w:val="left"/>
              <w:rPr>
                <w:sz w:val="16"/>
                <w:szCs w:val="16"/>
                <w:lang w:val="fr-FR"/>
              </w:rPr>
            </w:pPr>
            <w:r w:rsidRPr="00694B30">
              <w:rPr>
                <w:sz w:val="16"/>
                <w:szCs w:val="16"/>
                <w:lang w:val="fr-FR"/>
              </w:rPr>
              <w:t xml:space="preserve">Tissus de fils de nylon/d'autres polyamides, </w:t>
            </w:r>
            <w:r w:rsidR="001B5145" w:rsidRPr="00694B30">
              <w:rPr>
                <w:sz w:val="16"/>
                <w:szCs w:val="16"/>
                <w:lang w:val="fr-FR"/>
              </w:rPr>
              <w:t>&gt;/=</w:t>
            </w:r>
            <w:r w:rsidRPr="00694B30">
              <w:rPr>
                <w:sz w:val="16"/>
                <w:szCs w:val="16"/>
                <w:lang w:val="fr-FR"/>
              </w:rPr>
              <w:t>85</w:t>
            </w:r>
            <w:r w:rsidR="00652F71" w:rsidRPr="00694B30">
              <w:rPr>
                <w:sz w:val="16"/>
                <w:szCs w:val="16"/>
                <w:lang w:val="fr-FR"/>
              </w:rPr>
              <w:t>%</w:t>
            </w:r>
            <w:r w:rsidRPr="00694B30">
              <w:rPr>
                <w:sz w:val="16"/>
                <w:szCs w:val="16"/>
                <w:lang w:val="fr-FR"/>
              </w:rPr>
              <w:t>, teints, nda</w:t>
            </w:r>
          </w:p>
          <w:p w14:paraId="30665B4C" w14:textId="758971FE" w:rsidR="00D8558B" w:rsidRPr="00694B30" w:rsidRDefault="00D8558B" w:rsidP="00AB2BA3">
            <w:pPr>
              <w:jc w:val="left"/>
              <w:rPr>
                <w:sz w:val="16"/>
                <w:szCs w:val="16"/>
                <w:lang w:val="fr-FR"/>
              </w:rPr>
            </w:pPr>
            <w:r w:rsidRPr="00694B30">
              <w:rPr>
                <w:sz w:val="16"/>
                <w:szCs w:val="16"/>
                <w:lang w:val="fr-FR"/>
              </w:rPr>
              <w:t xml:space="preserve">Tissus de fils de nylon/d'autres polyamides, </w:t>
            </w:r>
            <w:r w:rsidR="001B5145" w:rsidRPr="00694B30">
              <w:rPr>
                <w:sz w:val="16"/>
                <w:szCs w:val="16"/>
                <w:lang w:val="fr-FR"/>
              </w:rPr>
              <w:t>&gt;/=</w:t>
            </w:r>
            <w:r w:rsidRPr="00694B30">
              <w:rPr>
                <w:sz w:val="16"/>
                <w:szCs w:val="16"/>
                <w:lang w:val="fr-FR"/>
              </w:rPr>
              <w:t>85%</w:t>
            </w:r>
            <w:r w:rsidR="00AC15CE" w:rsidRPr="00694B30">
              <w:rPr>
                <w:sz w:val="16"/>
                <w:szCs w:val="16"/>
                <w:lang w:val="fr-FR"/>
              </w:rPr>
              <w:t>,</w:t>
            </w:r>
            <w:r w:rsidRPr="00694B30">
              <w:rPr>
                <w:sz w:val="16"/>
                <w:szCs w:val="16"/>
                <w:lang w:val="fr-FR"/>
              </w:rPr>
              <w:t xml:space="preserve"> fils de diverses couleurs, nda</w:t>
            </w:r>
          </w:p>
          <w:p w14:paraId="61C93405" w14:textId="34E7135D" w:rsidR="00D8558B" w:rsidRPr="00694B30" w:rsidRDefault="00D8558B" w:rsidP="00AB2BA3">
            <w:pPr>
              <w:jc w:val="left"/>
              <w:rPr>
                <w:sz w:val="16"/>
                <w:szCs w:val="16"/>
                <w:lang w:val="fr-FR"/>
              </w:rPr>
            </w:pPr>
            <w:r w:rsidRPr="00694B30">
              <w:rPr>
                <w:sz w:val="16"/>
                <w:szCs w:val="16"/>
                <w:lang w:val="fr-FR"/>
              </w:rPr>
              <w:t xml:space="preserve">Tissus de fils de nylon/d'autres polyamides, </w:t>
            </w:r>
            <w:r w:rsidR="001B5145" w:rsidRPr="00694B30">
              <w:rPr>
                <w:sz w:val="16"/>
                <w:szCs w:val="16"/>
                <w:lang w:val="fr-FR"/>
              </w:rPr>
              <w:t>&gt;/=</w:t>
            </w:r>
            <w:r w:rsidRPr="00694B30">
              <w:rPr>
                <w:sz w:val="16"/>
                <w:szCs w:val="16"/>
                <w:lang w:val="fr-FR"/>
              </w:rPr>
              <w:t>85%, imprimés, nda</w:t>
            </w:r>
          </w:p>
          <w:p w14:paraId="65A26323" w14:textId="1FDE9474" w:rsidR="00365B64" w:rsidRPr="00694B30" w:rsidRDefault="00365B64" w:rsidP="00AB2BA3">
            <w:pPr>
              <w:jc w:val="left"/>
              <w:rPr>
                <w:sz w:val="16"/>
                <w:szCs w:val="16"/>
                <w:lang w:val="fr-FR"/>
              </w:rPr>
            </w:pPr>
            <w:r w:rsidRPr="00694B30">
              <w:rPr>
                <w:sz w:val="16"/>
                <w:szCs w:val="16"/>
                <w:lang w:val="fr-FR"/>
              </w:rPr>
              <w:t>Tissus de fils de polyester texturés, &gt;/</w:t>
            </w:r>
            <w:r w:rsidR="001B5145" w:rsidRPr="00694B30">
              <w:rPr>
                <w:sz w:val="16"/>
                <w:szCs w:val="16"/>
                <w:lang w:val="fr-FR"/>
              </w:rPr>
              <w:t>=</w:t>
            </w:r>
            <w:r w:rsidRPr="00694B30">
              <w:rPr>
                <w:sz w:val="16"/>
                <w:szCs w:val="16"/>
                <w:lang w:val="fr-FR"/>
              </w:rPr>
              <w:t>85%, écrus ou blanchis, nda</w:t>
            </w:r>
          </w:p>
          <w:p w14:paraId="184990EA" w14:textId="38F1EC6D" w:rsidR="00365B64" w:rsidRPr="00694B30" w:rsidRDefault="00365B64" w:rsidP="00AB2BA3">
            <w:pPr>
              <w:jc w:val="left"/>
              <w:rPr>
                <w:sz w:val="16"/>
                <w:szCs w:val="16"/>
                <w:lang w:val="fr-FR"/>
              </w:rPr>
            </w:pPr>
            <w:r w:rsidRPr="00694B30">
              <w:rPr>
                <w:sz w:val="16"/>
                <w:szCs w:val="16"/>
                <w:lang w:val="fr-FR"/>
              </w:rPr>
              <w:t xml:space="preserve">Tissus de fils de polyester texturés, </w:t>
            </w:r>
            <w:r w:rsidR="001B5145" w:rsidRPr="00694B30">
              <w:rPr>
                <w:sz w:val="16"/>
                <w:szCs w:val="16"/>
                <w:lang w:val="fr-FR"/>
              </w:rPr>
              <w:t>&gt;/=</w:t>
            </w:r>
            <w:r w:rsidRPr="00694B30">
              <w:rPr>
                <w:sz w:val="16"/>
                <w:szCs w:val="16"/>
                <w:lang w:val="fr-FR"/>
              </w:rPr>
              <w:t>85</w:t>
            </w:r>
            <w:r w:rsidR="00652F71" w:rsidRPr="00694B30">
              <w:rPr>
                <w:sz w:val="16"/>
                <w:szCs w:val="16"/>
                <w:lang w:val="fr-FR"/>
              </w:rPr>
              <w:t>%</w:t>
            </w:r>
            <w:r w:rsidR="00AC15CE" w:rsidRPr="00694B30">
              <w:rPr>
                <w:sz w:val="16"/>
                <w:szCs w:val="16"/>
                <w:lang w:val="fr-FR"/>
              </w:rPr>
              <w:t>,</w:t>
            </w:r>
            <w:r w:rsidRPr="00694B30">
              <w:rPr>
                <w:sz w:val="16"/>
                <w:szCs w:val="16"/>
                <w:lang w:val="fr-FR"/>
              </w:rPr>
              <w:t xml:space="preserve"> teints</w:t>
            </w:r>
            <w:r w:rsidR="00AC15CE" w:rsidRPr="00694B30">
              <w:rPr>
                <w:sz w:val="16"/>
                <w:szCs w:val="16"/>
                <w:lang w:val="fr-FR"/>
              </w:rPr>
              <w:t>,</w:t>
            </w:r>
            <w:r w:rsidRPr="00694B30">
              <w:rPr>
                <w:sz w:val="16"/>
                <w:szCs w:val="16"/>
                <w:lang w:val="fr-FR"/>
              </w:rPr>
              <w:t xml:space="preserve"> nda</w:t>
            </w:r>
          </w:p>
          <w:p w14:paraId="57DAD423" w14:textId="3407D39C" w:rsidR="00365B64" w:rsidRPr="00694B30" w:rsidRDefault="00365B64" w:rsidP="00AB2BA3">
            <w:pPr>
              <w:jc w:val="left"/>
              <w:rPr>
                <w:sz w:val="16"/>
                <w:szCs w:val="16"/>
                <w:lang w:val="fr-FR"/>
              </w:rPr>
            </w:pPr>
            <w:r w:rsidRPr="00694B30">
              <w:rPr>
                <w:sz w:val="16"/>
                <w:szCs w:val="16"/>
                <w:lang w:val="fr-FR"/>
              </w:rPr>
              <w:lastRenderedPageBreak/>
              <w:t xml:space="preserve">Tissus de fils de polyester texturés, </w:t>
            </w:r>
            <w:r w:rsidR="001B5145" w:rsidRPr="00694B30">
              <w:rPr>
                <w:sz w:val="16"/>
                <w:szCs w:val="16"/>
                <w:lang w:val="fr-FR"/>
              </w:rPr>
              <w:t>&gt;/=</w:t>
            </w:r>
            <w:r w:rsidRPr="00694B30">
              <w:rPr>
                <w:sz w:val="16"/>
                <w:szCs w:val="16"/>
                <w:lang w:val="fr-FR"/>
              </w:rPr>
              <w:t>85%</w:t>
            </w:r>
            <w:r w:rsidR="00AC15CE" w:rsidRPr="00694B30">
              <w:rPr>
                <w:sz w:val="16"/>
                <w:szCs w:val="16"/>
                <w:lang w:val="fr-FR"/>
              </w:rPr>
              <w:t>,</w:t>
            </w:r>
            <w:r w:rsidRPr="00694B30">
              <w:rPr>
                <w:sz w:val="16"/>
                <w:szCs w:val="16"/>
                <w:lang w:val="fr-FR"/>
              </w:rPr>
              <w:t xml:space="preserve"> fils de </w:t>
            </w:r>
            <w:r w:rsidR="00652F71" w:rsidRPr="00694B30">
              <w:rPr>
                <w:sz w:val="16"/>
                <w:szCs w:val="16"/>
                <w:lang w:val="fr-FR"/>
              </w:rPr>
              <w:t>diverses</w:t>
            </w:r>
            <w:r w:rsidRPr="00694B30">
              <w:rPr>
                <w:sz w:val="16"/>
                <w:szCs w:val="16"/>
                <w:lang w:val="fr-FR"/>
              </w:rPr>
              <w:t xml:space="preserve"> couleurs, nda</w:t>
            </w:r>
          </w:p>
          <w:p w14:paraId="3479CFB2" w14:textId="2B4DE27D" w:rsidR="00365B64" w:rsidRPr="00694B30" w:rsidRDefault="00365B64" w:rsidP="00AB2BA3">
            <w:pPr>
              <w:jc w:val="left"/>
              <w:rPr>
                <w:sz w:val="16"/>
                <w:szCs w:val="16"/>
                <w:lang w:val="fr-FR"/>
              </w:rPr>
            </w:pPr>
            <w:r w:rsidRPr="00694B30">
              <w:rPr>
                <w:sz w:val="16"/>
                <w:szCs w:val="16"/>
                <w:lang w:val="fr-FR"/>
              </w:rPr>
              <w:t>Tissus de fils de polyester texturés, &gt;/</w:t>
            </w:r>
            <w:r w:rsidR="001B5145" w:rsidRPr="00694B30">
              <w:rPr>
                <w:sz w:val="16"/>
                <w:szCs w:val="16"/>
                <w:lang w:val="fr-FR"/>
              </w:rPr>
              <w:t>=</w:t>
            </w:r>
            <w:r w:rsidRPr="00694B30">
              <w:rPr>
                <w:sz w:val="16"/>
                <w:szCs w:val="16"/>
                <w:lang w:val="fr-FR"/>
              </w:rPr>
              <w:t>85%,</w:t>
            </w:r>
            <w:r w:rsidR="008E10D7" w:rsidRPr="00694B30">
              <w:rPr>
                <w:sz w:val="16"/>
                <w:szCs w:val="16"/>
                <w:lang w:val="fr-FR"/>
              </w:rPr>
              <w:t xml:space="preserve"> </w:t>
            </w:r>
            <w:r w:rsidRPr="00694B30">
              <w:rPr>
                <w:sz w:val="16"/>
                <w:szCs w:val="16"/>
                <w:lang w:val="fr-FR"/>
              </w:rPr>
              <w:t>imprimés, nda</w:t>
            </w:r>
          </w:p>
          <w:p w14:paraId="1B4510B1" w14:textId="65F68E94" w:rsidR="00D8558B" w:rsidRPr="00694B30" w:rsidRDefault="00365B64" w:rsidP="00AB2BA3">
            <w:pPr>
              <w:jc w:val="left"/>
              <w:rPr>
                <w:sz w:val="16"/>
                <w:szCs w:val="16"/>
                <w:lang w:val="fr-FR"/>
              </w:rPr>
            </w:pPr>
            <w:r w:rsidRPr="00694B30">
              <w:rPr>
                <w:sz w:val="16"/>
                <w:szCs w:val="16"/>
                <w:lang w:val="fr-FR"/>
              </w:rPr>
              <w:t xml:space="preserve">Tissus de fils de polyester non texturés, </w:t>
            </w:r>
            <w:r w:rsidR="001B5145" w:rsidRPr="00694B30">
              <w:rPr>
                <w:sz w:val="16"/>
                <w:szCs w:val="16"/>
                <w:lang w:val="fr-FR"/>
              </w:rPr>
              <w:t>&gt;/=</w:t>
            </w:r>
            <w:r w:rsidRPr="00694B30">
              <w:rPr>
                <w:sz w:val="16"/>
                <w:szCs w:val="16"/>
                <w:lang w:val="fr-FR"/>
              </w:rPr>
              <w:t>85%</w:t>
            </w:r>
            <w:r w:rsidR="00AC15CE" w:rsidRPr="00694B30">
              <w:rPr>
                <w:sz w:val="16"/>
                <w:szCs w:val="16"/>
                <w:lang w:val="fr-FR"/>
              </w:rPr>
              <w:t>,</w:t>
            </w:r>
            <w:r w:rsidRPr="00694B30">
              <w:rPr>
                <w:sz w:val="16"/>
                <w:szCs w:val="16"/>
                <w:lang w:val="fr-FR"/>
              </w:rPr>
              <w:t xml:space="preserve"> nda</w:t>
            </w:r>
          </w:p>
          <w:p w14:paraId="25112B89" w14:textId="3EC8B44F" w:rsidR="005874FB" w:rsidRPr="00694B30" w:rsidRDefault="00365B64" w:rsidP="00AB2BA3">
            <w:pPr>
              <w:jc w:val="left"/>
              <w:rPr>
                <w:sz w:val="16"/>
                <w:szCs w:val="16"/>
                <w:lang w:val="fr-FR"/>
              </w:rPr>
            </w:pPr>
            <w:r w:rsidRPr="00694B30">
              <w:rPr>
                <w:sz w:val="16"/>
                <w:szCs w:val="16"/>
                <w:lang w:val="fr-FR"/>
              </w:rPr>
              <w:t xml:space="preserve">Tissus de fils synthétiques, </w:t>
            </w:r>
            <w:r w:rsidR="001B5145" w:rsidRPr="00694B30">
              <w:rPr>
                <w:sz w:val="16"/>
                <w:szCs w:val="16"/>
                <w:lang w:val="fr-FR"/>
              </w:rPr>
              <w:t>&gt;/=</w:t>
            </w:r>
            <w:r w:rsidRPr="00694B30">
              <w:rPr>
                <w:sz w:val="16"/>
                <w:szCs w:val="16"/>
                <w:lang w:val="fr-FR"/>
              </w:rPr>
              <w:t>85%</w:t>
            </w:r>
            <w:r w:rsidR="00AC15CE" w:rsidRPr="00694B30">
              <w:rPr>
                <w:sz w:val="16"/>
                <w:szCs w:val="16"/>
                <w:lang w:val="fr-FR"/>
              </w:rPr>
              <w:t>,</w:t>
            </w:r>
            <w:r w:rsidRPr="00694B30">
              <w:rPr>
                <w:sz w:val="16"/>
                <w:szCs w:val="16"/>
                <w:lang w:val="fr-FR"/>
              </w:rPr>
              <w:t xml:space="preserve"> écrus ou blanchis</w:t>
            </w:r>
            <w:r w:rsidR="00AC15CE" w:rsidRPr="00694B30">
              <w:rPr>
                <w:sz w:val="16"/>
                <w:szCs w:val="16"/>
                <w:lang w:val="fr-FR"/>
              </w:rPr>
              <w:t>,</w:t>
            </w:r>
            <w:r w:rsidRPr="00694B30">
              <w:rPr>
                <w:sz w:val="16"/>
                <w:szCs w:val="16"/>
                <w:lang w:val="fr-FR"/>
              </w:rPr>
              <w:t xml:space="preserve"> nda</w:t>
            </w:r>
          </w:p>
          <w:p w14:paraId="439E2906" w14:textId="34BA0DCC" w:rsidR="00365B64" w:rsidRPr="00694B30" w:rsidRDefault="00365B64" w:rsidP="00AB2BA3">
            <w:pPr>
              <w:jc w:val="left"/>
              <w:rPr>
                <w:sz w:val="16"/>
                <w:szCs w:val="16"/>
                <w:lang w:val="fr-FR"/>
              </w:rPr>
            </w:pPr>
            <w:r w:rsidRPr="00694B30">
              <w:rPr>
                <w:sz w:val="16"/>
                <w:szCs w:val="16"/>
                <w:lang w:val="fr-FR"/>
              </w:rPr>
              <w:t xml:space="preserve">Tissus de fils synthétiques, </w:t>
            </w:r>
            <w:r w:rsidR="001B5145" w:rsidRPr="00694B30">
              <w:rPr>
                <w:sz w:val="16"/>
                <w:szCs w:val="16"/>
                <w:lang w:val="fr-FR"/>
              </w:rPr>
              <w:t>&gt;/=</w:t>
            </w:r>
            <w:r w:rsidRPr="00694B30">
              <w:rPr>
                <w:sz w:val="16"/>
                <w:szCs w:val="16"/>
                <w:lang w:val="fr-FR"/>
              </w:rPr>
              <w:t>85%, teints, nda</w:t>
            </w:r>
          </w:p>
          <w:p w14:paraId="26989D07" w14:textId="60B00F71" w:rsidR="005874FB" w:rsidRPr="00694B30" w:rsidRDefault="00365B64" w:rsidP="00AB2BA3">
            <w:pPr>
              <w:jc w:val="left"/>
              <w:rPr>
                <w:sz w:val="16"/>
                <w:szCs w:val="16"/>
                <w:lang w:val="fr-FR"/>
              </w:rPr>
            </w:pPr>
            <w:r w:rsidRPr="00694B30">
              <w:rPr>
                <w:sz w:val="16"/>
                <w:szCs w:val="16"/>
                <w:lang w:val="fr-FR"/>
              </w:rPr>
              <w:t xml:space="preserve">Tissus de fils synthétiques, </w:t>
            </w:r>
            <w:r w:rsidR="001B5145" w:rsidRPr="00694B30">
              <w:rPr>
                <w:sz w:val="16"/>
                <w:szCs w:val="16"/>
                <w:lang w:val="fr-FR"/>
              </w:rPr>
              <w:t>&gt;/=</w:t>
            </w:r>
            <w:r w:rsidRPr="00694B30">
              <w:rPr>
                <w:sz w:val="16"/>
                <w:szCs w:val="16"/>
                <w:lang w:val="fr-FR"/>
              </w:rPr>
              <w:t>85%</w:t>
            </w:r>
            <w:r w:rsidR="00AC15CE" w:rsidRPr="00694B30">
              <w:rPr>
                <w:sz w:val="16"/>
                <w:szCs w:val="16"/>
                <w:lang w:val="fr-FR"/>
              </w:rPr>
              <w:t>,</w:t>
            </w:r>
            <w:r w:rsidRPr="00694B30">
              <w:rPr>
                <w:sz w:val="16"/>
                <w:szCs w:val="16"/>
                <w:lang w:val="fr-FR"/>
              </w:rPr>
              <w:t xml:space="preserve"> fils de diverses couleurs, nda</w:t>
            </w:r>
          </w:p>
          <w:p w14:paraId="2598930A" w14:textId="5D4D5510" w:rsidR="00365B64" w:rsidRPr="00694B30" w:rsidRDefault="00365B64" w:rsidP="00AB2BA3">
            <w:pPr>
              <w:jc w:val="left"/>
              <w:rPr>
                <w:sz w:val="16"/>
                <w:szCs w:val="16"/>
                <w:lang w:val="fr-FR"/>
              </w:rPr>
            </w:pPr>
            <w:r w:rsidRPr="00694B30">
              <w:rPr>
                <w:sz w:val="16"/>
                <w:szCs w:val="16"/>
                <w:lang w:val="fr-FR"/>
              </w:rPr>
              <w:t xml:space="preserve">Tissus de fils synthétiques, </w:t>
            </w:r>
            <w:r w:rsidR="001B5145" w:rsidRPr="00694B30">
              <w:rPr>
                <w:sz w:val="16"/>
                <w:szCs w:val="16"/>
                <w:lang w:val="fr-FR"/>
              </w:rPr>
              <w:t>&gt;/=</w:t>
            </w:r>
            <w:r w:rsidRPr="00694B30">
              <w:rPr>
                <w:sz w:val="16"/>
                <w:szCs w:val="16"/>
                <w:lang w:val="fr-FR"/>
              </w:rPr>
              <w:t>85%</w:t>
            </w:r>
            <w:r w:rsidR="00AC15CE" w:rsidRPr="00694B30">
              <w:rPr>
                <w:sz w:val="16"/>
                <w:szCs w:val="16"/>
                <w:lang w:val="fr-FR"/>
              </w:rPr>
              <w:t>,</w:t>
            </w:r>
            <w:r w:rsidRPr="00694B30">
              <w:rPr>
                <w:sz w:val="16"/>
                <w:szCs w:val="16"/>
                <w:lang w:val="fr-FR"/>
              </w:rPr>
              <w:t xml:space="preserve"> imprimés, nda</w:t>
            </w:r>
          </w:p>
          <w:p w14:paraId="694DA186" w14:textId="4AB1DD3F" w:rsidR="00365B64" w:rsidRPr="00694B30" w:rsidRDefault="00365B64" w:rsidP="00AB2BA3">
            <w:pPr>
              <w:jc w:val="left"/>
              <w:rPr>
                <w:sz w:val="16"/>
                <w:szCs w:val="16"/>
                <w:lang w:val="fr-FR"/>
              </w:rPr>
            </w:pPr>
            <w:r w:rsidRPr="00694B30">
              <w:rPr>
                <w:sz w:val="16"/>
                <w:szCs w:val="16"/>
                <w:lang w:val="fr-FR"/>
              </w:rPr>
              <w:t>Tissus de fils synthétiques,</w:t>
            </w:r>
            <w:r w:rsidR="008E10D7" w:rsidRPr="00694B30">
              <w:rPr>
                <w:sz w:val="16"/>
                <w:szCs w:val="16"/>
                <w:lang w:val="fr-FR"/>
              </w:rPr>
              <w:t xml:space="preserve"> </w:t>
            </w:r>
            <w:r w:rsidR="00322168" w:rsidRPr="00694B30">
              <w:rPr>
                <w:sz w:val="16"/>
                <w:szCs w:val="16"/>
                <w:lang w:val="fr-FR"/>
              </w:rPr>
              <w:t>&lt;</w:t>
            </w:r>
            <w:r w:rsidRPr="00694B30">
              <w:rPr>
                <w:sz w:val="16"/>
                <w:szCs w:val="16"/>
                <w:lang w:val="fr-FR"/>
              </w:rPr>
              <w:t>85%, mélangés avec du coton, écrus/blanchi</w:t>
            </w:r>
            <w:r w:rsidR="00652F71" w:rsidRPr="00694B30">
              <w:rPr>
                <w:sz w:val="16"/>
                <w:szCs w:val="16"/>
                <w:lang w:val="fr-FR"/>
              </w:rPr>
              <w:t>s</w:t>
            </w:r>
            <w:r w:rsidR="00AC15CE" w:rsidRPr="00694B30">
              <w:rPr>
                <w:sz w:val="16"/>
                <w:szCs w:val="16"/>
                <w:lang w:val="fr-FR"/>
              </w:rPr>
              <w:t>,</w:t>
            </w:r>
            <w:r w:rsidRPr="00694B30">
              <w:rPr>
                <w:sz w:val="16"/>
                <w:szCs w:val="16"/>
                <w:lang w:val="fr-FR"/>
              </w:rPr>
              <w:t xml:space="preserve"> nda</w:t>
            </w:r>
          </w:p>
          <w:p w14:paraId="54758E22" w14:textId="29EDEE9E" w:rsidR="001D5F4F" w:rsidRPr="00694B30" w:rsidRDefault="001D5F4F" w:rsidP="00AB2BA3">
            <w:pPr>
              <w:jc w:val="left"/>
              <w:rPr>
                <w:sz w:val="16"/>
                <w:szCs w:val="16"/>
                <w:lang w:val="fr-FR"/>
              </w:rPr>
            </w:pPr>
            <w:r w:rsidRPr="00694B30">
              <w:rPr>
                <w:sz w:val="16"/>
                <w:szCs w:val="16"/>
                <w:lang w:val="fr-FR"/>
              </w:rPr>
              <w:t>Tissus de fils synthétiques,</w:t>
            </w:r>
            <w:r w:rsidR="008E10D7" w:rsidRPr="00694B30">
              <w:rPr>
                <w:sz w:val="16"/>
                <w:szCs w:val="16"/>
                <w:lang w:val="fr-FR"/>
              </w:rPr>
              <w:t xml:space="preserve"> </w:t>
            </w:r>
            <w:r w:rsidR="00322168" w:rsidRPr="00694B30">
              <w:rPr>
                <w:sz w:val="16"/>
                <w:szCs w:val="16"/>
                <w:lang w:val="fr-FR"/>
              </w:rPr>
              <w:t>&lt;</w:t>
            </w:r>
            <w:r w:rsidRPr="00694B30">
              <w:rPr>
                <w:sz w:val="16"/>
                <w:szCs w:val="16"/>
                <w:lang w:val="fr-FR"/>
              </w:rPr>
              <w:t>85%, mélangés avec du coton,</w:t>
            </w:r>
            <w:r w:rsidR="008E10D7" w:rsidRPr="00694B30">
              <w:rPr>
                <w:sz w:val="16"/>
                <w:szCs w:val="16"/>
                <w:lang w:val="fr-FR"/>
              </w:rPr>
              <w:t xml:space="preserve"> </w:t>
            </w:r>
            <w:r w:rsidRPr="00694B30">
              <w:rPr>
                <w:sz w:val="16"/>
                <w:szCs w:val="16"/>
                <w:lang w:val="fr-FR"/>
              </w:rPr>
              <w:t>teints,</w:t>
            </w:r>
            <w:r w:rsidR="008E10D7" w:rsidRPr="00694B30">
              <w:rPr>
                <w:sz w:val="16"/>
                <w:szCs w:val="16"/>
                <w:lang w:val="fr-FR"/>
              </w:rPr>
              <w:t xml:space="preserve"> </w:t>
            </w:r>
            <w:r w:rsidRPr="00694B30">
              <w:rPr>
                <w:sz w:val="16"/>
                <w:szCs w:val="16"/>
                <w:lang w:val="fr-FR"/>
              </w:rPr>
              <w:t>nda</w:t>
            </w:r>
          </w:p>
          <w:p w14:paraId="3CDA8DD0" w14:textId="0963C4EA" w:rsidR="001D5F4F" w:rsidRPr="00694B30" w:rsidRDefault="001D5F4F" w:rsidP="00AB2BA3">
            <w:pPr>
              <w:jc w:val="left"/>
              <w:rPr>
                <w:sz w:val="16"/>
                <w:szCs w:val="16"/>
                <w:lang w:val="fr-FR"/>
              </w:rPr>
            </w:pPr>
            <w:r w:rsidRPr="00694B30">
              <w:rPr>
                <w:sz w:val="16"/>
                <w:szCs w:val="16"/>
                <w:lang w:val="fr-FR"/>
              </w:rPr>
              <w:t xml:space="preserve">Tissus de fils synthétiques, </w:t>
            </w:r>
            <w:r w:rsidR="00322168" w:rsidRPr="00694B30">
              <w:rPr>
                <w:sz w:val="16"/>
                <w:szCs w:val="16"/>
                <w:lang w:val="fr-FR"/>
              </w:rPr>
              <w:t>&lt;</w:t>
            </w:r>
            <w:r w:rsidRPr="00694B30">
              <w:rPr>
                <w:sz w:val="16"/>
                <w:szCs w:val="16"/>
                <w:lang w:val="fr-FR"/>
              </w:rPr>
              <w:t>85%, mélangés avec du coton, fils de diverses couleurs, nda</w:t>
            </w:r>
          </w:p>
          <w:p w14:paraId="277F27C6" w14:textId="55D11C43" w:rsidR="001D5F4F" w:rsidRPr="00694B30" w:rsidRDefault="001D5F4F" w:rsidP="00AB2BA3">
            <w:pPr>
              <w:jc w:val="left"/>
              <w:rPr>
                <w:sz w:val="16"/>
                <w:szCs w:val="16"/>
                <w:lang w:val="fr-FR"/>
              </w:rPr>
            </w:pPr>
            <w:r w:rsidRPr="00694B30">
              <w:rPr>
                <w:sz w:val="16"/>
                <w:szCs w:val="16"/>
                <w:lang w:val="fr-FR"/>
              </w:rPr>
              <w:t>Tissus de fils synthétiques,</w:t>
            </w:r>
            <w:r w:rsidR="008E10D7" w:rsidRPr="00694B30">
              <w:rPr>
                <w:sz w:val="16"/>
                <w:szCs w:val="16"/>
                <w:lang w:val="fr-FR"/>
              </w:rPr>
              <w:t xml:space="preserve"> </w:t>
            </w:r>
            <w:r w:rsidR="00322168" w:rsidRPr="00694B30">
              <w:rPr>
                <w:sz w:val="16"/>
                <w:szCs w:val="16"/>
                <w:lang w:val="fr-FR"/>
              </w:rPr>
              <w:t>&lt;</w:t>
            </w:r>
            <w:r w:rsidRPr="00694B30">
              <w:rPr>
                <w:sz w:val="16"/>
                <w:szCs w:val="16"/>
                <w:lang w:val="fr-FR"/>
              </w:rPr>
              <w:t>85%, mélangés avec du coton, imprimés,</w:t>
            </w:r>
            <w:r w:rsidR="008E10D7" w:rsidRPr="00694B30">
              <w:rPr>
                <w:sz w:val="16"/>
                <w:szCs w:val="16"/>
                <w:lang w:val="fr-FR"/>
              </w:rPr>
              <w:t xml:space="preserve"> </w:t>
            </w:r>
            <w:r w:rsidRPr="00694B30">
              <w:rPr>
                <w:sz w:val="16"/>
                <w:szCs w:val="16"/>
                <w:lang w:val="fr-FR"/>
              </w:rPr>
              <w:t>nda</w:t>
            </w:r>
          </w:p>
          <w:p w14:paraId="1162F6D2" w14:textId="77777777" w:rsidR="005874FB" w:rsidRPr="00694B30" w:rsidRDefault="001D5F4F" w:rsidP="00AB2BA3">
            <w:pPr>
              <w:jc w:val="left"/>
              <w:rPr>
                <w:sz w:val="16"/>
                <w:szCs w:val="16"/>
                <w:lang w:val="fr-FR"/>
              </w:rPr>
            </w:pPr>
            <w:r w:rsidRPr="00694B30">
              <w:rPr>
                <w:sz w:val="16"/>
                <w:szCs w:val="16"/>
                <w:lang w:val="fr-FR"/>
              </w:rPr>
              <w:t>Tissus de fils synthétiques, écrus ou blanchis, nda</w:t>
            </w:r>
          </w:p>
          <w:p w14:paraId="5425AE25" w14:textId="1CA39827" w:rsidR="001D5F4F" w:rsidRPr="00694B30" w:rsidRDefault="001D5F4F" w:rsidP="00AB2BA3">
            <w:pPr>
              <w:jc w:val="left"/>
              <w:rPr>
                <w:sz w:val="16"/>
                <w:szCs w:val="16"/>
                <w:lang w:val="fr-FR"/>
              </w:rPr>
            </w:pPr>
            <w:r w:rsidRPr="00694B30">
              <w:rPr>
                <w:sz w:val="16"/>
                <w:szCs w:val="16"/>
                <w:lang w:val="fr-FR"/>
              </w:rPr>
              <w:t>Tissus de fils synthétiques,</w:t>
            </w:r>
            <w:r w:rsidR="008E10D7" w:rsidRPr="00694B30">
              <w:rPr>
                <w:sz w:val="16"/>
                <w:szCs w:val="16"/>
                <w:lang w:val="fr-FR"/>
              </w:rPr>
              <w:t xml:space="preserve"> </w:t>
            </w:r>
            <w:r w:rsidRPr="00694B30">
              <w:rPr>
                <w:sz w:val="16"/>
                <w:szCs w:val="16"/>
                <w:lang w:val="fr-FR"/>
              </w:rPr>
              <w:t>teints,</w:t>
            </w:r>
            <w:r w:rsidR="008E10D7" w:rsidRPr="00694B30">
              <w:rPr>
                <w:sz w:val="16"/>
                <w:szCs w:val="16"/>
                <w:lang w:val="fr-FR"/>
              </w:rPr>
              <w:t xml:space="preserve"> </w:t>
            </w:r>
            <w:r w:rsidRPr="00694B30">
              <w:rPr>
                <w:sz w:val="16"/>
                <w:szCs w:val="16"/>
                <w:lang w:val="fr-FR"/>
              </w:rPr>
              <w:t>nda</w:t>
            </w:r>
          </w:p>
          <w:p w14:paraId="5EC8335C" w14:textId="77777777" w:rsidR="005874FB" w:rsidRPr="00694B30" w:rsidRDefault="001D5F4F" w:rsidP="00AB2BA3">
            <w:pPr>
              <w:jc w:val="left"/>
              <w:rPr>
                <w:sz w:val="16"/>
                <w:szCs w:val="16"/>
                <w:lang w:val="fr-FR"/>
              </w:rPr>
            </w:pPr>
            <w:r w:rsidRPr="00694B30">
              <w:rPr>
                <w:sz w:val="16"/>
                <w:szCs w:val="16"/>
                <w:lang w:val="fr-FR"/>
              </w:rPr>
              <w:t>Tissus de fils synthétiques, fils de diverses couleurs, nda</w:t>
            </w:r>
          </w:p>
          <w:p w14:paraId="4496ABC4" w14:textId="41672A90" w:rsidR="001D5F4F" w:rsidRPr="00694B30" w:rsidRDefault="001D5F4F" w:rsidP="00AB2BA3">
            <w:pPr>
              <w:jc w:val="left"/>
              <w:rPr>
                <w:sz w:val="16"/>
                <w:szCs w:val="16"/>
                <w:lang w:val="fr-FR"/>
              </w:rPr>
            </w:pPr>
            <w:r w:rsidRPr="00694B30">
              <w:rPr>
                <w:sz w:val="16"/>
                <w:szCs w:val="16"/>
                <w:lang w:val="fr-FR"/>
              </w:rPr>
              <w:t>Tissus de fils synthétiques,</w:t>
            </w:r>
            <w:r w:rsidR="008E10D7" w:rsidRPr="00694B30">
              <w:rPr>
                <w:sz w:val="16"/>
                <w:szCs w:val="16"/>
                <w:lang w:val="fr-FR"/>
              </w:rPr>
              <w:t xml:space="preserve"> </w:t>
            </w:r>
            <w:r w:rsidRPr="00694B30">
              <w:rPr>
                <w:sz w:val="16"/>
                <w:szCs w:val="16"/>
                <w:lang w:val="fr-FR"/>
              </w:rPr>
              <w:t>imprimés,</w:t>
            </w:r>
            <w:r w:rsidR="008E10D7" w:rsidRPr="00694B30">
              <w:rPr>
                <w:sz w:val="16"/>
                <w:szCs w:val="16"/>
                <w:lang w:val="fr-FR"/>
              </w:rPr>
              <w:t xml:space="preserve"> </w:t>
            </w:r>
            <w:r w:rsidRPr="00694B30">
              <w:rPr>
                <w:sz w:val="16"/>
                <w:szCs w:val="16"/>
                <w:lang w:val="fr-FR"/>
              </w:rPr>
              <w:t>nda</w:t>
            </w:r>
          </w:p>
          <w:p w14:paraId="44B7249F" w14:textId="02082259" w:rsidR="001D5F4F" w:rsidRPr="00694B30" w:rsidRDefault="001D5F4F" w:rsidP="00AB2BA3">
            <w:pPr>
              <w:jc w:val="left"/>
              <w:rPr>
                <w:sz w:val="16"/>
                <w:szCs w:val="16"/>
                <w:lang w:val="fr-FR"/>
              </w:rPr>
            </w:pPr>
            <w:r w:rsidRPr="00694B30">
              <w:rPr>
                <w:sz w:val="16"/>
                <w:szCs w:val="16"/>
                <w:lang w:val="fr-FR"/>
              </w:rPr>
              <w:t>Tissus de fils à haute ténacité de rayonne</w:t>
            </w:r>
            <w:r w:rsidR="008E10D7" w:rsidRPr="00694B30">
              <w:rPr>
                <w:sz w:val="16"/>
                <w:szCs w:val="16"/>
                <w:lang w:val="fr-FR"/>
              </w:rPr>
              <w:t xml:space="preserve"> </w:t>
            </w:r>
            <w:r w:rsidRPr="00694B30">
              <w:rPr>
                <w:sz w:val="16"/>
                <w:szCs w:val="16"/>
                <w:lang w:val="fr-FR"/>
              </w:rPr>
              <w:t>viscose</w:t>
            </w:r>
          </w:p>
          <w:p w14:paraId="3D548641" w14:textId="7AC5400B" w:rsidR="001D5F4F" w:rsidRPr="00694B30" w:rsidRDefault="001D5F4F" w:rsidP="00AB2BA3">
            <w:pPr>
              <w:jc w:val="left"/>
              <w:rPr>
                <w:sz w:val="16"/>
                <w:szCs w:val="16"/>
                <w:lang w:val="fr-FR"/>
              </w:rPr>
            </w:pPr>
            <w:r w:rsidRPr="00694B30">
              <w:rPr>
                <w:sz w:val="16"/>
                <w:szCs w:val="16"/>
                <w:lang w:val="fr-FR"/>
              </w:rPr>
              <w:t>Tissus de fils art. ou de lames</w:t>
            </w:r>
            <w:r w:rsidR="008E10D7" w:rsidRPr="00694B30">
              <w:rPr>
                <w:sz w:val="16"/>
                <w:szCs w:val="16"/>
                <w:lang w:val="fr-FR"/>
              </w:rPr>
              <w:t xml:space="preserve"> </w:t>
            </w:r>
            <w:r w:rsidRPr="00694B30">
              <w:rPr>
                <w:sz w:val="16"/>
                <w:szCs w:val="16"/>
                <w:lang w:val="fr-FR"/>
              </w:rPr>
              <w:t>en matières</w:t>
            </w:r>
            <w:r w:rsidR="008E10D7" w:rsidRPr="00694B30">
              <w:rPr>
                <w:sz w:val="16"/>
                <w:szCs w:val="16"/>
                <w:lang w:val="fr-FR"/>
              </w:rPr>
              <w:t xml:space="preserve"> </w:t>
            </w:r>
            <w:r w:rsidRPr="00694B30">
              <w:rPr>
                <w:sz w:val="16"/>
                <w:szCs w:val="16"/>
                <w:lang w:val="fr-FR"/>
              </w:rPr>
              <w:t>text. art.,</w:t>
            </w:r>
            <w:r w:rsidR="008E10D7" w:rsidRPr="00694B30">
              <w:rPr>
                <w:sz w:val="16"/>
                <w:szCs w:val="16"/>
                <w:lang w:val="fr-FR"/>
              </w:rPr>
              <w:t xml:space="preserve"> </w:t>
            </w:r>
            <w:r w:rsidRPr="00694B30">
              <w:rPr>
                <w:sz w:val="16"/>
                <w:szCs w:val="16"/>
                <w:lang w:val="fr-FR"/>
              </w:rPr>
              <w:t>&gt;/</w:t>
            </w:r>
            <w:r w:rsidR="001B5145" w:rsidRPr="00694B30">
              <w:rPr>
                <w:sz w:val="16"/>
                <w:szCs w:val="16"/>
                <w:lang w:val="fr-FR"/>
              </w:rPr>
              <w:t>=</w:t>
            </w:r>
            <w:r w:rsidRPr="00694B30">
              <w:rPr>
                <w:sz w:val="16"/>
                <w:szCs w:val="16"/>
                <w:lang w:val="fr-FR"/>
              </w:rPr>
              <w:t>85%, écrus</w:t>
            </w:r>
            <w:r w:rsidR="008E10D7" w:rsidRPr="00694B30">
              <w:rPr>
                <w:sz w:val="16"/>
                <w:szCs w:val="16"/>
                <w:lang w:val="fr-FR"/>
              </w:rPr>
              <w:t xml:space="preserve"> </w:t>
            </w:r>
            <w:r w:rsidRPr="00694B30">
              <w:rPr>
                <w:sz w:val="16"/>
                <w:szCs w:val="16"/>
                <w:lang w:val="fr-FR"/>
              </w:rPr>
              <w:t>ou</w:t>
            </w:r>
            <w:r w:rsidR="008E10D7" w:rsidRPr="00694B30">
              <w:rPr>
                <w:sz w:val="16"/>
                <w:szCs w:val="16"/>
                <w:lang w:val="fr-FR"/>
              </w:rPr>
              <w:t xml:space="preserve"> </w:t>
            </w:r>
            <w:r w:rsidRPr="00694B30">
              <w:rPr>
                <w:sz w:val="16"/>
                <w:szCs w:val="16"/>
                <w:lang w:val="fr-FR"/>
              </w:rPr>
              <w:t>blanchis,</w:t>
            </w:r>
            <w:r w:rsidR="00652F71" w:rsidRPr="00694B30">
              <w:rPr>
                <w:sz w:val="16"/>
                <w:szCs w:val="16"/>
                <w:lang w:val="fr-FR"/>
              </w:rPr>
              <w:t xml:space="preserve"> nda</w:t>
            </w:r>
          </w:p>
          <w:p w14:paraId="6EAF2E26" w14:textId="7C36E226" w:rsidR="001D5F4F" w:rsidRPr="00694B30" w:rsidRDefault="001D5F4F" w:rsidP="00AB2BA3">
            <w:pPr>
              <w:jc w:val="left"/>
              <w:rPr>
                <w:sz w:val="16"/>
                <w:szCs w:val="16"/>
                <w:lang w:val="fr-FR"/>
              </w:rPr>
            </w:pPr>
            <w:r w:rsidRPr="00694B30">
              <w:rPr>
                <w:sz w:val="16"/>
                <w:szCs w:val="16"/>
                <w:lang w:val="fr-FR"/>
              </w:rPr>
              <w:t>Tissus de fils art. ou de lames</w:t>
            </w:r>
            <w:r w:rsidR="008E10D7" w:rsidRPr="00694B30">
              <w:rPr>
                <w:sz w:val="16"/>
                <w:szCs w:val="16"/>
                <w:lang w:val="fr-FR"/>
              </w:rPr>
              <w:t xml:space="preserve"> </w:t>
            </w:r>
            <w:r w:rsidRPr="00694B30">
              <w:rPr>
                <w:sz w:val="16"/>
                <w:szCs w:val="16"/>
                <w:lang w:val="fr-FR"/>
              </w:rPr>
              <w:t>en matières text. art.,</w:t>
            </w:r>
            <w:r w:rsidR="008E10D7" w:rsidRPr="00694B30">
              <w:rPr>
                <w:sz w:val="16"/>
                <w:szCs w:val="16"/>
                <w:lang w:val="fr-FR"/>
              </w:rPr>
              <w:t xml:space="preserve"> </w:t>
            </w:r>
            <w:r w:rsidR="001B5145" w:rsidRPr="00694B30">
              <w:rPr>
                <w:sz w:val="16"/>
                <w:szCs w:val="16"/>
                <w:lang w:val="fr-FR"/>
              </w:rPr>
              <w:t>&gt;/=</w:t>
            </w:r>
            <w:r w:rsidRPr="00694B30">
              <w:rPr>
                <w:sz w:val="16"/>
                <w:szCs w:val="16"/>
                <w:lang w:val="fr-FR"/>
              </w:rPr>
              <w:t>85%, teints,</w:t>
            </w:r>
            <w:r w:rsidR="008E10D7" w:rsidRPr="00694B30">
              <w:rPr>
                <w:sz w:val="16"/>
                <w:szCs w:val="16"/>
                <w:lang w:val="fr-FR"/>
              </w:rPr>
              <w:t xml:space="preserve"> </w:t>
            </w:r>
            <w:r w:rsidRPr="00694B30">
              <w:rPr>
                <w:sz w:val="16"/>
                <w:szCs w:val="16"/>
                <w:lang w:val="fr-FR"/>
              </w:rPr>
              <w:t>nda</w:t>
            </w:r>
          </w:p>
          <w:p w14:paraId="518A4D08" w14:textId="608ECB42" w:rsidR="001D5F4F" w:rsidRPr="00694B30" w:rsidRDefault="001D5F4F" w:rsidP="00AB2BA3">
            <w:pPr>
              <w:ind w:hanging="15"/>
              <w:jc w:val="left"/>
              <w:rPr>
                <w:sz w:val="16"/>
                <w:szCs w:val="16"/>
                <w:lang w:val="fr-FR"/>
              </w:rPr>
            </w:pPr>
            <w:r w:rsidRPr="00694B30">
              <w:rPr>
                <w:sz w:val="16"/>
                <w:szCs w:val="16"/>
                <w:lang w:val="fr-FR"/>
              </w:rPr>
              <w:t xml:space="preserve">Tissus de fils art. ou de lames en matières text. art., </w:t>
            </w:r>
            <w:r w:rsidR="001B5145" w:rsidRPr="00694B30">
              <w:rPr>
                <w:sz w:val="16"/>
                <w:szCs w:val="16"/>
                <w:lang w:val="fr-FR"/>
              </w:rPr>
              <w:t>&gt;/=</w:t>
            </w:r>
            <w:r w:rsidRPr="00694B30">
              <w:rPr>
                <w:sz w:val="16"/>
                <w:szCs w:val="16"/>
                <w:lang w:val="fr-FR"/>
              </w:rPr>
              <w:t>85%, fils de diverses couleurs, nda</w:t>
            </w:r>
          </w:p>
          <w:p w14:paraId="4352882D" w14:textId="61187BC4" w:rsidR="001D5F4F" w:rsidRPr="00694B30" w:rsidRDefault="001D5F4F" w:rsidP="00AB2BA3">
            <w:pPr>
              <w:jc w:val="left"/>
              <w:rPr>
                <w:sz w:val="16"/>
                <w:szCs w:val="16"/>
                <w:lang w:val="fr-FR"/>
              </w:rPr>
            </w:pPr>
            <w:r w:rsidRPr="00694B30">
              <w:rPr>
                <w:sz w:val="16"/>
                <w:szCs w:val="16"/>
                <w:lang w:val="fr-FR"/>
              </w:rPr>
              <w:t>Tissus de fils art. ou de lames en</w:t>
            </w:r>
            <w:r w:rsidR="008E10D7" w:rsidRPr="00694B30">
              <w:rPr>
                <w:sz w:val="16"/>
                <w:szCs w:val="16"/>
                <w:lang w:val="fr-FR"/>
              </w:rPr>
              <w:t xml:space="preserve"> </w:t>
            </w:r>
            <w:r w:rsidRPr="00694B30">
              <w:rPr>
                <w:sz w:val="16"/>
                <w:szCs w:val="16"/>
                <w:lang w:val="fr-FR"/>
              </w:rPr>
              <w:t>matières</w:t>
            </w:r>
            <w:r w:rsidR="008E10D7" w:rsidRPr="00694B30">
              <w:rPr>
                <w:sz w:val="16"/>
                <w:szCs w:val="16"/>
                <w:lang w:val="fr-FR"/>
              </w:rPr>
              <w:t xml:space="preserve"> </w:t>
            </w:r>
            <w:r w:rsidRPr="00694B30">
              <w:rPr>
                <w:sz w:val="16"/>
                <w:szCs w:val="16"/>
                <w:lang w:val="fr-FR"/>
              </w:rPr>
              <w:t xml:space="preserve">text. art., </w:t>
            </w:r>
            <w:r w:rsidR="001B5145" w:rsidRPr="00694B30">
              <w:rPr>
                <w:sz w:val="16"/>
                <w:szCs w:val="16"/>
                <w:lang w:val="fr-FR"/>
              </w:rPr>
              <w:t>&gt;/=</w:t>
            </w:r>
            <w:r w:rsidRPr="00694B30">
              <w:rPr>
                <w:sz w:val="16"/>
                <w:szCs w:val="16"/>
                <w:lang w:val="fr-FR"/>
              </w:rPr>
              <w:t>85%, imprimés, nda</w:t>
            </w:r>
          </w:p>
          <w:p w14:paraId="7A7032D2" w14:textId="1611FA09" w:rsidR="001D5F4F" w:rsidRPr="00694B30" w:rsidRDefault="001D5F4F" w:rsidP="00AB2BA3">
            <w:pPr>
              <w:ind w:hanging="15"/>
              <w:jc w:val="left"/>
              <w:rPr>
                <w:sz w:val="16"/>
                <w:szCs w:val="16"/>
                <w:lang w:val="fr-FR"/>
              </w:rPr>
            </w:pPr>
            <w:r w:rsidRPr="00694B30">
              <w:rPr>
                <w:sz w:val="16"/>
                <w:szCs w:val="16"/>
                <w:lang w:val="fr-FR"/>
              </w:rPr>
              <w:t>Tissus de fils art. ou</w:t>
            </w:r>
            <w:r w:rsidR="008E10D7" w:rsidRPr="00694B30">
              <w:rPr>
                <w:sz w:val="16"/>
                <w:szCs w:val="16"/>
                <w:lang w:val="fr-FR"/>
              </w:rPr>
              <w:t xml:space="preserve"> </w:t>
            </w:r>
            <w:r w:rsidRPr="00694B30">
              <w:rPr>
                <w:sz w:val="16"/>
                <w:szCs w:val="16"/>
                <w:lang w:val="fr-FR"/>
              </w:rPr>
              <w:t>de lames</w:t>
            </w:r>
            <w:r w:rsidR="008E10D7" w:rsidRPr="00694B30">
              <w:rPr>
                <w:sz w:val="16"/>
                <w:szCs w:val="16"/>
                <w:lang w:val="fr-FR"/>
              </w:rPr>
              <w:t xml:space="preserve"> </w:t>
            </w:r>
            <w:r w:rsidRPr="00694B30">
              <w:rPr>
                <w:sz w:val="16"/>
                <w:szCs w:val="16"/>
                <w:lang w:val="fr-FR"/>
              </w:rPr>
              <w:t>en</w:t>
            </w:r>
            <w:r w:rsidR="008E10D7" w:rsidRPr="00694B30">
              <w:rPr>
                <w:sz w:val="16"/>
                <w:szCs w:val="16"/>
                <w:lang w:val="fr-FR"/>
              </w:rPr>
              <w:t xml:space="preserve"> </w:t>
            </w:r>
            <w:r w:rsidRPr="00694B30">
              <w:rPr>
                <w:sz w:val="16"/>
                <w:szCs w:val="16"/>
                <w:lang w:val="fr-FR"/>
              </w:rPr>
              <w:t>matières</w:t>
            </w:r>
            <w:r w:rsidR="008E10D7" w:rsidRPr="00694B30">
              <w:rPr>
                <w:sz w:val="16"/>
                <w:szCs w:val="16"/>
                <w:lang w:val="fr-FR"/>
              </w:rPr>
              <w:t xml:space="preserve"> </w:t>
            </w:r>
            <w:r w:rsidRPr="00694B30">
              <w:rPr>
                <w:sz w:val="16"/>
                <w:szCs w:val="16"/>
                <w:lang w:val="fr-FR"/>
              </w:rPr>
              <w:t>text.</w:t>
            </w:r>
            <w:r w:rsidR="008E10D7" w:rsidRPr="00694B30">
              <w:rPr>
                <w:sz w:val="16"/>
                <w:szCs w:val="16"/>
                <w:lang w:val="fr-FR"/>
              </w:rPr>
              <w:t xml:space="preserve"> </w:t>
            </w:r>
            <w:r w:rsidRPr="00694B30">
              <w:rPr>
                <w:sz w:val="16"/>
                <w:szCs w:val="16"/>
                <w:lang w:val="fr-FR"/>
              </w:rPr>
              <w:t>art.,</w:t>
            </w:r>
            <w:r w:rsidR="008E10D7" w:rsidRPr="00694B30">
              <w:rPr>
                <w:sz w:val="16"/>
                <w:szCs w:val="16"/>
                <w:lang w:val="fr-FR"/>
              </w:rPr>
              <w:t xml:space="preserve"> </w:t>
            </w:r>
            <w:r w:rsidR="00322168" w:rsidRPr="00694B30">
              <w:rPr>
                <w:sz w:val="16"/>
                <w:szCs w:val="16"/>
                <w:lang w:val="fr-FR"/>
              </w:rPr>
              <w:t>&lt;</w:t>
            </w:r>
            <w:r w:rsidRPr="00694B30">
              <w:rPr>
                <w:sz w:val="16"/>
                <w:szCs w:val="16"/>
                <w:lang w:val="fr-FR"/>
              </w:rPr>
              <w:t>85%,</w:t>
            </w:r>
            <w:r w:rsidR="008E10D7" w:rsidRPr="00694B30">
              <w:rPr>
                <w:sz w:val="16"/>
                <w:szCs w:val="16"/>
                <w:lang w:val="fr-FR"/>
              </w:rPr>
              <w:t xml:space="preserve"> </w:t>
            </w:r>
            <w:r w:rsidRPr="00694B30">
              <w:rPr>
                <w:sz w:val="16"/>
                <w:szCs w:val="16"/>
                <w:lang w:val="fr-FR"/>
              </w:rPr>
              <w:t>écrus</w:t>
            </w:r>
            <w:r w:rsidR="008E10D7" w:rsidRPr="00694B30">
              <w:rPr>
                <w:sz w:val="16"/>
                <w:szCs w:val="16"/>
                <w:lang w:val="fr-FR"/>
              </w:rPr>
              <w:t xml:space="preserve"> </w:t>
            </w:r>
            <w:r w:rsidRPr="00694B30">
              <w:rPr>
                <w:sz w:val="16"/>
                <w:szCs w:val="16"/>
                <w:lang w:val="fr-FR"/>
              </w:rPr>
              <w:t>ou</w:t>
            </w:r>
            <w:r w:rsidR="008E10D7" w:rsidRPr="00694B30">
              <w:rPr>
                <w:sz w:val="16"/>
                <w:szCs w:val="16"/>
                <w:lang w:val="fr-FR"/>
              </w:rPr>
              <w:t xml:space="preserve"> </w:t>
            </w:r>
            <w:r w:rsidRPr="00694B30">
              <w:rPr>
                <w:sz w:val="16"/>
                <w:szCs w:val="16"/>
                <w:lang w:val="fr-FR"/>
              </w:rPr>
              <w:t>blanchi</w:t>
            </w:r>
            <w:r w:rsidR="00652F71" w:rsidRPr="00694B30">
              <w:rPr>
                <w:sz w:val="16"/>
                <w:szCs w:val="16"/>
                <w:lang w:val="fr-FR"/>
              </w:rPr>
              <w:t>s</w:t>
            </w:r>
            <w:r w:rsidRPr="00694B30">
              <w:rPr>
                <w:sz w:val="16"/>
                <w:szCs w:val="16"/>
                <w:lang w:val="fr-FR"/>
              </w:rPr>
              <w:t>, nda</w:t>
            </w:r>
          </w:p>
          <w:p w14:paraId="1CFA9726" w14:textId="52BD072C" w:rsidR="001D5F4F" w:rsidRPr="00694B30" w:rsidRDefault="001D5F4F" w:rsidP="00AB2BA3">
            <w:pPr>
              <w:jc w:val="left"/>
              <w:rPr>
                <w:sz w:val="16"/>
                <w:szCs w:val="16"/>
                <w:lang w:val="fr-FR"/>
              </w:rPr>
            </w:pPr>
            <w:r w:rsidRPr="00694B30">
              <w:rPr>
                <w:sz w:val="16"/>
                <w:szCs w:val="16"/>
                <w:lang w:val="fr-FR"/>
              </w:rPr>
              <w:t>Tissus de fils art. ou de lames en matières</w:t>
            </w:r>
            <w:r w:rsidR="008E10D7" w:rsidRPr="00694B30">
              <w:rPr>
                <w:sz w:val="16"/>
                <w:szCs w:val="16"/>
                <w:lang w:val="fr-FR"/>
              </w:rPr>
              <w:t xml:space="preserve"> </w:t>
            </w:r>
            <w:r w:rsidRPr="00694B30">
              <w:rPr>
                <w:sz w:val="16"/>
                <w:szCs w:val="16"/>
                <w:lang w:val="fr-FR"/>
              </w:rPr>
              <w:t>text. art.,</w:t>
            </w:r>
            <w:r w:rsidR="008E10D7" w:rsidRPr="00694B30">
              <w:rPr>
                <w:sz w:val="16"/>
                <w:szCs w:val="16"/>
                <w:lang w:val="fr-FR"/>
              </w:rPr>
              <w:t xml:space="preserve"> </w:t>
            </w:r>
            <w:r w:rsidR="00322168" w:rsidRPr="00694B30">
              <w:rPr>
                <w:sz w:val="16"/>
                <w:szCs w:val="16"/>
                <w:lang w:val="fr-FR"/>
              </w:rPr>
              <w:t>&lt;</w:t>
            </w:r>
            <w:r w:rsidRPr="00694B30">
              <w:rPr>
                <w:sz w:val="16"/>
                <w:szCs w:val="16"/>
                <w:lang w:val="fr-FR"/>
              </w:rPr>
              <w:t>85%, teints, nda</w:t>
            </w:r>
          </w:p>
          <w:p w14:paraId="1193E282" w14:textId="525641EF" w:rsidR="001D5F4F" w:rsidRPr="00694B30" w:rsidRDefault="001D5F4F" w:rsidP="00AB2BA3">
            <w:pPr>
              <w:ind w:hanging="10"/>
              <w:jc w:val="left"/>
              <w:rPr>
                <w:sz w:val="16"/>
                <w:szCs w:val="16"/>
                <w:lang w:val="fr-FR"/>
              </w:rPr>
            </w:pPr>
            <w:r w:rsidRPr="00694B30">
              <w:rPr>
                <w:sz w:val="16"/>
                <w:szCs w:val="16"/>
                <w:lang w:val="fr-FR"/>
              </w:rPr>
              <w:t xml:space="preserve">Tissus de fils art. ou de lames en matières text. art., </w:t>
            </w:r>
            <w:r w:rsidR="00322168" w:rsidRPr="00694B30">
              <w:rPr>
                <w:sz w:val="16"/>
                <w:szCs w:val="16"/>
                <w:lang w:val="fr-FR"/>
              </w:rPr>
              <w:t>&lt;</w:t>
            </w:r>
            <w:r w:rsidRPr="00694B30">
              <w:rPr>
                <w:sz w:val="16"/>
                <w:szCs w:val="16"/>
                <w:lang w:val="fr-FR"/>
              </w:rPr>
              <w:t xml:space="preserve">85%, fils de </w:t>
            </w:r>
            <w:r w:rsidR="00652F71" w:rsidRPr="00694B30">
              <w:rPr>
                <w:sz w:val="16"/>
                <w:szCs w:val="16"/>
                <w:lang w:val="fr-FR"/>
              </w:rPr>
              <w:t>diverses</w:t>
            </w:r>
            <w:r w:rsidRPr="00694B30">
              <w:rPr>
                <w:sz w:val="16"/>
                <w:szCs w:val="16"/>
                <w:lang w:val="fr-FR"/>
              </w:rPr>
              <w:t xml:space="preserve"> couleurs, nda</w:t>
            </w:r>
          </w:p>
          <w:p w14:paraId="083B60BD" w14:textId="5000FC4B" w:rsidR="001D5F4F" w:rsidRPr="00694B30" w:rsidRDefault="001D5F4F" w:rsidP="00AB2BA3">
            <w:pPr>
              <w:jc w:val="left"/>
              <w:rPr>
                <w:sz w:val="16"/>
                <w:szCs w:val="16"/>
                <w:lang w:val="fr-FR"/>
              </w:rPr>
            </w:pPr>
            <w:r w:rsidRPr="00694B30">
              <w:rPr>
                <w:sz w:val="16"/>
                <w:szCs w:val="16"/>
                <w:lang w:val="fr-FR"/>
              </w:rPr>
              <w:t>Tissus de fils art. ou de lames en matières</w:t>
            </w:r>
            <w:r w:rsidR="008E10D7" w:rsidRPr="00694B30">
              <w:rPr>
                <w:sz w:val="16"/>
                <w:szCs w:val="16"/>
                <w:lang w:val="fr-FR"/>
              </w:rPr>
              <w:t xml:space="preserve"> </w:t>
            </w:r>
            <w:r w:rsidRPr="00694B30">
              <w:rPr>
                <w:sz w:val="16"/>
                <w:szCs w:val="16"/>
                <w:lang w:val="fr-FR"/>
              </w:rPr>
              <w:t>text. art.,</w:t>
            </w:r>
            <w:r w:rsidR="008E10D7" w:rsidRPr="00694B30">
              <w:rPr>
                <w:sz w:val="16"/>
                <w:szCs w:val="16"/>
                <w:lang w:val="fr-FR"/>
              </w:rPr>
              <w:t xml:space="preserve"> </w:t>
            </w:r>
            <w:r w:rsidR="00322168" w:rsidRPr="00694B30">
              <w:rPr>
                <w:sz w:val="16"/>
                <w:szCs w:val="16"/>
                <w:lang w:val="fr-FR"/>
              </w:rPr>
              <w:t>&lt;</w:t>
            </w:r>
            <w:r w:rsidRPr="00694B30">
              <w:rPr>
                <w:sz w:val="16"/>
                <w:szCs w:val="16"/>
                <w:lang w:val="fr-FR"/>
              </w:rPr>
              <w:t>85</w:t>
            </w:r>
            <w:r w:rsidR="00652F71" w:rsidRPr="00694B30">
              <w:rPr>
                <w:sz w:val="16"/>
                <w:szCs w:val="16"/>
                <w:lang w:val="fr-FR"/>
              </w:rPr>
              <w:t>%</w:t>
            </w:r>
            <w:r w:rsidRPr="00694B30">
              <w:rPr>
                <w:sz w:val="16"/>
                <w:szCs w:val="16"/>
                <w:lang w:val="fr-FR"/>
              </w:rPr>
              <w:t>,</w:t>
            </w:r>
            <w:r w:rsidR="008E10D7" w:rsidRPr="00694B30">
              <w:rPr>
                <w:sz w:val="16"/>
                <w:szCs w:val="16"/>
                <w:lang w:val="fr-FR"/>
              </w:rPr>
              <w:t xml:space="preserve"> </w:t>
            </w:r>
            <w:r w:rsidRPr="00694B30">
              <w:rPr>
                <w:sz w:val="16"/>
                <w:szCs w:val="16"/>
                <w:lang w:val="fr-FR"/>
              </w:rPr>
              <w:t>imprimés, nda</w:t>
            </w:r>
          </w:p>
          <w:p w14:paraId="16235F59" w14:textId="09A11FC1" w:rsidR="00365B64" w:rsidRPr="00694B30" w:rsidRDefault="00365B64" w:rsidP="00AB2BA3">
            <w:pPr>
              <w:jc w:val="left"/>
              <w:rPr>
                <w:sz w:val="16"/>
                <w:szCs w:val="16"/>
                <w:lang w:val="fr-FR"/>
              </w:rPr>
            </w:pPr>
          </w:p>
        </w:tc>
      </w:tr>
      <w:tr w:rsidR="001D5F4F" w:rsidRPr="00694B30" w14:paraId="0BC05A25" w14:textId="77777777" w:rsidTr="003E0A8E">
        <w:tc>
          <w:tcPr>
            <w:tcW w:w="1418" w:type="dxa"/>
          </w:tcPr>
          <w:p w14:paraId="6D4EF75C" w14:textId="77777777" w:rsidR="001D5F4F" w:rsidRPr="00694B30" w:rsidRDefault="001D5F4F" w:rsidP="00AB2BA3">
            <w:pPr>
              <w:jc w:val="left"/>
              <w:rPr>
                <w:b/>
                <w:bCs/>
                <w:sz w:val="16"/>
                <w:szCs w:val="16"/>
                <w:lang w:val="fr-FR"/>
              </w:rPr>
            </w:pPr>
            <w:r w:rsidRPr="00694B30">
              <w:rPr>
                <w:b/>
                <w:bCs/>
                <w:sz w:val="16"/>
                <w:szCs w:val="16"/>
                <w:lang w:val="fr-FR"/>
              </w:rPr>
              <w:lastRenderedPageBreak/>
              <w:t>Ch. 55</w:t>
            </w:r>
          </w:p>
          <w:p w14:paraId="09746DED" w14:textId="77777777" w:rsidR="001D5F4F" w:rsidRPr="00694B30" w:rsidRDefault="001D5F4F" w:rsidP="00AB2BA3">
            <w:pPr>
              <w:jc w:val="left"/>
              <w:rPr>
                <w:sz w:val="16"/>
                <w:szCs w:val="16"/>
                <w:lang w:val="fr-FR"/>
              </w:rPr>
            </w:pPr>
            <w:r w:rsidRPr="00694B30">
              <w:rPr>
                <w:sz w:val="16"/>
                <w:szCs w:val="16"/>
                <w:lang w:val="fr-FR"/>
              </w:rPr>
              <w:t>5501.10</w:t>
            </w:r>
          </w:p>
          <w:p w14:paraId="52A9C6FB" w14:textId="77777777" w:rsidR="001D5F4F" w:rsidRPr="00694B30" w:rsidRDefault="001D5F4F" w:rsidP="00AB2BA3">
            <w:pPr>
              <w:jc w:val="left"/>
              <w:rPr>
                <w:sz w:val="16"/>
                <w:szCs w:val="16"/>
                <w:lang w:val="fr-FR"/>
              </w:rPr>
            </w:pPr>
            <w:r w:rsidRPr="00694B30">
              <w:rPr>
                <w:sz w:val="16"/>
                <w:szCs w:val="16"/>
                <w:lang w:val="fr-FR"/>
              </w:rPr>
              <w:t>5501.20</w:t>
            </w:r>
          </w:p>
          <w:p w14:paraId="564379A0" w14:textId="77777777" w:rsidR="001D5F4F" w:rsidRPr="00694B30" w:rsidRDefault="001D5F4F" w:rsidP="00AB2BA3">
            <w:pPr>
              <w:jc w:val="left"/>
              <w:rPr>
                <w:sz w:val="16"/>
                <w:szCs w:val="16"/>
                <w:lang w:val="fr-FR"/>
              </w:rPr>
            </w:pPr>
            <w:r w:rsidRPr="00694B30">
              <w:rPr>
                <w:sz w:val="16"/>
                <w:szCs w:val="16"/>
                <w:lang w:val="fr-FR"/>
              </w:rPr>
              <w:t>5501.30</w:t>
            </w:r>
          </w:p>
          <w:p w14:paraId="759DE549" w14:textId="77777777" w:rsidR="001D5F4F" w:rsidRPr="00694B30" w:rsidRDefault="001D5F4F" w:rsidP="00AB2BA3">
            <w:pPr>
              <w:jc w:val="left"/>
              <w:rPr>
                <w:sz w:val="16"/>
                <w:szCs w:val="16"/>
                <w:lang w:val="fr-FR"/>
              </w:rPr>
            </w:pPr>
            <w:r w:rsidRPr="00694B30">
              <w:rPr>
                <w:sz w:val="16"/>
                <w:szCs w:val="16"/>
                <w:lang w:val="fr-FR"/>
              </w:rPr>
              <w:t>5501.90</w:t>
            </w:r>
          </w:p>
          <w:p w14:paraId="45720C84" w14:textId="77777777" w:rsidR="001D5F4F" w:rsidRPr="00694B30" w:rsidRDefault="001D5F4F" w:rsidP="00AB2BA3">
            <w:pPr>
              <w:jc w:val="left"/>
              <w:rPr>
                <w:sz w:val="16"/>
                <w:szCs w:val="16"/>
                <w:lang w:val="fr-FR"/>
              </w:rPr>
            </w:pPr>
            <w:r w:rsidRPr="00694B30">
              <w:rPr>
                <w:sz w:val="16"/>
                <w:szCs w:val="16"/>
                <w:lang w:val="fr-FR"/>
              </w:rPr>
              <w:t>5502.00</w:t>
            </w:r>
          </w:p>
          <w:p w14:paraId="43570C7A" w14:textId="77777777" w:rsidR="001D5F4F" w:rsidRPr="00694B30" w:rsidRDefault="001D5F4F" w:rsidP="00AB2BA3">
            <w:pPr>
              <w:jc w:val="left"/>
              <w:rPr>
                <w:sz w:val="16"/>
                <w:szCs w:val="16"/>
                <w:lang w:val="fr-FR"/>
              </w:rPr>
            </w:pPr>
            <w:r w:rsidRPr="00694B30">
              <w:rPr>
                <w:sz w:val="16"/>
                <w:szCs w:val="16"/>
                <w:lang w:val="fr-FR"/>
              </w:rPr>
              <w:t>5503.10</w:t>
            </w:r>
          </w:p>
          <w:p w14:paraId="7D868D11" w14:textId="77777777" w:rsidR="001D5F4F" w:rsidRPr="00694B30" w:rsidRDefault="001D5F4F" w:rsidP="00AB2BA3">
            <w:pPr>
              <w:jc w:val="left"/>
              <w:rPr>
                <w:sz w:val="16"/>
                <w:szCs w:val="16"/>
                <w:lang w:val="fr-FR"/>
              </w:rPr>
            </w:pPr>
            <w:r w:rsidRPr="00694B30">
              <w:rPr>
                <w:sz w:val="16"/>
                <w:szCs w:val="16"/>
                <w:lang w:val="fr-FR"/>
              </w:rPr>
              <w:t>5503.20</w:t>
            </w:r>
          </w:p>
          <w:p w14:paraId="2DDEC2D5" w14:textId="77777777" w:rsidR="001D5F4F" w:rsidRPr="00694B30" w:rsidRDefault="001D5F4F" w:rsidP="00AB2BA3">
            <w:pPr>
              <w:jc w:val="left"/>
              <w:rPr>
                <w:sz w:val="16"/>
                <w:szCs w:val="16"/>
                <w:lang w:val="fr-FR"/>
              </w:rPr>
            </w:pPr>
            <w:r w:rsidRPr="00694B30">
              <w:rPr>
                <w:sz w:val="16"/>
                <w:szCs w:val="16"/>
                <w:lang w:val="fr-FR"/>
              </w:rPr>
              <w:t>5503.30</w:t>
            </w:r>
          </w:p>
          <w:p w14:paraId="55E53062" w14:textId="77777777" w:rsidR="001D5F4F" w:rsidRPr="00694B30" w:rsidRDefault="001D5F4F" w:rsidP="00AB2BA3">
            <w:pPr>
              <w:jc w:val="left"/>
              <w:rPr>
                <w:sz w:val="16"/>
                <w:szCs w:val="16"/>
                <w:lang w:val="fr-FR"/>
              </w:rPr>
            </w:pPr>
            <w:r w:rsidRPr="00694B30">
              <w:rPr>
                <w:sz w:val="16"/>
                <w:szCs w:val="16"/>
                <w:lang w:val="fr-FR"/>
              </w:rPr>
              <w:t>5503.40</w:t>
            </w:r>
          </w:p>
          <w:p w14:paraId="547DF29F" w14:textId="77777777" w:rsidR="001D5F4F" w:rsidRPr="00694B30" w:rsidRDefault="001D5F4F" w:rsidP="00AB2BA3">
            <w:pPr>
              <w:jc w:val="left"/>
              <w:rPr>
                <w:sz w:val="16"/>
                <w:szCs w:val="16"/>
                <w:lang w:val="fr-FR"/>
              </w:rPr>
            </w:pPr>
            <w:r w:rsidRPr="00694B30">
              <w:rPr>
                <w:sz w:val="16"/>
                <w:szCs w:val="16"/>
                <w:lang w:val="fr-FR"/>
              </w:rPr>
              <w:t>5503.90</w:t>
            </w:r>
          </w:p>
          <w:p w14:paraId="7ED1A17D" w14:textId="77777777" w:rsidR="001D5F4F" w:rsidRPr="00694B30" w:rsidRDefault="001D5F4F" w:rsidP="00AB2BA3">
            <w:pPr>
              <w:jc w:val="left"/>
              <w:rPr>
                <w:sz w:val="16"/>
                <w:szCs w:val="16"/>
                <w:lang w:val="fr-FR"/>
              </w:rPr>
            </w:pPr>
            <w:r w:rsidRPr="00694B30">
              <w:rPr>
                <w:sz w:val="16"/>
                <w:szCs w:val="16"/>
                <w:lang w:val="fr-FR"/>
              </w:rPr>
              <w:t>5504.10</w:t>
            </w:r>
          </w:p>
          <w:p w14:paraId="4B2D2F8C" w14:textId="77777777" w:rsidR="001D5F4F" w:rsidRPr="00694B30" w:rsidRDefault="001D5F4F" w:rsidP="00AB2BA3">
            <w:pPr>
              <w:jc w:val="left"/>
              <w:rPr>
                <w:sz w:val="16"/>
                <w:szCs w:val="16"/>
                <w:lang w:val="fr-FR"/>
              </w:rPr>
            </w:pPr>
            <w:r w:rsidRPr="00694B30">
              <w:rPr>
                <w:sz w:val="16"/>
                <w:szCs w:val="16"/>
                <w:lang w:val="fr-FR"/>
              </w:rPr>
              <w:t>5504.90</w:t>
            </w:r>
          </w:p>
          <w:p w14:paraId="1F85E082" w14:textId="77777777" w:rsidR="001D5F4F" w:rsidRPr="00694B30" w:rsidRDefault="001D5F4F" w:rsidP="00AB2BA3">
            <w:pPr>
              <w:jc w:val="left"/>
              <w:rPr>
                <w:sz w:val="16"/>
                <w:szCs w:val="16"/>
                <w:lang w:val="fr-FR"/>
              </w:rPr>
            </w:pPr>
            <w:r w:rsidRPr="00694B30">
              <w:rPr>
                <w:sz w:val="16"/>
                <w:szCs w:val="16"/>
                <w:lang w:val="fr-FR"/>
              </w:rPr>
              <w:t>5505.10</w:t>
            </w:r>
          </w:p>
          <w:p w14:paraId="6E029C1D" w14:textId="77777777" w:rsidR="001D5F4F" w:rsidRPr="00694B30" w:rsidRDefault="001D5F4F" w:rsidP="00AB2BA3">
            <w:pPr>
              <w:jc w:val="left"/>
              <w:rPr>
                <w:sz w:val="16"/>
                <w:szCs w:val="16"/>
                <w:lang w:val="fr-FR"/>
              </w:rPr>
            </w:pPr>
            <w:r w:rsidRPr="00694B30">
              <w:rPr>
                <w:sz w:val="16"/>
                <w:szCs w:val="16"/>
                <w:lang w:val="fr-FR"/>
              </w:rPr>
              <w:t>5505.20</w:t>
            </w:r>
          </w:p>
          <w:p w14:paraId="752BE9E9" w14:textId="77777777" w:rsidR="001D5F4F" w:rsidRPr="00694B30" w:rsidRDefault="001D5F4F" w:rsidP="00AB2BA3">
            <w:pPr>
              <w:jc w:val="left"/>
              <w:rPr>
                <w:sz w:val="16"/>
                <w:szCs w:val="16"/>
                <w:lang w:val="fr-FR"/>
              </w:rPr>
            </w:pPr>
            <w:r w:rsidRPr="00694B30">
              <w:rPr>
                <w:sz w:val="16"/>
                <w:szCs w:val="16"/>
                <w:lang w:val="fr-FR"/>
              </w:rPr>
              <w:t>5506.10</w:t>
            </w:r>
          </w:p>
          <w:p w14:paraId="30B986B5" w14:textId="77777777" w:rsidR="001D5F4F" w:rsidRPr="00694B30" w:rsidRDefault="001D5F4F" w:rsidP="00AB2BA3">
            <w:pPr>
              <w:jc w:val="left"/>
              <w:rPr>
                <w:sz w:val="16"/>
                <w:szCs w:val="16"/>
                <w:lang w:val="fr-FR"/>
              </w:rPr>
            </w:pPr>
            <w:r w:rsidRPr="00694B30">
              <w:rPr>
                <w:sz w:val="16"/>
                <w:szCs w:val="16"/>
                <w:lang w:val="fr-FR"/>
              </w:rPr>
              <w:t>5506.20</w:t>
            </w:r>
          </w:p>
          <w:p w14:paraId="5871995B" w14:textId="77777777" w:rsidR="001D5F4F" w:rsidRPr="00694B30" w:rsidRDefault="001D5F4F" w:rsidP="00AB2BA3">
            <w:pPr>
              <w:jc w:val="left"/>
              <w:rPr>
                <w:sz w:val="16"/>
                <w:szCs w:val="16"/>
                <w:lang w:val="fr-FR"/>
              </w:rPr>
            </w:pPr>
            <w:r w:rsidRPr="00694B30">
              <w:rPr>
                <w:sz w:val="16"/>
                <w:szCs w:val="16"/>
                <w:lang w:val="fr-FR"/>
              </w:rPr>
              <w:t>5506.30</w:t>
            </w:r>
          </w:p>
          <w:p w14:paraId="19151C77" w14:textId="77777777" w:rsidR="001D5F4F" w:rsidRPr="00694B30" w:rsidRDefault="001D5F4F" w:rsidP="00AB2BA3">
            <w:pPr>
              <w:jc w:val="left"/>
              <w:rPr>
                <w:sz w:val="16"/>
                <w:szCs w:val="16"/>
                <w:lang w:val="fr-FR"/>
              </w:rPr>
            </w:pPr>
            <w:r w:rsidRPr="00694B30">
              <w:rPr>
                <w:sz w:val="16"/>
                <w:szCs w:val="16"/>
                <w:lang w:val="fr-FR"/>
              </w:rPr>
              <w:t>5506.90</w:t>
            </w:r>
          </w:p>
          <w:p w14:paraId="59F1C3FE" w14:textId="77777777" w:rsidR="001D5F4F" w:rsidRPr="00694B30" w:rsidRDefault="001D5F4F" w:rsidP="00AB2BA3">
            <w:pPr>
              <w:jc w:val="left"/>
              <w:rPr>
                <w:sz w:val="16"/>
                <w:szCs w:val="16"/>
                <w:lang w:val="fr-FR"/>
              </w:rPr>
            </w:pPr>
            <w:r w:rsidRPr="00694B30">
              <w:rPr>
                <w:sz w:val="16"/>
                <w:szCs w:val="16"/>
                <w:lang w:val="fr-FR"/>
              </w:rPr>
              <w:t>5507.00</w:t>
            </w:r>
          </w:p>
          <w:p w14:paraId="2AF8BB0B" w14:textId="77777777" w:rsidR="001D5F4F" w:rsidRPr="00694B30" w:rsidRDefault="001D5F4F" w:rsidP="00AB2BA3">
            <w:pPr>
              <w:jc w:val="left"/>
              <w:rPr>
                <w:sz w:val="16"/>
                <w:szCs w:val="16"/>
                <w:lang w:val="fr-FR"/>
              </w:rPr>
            </w:pPr>
            <w:r w:rsidRPr="00694B30">
              <w:rPr>
                <w:sz w:val="16"/>
                <w:szCs w:val="16"/>
                <w:lang w:val="fr-FR"/>
              </w:rPr>
              <w:t>5508.10</w:t>
            </w:r>
          </w:p>
          <w:p w14:paraId="232C71AF" w14:textId="77777777" w:rsidR="001D5F4F" w:rsidRPr="00694B30" w:rsidRDefault="001D5F4F" w:rsidP="00AB2BA3">
            <w:pPr>
              <w:jc w:val="left"/>
              <w:rPr>
                <w:sz w:val="16"/>
                <w:szCs w:val="16"/>
                <w:lang w:val="fr-FR"/>
              </w:rPr>
            </w:pPr>
            <w:r w:rsidRPr="00694B30">
              <w:rPr>
                <w:sz w:val="16"/>
                <w:szCs w:val="16"/>
                <w:lang w:val="fr-FR"/>
              </w:rPr>
              <w:t>5508.20</w:t>
            </w:r>
          </w:p>
          <w:p w14:paraId="7B12147F" w14:textId="39296EAF" w:rsidR="001D5F4F" w:rsidRPr="00694B30" w:rsidRDefault="001D5F4F" w:rsidP="00AB2BA3">
            <w:pPr>
              <w:jc w:val="left"/>
              <w:rPr>
                <w:sz w:val="16"/>
                <w:szCs w:val="16"/>
                <w:lang w:val="fr-FR"/>
              </w:rPr>
            </w:pPr>
            <w:r w:rsidRPr="00694B30">
              <w:rPr>
                <w:sz w:val="16"/>
                <w:szCs w:val="16"/>
                <w:lang w:val="fr-FR"/>
              </w:rPr>
              <w:t>5509.11</w:t>
            </w:r>
          </w:p>
          <w:p w14:paraId="0588017A" w14:textId="77777777" w:rsidR="007231E7" w:rsidRPr="00694B30" w:rsidRDefault="007231E7" w:rsidP="00AB2BA3">
            <w:pPr>
              <w:jc w:val="left"/>
              <w:rPr>
                <w:sz w:val="16"/>
                <w:szCs w:val="16"/>
                <w:lang w:val="fr-FR"/>
              </w:rPr>
            </w:pPr>
          </w:p>
          <w:p w14:paraId="67CEF153" w14:textId="77777777" w:rsidR="001D5F4F" w:rsidRPr="00694B30" w:rsidRDefault="001D5F4F" w:rsidP="00AB2BA3">
            <w:pPr>
              <w:jc w:val="left"/>
              <w:rPr>
                <w:sz w:val="16"/>
                <w:szCs w:val="16"/>
                <w:lang w:val="fr-FR"/>
              </w:rPr>
            </w:pPr>
            <w:r w:rsidRPr="00694B30">
              <w:rPr>
                <w:sz w:val="16"/>
                <w:szCs w:val="16"/>
                <w:lang w:val="fr-FR"/>
              </w:rPr>
              <w:t>5509.12</w:t>
            </w:r>
          </w:p>
          <w:p w14:paraId="0B855AB2" w14:textId="77777777" w:rsidR="007231E7" w:rsidRPr="00694B30" w:rsidRDefault="007231E7" w:rsidP="00AB2BA3">
            <w:pPr>
              <w:jc w:val="left"/>
              <w:rPr>
                <w:sz w:val="16"/>
                <w:szCs w:val="16"/>
                <w:lang w:val="fr-FR"/>
              </w:rPr>
            </w:pPr>
          </w:p>
          <w:p w14:paraId="5C6CE04B" w14:textId="4DAD46E3" w:rsidR="001D5F4F" w:rsidRPr="00694B30" w:rsidRDefault="001D5F4F" w:rsidP="00AB2BA3">
            <w:pPr>
              <w:jc w:val="left"/>
              <w:rPr>
                <w:sz w:val="16"/>
                <w:szCs w:val="16"/>
                <w:lang w:val="fr-FR"/>
              </w:rPr>
            </w:pPr>
            <w:r w:rsidRPr="00694B30">
              <w:rPr>
                <w:sz w:val="16"/>
                <w:szCs w:val="16"/>
                <w:lang w:val="fr-FR"/>
              </w:rPr>
              <w:t>5509.21</w:t>
            </w:r>
          </w:p>
          <w:p w14:paraId="73D4771F" w14:textId="77777777" w:rsidR="001D5F4F" w:rsidRPr="00694B30" w:rsidRDefault="001D5F4F" w:rsidP="00AB2BA3">
            <w:pPr>
              <w:jc w:val="left"/>
              <w:rPr>
                <w:sz w:val="16"/>
                <w:szCs w:val="16"/>
                <w:lang w:val="fr-FR"/>
              </w:rPr>
            </w:pPr>
          </w:p>
          <w:p w14:paraId="35ECF985" w14:textId="08480B01" w:rsidR="007231E7" w:rsidRPr="00694B30" w:rsidRDefault="007231E7" w:rsidP="00AB2BA3">
            <w:pPr>
              <w:jc w:val="left"/>
              <w:rPr>
                <w:sz w:val="16"/>
                <w:szCs w:val="16"/>
                <w:lang w:val="fr-FR"/>
              </w:rPr>
            </w:pPr>
            <w:r w:rsidRPr="00694B30">
              <w:rPr>
                <w:sz w:val="16"/>
                <w:szCs w:val="16"/>
                <w:lang w:val="fr-FR"/>
              </w:rPr>
              <w:t>5509.22</w:t>
            </w:r>
          </w:p>
          <w:p w14:paraId="4EDAD7F0" w14:textId="77777777" w:rsidR="00B63F33" w:rsidRPr="00694B30" w:rsidRDefault="00B63F33" w:rsidP="00AB2BA3">
            <w:pPr>
              <w:jc w:val="left"/>
              <w:rPr>
                <w:sz w:val="16"/>
                <w:szCs w:val="16"/>
                <w:lang w:val="fr-FR"/>
              </w:rPr>
            </w:pPr>
          </w:p>
          <w:p w14:paraId="3E69AAAB" w14:textId="3F2DF067" w:rsidR="007231E7" w:rsidRPr="00694B30" w:rsidRDefault="007231E7" w:rsidP="00AB2BA3">
            <w:pPr>
              <w:jc w:val="left"/>
              <w:rPr>
                <w:sz w:val="16"/>
                <w:szCs w:val="16"/>
                <w:lang w:val="fr-FR"/>
              </w:rPr>
            </w:pPr>
            <w:r w:rsidRPr="00694B30">
              <w:rPr>
                <w:sz w:val="16"/>
                <w:szCs w:val="16"/>
                <w:lang w:val="fr-FR"/>
              </w:rPr>
              <w:t>5509.31</w:t>
            </w:r>
          </w:p>
          <w:p w14:paraId="21DB91FF" w14:textId="77777777" w:rsidR="00B63F33" w:rsidRPr="00694B30" w:rsidRDefault="00B63F33" w:rsidP="00AB2BA3">
            <w:pPr>
              <w:jc w:val="left"/>
              <w:rPr>
                <w:sz w:val="16"/>
                <w:szCs w:val="16"/>
                <w:lang w:val="fr-FR"/>
              </w:rPr>
            </w:pPr>
          </w:p>
          <w:p w14:paraId="6C7FC622" w14:textId="3C9B0354" w:rsidR="00B30C14" w:rsidRPr="00694B30" w:rsidRDefault="00B30C14" w:rsidP="00AB2BA3">
            <w:pPr>
              <w:jc w:val="left"/>
              <w:rPr>
                <w:sz w:val="16"/>
                <w:szCs w:val="16"/>
                <w:lang w:val="fr-FR"/>
              </w:rPr>
            </w:pPr>
            <w:r w:rsidRPr="00694B30">
              <w:rPr>
                <w:sz w:val="16"/>
                <w:szCs w:val="16"/>
                <w:lang w:val="fr-FR"/>
              </w:rPr>
              <w:t>5509.32</w:t>
            </w:r>
          </w:p>
          <w:p w14:paraId="6D13BECB" w14:textId="77777777" w:rsidR="00B63F33" w:rsidRPr="00694B30" w:rsidRDefault="00B63F33" w:rsidP="00AB2BA3">
            <w:pPr>
              <w:jc w:val="left"/>
              <w:rPr>
                <w:sz w:val="16"/>
                <w:szCs w:val="16"/>
                <w:lang w:val="fr-FR"/>
              </w:rPr>
            </w:pPr>
          </w:p>
          <w:p w14:paraId="566C0847" w14:textId="7F7CAD5D" w:rsidR="00B30C14" w:rsidRPr="00694B30" w:rsidRDefault="00B30C14" w:rsidP="00AB2BA3">
            <w:pPr>
              <w:jc w:val="left"/>
              <w:rPr>
                <w:sz w:val="16"/>
                <w:szCs w:val="16"/>
                <w:lang w:val="fr-FR"/>
              </w:rPr>
            </w:pPr>
            <w:r w:rsidRPr="00694B30">
              <w:rPr>
                <w:sz w:val="16"/>
                <w:szCs w:val="16"/>
                <w:lang w:val="fr-FR"/>
              </w:rPr>
              <w:t>5509.41</w:t>
            </w:r>
          </w:p>
          <w:p w14:paraId="661DC355" w14:textId="77777777" w:rsidR="00B63F33" w:rsidRPr="00694B30" w:rsidRDefault="00B63F33" w:rsidP="00AB2BA3">
            <w:pPr>
              <w:jc w:val="left"/>
              <w:rPr>
                <w:sz w:val="16"/>
                <w:szCs w:val="16"/>
                <w:lang w:val="fr-FR"/>
              </w:rPr>
            </w:pPr>
          </w:p>
          <w:p w14:paraId="3BF71570" w14:textId="298B753F" w:rsidR="00B30C14" w:rsidRPr="00694B30" w:rsidRDefault="00B30C14" w:rsidP="00AB2BA3">
            <w:pPr>
              <w:jc w:val="left"/>
              <w:rPr>
                <w:sz w:val="16"/>
                <w:szCs w:val="16"/>
                <w:lang w:val="fr-FR"/>
              </w:rPr>
            </w:pPr>
            <w:r w:rsidRPr="00694B30">
              <w:rPr>
                <w:sz w:val="16"/>
                <w:szCs w:val="16"/>
                <w:lang w:val="fr-FR"/>
              </w:rPr>
              <w:t>5509.42</w:t>
            </w:r>
          </w:p>
          <w:p w14:paraId="65998028" w14:textId="77777777" w:rsidR="00B63F33" w:rsidRPr="00694B30" w:rsidRDefault="00B63F33" w:rsidP="00AB2BA3">
            <w:pPr>
              <w:jc w:val="left"/>
              <w:rPr>
                <w:sz w:val="16"/>
                <w:szCs w:val="16"/>
                <w:lang w:val="fr-FR"/>
              </w:rPr>
            </w:pPr>
          </w:p>
          <w:p w14:paraId="2E634625" w14:textId="1EDB7EBB" w:rsidR="00B30C14" w:rsidRPr="00694B30" w:rsidRDefault="00B30C14" w:rsidP="00AB2BA3">
            <w:pPr>
              <w:jc w:val="left"/>
              <w:rPr>
                <w:sz w:val="16"/>
                <w:szCs w:val="16"/>
                <w:lang w:val="fr-FR"/>
              </w:rPr>
            </w:pPr>
            <w:r w:rsidRPr="00694B30">
              <w:rPr>
                <w:sz w:val="16"/>
                <w:szCs w:val="16"/>
                <w:lang w:val="fr-FR"/>
              </w:rPr>
              <w:t>5509.51</w:t>
            </w:r>
          </w:p>
          <w:p w14:paraId="59813E38" w14:textId="77777777" w:rsidR="00B63F33" w:rsidRPr="00694B30" w:rsidRDefault="00B63F33" w:rsidP="00AB2BA3">
            <w:pPr>
              <w:jc w:val="left"/>
              <w:rPr>
                <w:sz w:val="16"/>
                <w:szCs w:val="16"/>
                <w:lang w:val="fr-FR"/>
              </w:rPr>
            </w:pPr>
          </w:p>
          <w:p w14:paraId="0D3670EB" w14:textId="46E2125E" w:rsidR="00B63F33" w:rsidRPr="00694B30" w:rsidRDefault="00B30C14" w:rsidP="00AB2BA3">
            <w:pPr>
              <w:jc w:val="left"/>
              <w:rPr>
                <w:sz w:val="16"/>
                <w:szCs w:val="16"/>
                <w:lang w:val="fr-FR"/>
              </w:rPr>
            </w:pPr>
            <w:r w:rsidRPr="00694B30">
              <w:rPr>
                <w:sz w:val="16"/>
                <w:szCs w:val="16"/>
                <w:lang w:val="fr-FR"/>
              </w:rPr>
              <w:t>5509.52</w:t>
            </w:r>
          </w:p>
          <w:p w14:paraId="69E7708B" w14:textId="77777777" w:rsidR="00772166" w:rsidRPr="00694B30" w:rsidRDefault="00772166" w:rsidP="00AB2BA3">
            <w:pPr>
              <w:jc w:val="left"/>
              <w:rPr>
                <w:sz w:val="16"/>
                <w:szCs w:val="16"/>
                <w:lang w:val="fr-FR"/>
              </w:rPr>
            </w:pPr>
          </w:p>
          <w:p w14:paraId="084EE174" w14:textId="38EAD00E" w:rsidR="007231E7" w:rsidRPr="00694B30" w:rsidRDefault="007231E7" w:rsidP="00AB2BA3">
            <w:pPr>
              <w:jc w:val="left"/>
              <w:rPr>
                <w:sz w:val="16"/>
                <w:szCs w:val="16"/>
                <w:lang w:val="fr-FR"/>
              </w:rPr>
            </w:pPr>
          </w:p>
        </w:tc>
        <w:tc>
          <w:tcPr>
            <w:tcW w:w="7899" w:type="dxa"/>
          </w:tcPr>
          <w:p w14:paraId="3C9FA7B8" w14:textId="77777777" w:rsidR="005874FB" w:rsidRPr="00694B30" w:rsidRDefault="00BA464A" w:rsidP="00AB2BA3">
            <w:pPr>
              <w:jc w:val="left"/>
              <w:rPr>
                <w:b/>
                <w:bCs/>
                <w:sz w:val="16"/>
                <w:szCs w:val="16"/>
                <w:lang w:val="fr-FR"/>
              </w:rPr>
            </w:pPr>
            <w:r w:rsidRPr="00694B30">
              <w:rPr>
                <w:b/>
                <w:bCs/>
                <w:sz w:val="16"/>
                <w:szCs w:val="16"/>
                <w:lang w:val="fr-FR"/>
              </w:rPr>
              <w:t>Fibres synthétiques ou artificielles discontinues</w:t>
            </w:r>
          </w:p>
          <w:p w14:paraId="16300599" w14:textId="77777777" w:rsidR="005874FB" w:rsidRPr="00694B30" w:rsidRDefault="00BA464A" w:rsidP="00AB2BA3">
            <w:pPr>
              <w:jc w:val="left"/>
              <w:rPr>
                <w:sz w:val="16"/>
                <w:szCs w:val="16"/>
                <w:lang w:val="fr-FR"/>
              </w:rPr>
            </w:pPr>
            <w:r w:rsidRPr="00694B30">
              <w:rPr>
                <w:sz w:val="16"/>
                <w:szCs w:val="16"/>
                <w:lang w:val="fr-FR"/>
              </w:rPr>
              <w:t>Câbles de filaments de nylon ou d'autres polyamides</w:t>
            </w:r>
          </w:p>
          <w:p w14:paraId="23371378" w14:textId="4B5377C1" w:rsidR="00BA464A" w:rsidRPr="00694B30" w:rsidRDefault="00BA464A" w:rsidP="00AB2BA3">
            <w:pPr>
              <w:jc w:val="left"/>
              <w:rPr>
                <w:sz w:val="16"/>
                <w:szCs w:val="16"/>
                <w:lang w:val="fr-FR"/>
              </w:rPr>
            </w:pPr>
            <w:r w:rsidRPr="00694B30">
              <w:rPr>
                <w:sz w:val="16"/>
                <w:szCs w:val="16"/>
                <w:lang w:val="fr-FR"/>
              </w:rPr>
              <w:t>Câbles de filaments de polyesters</w:t>
            </w:r>
          </w:p>
          <w:p w14:paraId="30EEFD4E" w14:textId="77777777" w:rsidR="005874FB" w:rsidRPr="00694B30" w:rsidRDefault="00BA464A" w:rsidP="00AB2BA3">
            <w:pPr>
              <w:jc w:val="left"/>
              <w:rPr>
                <w:sz w:val="16"/>
                <w:szCs w:val="16"/>
                <w:lang w:val="fr-FR"/>
              </w:rPr>
            </w:pPr>
            <w:r w:rsidRPr="00694B30">
              <w:rPr>
                <w:sz w:val="16"/>
                <w:szCs w:val="16"/>
                <w:lang w:val="fr-FR"/>
              </w:rPr>
              <w:t>Câbles de filaments acryliques ou modacryliques</w:t>
            </w:r>
          </w:p>
          <w:p w14:paraId="12F2A309" w14:textId="5B7865FC" w:rsidR="00BA464A" w:rsidRPr="00694B30" w:rsidRDefault="00BA464A" w:rsidP="00AB2BA3">
            <w:pPr>
              <w:jc w:val="left"/>
              <w:rPr>
                <w:sz w:val="16"/>
                <w:szCs w:val="16"/>
                <w:lang w:val="fr-FR"/>
              </w:rPr>
            </w:pPr>
            <w:r w:rsidRPr="00694B30">
              <w:rPr>
                <w:sz w:val="16"/>
                <w:szCs w:val="16"/>
                <w:lang w:val="fr-FR"/>
              </w:rPr>
              <w:t>Câbles de filaments synthétiques,</w:t>
            </w:r>
            <w:r w:rsidR="008E10D7" w:rsidRPr="00694B30">
              <w:rPr>
                <w:sz w:val="16"/>
                <w:szCs w:val="16"/>
                <w:lang w:val="fr-FR"/>
              </w:rPr>
              <w:t xml:space="preserve"> </w:t>
            </w:r>
            <w:r w:rsidRPr="00694B30">
              <w:rPr>
                <w:sz w:val="16"/>
                <w:szCs w:val="16"/>
                <w:lang w:val="fr-FR"/>
              </w:rPr>
              <w:t>nda</w:t>
            </w:r>
          </w:p>
          <w:p w14:paraId="01654BD7" w14:textId="77777777" w:rsidR="00BA464A" w:rsidRPr="00694B30" w:rsidRDefault="00BA464A" w:rsidP="00AB2BA3">
            <w:pPr>
              <w:jc w:val="left"/>
              <w:rPr>
                <w:sz w:val="16"/>
                <w:szCs w:val="16"/>
                <w:lang w:val="fr-FR"/>
              </w:rPr>
            </w:pPr>
            <w:r w:rsidRPr="00694B30">
              <w:rPr>
                <w:sz w:val="16"/>
                <w:szCs w:val="16"/>
                <w:lang w:val="fr-FR"/>
              </w:rPr>
              <w:t>Câbles de filaments artificiels</w:t>
            </w:r>
          </w:p>
          <w:p w14:paraId="7F227FCA" w14:textId="77777777" w:rsidR="005874FB" w:rsidRPr="00694B30" w:rsidRDefault="00BA464A" w:rsidP="00AB2BA3">
            <w:pPr>
              <w:jc w:val="left"/>
              <w:rPr>
                <w:sz w:val="16"/>
                <w:szCs w:val="16"/>
                <w:lang w:val="fr-FR"/>
              </w:rPr>
            </w:pPr>
            <w:r w:rsidRPr="00694B30">
              <w:rPr>
                <w:sz w:val="16"/>
                <w:szCs w:val="16"/>
                <w:lang w:val="fr-FR"/>
              </w:rPr>
              <w:t>Fibres discontinues de nylon d'autres polyamides, non cardées ni peignées</w:t>
            </w:r>
          </w:p>
          <w:p w14:paraId="261B3A18" w14:textId="698D607E" w:rsidR="00BA464A" w:rsidRPr="00694B30" w:rsidRDefault="00BA464A" w:rsidP="00AB2BA3">
            <w:pPr>
              <w:jc w:val="left"/>
              <w:rPr>
                <w:sz w:val="16"/>
                <w:szCs w:val="16"/>
                <w:lang w:val="fr-FR"/>
              </w:rPr>
            </w:pPr>
            <w:r w:rsidRPr="00694B30">
              <w:rPr>
                <w:sz w:val="16"/>
                <w:szCs w:val="16"/>
                <w:lang w:val="fr-FR"/>
              </w:rPr>
              <w:t>Fibres discontinues de polyester,</w:t>
            </w:r>
            <w:r w:rsidR="008E10D7" w:rsidRPr="00694B30">
              <w:rPr>
                <w:sz w:val="16"/>
                <w:szCs w:val="16"/>
                <w:lang w:val="fr-FR"/>
              </w:rPr>
              <w:t xml:space="preserve"> </w:t>
            </w:r>
            <w:r w:rsidRPr="00694B30">
              <w:rPr>
                <w:sz w:val="16"/>
                <w:szCs w:val="16"/>
                <w:lang w:val="fr-FR"/>
              </w:rPr>
              <w:t>non cardées</w:t>
            </w:r>
            <w:r w:rsidR="008E10D7" w:rsidRPr="00694B30">
              <w:rPr>
                <w:sz w:val="16"/>
                <w:szCs w:val="16"/>
                <w:lang w:val="fr-FR"/>
              </w:rPr>
              <w:t xml:space="preserve"> </w:t>
            </w:r>
            <w:r w:rsidRPr="00694B30">
              <w:rPr>
                <w:sz w:val="16"/>
                <w:szCs w:val="16"/>
                <w:lang w:val="fr-FR"/>
              </w:rPr>
              <w:t>ni</w:t>
            </w:r>
            <w:r w:rsidR="008E10D7" w:rsidRPr="00694B30">
              <w:rPr>
                <w:sz w:val="16"/>
                <w:szCs w:val="16"/>
                <w:lang w:val="fr-FR"/>
              </w:rPr>
              <w:t xml:space="preserve"> </w:t>
            </w:r>
            <w:r w:rsidRPr="00694B30">
              <w:rPr>
                <w:sz w:val="16"/>
                <w:szCs w:val="16"/>
                <w:lang w:val="fr-FR"/>
              </w:rPr>
              <w:t>peignées</w:t>
            </w:r>
          </w:p>
          <w:p w14:paraId="255C0AAC" w14:textId="77777777" w:rsidR="005874FB" w:rsidRPr="00694B30" w:rsidRDefault="00BA464A" w:rsidP="00AB2BA3">
            <w:pPr>
              <w:jc w:val="left"/>
              <w:rPr>
                <w:sz w:val="16"/>
                <w:szCs w:val="16"/>
                <w:lang w:val="fr-FR"/>
              </w:rPr>
            </w:pPr>
            <w:r w:rsidRPr="00694B30">
              <w:rPr>
                <w:sz w:val="16"/>
                <w:szCs w:val="16"/>
                <w:lang w:val="fr-FR"/>
              </w:rPr>
              <w:t>Fibres discontinues acryliques/modacryliques, non cardées ni peignées</w:t>
            </w:r>
          </w:p>
          <w:p w14:paraId="7D906D07" w14:textId="607035B3" w:rsidR="00BA464A" w:rsidRPr="00694B30" w:rsidRDefault="00BA464A" w:rsidP="00AB2BA3">
            <w:pPr>
              <w:jc w:val="left"/>
              <w:rPr>
                <w:sz w:val="16"/>
                <w:szCs w:val="16"/>
                <w:lang w:val="fr-FR"/>
              </w:rPr>
            </w:pPr>
            <w:r w:rsidRPr="00694B30">
              <w:rPr>
                <w:sz w:val="16"/>
                <w:szCs w:val="16"/>
                <w:lang w:val="fr-FR"/>
              </w:rPr>
              <w:t>Fibres discontinues</w:t>
            </w:r>
            <w:r w:rsidR="008E10D7" w:rsidRPr="00694B30">
              <w:rPr>
                <w:sz w:val="16"/>
                <w:szCs w:val="16"/>
                <w:lang w:val="fr-FR"/>
              </w:rPr>
              <w:t xml:space="preserve"> </w:t>
            </w:r>
            <w:r w:rsidRPr="00694B30">
              <w:rPr>
                <w:sz w:val="16"/>
                <w:szCs w:val="16"/>
                <w:lang w:val="fr-FR"/>
              </w:rPr>
              <w:t>de polypropylène, non cardées</w:t>
            </w:r>
            <w:r w:rsidR="008E10D7" w:rsidRPr="00694B30">
              <w:rPr>
                <w:sz w:val="16"/>
                <w:szCs w:val="16"/>
                <w:lang w:val="fr-FR"/>
              </w:rPr>
              <w:t xml:space="preserve"> </w:t>
            </w:r>
            <w:r w:rsidRPr="00694B30">
              <w:rPr>
                <w:sz w:val="16"/>
                <w:szCs w:val="16"/>
                <w:lang w:val="fr-FR"/>
              </w:rPr>
              <w:t>ni peignées</w:t>
            </w:r>
          </w:p>
          <w:p w14:paraId="548986E8" w14:textId="77777777" w:rsidR="005874FB" w:rsidRPr="00694B30" w:rsidRDefault="00BA464A" w:rsidP="00AB2BA3">
            <w:pPr>
              <w:jc w:val="left"/>
              <w:rPr>
                <w:sz w:val="16"/>
                <w:szCs w:val="16"/>
                <w:lang w:val="fr-FR"/>
              </w:rPr>
            </w:pPr>
            <w:r w:rsidRPr="00694B30">
              <w:rPr>
                <w:sz w:val="16"/>
                <w:szCs w:val="16"/>
                <w:lang w:val="fr-FR"/>
              </w:rPr>
              <w:t>Fibres synthétiques discontinues, non cardées ni peignées, nda</w:t>
            </w:r>
          </w:p>
          <w:p w14:paraId="28B3A7BC" w14:textId="3B095B55" w:rsidR="00BA464A" w:rsidRPr="00694B30" w:rsidRDefault="00BA464A" w:rsidP="00AB2BA3">
            <w:pPr>
              <w:jc w:val="left"/>
              <w:rPr>
                <w:sz w:val="16"/>
                <w:szCs w:val="16"/>
                <w:lang w:val="fr-FR"/>
              </w:rPr>
            </w:pPr>
            <w:r w:rsidRPr="00694B30">
              <w:rPr>
                <w:sz w:val="16"/>
                <w:szCs w:val="16"/>
                <w:lang w:val="fr-FR"/>
              </w:rPr>
              <w:t>Fibres discontinues de viscose,</w:t>
            </w:r>
            <w:r w:rsidR="008E10D7" w:rsidRPr="00694B30">
              <w:rPr>
                <w:sz w:val="16"/>
                <w:szCs w:val="16"/>
                <w:lang w:val="fr-FR"/>
              </w:rPr>
              <w:t xml:space="preserve"> </w:t>
            </w:r>
            <w:r w:rsidRPr="00694B30">
              <w:rPr>
                <w:sz w:val="16"/>
                <w:szCs w:val="16"/>
                <w:lang w:val="fr-FR"/>
              </w:rPr>
              <w:t>non</w:t>
            </w:r>
            <w:r w:rsidR="008E10D7" w:rsidRPr="00694B30">
              <w:rPr>
                <w:sz w:val="16"/>
                <w:szCs w:val="16"/>
                <w:lang w:val="fr-FR"/>
              </w:rPr>
              <w:t xml:space="preserve"> </w:t>
            </w:r>
            <w:r w:rsidRPr="00694B30">
              <w:rPr>
                <w:sz w:val="16"/>
                <w:szCs w:val="16"/>
                <w:lang w:val="fr-FR"/>
              </w:rPr>
              <w:t>cardées ni peignées</w:t>
            </w:r>
          </w:p>
          <w:p w14:paraId="0FE4895F" w14:textId="5F6FD9DE" w:rsidR="005874FB" w:rsidRPr="00694B30" w:rsidRDefault="00BA464A" w:rsidP="00AB2BA3">
            <w:pPr>
              <w:jc w:val="left"/>
              <w:rPr>
                <w:sz w:val="16"/>
                <w:szCs w:val="16"/>
                <w:lang w:val="fr-FR"/>
              </w:rPr>
            </w:pPr>
            <w:r w:rsidRPr="00694B30">
              <w:rPr>
                <w:sz w:val="16"/>
                <w:szCs w:val="16"/>
                <w:lang w:val="fr-FR"/>
              </w:rPr>
              <w:t>Fibres artificielles discontinues</w:t>
            </w:r>
            <w:r w:rsidR="00AC15CE" w:rsidRPr="00694B30">
              <w:rPr>
                <w:sz w:val="16"/>
                <w:szCs w:val="16"/>
                <w:lang w:val="fr-FR"/>
              </w:rPr>
              <w:t>,</w:t>
            </w:r>
            <w:r w:rsidRPr="00694B30">
              <w:rPr>
                <w:sz w:val="16"/>
                <w:szCs w:val="16"/>
                <w:lang w:val="fr-FR"/>
              </w:rPr>
              <w:t xml:space="preserve"> autres que de viscose, non cardées ni peignées</w:t>
            </w:r>
          </w:p>
          <w:p w14:paraId="0F368EAC" w14:textId="4D76B4E9" w:rsidR="00BA464A" w:rsidRPr="00694B30" w:rsidRDefault="00BA464A" w:rsidP="00AB2BA3">
            <w:pPr>
              <w:jc w:val="left"/>
              <w:rPr>
                <w:sz w:val="16"/>
                <w:szCs w:val="16"/>
                <w:lang w:val="fr-FR"/>
              </w:rPr>
            </w:pPr>
            <w:r w:rsidRPr="00694B30">
              <w:rPr>
                <w:sz w:val="16"/>
                <w:szCs w:val="16"/>
                <w:lang w:val="fr-FR"/>
              </w:rPr>
              <w:t>Déchets de fibres synthétiques</w:t>
            </w:r>
          </w:p>
          <w:p w14:paraId="3B0C18E1" w14:textId="77777777" w:rsidR="00BA464A" w:rsidRPr="00694B30" w:rsidRDefault="00BA464A" w:rsidP="00AB2BA3">
            <w:pPr>
              <w:jc w:val="left"/>
              <w:rPr>
                <w:sz w:val="16"/>
                <w:szCs w:val="16"/>
                <w:lang w:val="fr-FR"/>
              </w:rPr>
            </w:pPr>
            <w:r w:rsidRPr="00694B30">
              <w:rPr>
                <w:sz w:val="16"/>
                <w:szCs w:val="16"/>
                <w:lang w:val="fr-FR"/>
              </w:rPr>
              <w:t>Déchets de fibres artificielles</w:t>
            </w:r>
          </w:p>
          <w:p w14:paraId="1C1F1C57" w14:textId="77777777" w:rsidR="005874FB" w:rsidRPr="00694B30" w:rsidRDefault="00BA464A" w:rsidP="00AB2BA3">
            <w:pPr>
              <w:jc w:val="left"/>
              <w:rPr>
                <w:sz w:val="16"/>
                <w:szCs w:val="16"/>
                <w:lang w:val="fr-FR"/>
              </w:rPr>
            </w:pPr>
            <w:r w:rsidRPr="00694B30">
              <w:rPr>
                <w:sz w:val="16"/>
                <w:szCs w:val="16"/>
                <w:lang w:val="fr-FR"/>
              </w:rPr>
              <w:t>Fibres discontinues de nylon/d'autres polyamides, cardées ou peignées</w:t>
            </w:r>
          </w:p>
          <w:p w14:paraId="5A2332A6" w14:textId="416E19A0" w:rsidR="00BA464A" w:rsidRPr="00694B30" w:rsidRDefault="00BA464A" w:rsidP="00AB2BA3">
            <w:pPr>
              <w:jc w:val="left"/>
              <w:rPr>
                <w:sz w:val="16"/>
                <w:szCs w:val="16"/>
                <w:lang w:val="fr-FR"/>
              </w:rPr>
            </w:pPr>
            <w:r w:rsidRPr="00694B30">
              <w:rPr>
                <w:sz w:val="16"/>
                <w:szCs w:val="16"/>
                <w:lang w:val="fr-FR"/>
              </w:rPr>
              <w:t>Fibres discontinues de polyester</w:t>
            </w:r>
            <w:r w:rsidR="00AC15CE" w:rsidRPr="00694B30">
              <w:rPr>
                <w:sz w:val="16"/>
                <w:szCs w:val="16"/>
                <w:lang w:val="fr-FR"/>
              </w:rPr>
              <w:t>,</w:t>
            </w:r>
            <w:r w:rsidRPr="00694B30">
              <w:rPr>
                <w:sz w:val="16"/>
                <w:szCs w:val="16"/>
                <w:lang w:val="fr-FR"/>
              </w:rPr>
              <w:t xml:space="preserve"> cardées ou</w:t>
            </w:r>
            <w:r w:rsidR="008E10D7" w:rsidRPr="00694B30">
              <w:rPr>
                <w:sz w:val="16"/>
                <w:szCs w:val="16"/>
                <w:lang w:val="fr-FR"/>
              </w:rPr>
              <w:t xml:space="preserve"> </w:t>
            </w:r>
            <w:r w:rsidRPr="00694B30">
              <w:rPr>
                <w:sz w:val="16"/>
                <w:szCs w:val="16"/>
                <w:lang w:val="fr-FR"/>
              </w:rPr>
              <w:t>peignées</w:t>
            </w:r>
          </w:p>
          <w:p w14:paraId="0EFA4C1C" w14:textId="77777777" w:rsidR="005874FB" w:rsidRPr="00694B30" w:rsidRDefault="00BA464A" w:rsidP="00AB2BA3">
            <w:pPr>
              <w:jc w:val="left"/>
              <w:rPr>
                <w:sz w:val="16"/>
                <w:szCs w:val="16"/>
                <w:lang w:val="fr-FR"/>
              </w:rPr>
            </w:pPr>
            <w:r w:rsidRPr="00694B30">
              <w:rPr>
                <w:sz w:val="16"/>
                <w:szCs w:val="16"/>
                <w:lang w:val="fr-FR"/>
              </w:rPr>
              <w:t>Fibres discontinues acryliques/modacryliques, cardées ou peignées</w:t>
            </w:r>
          </w:p>
          <w:p w14:paraId="135AEC04" w14:textId="334693A2" w:rsidR="00BA464A" w:rsidRPr="00694B30" w:rsidRDefault="00BA464A" w:rsidP="00AB2BA3">
            <w:pPr>
              <w:jc w:val="left"/>
              <w:rPr>
                <w:sz w:val="16"/>
                <w:szCs w:val="16"/>
                <w:lang w:val="fr-FR"/>
              </w:rPr>
            </w:pPr>
            <w:r w:rsidRPr="00694B30">
              <w:rPr>
                <w:sz w:val="16"/>
                <w:szCs w:val="16"/>
                <w:lang w:val="fr-FR"/>
              </w:rPr>
              <w:t>Fibres synthétiques discontinues,</w:t>
            </w:r>
            <w:r w:rsidR="008E10D7" w:rsidRPr="00694B30">
              <w:rPr>
                <w:sz w:val="16"/>
                <w:szCs w:val="16"/>
                <w:lang w:val="fr-FR"/>
              </w:rPr>
              <w:t xml:space="preserve"> </w:t>
            </w:r>
            <w:r w:rsidRPr="00694B30">
              <w:rPr>
                <w:sz w:val="16"/>
                <w:szCs w:val="16"/>
                <w:lang w:val="fr-FR"/>
              </w:rPr>
              <w:t>cardées ou peignées,</w:t>
            </w:r>
            <w:r w:rsidR="008E10D7" w:rsidRPr="00694B30">
              <w:rPr>
                <w:sz w:val="16"/>
                <w:szCs w:val="16"/>
                <w:lang w:val="fr-FR"/>
              </w:rPr>
              <w:t xml:space="preserve"> </w:t>
            </w:r>
            <w:r w:rsidRPr="00694B30">
              <w:rPr>
                <w:sz w:val="16"/>
                <w:szCs w:val="16"/>
                <w:lang w:val="fr-FR"/>
              </w:rPr>
              <w:t>nda</w:t>
            </w:r>
          </w:p>
          <w:p w14:paraId="2734A482" w14:textId="77777777" w:rsidR="005874FB" w:rsidRPr="00694B30" w:rsidRDefault="00BA464A" w:rsidP="00AB2BA3">
            <w:pPr>
              <w:jc w:val="left"/>
              <w:rPr>
                <w:sz w:val="16"/>
                <w:szCs w:val="16"/>
                <w:lang w:val="fr-FR"/>
              </w:rPr>
            </w:pPr>
            <w:r w:rsidRPr="00694B30">
              <w:rPr>
                <w:sz w:val="16"/>
                <w:szCs w:val="16"/>
                <w:lang w:val="fr-FR"/>
              </w:rPr>
              <w:t>Fibres artificielles discontinues, cardées ou peignées</w:t>
            </w:r>
          </w:p>
          <w:p w14:paraId="37A5A5D3" w14:textId="77777777" w:rsidR="005874FB" w:rsidRPr="00694B30" w:rsidRDefault="00BA464A" w:rsidP="00AB2BA3">
            <w:pPr>
              <w:jc w:val="left"/>
              <w:rPr>
                <w:sz w:val="16"/>
                <w:szCs w:val="16"/>
                <w:lang w:val="fr-FR"/>
              </w:rPr>
            </w:pPr>
            <w:r w:rsidRPr="00694B30">
              <w:rPr>
                <w:sz w:val="16"/>
                <w:szCs w:val="16"/>
                <w:lang w:val="fr-FR"/>
              </w:rPr>
              <w:t>Fils</w:t>
            </w:r>
            <w:r w:rsidR="008E10D7" w:rsidRPr="00694B30">
              <w:rPr>
                <w:sz w:val="16"/>
                <w:szCs w:val="16"/>
                <w:lang w:val="fr-FR"/>
              </w:rPr>
              <w:t xml:space="preserve"> </w:t>
            </w:r>
            <w:r w:rsidRPr="00694B30">
              <w:rPr>
                <w:sz w:val="16"/>
                <w:szCs w:val="16"/>
                <w:lang w:val="fr-FR"/>
              </w:rPr>
              <w:t>à coudre de fibres</w:t>
            </w:r>
            <w:r w:rsidR="008E10D7" w:rsidRPr="00694B30">
              <w:rPr>
                <w:sz w:val="16"/>
                <w:szCs w:val="16"/>
                <w:lang w:val="fr-FR"/>
              </w:rPr>
              <w:t xml:space="preserve"> </w:t>
            </w:r>
            <w:r w:rsidRPr="00694B30">
              <w:rPr>
                <w:sz w:val="16"/>
                <w:szCs w:val="16"/>
                <w:lang w:val="fr-FR"/>
              </w:rPr>
              <w:t>synthétiques</w:t>
            </w:r>
            <w:r w:rsidR="008E10D7" w:rsidRPr="00694B30">
              <w:rPr>
                <w:sz w:val="16"/>
                <w:szCs w:val="16"/>
                <w:lang w:val="fr-FR"/>
              </w:rPr>
              <w:t xml:space="preserve"> </w:t>
            </w:r>
            <w:r w:rsidRPr="00694B30">
              <w:rPr>
                <w:sz w:val="16"/>
                <w:szCs w:val="16"/>
                <w:lang w:val="fr-FR"/>
              </w:rPr>
              <w:t>discontinues</w:t>
            </w:r>
          </w:p>
          <w:p w14:paraId="3023C870" w14:textId="68D75482" w:rsidR="001D5F4F" w:rsidRPr="00694B30" w:rsidRDefault="00BA464A" w:rsidP="00AB2BA3">
            <w:pPr>
              <w:jc w:val="left"/>
              <w:rPr>
                <w:sz w:val="16"/>
                <w:szCs w:val="16"/>
                <w:lang w:val="fr-FR"/>
              </w:rPr>
            </w:pPr>
            <w:r w:rsidRPr="00694B30">
              <w:rPr>
                <w:sz w:val="16"/>
                <w:szCs w:val="16"/>
                <w:lang w:val="fr-FR"/>
              </w:rPr>
              <w:t>Fils à coudre de fibres</w:t>
            </w:r>
            <w:r w:rsidR="008E10D7" w:rsidRPr="00694B30">
              <w:rPr>
                <w:sz w:val="16"/>
                <w:szCs w:val="16"/>
                <w:lang w:val="fr-FR"/>
              </w:rPr>
              <w:t xml:space="preserve"> </w:t>
            </w:r>
            <w:r w:rsidRPr="00694B30">
              <w:rPr>
                <w:sz w:val="16"/>
                <w:szCs w:val="16"/>
                <w:lang w:val="fr-FR"/>
              </w:rPr>
              <w:t>artificielles</w:t>
            </w:r>
            <w:r w:rsidR="008E10D7" w:rsidRPr="00694B30">
              <w:rPr>
                <w:sz w:val="16"/>
                <w:szCs w:val="16"/>
                <w:lang w:val="fr-FR"/>
              </w:rPr>
              <w:t xml:space="preserve"> </w:t>
            </w:r>
            <w:r w:rsidRPr="00694B30">
              <w:rPr>
                <w:sz w:val="16"/>
                <w:szCs w:val="16"/>
                <w:lang w:val="fr-FR"/>
              </w:rPr>
              <w:t>discontinues</w:t>
            </w:r>
          </w:p>
          <w:p w14:paraId="15D557C6" w14:textId="0350F16A" w:rsidR="007231E7" w:rsidRPr="00694B30" w:rsidRDefault="007231E7" w:rsidP="00AB2BA3">
            <w:pPr>
              <w:jc w:val="left"/>
              <w:rPr>
                <w:sz w:val="16"/>
                <w:szCs w:val="16"/>
                <w:lang w:val="fr-FR"/>
              </w:rPr>
            </w:pPr>
            <w:r w:rsidRPr="00694B30">
              <w:rPr>
                <w:sz w:val="16"/>
                <w:szCs w:val="16"/>
                <w:lang w:val="fr-FR"/>
              </w:rPr>
              <w:t>Fils de fibres</w:t>
            </w:r>
            <w:r w:rsidR="008E10D7" w:rsidRPr="00694B30">
              <w:rPr>
                <w:sz w:val="16"/>
                <w:szCs w:val="16"/>
                <w:lang w:val="fr-FR"/>
              </w:rPr>
              <w:t xml:space="preserve"> </w:t>
            </w:r>
            <w:r w:rsidRPr="00694B30">
              <w:rPr>
                <w:sz w:val="16"/>
                <w:szCs w:val="16"/>
                <w:lang w:val="fr-FR"/>
              </w:rPr>
              <w:t>discontinues</w:t>
            </w:r>
            <w:r w:rsidR="008E10D7" w:rsidRPr="00694B30">
              <w:rPr>
                <w:sz w:val="16"/>
                <w:szCs w:val="16"/>
                <w:lang w:val="fr-FR"/>
              </w:rPr>
              <w:t xml:space="preserve"> </w:t>
            </w:r>
            <w:r w:rsidRPr="00694B30">
              <w:rPr>
                <w:sz w:val="16"/>
                <w:szCs w:val="16"/>
                <w:lang w:val="fr-FR"/>
              </w:rPr>
              <w:t>de nylon/d'autres polyamides,</w:t>
            </w:r>
            <w:r w:rsidR="008E10D7" w:rsidRPr="00694B30">
              <w:rPr>
                <w:sz w:val="16"/>
                <w:szCs w:val="16"/>
                <w:lang w:val="fr-FR"/>
              </w:rPr>
              <w:t xml:space="preserve"> </w:t>
            </w:r>
            <w:r w:rsidR="001B5145" w:rsidRPr="00694B30">
              <w:rPr>
                <w:sz w:val="16"/>
                <w:szCs w:val="16"/>
                <w:lang w:val="fr-FR"/>
              </w:rPr>
              <w:t>&gt;/=</w:t>
            </w:r>
            <w:r w:rsidRPr="00694B30">
              <w:rPr>
                <w:sz w:val="16"/>
                <w:szCs w:val="16"/>
                <w:lang w:val="fr-FR"/>
              </w:rPr>
              <w:t>85%, simples, non conditionnés pour la vente au détail</w:t>
            </w:r>
          </w:p>
          <w:p w14:paraId="34950CC4" w14:textId="534A0F80" w:rsidR="007231E7" w:rsidRPr="00694B30" w:rsidRDefault="007231E7" w:rsidP="00AB2BA3">
            <w:pPr>
              <w:jc w:val="left"/>
              <w:rPr>
                <w:sz w:val="16"/>
                <w:szCs w:val="16"/>
                <w:lang w:val="fr-FR"/>
              </w:rPr>
            </w:pPr>
            <w:r w:rsidRPr="00694B30">
              <w:rPr>
                <w:sz w:val="16"/>
                <w:szCs w:val="16"/>
                <w:lang w:val="fr-FR"/>
              </w:rPr>
              <w:t>Fils de fibres discontinues</w:t>
            </w:r>
            <w:r w:rsidR="008E10D7" w:rsidRPr="00694B30">
              <w:rPr>
                <w:sz w:val="16"/>
                <w:szCs w:val="16"/>
                <w:lang w:val="fr-FR"/>
              </w:rPr>
              <w:t xml:space="preserve"> </w:t>
            </w:r>
            <w:r w:rsidRPr="00694B30">
              <w:rPr>
                <w:sz w:val="16"/>
                <w:szCs w:val="16"/>
                <w:lang w:val="fr-FR"/>
              </w:rPr>
              <w:t>de nylon/d'autres polyamides,</w:t>
            </w:r>
            <w:r w:rsidR="008E10D7" w:rsidRPr="00694B30">
              <w:rPr>
                <w:sz w:val="16"/>
                <w:szCs w:val="16"/>
                <w:lang w:val="fr-FR"/>
              </w:rPr>
              <w:t xml:space="preserve"> </w:t>
            </w:r>
            <w:r w:rsidR="001B5145" w:rsidRPr="00694B30">
              <w:rPr>
                <w:sz w:val="16"/>
                <w:szCs w:val="16"/>
                <w:lang w:val="fr-FR"/>
              </w:rPr>
              <w:t>&gt;/=</w:t>
            </w:r>
            <w:r w:rsidRPr="00694B30">
              <w:rPr>
                <w:sz w:val="16"/>
                <w:szCs w:val="16"/>
                <w:lang w:val="fr-FR"/>
              </w:rPr>
              <w:t>85%, retors, non conditionnés pour la vente au détail, nda</w:t>
            </w:r>
          </w:p>
          <w:p w14:paraId="75C66287" w14:textId="5B4190D8" w:rsidR="007231E7" w:rsidRPr="00694B30" w:rsidRDefault="007231E7" w:rsidP="00AB2BA3">
            <w:pPr>
              <w:jc w:val="left"/>
              <w:rPr>
                <w:sz w:val="16"/>
                <w:szCs w:val="16"/>
                <w:lang w:val="fr-FR"/>
              </w:rPr>
            </w:pPr>
            <w:r w:rsidRPr="00694B30">
              <w:rPr>
                <w:sz w:val="16"/>
                <w:szCs w:val="16"/>
                <w:lang w:val="fr-FR"/>
              </w:rPr>
              <w:t>Fils de fibres discontinues de polyester, &gt;/</w:t>
            </w:r>
            <w:r w:rsidR="001B5145" w:rsidRPr="00694B30">
              <w:rPr>
                <w:sz w:val="16"/>
                <w:szCs w:val="16"/>
                <w:lang w:val="fr-FR"/>
              </w:rPr>
              <w:t>=</w:t>
            </w:r>
            <w:r w:rsidRPr="00694B30">
              <w:rPr>
                <w:sz w:val="16"/>
                <w:szCs w:val="16"/>
                <w:lang w:val="fr-FR"/>
              </w:rPr>
              <w:t>85%, simples, non conditionnés pour la vente au d</w:t>
            </w:r>
            <w:r w:rsidR="00B63F33" w:rsidRPr="00694B30">
              <w:rPr>
                <w:sz w:val="16"/>
                <w:szCs w:val="16"/>
                <w:lang w:val="fr-FR"/>
              </w:rPr>
              <w:t>é</w:t>
            </w:r>
            <w:r w:rsidRPr="00694B30">
              <w:rPr>
                <w:sz w:val="16"/>
                <w:szCs w:val="16"/>
                <w:lang w:val="fr-FR"/>
              </w:rPr>
              <w:t>tail</w:t>
            </w:r>
          </w:p>
          <w:p w14:paraId="23A3120E" w14:textId="7D5E9C29" w:rsidR="00B63F33" w:rsidRPr="00694B30" w:rsidRDefault="00B63F33" w:rsidP="00AB2BA3">
            <w:pPr>
              <w:jc w:val="left"/>
              <w:rPr>
                <w:sz w:val="16"/>
                <w:szCs w:val="16"/>
                <w:lang w:val="fr-FR"/>
              </w:rPr>
            </w:pPr>
            <w:r w:rsidRPr="00694B30">
              <w:rPr>
                <w:sz w:val="16"/>
                <w:szCs w:val="16"/>
                <w:lang w:val="fr-FR"/>
              </w:rPr>
              <w:t xml:space="preserve">Fils de fibres discontinues de polyester, </w:t>
            </w:r>
            <w:r w:rsidR="001B5145" w:rsidRPr="00694B30">
              <w:rPr>
                <w:sz w:val="16"/>
                <w:szCs w:val="16"/>
                <w:lang w:val="fr-FR"/>
              </w:rPr>
              <w:t>&gt;/=</w:t>
            </w:r>
            <w:r w:rsidRPr="00694B30">
              <w:rPr>
                <w:sz w:val="16"/>
                <w:szCs w:val="16"/>
                <w:lang w:val="fr-FR"/>
              </w:rPr>
              <w:t>85%, retors, non conditionnés pour la vente au détail, nda</w:t>
            </w:r>
          </w:p>
          <w:p w14:paraId="7492A521" w14:textId="3199CE1A" w:rsidR="00B63F33" w:rsidRPr="00694B30" w:rsidRDefault="00B63F33" w:rsidP="00AB2BA3">
            <w:pPr>
              <w:jc w:val="left"/>
              <w:rPr>
                <w:sz w:val="16"/>
                <w:szCs w:val="16"/>
                <w:lang w:val="fr-FR"/>
              </w:rPr>
            </w:pPr>
            <w:r w:rsidRPr="00694B30">
              <w:rPr>
                <w:sz w:val="16"/>
                <w:szCs w:val="16"/>
                <w:lang w:val="fr-FR"/>
              </w:rPr>
              <w:t>Fils</w:t>
            </w:r>
            <w:r w:rsidR="008A4F90" w:rsidRPr="00694B30">
              <w:rPr>
                <w:sz w:val="16"/>
                <w:szCs w:val="16"/>
                <w:lang w:val="fr-FR"/>
              </w:rPr>
              <w:t xml:space="preserve"> </w:t>
            </w:r>
            <w:r w:rsidRPr="00694B30">
              <w:rPr>
                <w:sz w:val="16"/>
                <w:szCs w:val="16"/>
                <w:lang w:val="fr-FR"/>
              </w:rPr>
              <w:t>de</w:t>
            </w:r>
            <w:r w:rsidR="008A4F90" w:rsidRPr="00694B30">
              <w:rPr>
                <w:sz w:val="16"/>
                <w:szCs w:val="16"/>
                <w:lang w:val="fr-FR"/>
              </w:rPr>
              <w:t xml:space="preserve"> </w:t>
            </w:r>
            <w:r w:rsidRPr="00694B30">
              <w:rPr>
                <w:sz w:val="16"/>
                <w:szCs w:val="16"/>
                <w:lang w:val="fr-FR"/>
              </w:rPr>
              <w:t>fibres</w:t>
            </w:r>
            <w:r w:rsidR="008A4F90" w:rsidRPr="00694B30">
              <w:rPr>
                <w:sz w:val="16"/>
                <w:szCs w:val="16"/>
                <w:lang w:val="fr-FR"/>
              </w:rPr>
              <w:t xml:space="preserve"> </w:t>
            </w:r>
            <w:r w:rsidRPr="00694B30">
              <w:rPr>
                <w:sz w:val="16"/>
                <w:szCs w:val="16"/>
                <w:lang w:val="fr-FR"/>
              </w:rPr>
              <w:t xml:space="preserve">discontinues acryliques/modacryliques, </w:t>
            </w:r>
            <w:r w:rsidR="001B5145" w:rsidRPr="00694B30">
              <w:rPr>
                <w:sz w:val="16"/>
                <w:szCs w:val="16"/>
                <w:lang w:val="fr-FR"/>
              </w:rPr>
              <w:t>&gt;/=</w:t>
            </w:r>
            <w:r w:rsidRPr="00694B30">
              <w:rPr>
                <w:sz w:val="16"/>
                <w:szCs w:val="16"/>
                <w:lang w:val="fr-FR"/>
              </w:rPr>
              <w:t>85%</w:t>
            </w:r>
            <w:r w:rsidR="00AC15CE" w:rsidRPr="00694B30">
              <w:rPr>
                <w:sz w:val="16"/>
                <w:szCs w:val="16"/>
                <w:lang w:val="fr-FR"/>
              </w:rPr>
              <w:t>,</w:t>
            </w:r>
            <w:r w:rsidRPr="00694B30">
              <w:rPr>
                <w:sz w:val="16"/>
                <w:szCs w:val="16"/>
                <w:lang w:val="fr-FR"/>
              </w:rPr>
              <w:t xml:space="preserve"> simples, non conditionnés</w:t>
            </w:r>
            <w:r w:rsidR="008A4F90" w:rsidRPr="00694B30">
              <w:rPr>
                <w:sz w:val="16"/>
                <w:szCs w:val="16"/>
                <w:lang w:val="fr-FR"/>
              </w:rPr>
              <w:t xml:space="preserve"> </w:t>
            </w:r>
            <w:r w:rsidRPr="00694B30">
              <w:rPr>
                <w:sz w:val="16"/>
                <w:szCs w:val="16"/>
                <w:lang w:val="fr-FR"/>
              </w:rPr>
              <w:t>pour la vente au détail</w:t>
            </w:r>
          </w:p>
          <w:p w14:paraId="38D5DACD" w14:textId="67CAB9A4" w:rsidR="00B63F33" w:rsidRPr="00694B30" w:rsidRDefault="00B63F33" w:rsidP="00AB2BA3">
            <w:pPr>
              <w:jc w:val="left"/>
              <w:rPr>
                <w:sz w:val="16"/>
                <w:szCs w:val="16"/>
                <w:lang w:val="fr-FR"/>
              </w:rPr>
            </w:pPr>
            <w:r w:rsidRPr="00694B30">
              <w:rPr>
                <w:sz w:val="16"/>
                <w:szCs w:val="16"/>
                <w:lang w:val="fr-FR"/>
              </w:rPr>
              <w:t xml:space="preserve">Fils de fibres discontinues acryliques/modacryliques, </w:t>
            </w:r>
            <w:r w:rsidR="001B5145" w:rsidRPr="00694B30">
              <w:rPr>
                <w:sz w:val="16"/>
                <w:szCs w:val="16"/>
                <w:lang w:val="fr-FR"/>
              </w:rPr>
              <w:t>&gt;/=</w:t>
            </w:r>
            <w:r w:rsidRPr="00694B30">
              <w:rPr>
                <w:sz w:val="16"/>
                <w:szCs w:val="16"/>
                <w:lang w:val="fr-FR"/>
              </w:rPr>
              <w:t>85%, retors, non conditionnés pour la vente au détail,</w:t>
            </w:r>
            <w:r w:rsidR="008E10D7" w:rsidRPr="00694B30">
              <w:rPr>
                <w:sz w:val="16"/>
                <w:szCs w:val="16"/>
                <w:lang w:val="fr-FR"/>
              </w:rPr>
              <w:t xml:space="preserve"> </w:t>
            </w:r>
            <w:r w:rsidRPr="00694B30">
              <w:rPr>
                <w:sz w:val="16"/>
                <w:szCs w:val="16"/>
                <w:lang w:val="fr-FR"/>
              </w:rPr>
              <w:t>nda</w:t>
            </w:r>
          </w:p>
          <w:p w14:paraId="1642A777" w14:textId="6740AF14" w:rsidR="00B63F33" w:rsidRPr="00694B30" w:rsidRDefault="00B63F33" w:rsidP="00AB2BA3">
            <w:pPr>
              <w:jc w:val="left"/>
              <w:rPr>
                <w:sz w:val="16"/>
                <w:szCs w:val="16"/>
                <w:lang w:val="fr-FR"/>
              </w:rPr>
            </w:pPr>
            <w:r w:rsidRPr="00694B30">
              <w:rPr>
                <w:sz w:val="16"/>
                <w:szCs w:val="16"/>
                <w:lang w:val="fr-FR"/>
              </w:rPr>
              <w:t>Fils de fibres synthétiques</w:t>
            </w:r>
            <w:r w:rsidR="008E10D7" w:rsidRPr="00694B30">
              <w:rPr>
                <w:sz w:val="16"/>
                <w:szCs w:val="16"/>
                <w:lang w:val="fr-FR"/>
              </w:rPr>
              <w:t xml:space="preserve"> </w:t>
            </w:r>
            <w:r w:rsidRPr="00694B30">
              <w:rPr>
                <w:sz w:val="16"/>
                <w:szCs w:val="16"/>
                <w:lang w:val="fr-FR"/>
              </w:rPr>
              <w:t>discontinues,</w:t>
            </w:r>
            <w:r w:rsidR="008E10D7" w:rsidRPr="00694B30">
              <w:rPr>
                <w:sz w:val="16"/>
                <w:szCs w:val="16"/>
                <w:lang w:val="fr-FR"/>
              </w:rPr>
              <w:t xml:space="preserve"> </w:t>
            </w:r>
            <w:r w:rsidR="001B5145" w:rsidRPr="00694B30">
              <w:rPr>
                <w:sz w:val="16"/>
                <w:szCs w:val="16"/>
                <w:lang w:val="fr-FR"/>
              </w:rPr>
              <w:t>&gt;/=</w:t>
            </w:r>
            <w:r w:rsidRPr="00694B30">
              <w:rPr>
                <w:sz w:val="16"/>
                <w:szCs w:val="16"/>
                <w:lang w:val="fr-FR"/>
              </w:rPr>
              <w:t>85%</w:t>
            </w:r>
            <w:r w:rsidR="00AC15CE" w:rsidRPr="00694B30">
              <w:rPr>
                <w:sz w:val="16"/>
                <w:szCs w:val="16"/>
                <w:lang w:val="fr-FR"/>
              </w:rPr>
              <w:t>,</w:t>
            </w:r>
            <w:r w:rsidRPr="00694B30">
              <w:rPr>
                <w:sz w:val="16"/>
                <w:szCs w:val="16"/>
                <w:lang w:val="fr-FR"/>
              </w:rPr>
              <w:t xml:space="preserve"> simples,</w:t>
            </w:r>
            <w:r w:rsidR="008E10D7" w:rsidRPr="00694B30">
              <w:rPr>
                <w:sz w:val="16"/>
                <w:szCs w:val="16"/>
                <w:lang w:val="fr-FR"/>
              </w:rPr>
              <w:t xml:space="preserve"> </w:t>
            </w:r>
            <w:r w:rsidRPr="00694B30">
              <w:rPr>
                <w:sz w:val="16"/>
                <w:szCs w:val="16"/>
                <w:lang w:val="fr-FR"/>
              </w:rPr>
              <w:t>non</w:t>
            </w:r>
            <w:r w:rsidR="008E10D7" w:rsidRPr="00694B30">
              <w:rPr>
                <w:sz w:val="16"/>
                <w:szCs w:val="16"/>
                <w:lang w:val="fr-FR"/>
              </w:rPr>
              <w:t xml:space="preserve"> </w:t>
            </w:r>
            <w:r w:rsidRPr="00694B30">
              <w:rPr>
                <w:sz w:val="16"/>
                <w:szCs w:val="16"/>
                <w:lang w:val="fr-FR"/>
              </w:rPr>
              <w:t>conditionnés</w:t>
            </w:r>
            <w:r w:rsidR="008E10D7" w:rsidRPr="00694B30">
              <w:rPr>
                <w:sz w:val="16"/>
                <w:szCs w:val="16"/>
                <w:lang w:val="fr-FR"/>
              </w:rPr>
              <w:t xml:space="preserve"> </w:t>
            </w:r>
            <w:r w:rsidRPr="00694B30">
              <w:rPr>
                <w:sz w:val="16"/>
                <w:szCs w:val="16"/>
                <w:lang w:val="fr-FR"/>
              </w:rPr>
              <w:t>p</w:t>
            </w:r>
            <w:r w:rsidR="008A4F90" w:rsidRPr="00694B30">
              <w:rPr>
                <w:sz w:val="16"/>
                <w:szCs w:val="16"/>
                <w:lang w:val="fr-FR"/>
              </w:rPr>
              <w:t>o</w:t>
            </w:r>
            <w:r w:rsidRPr="00694B30">
              <w:rPr>
                <w:sz w:val="16"/>
                <w:szCs w:val="16"/>
                <w:lang w:val="fr-FR"/>
              </w:rPr>
              <w:t>ur</w:t>
            </w:r>
            <w:r w:rsidR="008A4F90" w:rsidRPr="00694B30">
              <w:rPr>
                <w:sz w:val="16"/>
                <w:szCs w:val="16"/>
                <w:lang w:val="fr-FR"/>
              </w:rPr>
              <w:t xml:space="preserve"> </w:t>
            </w:r>
            <w:r w:rsidRPr="00694B30">
              <w:rPr>
                <w:sz w:val="16"/>
                <w:szCs w:val="16"/>
                <w:lang w:val="fr-FR"/>
              </w:rPr>
              <w:t>la vente au détail</w:t>
            </w:r>
          </w:p>
          <w:p w14:paraId="161F46E4" w14:textId="37897EB0" w:rsidR="00B63F33" w:rsidRPr="00694B30" w:rsidRDefault="00B63F33" w:rsidP="00AB2BA3">
            <w:pPr>
              <w:jc w:val="left"/>
              <w:rPr>
                <w:sz w:val="16"/>
                <w:szCs w:val="16"/>
                <w:lang w:val="fr-FR"/>
              </w:rPr>
            </w:pPr>
            <w:r w:rsidRPr="00694B30">
              <w:rPr>
                <w:sz w:val="16"/>
                <w:szCs w:val="16"/>
                <w:lang w:val="fr-FR"/>
              </w:rPr>
              <w:t xml:space="preserve">Fils de fibres synthétiques discontinues, </w:t>
            </w:r>
            <w:r w:rsidR="001B5145" w:rsidRPr="00694B30">
              <w:rPr>
                <w:sz w:val="16"/>
                <w:szCs w:val="16"/>
                <w:lang w:val="fr-FR"/>
              </w:rPr>
              <w:t>&gt;/=</w:t>
            </w:r>
            <w:r w:rsidRPr="00694B30">
              <w:rPr>
                <w:sz w:val="16"/>
                <w:szCs w:val="16"/>
                <w:lang w:val="fr-FR"/>
              </w:rPr>
              <w:t>85%, retors, non conditionnés pour la vente au détail, nda</w:t>
            </w:r>
          </w:p>
          <w:p w14:paraId="48EF5751" w14:textId="106EDFED" w:rsidR="00B63F33" w:rsidRPr="00694B30" w:rsidRDefault="00B63F33" w:rsidP="00AB2BA3">
            <w:pPr>
              <w:jc w:val="left"/>
              <w:rPr>
                <w:sz w:val="16"/>
                <w:szCs w:val="16"/>
                <w:lang w:val="fr-FR"/>
              </w:rPr>
            </w:pPr>
            <w:r w:rsidRPr="00694B30">
              <w:rPr>
                <w:sz w:val="16"/>
                <w:szCs w:val="16"/>
                <w:lang w:val="fr-FR"/>
              </w:rPr>
              <w:t>Fils de fibres discontinues de polyester, mél. avec fibres art. dis</w:t>
            </w:r>
            <w:r w:rsidR="00652F71" w:rsidRPr="00694B30">
              <w:rPr>
                <w:sz w:val="16"/>
                <w:szCs w:val="16"/>
                <w:lang w:val="fr-FR"/>
              </w:rPr>
              <w:t>c</w:t>
            </w:r>
            <w:r w:rsidRPr="00694B30">
              <w:rPr>
                <w:sz w:val="16"/>
                <w:szCs w:val="16"/>
                <w:lang w:val="fr-FR"/>
              </w:rPr>
              <w:t>., non conditionnés pour la vente au détail,</w:t>
            </w:r>
            <w:r w:rsidR="008E10D7" w:rsidRPr="00694B30">
              <w:rPr>
                <w:sz w:val="16"/>
                <w:szCs w:val="16"/>
                <w:lang w:val="fr-FR"/>
              </w:rPr>
              <w:t xml:space="preserve"> </w:t>
            </w:r>
            <w:r w:rsidRPr="00694B30">
              <w:rPr>
                <w:sz w:val="16"/>
                <w:szCs w:val="16"/>
                <w:lang w:val="fr-FR"/>
              </w:rPr>
              <w:t>nda</w:t>
            </w:r>
          </w:p>
          <w:p w14:paraId="552BC8BA" w14:textId="1223B97D" w:rsidR="00FD3511" w:rsidRPr="00694B30" w:rsidRDefault="00B63F33" w:rsidP="00AB2BA3">
            <w:pPr>
              <w:jc w:val="left"/>
              <w:rPr>
                <w:sz w:val="16"/>
                <w:szCs w:val="16"/>
                <w:lang w:val="fr-FR"/>
              </w:rPr>
            </w:pPr>
            <w:r w:rsidRPr="00694B30">
              <w:rPr>
                <w:sz w:val="16"/>
                <w:szCs w:val="16"/>
                <w:lang w:val="fr-FR"/>
              </w:rPr>
              <w:t>Fils de fibres discontinues de polyester, mél. avec laine/poils fins, non conditi</w:t>
            </w:r>
            <w:r w:rsidR="008A4F90" w:rsidRPr="00694B30">
              <w:rPr>
                <w:sz w:val="16"/>
                <w:szCs w:val="16"/>
                <w:lang w:val="fr-FR"/>
              </w:rPr>
              <w:t>o</w:t>
            </w:r>
            <w:r w:rsidRPr="00694B30">
              <w:rPr>
                <w:sz w:val="16"/>
                <w:szCs w:val="16"/>
                <w:lang w:val="fr-FR"/>
              </w:rPr>
              <w:t>nné</w:t>
            </w:r>
            <w:r w:rsidR="008A4F90" w:rsidRPr="00694B30">
              <w:rPr>
                <w:sz w:val="16"/>
                <w:szCs w:val="16"/>
                <w:lang w:val="fr-FR"/>
              </w:rPr>
              <w:t>s</w:t>
            </w:r>
            <w:r w:rsidRPr="00694B30">
              <w:rPr>
                <w:sz w:val="16"/>
                <w:szCs w:val="16"/>
                <w:lang w:val="fr-FR"/>
              </w:rPr>
              <w:t xml:space="preserve"> pour la vente au détail,</w:t>
            </w:r>
            <w:r w:rsidR="008E10D7" w:rsidRPr="00694B30">
              <w:rPr>
                <w:sz w:val="16"/>
                <w:szCs w:val="16"/>
                <w:lang w:val="fr-FR"/>
              </w:rPr>
              <w:t xml:space="preserve"> </w:t>
            </w:r>
            <w:r w:rsidRPr="00694B30">
              <w:rPr>
                <w:sz w:val="16"/>
                <w:szCs w:val="16"/>
                <w:lang w:val="fr-FR"/>
              </w:rPr>
              <w:t>nda</w:t>
            </w:r>
          </w:p>
        </w:tc>
      </w:tr>
      <w:tr w:rsidR="00772166" w:rsidRPr="00694B30" w14:paraId="5FF011C4" w14:textId="77777777" w:rsidTr="003E0A8E">
        <w:tc>
          <w:tcPr>
            <w:tcW w:w="1418" w:type="dxa"/>
          </w:tcPr>
          <w:p w14:paraId="657A99A0" w14:textId="77777777" w:rsidR="00772166" w:rsidRPr="00694B30" w:rsidRDefault="00772166" w:rsidP="00AB2BA3">
            <w:pPr>
              <w:jc w:val="left"/>
              <w:rPr>
                <w:sz w:val="16"/>
                <w:szCs w:val="16"/>
                <w:lang w:val="fr-FR"/>
              </w:rPr>
            </w:pPr>
            <w:r w:rsidRPr="00694B30">
              <w:rPr>
                <w:sz w:val="16"/>
                <w:szCs w:val="16"/>
                <w:lang w:val="fr-FR"/>
              </w:rPr>
              <w:lastRenderedPageBreak/>
              <w:t>5509.53</w:t>
            </w:r>
          </w:p>
          <w:p w14:paraId="2B647B2C" w14:textId="77777777" w:rsidR="00772166" w:rsidRPr="00694B30" w:rsidRDefault="00772166" w:rsidP="00AB2BA3">
            <w:pPr>
              <w:jc w:val="left"/>
              <w:rPr>
                <w:sz w:val="16"/>
                <w:szCs w:val="16"/>
                <w:lang w:val="fr-FR"/>
              </w:rPr>
            </w:pPr>
          </w:p>
          <w:p w14:paraId="48D61DFA" w14:textId="77777777" w:rsidR="00772166" w:rsidRPr="00694B30" w:rsidRDefault="00772166" w:rsidP="00AB2BA3">
            <w:pPr>
              <w:jc w:val="left"/>
              <w:rPr>
                <w:sz w:val="16"/>
                <w:szCs w:val="16"/>
                <w:lang w:val="fr-FR"/>
              </w:rPr>
            </w:pPr>
            <w:r w:rsidRPr="00694B30">
              <w:rPr>
                <w:sz w:val="16"/>
                <w:szCs w:val="16"/>
                <w:lang w:val="fr-FR"/>
              </w:rPr>
              <w:t>5509.59</w:t>
            </w:r>
          </w:p>
          <w:p w14:paraId="5948D53D" w14:textId="77777777" w:rsidR="00772166" w:rsidRPr="00694B30" w:rsidRDefault="00772166" w:rsidP="00AB2BA3">
            <w:pPr>
              <w:jc w:val="left"/>
              <w:rPr>
                <w:sz w:val="16"/>
                <w:szCs w:val="16"/>
                <w:lang w:val="fr-FR"/>
              </w:rPr>
            </w:pPr>
            <w:r w:rsidRPr="00694B30">
              <w:rPr>
                <w:sz w:val="16"/>
                <w:szCs w:val="16"/>
                <w:lang w:val="fr-FR"/>
              </w:rPr>
              <w:t>5509.61</w:t>
            </w:r>
          </w:p>
          <w:p w14:paraId="5A2961B2" w14:textId="77777777" w:rsidR="00772166" w:rsidRPr="00694B30" w:rsidRDefault="00772166" w:rsidP="00AB2BA3">
            <w:pPr>
              <w:jc w:val="left"/>
              <w:rPr>
                <w:sz w:val="16"/>
                <w:szCs w:val="16"/>
                <w:lang w:val="fr-FR"/>
              </w:rPr>
            </w:pPr>
          </w:p>
          <w:p w14:paraId="0095D005" w14:textId="77777777" w:rsidR="00772166" w:rsidRPr="00694B30" w:rsidRDefault="00772166" w:rsidP="00AB2BA3">
            <w:pPr>
              <w:jc w:val="left"/>
              <w:rPr>
                <w:sz w:val="16"/>
                <w:szCs w:val="16"/>
                <w:lang w:val="fr-FR"/>
              </w:rPr>
            </w:pPr>
            <w:r w:rsidRPr="00694B30">
              <w:rPr>
                <w:sz w:val="16"/>
                <w:szCs w:val="16"/>
                <w:lang w:val="fr-FR"/>
              </w:rPr>
              <w:t>5509.62</w:t>
            </w:r>
          </w:p>
          <w:p w14:paraId="0E5A07F1" w14:textId="77777777" w:rsidR="00772166" w:rsidRPr="00694B30" w:rsidRDefault="00772166" w:rsidP="00AB2BA3">
            <w:pPr>
              <w:jc w:val="left"/>
              <w:rPr>
                <w:sz w:val="16"/>
                <w:szCs w:val="16"/>
                <w:lang w:val="fr-FR"/>
              </w:rPr>
            </w:pPr>
          </w:p>
          <w:p w14:paraId="2EEF5DE7" w14:textId="77777777" w:rsidR="00772166" w:rsidRPr="00694B30" w:rsidRDefault="00772166" w:rsidP="00AB2BA3">
            <w:pPr>
              <w:jc w:val="left"/>
              <w:rPr>
                <w:sz w:val="16"/>
                <w:szCs w:val="16"/>
                <w:lang w:val="fr-FR"/>
              </w:rPr>
            </w:pPr>
            <w:r w:rsidRPr="00694B30">
              <w:rPr>
                <w:sz w:val="16"/>
                <w:szCs w:val="16"/>
                <w:lang w:val="fr-FR"/>
              </w:rPr>
              <w:t>5509.69</w:t>
            </w:r>
          </w:p>
          <w:p w14:paraId="2FF2327C" w14:textId="77777777" w:rsidR="00772166" w:rsidRPr="00694B30" w:rsidRDefault="00772166" w:rsidP="00AB2BA3">
            <w:pPr>
              <w:jc w:val="left"/>
              <w:rPr>
                <w:sz w:val="16"/>
                <w:szCs w:val="16"/>
                <w:lang w:val="fr-FR"/>
              </w:rPr>
            </w:pPr>
            <w:r w:rsidRPr="00694B30">
              <w:rPr>
                <w:sz w:val="16"/>
                <w:szCs w:val="16"/>
                <w:lang w:val="fr-FR"/>
              </w:rPr>
              <w:t>5509.91</w:t>
            </w:r>
          </w:p>
          <w:p w14:paraId="79878CC8" w14:textId="77777777" w:rsidR="00772166" w:rsidRPr="00694B30" w:rsidRDefault="00772166" w:rsidP="00AB2BA3">
            <w:pPr>
              <w:jc w:val="left"/>
              <w:rPr>
                <w:sz w:val="16"/>
                <w:szCs w:val="16"/>
                <w:lang w:val="fr-FR"/>
              </w:rPr>
            </w:pPr>
            <w:r w:rsidRPr="00694B30">
              <w:rPr>
                <w:sz w:val="16"/>
                <w:szCs w:val="16"/>
                <w:lang w:val="fr-FR"/>
              </w:rPr>
              <w:t>5509.92</w:t>
            </w:r>
          </w:p>
          <w:p w14:paraId="6030D305" w14:textId="77777777" w:rsidR="00772166" w:rsidRPr="00694B30" w:rsidRDefault="00772166" w:rsidP="00AB2BA3">
            <w:pPr>
              <w:jc w:val="left"/>
              <w:rPr>
                <w:sz w:val="16"/>
                <w:szCs w:val="16"/>
                <w:lang w:val="fr-FR"/>
              </w:rPr>
            </w:pPr>
          </w:p>
          <w:p w14:paraId="4C1C60E0" w14:textId="77777777" w:rsidR="00772166" w:rsidRPr="00694B30" w:rsidRDefault="00772166" w:rsidP="00AB2BA3">
            <w:pPr>
              <w:jc w:val="left"/>
              <w:rPr>
                <w:sz w:val="16"/>
                <w:szCs w:val="16"/>
                <w:lang w:val="fr-FR"/>
              </w:rPr>
            </w:pPr>
            <w:r w:rsidRPr="00694B30">
              <w:rPr>
                <w:sz w:val="16"/>
                <w:szCs w:val="16"/>
                <w:lang w:val="fr-FR"/>
              </w:rPr>
              <w:t>5509.99</w:t>
            </w:r>
          </w:p>
          <w:p w14:paraId="77BD4717" w14:textId="77777777" w:rsidR="00772166" w:rsidRPr="00694B30" w:rsidRDefault="00772166" w:rsidP="00AB2BA3">
            <w:pPr>
              <w:jc w:val="left"/>
              <w:rPr>
                <w:sz w:val="16"/>
                <w:szCs w:val="16"/>
                <w:lang w:val="fr-FR"/>
              </w:rPr>
            </w:pPr>
            <w:r w:rsidRPr="00694B30">
              <w:rPr>
                <w:sz w:val="16"/>
                <w:szCs w:val="16"/>
                <w:lang w:val="fr-FR"/>
              </w:rPr>
              <w:t>5510.11</w:t>
            </w:r>
          </w:p>
          <w:p w14:paraId="19E47626" w14:textId="77777777" w:rsidR="00772166" w:rsidRPr="00694B30" w:rsidRDefault="00772166" w:rsidP="00AB2BA3">
            <w:pPr>
              <w:jc w:val="left"/>
              <w:rPr>
                <w:sz w:val="16"/>
                <w:szCs w:val="16"/>
                <w:lang w:val="fr-FR"/>
              </w:rPr>
            </w:pPr>
            <w:r w:rsidRPr="00694B30">
              <w:rPr>
                <w:sz w:val="16"/>
                <w:szCs w:val="16"/>
                <w:lang w:val="fr-FR"/>
              </w:rPr>
              <w:t>5510.12</w:t>
            </w:r>
          </w:p>
          <w:p w14:paraId="6C955064" w14:textId="77777777" w:rsidR="00772166" w:rsidRPr="00694B30" w:rsidRDefault="00772166" w:rsidP="00AB2BA3">
            <w:pPr>
              <w:jc w:val="left"/>
              <w:rPr>
                <w:sz w:val="16"/>
                <w:szCs w:val="16"/>
                <w:lang w:val="fr-FR"/>
              </w:rPr>
            </w:pPr>
          </w:p>
          <w:p w14:paraId="3739FC32" w14:textId="77777777" w:rsidR="00772166" w:rsidRPr="00694B30" w:rsidRDefault="00772166" w:rsidP="00AB2BA3">
            <w:pPr>
              <w:jc w:val="left"/>
              <w:rPr>
                <w:sz w:val="16"/>
                <w:szCs w:val="16"/>
                <w:lang w:val="fr-FR"/>
              </w:rPr>
            </w:pPr>
            <w:r w:rsidRPr="00694B30">
              <w:rPr>
                <w:sz w:val="16"/>
                <w:szCs w:val="16"/>
                <w:lang w:val="fr-FR"/>
              </w:rPr>
              <w:t>5510.20</w:t>
            </w:r>
          </w:p>
          <w:p w14:paraId="468CEB59" w14:textId="77777777" w:rsidR="00772166" w:rsidRPr="00694B30" w:rsidRDefault="00772166" w:rsidP="00AB2BA3">
            <w:pPr>
              <w:jc w:val="left"/>
              <w:rPr>
                <w:sz w:val="16"/>
                <w:szCs w:val="16"/>
                <w:lang w:val="fr-FR"/>
              </w:rPr>
            </w:pPr>
          </w:p>
          <w:p w14:paraId="272D7F5D" w14:textId="77777777" w:rsidR="00772166" w:rsidRPr="00694B30" w:rsidRDefault="00772166" w:rsidP="00AB2BA3">
            <w:pPr>
              <w:jc w:val="left"/>
              <w:rPr>
                <w:sz w:val="16"/>
                <w:szCs w:val="16"/>
                <w:lang w:val="fr-FR"/>
              </w:rPr>
            </w:pPr>
            <w:r w:rsidRPr="00694B30">
              <w:rPr>
                <w:sz w:val="16"/>
                <w:szCs w:val="16"/>
                <w:lang w:val="fr-FR"/>
              </w:rPr>
              <w:t>5510.30</w:t>
            </w:r>
          </w:p>
          <w:p w14:paraId="177BD7F2" w14:textId="77777777" w:rsidR="00772166" w:rsidRPr="00694B30" w:rsidRDefault="00772166" w:rsidP="00AB2BA3">
            <w:pPr>
              <w:jc w:val="left"/>
              <w:rPr>
                <w:sz w:val="16"/>
                <w:szCs w:val="16"/>
                <w:lang w:val="fr-FR"/>
              </w:rPr>
            </w:pPr>
          </w:p>
          <w:p w14:paraId="05182B7F" w14:textId="77777777" w:rsidR="00772166" w:rsidRPr="00694B30" w:rsidRDefault="00772166" w:rsidP="00AB2BA3">
            <w:pPr>
              <w:jc w:val="left"/>
              <w:rPr>
                <w:sz w:val="16"/>
                <w:szCs w:val="16"/>
                <w:lang w:val="fr-FR"/>
              </w:rPr>
            </w:pPr>
            <w:r w:rsidRPr="00694B30">
              <w:rPr>
                <w:sz w:val="16"/>
                <w:szCs w:val="16"/>
                <w:lang w:val="fr-FR"/>
              </w:rPr>
              <w:t>5510.90</w:t>
            </w:r>
          </w:p>
          <w:p w14:paraId="0B494CAE" w14:textId="77777777" w:rsidR="00772166" w:rsidRPr="00694B30" w:rsidRDefault="00772166" w:rsidP="00AB2BA3">
            <w:pPr>
              <w:jc w:val="left"/>
              <w:rPr>
                <w:sz w:val="16"/>
                <w:szCs w:val="16"/>
                <w:lang w:val="fr-FR"/>
              </w:rPr>
            </w:pPr>
            <w:r w:rsidRPr="00694B30">
              <w:rPr>
                <w:sz w:val="16"/>
                <w:szCs w:val="16"/>
                <w:lang w:val="fr-FR"/>
              </w:rPr>
              <w:t>5511.10</w:t>
            </w:r>
          </w:p>
          <w:p w14:paraId="160F62C4" w14:textId="77777777" w:rsidR="00772166" w:rsidRPr="00694B30" w:rsidRDefault="00772166" w:rsidP="00AB2BA3">
            <w:pPr>
              <w:jc w:val="left"/>
              <w:rPr>
                <w:sz w:val="16"/>
                <w:szCs w:val="16"/>
                <w:lang w:val="fr-FR"/>
              </w:rPr>
            </w:pPr>
          </w:p>
          <w:p w14:paraId="674CAB7A" w14:textId="77777777" w:rsidR="00772166" w:rsidRPr="00694B30" w:rsidRDefault="00772166" w:rsidP="00AB2BA3">
            <w:pPr>
              <w:jc w:val="left"/>
              <w:rPr>
                <w:sz w:val="16"/>
                <w:szCs w:val="16"/>
                <w:lang w:val="fr-FR"/>
              </w:rPr>
            </w:pPr>
            <w:r w:rsidRPr="00694B30">
              <w:rPr>
                <w:sz w:val="16"/>
                <w:szCs w:val="16"/>
                <w:lang w:val="fr-FR"/>
              </w:rPr>
              <w:t>5511.20</w:t>
            </w:r>
          </w:p>
          <w:p w14:paraId="035B62F5" w14:textId="77777777" w:rsidR="00772166" w:rsidRPr="00694B30" w:rsidRDefault="00772166" w:rsidP="00AB2BA3">
            <w:pPr>
              <w:jc w:val="left"/>
              <w:rPr>
                <w:sz w:val="16"/>
                <w:szCs w:val="16"/>
                <w:lang w:val="fr-FR"/>
              </w:rPr>
            </w:pPr>
            <w:r w:rsidRPr="00694B30">
              <w:rPr>
                <w:sz w:val="16"/>
                <w:szCs w:val="16"/>
                <w:lang w:val="fr-FR"/>
              </w:rPr>
              <w:t>5511.30</w:t>
            </w:r>
          </w:p>
          <w:p w14:paraId="63EFF93D" w14:textId="77777777" w:rsidR="00772166" w:rsidRPr="00694B30" w:rsidRDefault="00772166" w:rsidP="00AB2BA3">
            <w:pPr>
              <w:jc w:val="left"/>
              <w:rPr>
                <w:sz w:val="16"/>
                <w:szCs w:val="16"/>
                <w:lang w:val="fr-FR"/>
              </w:rPr>
            </w:pPr>
          </w:p>
          <w:p w14:paraId="083987C2" w14:textId="77777777" w:rsidR="00772166" w:rsidRPr="00694B30" w:rsidRDefault="00772166" w:rsidP="00AB2BA3">
            <w:pPr>
              <w:jc w:val="left"/>
              <w:rPr>
                <w:sz w:val="16"/>
                <w:szCs w:val="16"/>
                <w:lang w:val="fr-FR"/>
              </w:rPr>
            </w:pPr>
            <w:r w:rsidRPr="00694B30">
              <w:rPr>
                <w:sz w:val="16"/>
                <w:szCs w:val="16"/>
                <w:lang w:val="fr-FR"/>
              </w:rPr>
              <w:t>5512.11</w:t>
            </w:r>
          </w:p>
          <w:p w14:paraId="2219D4DA" w14:textId="77777777" w:rsidR="00772166" w:rsidRPr="00694B30" w:rsidRDefault="00772166" w:rsidP="00AB2BA3">
            <w:pPr>
              <w:jc w:val="left"/>
              <w:rPr>
                <w:sz w:val="16"/>
                <w:szCs w:val="16"/>
                <w:lang w:val="fr-FR"/>
              </w:rPr>
            </w:pPr>
            <w:r w:rsidRPr="00694B30">
              <w:rPr>
                <w:sz w:val="16"/>
                <w:szCs w:val="16"/>
                <w:lang w:val="fr-FR"/>
              </w:rPr>
              <w:t>5512.19</w:t>
            </w:r>
          </w:p>
          <w:p w14:paraId="54076B96" w14:textId="77777777" w:rsidR="00772166" w:rsidRPr="00694B30" w:rsidRDefault="00772166" w:rsidP="00AB2BA3">
            <w:pPr>
              <w:jc w:val="left"/>
              <w:rPr>
                <w:sz w:val="16"/>
                <w:szCs w:val="16"/>
                <w:lang w:val="fr-FR"/>
              </w:rPr>
            </w:pPr>
            <w:r w:rsidRPr="00694B30">
              <w:rPr>
                <w:sz w:val="16"/>
                <w:szCs w:val="16"/>
                <w:lang w:val="fr-FR"/>
              </w:rPr>
              <w:t>5512.21</w:t>
            </w:r>
          </w:p>
          <w:p w14:paraId="3BB742C4" w14:textId="77777777" w:rsidR="00772166" w:rsidRPr="00694B30" w:rsidRDefault="00772166" w:rsidP="00AB2BA3">
            <w:pPr>
              <w:jc w:val="left"/>
              <w:rPr>
                <w:sz w:val="16"/>
                <w:szCs w:val="16"/>
                <w:lang w:val="fr-FR"/>
              </w:rPr>
            </w:pPr>
            <w:r w:rsidRPr="00694B30">
              <w:rPr>
                <w:sz w:val="16"/>
                <w:szCs w:val="16"/>
                <w:lang w:val="fr-FR"/>
              </w:rPr>
              <w:t>5512.29</w:t>
            </w:r>
          </w:p>
          <w:p w14:paraId="00893AEA" w14:textId="77777777" w:rsidR="00772166" w:rsidRPr="00694B30" w:rsidRDefault="00772166" w:rsidP="00AB2BA3">
            <w:pPr>
              <w:jc w:val="left"/>
              <w:rPr>
                <w:sz w:val="16"/>
                <w:szCs w:val="16"/>
                <w:lang w:val="fr-FR"/>
              </w:rPr>
            </w:pPr>
            <w:r w:rsidRPr="00694B30">
              <w:rPr>
                <w:sz w:val="16"/>
                <w:szCs w:val="16"/>
                <w:lang w:val="fr-FR"/>
              </w:rPr>
              <w:t>5512.91</w:t>
            </w:r>
          </w:p>
          <w:p w14:paraId="2BA5D117" w14:textId="77777777" w:rsidR="00772166" w:rsidRPr="00694B30" w:rsidRDefault="00772166" w:rsidP="00AB2BA3">
            <w:pPr>
              <w:jc w:val="left"/>
              <w:rPr>
                <w:sz w:val="16"/>
                <w:szCs w:val="16"/>
                <w:lang w:val="fr-FR"/>
              </w:rPr>
            </w:pPr>
            <w:r w:rsidRPr="00694B30">
              <w:rPr>
                <w:sz w:val="16"/>
                <w:szCs w:val="16"/>
                <w:lang w:val="fr-FR"/>
              </w:rPr>
              <w:t>5512.99</w:t>
            </w:r>
          </w:p>
          <w:p w14:paraId="13532E09" w14:textId="77777777" w:rsidR="00772166" w:rsidRPr="00694B30" w:rsidRDefault="00772166" w:rsidP="00AB2BA3">
            <w:pPr>
              <w:jc w:val="left"/>
              <w:rPr>
                <w:sz w:val="16"/>
                <w:szCs w:val="16"/>
                <w:lang w:val="fr-FR"/>
              </w:rPr>
            </w:pPr>
            <w:r w:rsidRPr="00694B30">
              <w:rPr>
                <w:sz w:val="16"/>
                <w:szCs w:val="16"/>
                <w:lang w:val="fr-FR"/>
              </w:rPr>
              <w:t>5513.11</w:t>
            </w:r>
          </w:p>
          <w:p w14:paraId="7919C39B" w14:textId="77777777" w:rsidR="00772166" w:rsidRPr="00694B30" w:rsidRDefault="00772166" w:rsidP="00AB2BA3">
            <w:pPr>
              <w:jc w:val="left"/>
              <w:rPr>
                <w:sz w:val="16"/>
                <w:szCs w:val="16"/>
                <w:lang w:val="fr-FR"/>
              </w:rPr>
            </w:pPr>
          </w:p>
          <w:p w14:paraId="6C71F992" w14:textId="77777777" w:rsidR="00772166" w:rsidRPr="00694B30" w:rsidRDefault="00772166" w:rsidP="00AB2BA3">
            <w:pPr>
              <w:jc w:val="left"/>
              <w:rPr>
                <w:sz w:val="16"/>
                <w:szCs w:val="16"/>
                <w:lang w:val="fr-FR"/>
              </w:rPr>
            </w:pPr>
            <w:r w:rsidRPr="00694B30">
              <w:rPr>
                <w:sz w:val="16"/>
                <w:szCs w:val="16"/>
                <w:lang w:val="fr-FR"/>
              </w:rPr>
              <w:t>5513.12</w:t>
            </w:r>
          </w:p>
          <w:p w14:paraId="6B80399E" w14:textId="77777777" w:rsidR="00772166" w:rsidRPr="00694B30" w:rsidRDefault="00772166" w:rsidP="00AB2BA3">
            <w:pPr>
              <w:jc w:val="left"/>
              <w:rPr>
                <w:sz w:val="16"/>
                <w:szCs w:val="16"/>
                <w:lang w:val="fr-FR"/>
              </w:rPr>
            </w:pPr>
          </w:p>
          <w:p w14:paraId="312F4BAD" w14:textId="77777777" w:rsidR="00772166" w:rsidRPr="00694B30" w:rsidRDefault="00772166" w:rsidP="00AB2BA3">
            <w:pPr>
              <w:jc w:val="left"/>
              <w:rPr>
                <w:sz w:val="16"/>
                <w:szCs w:val="16"/>
                <w:lang w:val="fr-FR"/>
              </w:rPr>
            </w:pPr>
            <w:r w:rsidRPr="00694B30">
              <w:rPr>
                <w:sz w:val="16"/>
                <w:szCs w:val="16"/>
                <w:lang w:val="fr-FR"/>
              </w:rPr>
              <w:t>5513.13</w:t>
            </w:r>
          </w:p>
          <w:p w14:paraId="7E76E743" w14:textId="77777777" w:rsidR="00772166" w:rsidRPr="00694B30" w:rsidRDefault="00772166" w:rsidP="00AB2BA3">
            <w:pPr>
              <w:jc w:val="left"/>
              <w:rPr>
                <w:sz w:val="16"/>
                <w:szCs w:val="16"/>
                <w:lang w:val="fr-FR"/>
              </w:rPr>
            </w:pPr>
          </w:p>
          <w:p w14:paraId="3292F71E" w14:textId="77777777" w:rsidR="00772166" w:rsidRPr="00694B30" w:rsidRDefault="00772166" w:rsidP="00AB2BA3">
            <w:pPr>
              <w:jc w:val="left"/>
              <w:rPr>
                <w:sz w:val="16"/>
                <w:szCs w:val="16"/>
                <w:lang w:val="fr-FR"/>
              </w:rPr>
            </w:pPr>
            <w:r w:rsidRPr="00694B30">
              <w:rPr>
                <w:sz w:val="16"/>
                <w:szCs w:val="16"/>
                <w:lang w:val="fr-FR"/>
              </w:rPr>
              <w:t>5513.19</w:t>
            </w:r>
          </w:p>
          <w:p w14:paraId="4B1F0474" w14:textId="77777777" w:rsidR="00772166" w:rsidRPr="00694B30" w:rsidRDefault="00772166" w:rsidP="00AB2BA3">
            <w:pPr>
              <w:jc w:val="left"/>
              <w:rPr>
                <w:sz w:val="16"/>
                <w:szCs w:val="16"/>
                <w:lang w:val="fr-FR"/>
              </w:rPr>
            </w:pPr>
          </w:p>
          <w:p w14:paraId="7FFAA5B6" w14:textId="77777777" w:rsidR="00772166" w:rsidRPr="00694B30" w:rsidRDefault="00772166" w:rsidP="00AB2BA3">
            <w:pPr>
              <w:jc w:val="left"/>
              <w:rPr>
                <w:sz w:val="16"/>
                <w:szCs w:val="16"/>
                <w:lang w:val="fr-FR"/>
              </w:rPr>
            </w:pPr>
            <w:r w:rsidRPr="00694B30">
              <w:rPr>
                <w:sz w:val="16"/>
                <w:szCs w:val="16"/>
                <w:lang w:val="fr-FR"/>
              </w:rPr>
              <w:t>5513.21</w:t>
            </w:r>
          </w:p>
          <w:p w14:paraId="4DB43393" w14:textId="77777777" w:rsidR="00772166" w:rsidRPr="00694B30" w:rsidRDefault="00772166" w:rsidP="00AB2BA3">
            <w:pPr>
              <w:jc w:val="left"/>
              <w:rPr>
                <w:sz w:val="16"/>
                <w:szCs w:val="16"/>
                <w:lang w:val="fr-FR"/>
              </w:rPr>
            </w:pPr>
          </w:p>
          <w:p w14:paraId="152B5D01" w14:textId="77777777" w:rsidR="00772166" w:rsidRPr="00694B30" w:rsidRDefault="00772166" w:rsidP="00AB2BA3">
            <w:pPr>
              <w:jc w:val="left"/>
              <w:rPr>
                <w:sz w:val="16"/>
                <w:szCs w:val="16"/>
                <w:lang w:val="fr-FR"/>
              </w:rPr>
            </w:pPr>
            <w:r w:rsidRPr="00694B30">
              <w:rPr>
                <w:sz w:val="16"/>
                <w:szCs w:val="16"/>
                <w:lang w:val="fr-FR"/>
              </w:rPr>
              <w:t>5513.22</w:t>
            </w:r>
          </w:p>
          <w:p w14:paraId="3B9BB798" w14:textId="77777777" w:rsidR="00772166" w:rsidRPr="00694B30" w:rsidRDefault="00772166" w:rsidP="00AB2BA3">
            <w:pPr>
              <w:jc w:val="left"/>
              <w:rPr>
                <w:sz w:val="16"/>
                <w:szCs w:val="16"/>
                <w:lang w:val="fr-FR"/>
              </w:rPr>
            </w:pPr>
          </w:p>
          <w:p w14:paraId="5FDF1FF4" w14:textId="77777777" w:rsidR="00772166" w:rsidRPr="00694B30" w:rsidRDefault="00772166" w:rsidP="00AB2BA3">
            <w:pPr>
              <w:jc w:val="left"/>
              <w:rPr>
                <w:sz w:val="16"/>
                <w:szCs w:val="16"/>
                <w:lang w:val="fr-FR"/>
              </w:rPr>
            </w:pPr>
            <w:r w:rsidRPr="00694B30">
              <w:rPr>
                <w:sz w:val="16"/>
                <w:szCs w:val="16"/>
                <w:lang w:val="fr-FR"/>
              </w:rPr>
              <w:t>5513.23</w:t>
            </w:r>
          </w:p>
          <w:p w14:paraId="0DD9B666" w14:textId="77777777" w:rsidR="00772166" w:rsidRPr="00694B30" w:rsidRDefault="00772166" w:rsidP="00AB2BA3">
            <w:pPr>
              <w:jc w:val="left"/>
              <w:rPr>
                <w:sz w:val="16"/>
                <w:szCs w:val="16"/>
                <w:lang w:val="fr-FR"/>
              </w:rPr>
            </w:pPr>
            <w:r w:rsidRPr="00694B30">
              <w:rPr>
                <w:sz w:val="16"/>
                <w:szCs w:val="16"/>
                <w:lang w:val="fr-FR"/>
              </w:rPr>
              <w:t>5513.29</w:t>
            </w:r>
          </w:p>
          <w:p w14:paraId="743729F6" w14:textId="77777777" w:rsidR="00772166" w:rsidRPr="00694B30" w:rsidRDefault="00772166" w:rsidP="00AB2BA3">
            <w:pPr>
              <w:jc w:val="left"/>
              <w:rPr>
                <w:sz w:val="16"/>
                <w:szCs w:val="16"/>
                <w:lang w:val="fr-FR"/>
              </w:rPr>
            </w:pPr>
            <w:r w:rsidRPr="00694B30">
              <w:rPr>
                <w:sz w:val="16"/>
                <w:szCs w:val="16"/>
                <w:lang w:val="fr-FR"/>
              </w:rPr>
              <w:t>5513.31</w:t>
            </w:r>
          </w:p>
          <w:p w14:paraId="0351CA71" w14:textId="77777777" w:rsidR="00772166" w:rsidRPr="00694B30" w:rsidRDefault="00772166" w:rsidP="00AB2BA3">
            <w:pPr>
              <w:jc w:val="left"/>
              <w:rPr>
                <w:sz w:val="16"/>
                <w:szCs w:val="16"/>
                <w:lang w:val="fr-FR"/>
              </w:rPr>
            </w:pPr>
          </w:p>
          <w:p w14:paraId="73CFFF21" w14:textId="77777777" w:rsidR="00772166" w:rsidRPr="00694B30" w:rsidRDefault="00772166" w:rsidP="00AB2BA3">
            <w:pPr>
              <w:jc w:val="left"/>
              <w:rPr>
                <w:sz w:val="16"/>
                <w:szCs w:val="16"/>
                <w:lang w:val="fr-FR"/>
              </w:rPr>
            </w:pPr>
            <w:r w:rsidRPr="00694B30">
              <w:rPr>
                <w:sz w:val="16"/>
                <w:szCs w:val="16"/>
                <w:lang w:val="fr-FR"/>
              </w:rPr>
              <w:t>5513.32</w:t>
            </w:r>
          </w:p>
          <w:p w14:paraId="0D7B8A08" w14:textId="77777777" w:rsidR="00772166" w:rsidRPr="00694B30" w:rsidRDefault="00772166" w:rsidP="00AB2BA3">
            <w:pPr>
              <w:jc w:val="left"/>
              <w:rPr>
                <w:sz w:val="16"/>
                <w:szCs w:val="16"/>
                <w:lang w:val="fr-FR"/>
              </w:rPr>
            </w:pPr>
          </w:p>
          <w:p w14:paraId="576B14D2" w14:textId="77777777" w:rsidR="00772166" w:rsidRPr="00694B30" w:rsidRDefault="00772166" w:rsidP="00AB2BA3">
            <w:pPr>
              <w:jc w:val="left"/>
              <w:rPr>
                <w:sz w:val="16"/>
                <w:szCs w:val="16"/>
                <w:lang w:val="fr-FR"/>
              </w:rPr>
            </w:pPr>
            <w:r w:rsidRPr="00694B30">
              <w:rPr>
                <w:sz w:val="16"/>
                <w:szCs w:val="16"/>
                <w:lang w:val="fr-FR"/>
              </w:rPr>
              <w:t>5513.33</w:t>
            </w:r>
          </w:p>
          <w:p w14:paraId="420A93CE" w14:textId="77777777" w:rsidR="00772166" w:rsidRPr="00694B30" w:rsidRDefault="00772166" w:rsidP="00AB2BA3">
            <w:pPr>
              <w:jc w:val="left"/>
              <w:rPr>
                <w:sz w:val="16"/>
                <w:szCs w:val="16"/>
                <w:lang w:val="fr-FR"/>
              </w:rPr>
            </w:pPr>
          </w:p>
          <w:p w14:paraId="2AD525AC" w14:textId="77777777" w:rsidR="00772166" w:rsidRPr="00694B30" w:rsidRDefault="00772166" w:rsidP="00AB2BA3">
            <w:pPr>
              <w:jc w:val="left"/>
              <w:rPr>
                <w:sz w:val="16"/>
                <w:szCs w:val="16"/>
                <w:lang w:val="fr-FR"/>
              </w:rPr>
            </w:pPr>
            <w:r w:rsidRPr="00694B30">
              <w:rPr>
                <w:sz w:val="16"/>
                <w:szCs w:val="16"/>
                <w:lang w:val="fr-FR"/>
              </w:rPr>
              <w:t>5513.39</w:t>
            </w:r>
          </w:p>
          <w:p w14:paraId="4E12F72C" w14:textId="77777777" w:rsidR="00772166" w:rsidRPr="00694B30" w:rsidRDefault="00772166" w:rsidP="00AB2BA3">
            <w:pPr>
              <w:jc w:val="left"/>
              <w:rPr>
                <w:sz w:val="16"/>
                <w:szCs w:val="16"/>
                <w:lang w:val="fr-FR"/>
              </w:rPr>
            </w:pPr>
          </w:p>
          <w:p w14:paraId="48A13BF5" w14:textId="77777777" w:rsidR="00772166" w:rsidRPr="00694B30" w:rsidRDefault="00772166" w:rsidP="00AB2BA3">
            <w:pPr>
              <w:jc w:val="left"/>
              <w:rPr>
                <w:sz w:val="16"/>
                <w:szCs w:val="16"/>
                <w:lang w:val="fr-FR"/>
              </w:rPr>
            </w:pPr>
            <w:r w:rsidRPr="00694B30">
              <w:rPr>
                <w:sz w:val="16"/>
                <w:szCs w:val="16"/>
                <w:lang w:val="fr-FR"/>
              </w:rPr>
              <w:t>5513.41</w:t>
            </w:r>
          </w:p>
          <w:p w14:paraId="6C861233" w14:textId="77777777" w:rsidR="00772166" w:rsidRPr="00694B30" w:rsidRDefault="00772166" w:rsidP="00AB2BA3">
            <w:pPr>
              <w:jc w:val="left"/>
              <w:rPr>
                <w:sz w:val="16"/>
                <w:szCs w:val="16"/>
                <w:lang w:val="fr-FR"/>
              </w:rPr>
            </w:pPr>
          </w:p>
          <w:p w14:paraId="6E751374" w14:textId="77777777" w:rsidR="00772166" w:rsidRPr="00694B30" w:rsidRDefault="00772166" w:rsidP="00AB2BA3">
            <w:pPr>
              <w:jc w:val="left"/>
              <w:rPr>
                <w:sz w:val="16"/>
                <w:szCs w:val="16"/>
                <w:lang w:val="fr-FR"/>
              </w:rPr>
            </w:pPr>
            <w:r w:rsidRPr="00694B30">
              <w:rPr>
                <w:sz w:val="16"/>
                <w:szCs w:val="16"/>
                <w:lang w:val="fr-FR"/>
              </w:rPr>
              <w:t>5513.42</w:t>
            </w:r>
          </w:p>
          <w:p w14:paraId="1C783CC2" w14:textId="77777777" w:rsidR="00772166" w:rsidRPr="00694B30" w:rsidRDefault="00772166" w:rsidP="00AB2BA3">
            <w:pPr>
              <w:jc w:val="left"/>
              <w:rPr>
                <w:sz w:val="16"/>
                <w:szCs w:val="16"/>
                <w:lang w:val="fr-FR"/>
              </w:rPr>
            </w:pPr>
          </w:p>
          <w:p w14:paraId="4BBF9C71" w14:textId="77777777" w:rsidR="00772166" w:rsidRPr="00694B30" w:rsidRDefault="00772166" w:rsidP="00AB2BA3">
            <w:pPr>
              <w:jc w:val="left"/>
              <w:rPr>
                <w:sz w:val="16"/>
                <w:szCs w:val="16"/>
                <w:lang w:val="fr-FR"/>
              </w:rPr>
            </w:pPr>
            <w:r w:rsidRPr="00694B30">
              <w:rPr>
                <w:sz w:val="16"/>
                <w:szCs w:val="16"/>
                <w:lang w:val="fr-FR"/>
              </w:rPr>
              <w:t>5513.43</w:t>
            </w:r>
          </w:p>
          <w:p w14:paraId="10E17D36" w14:textId="77777777" w:rsidR="00772166" w:rsidRPr="00694B30" w:rsidRDefault="00772166" w:rsidP="00AB2BA3">
            <w:pPr>
              <w:jc w:val="left"/>
              <w:rPr>
                <w:sz w:val="16"/>
                <w:szCs w:val="16"/>
                <w:lang w:val="fr-FR"/>
              </w:rPr>
            </w:pPr>
          </w:p>
          <w:p w14:paraId="358D3225" w14:textId="77777777" w:rsidR="00772166" w:rsidRPr="00694B30" w:rsidRDefault="00772166" w:rsidP="00AB2BA3">
            <w:pPr>
              <w:jc w:val="left"/>
              <w:rPr>
                <w:sz w:val="16"/>
                <w:szCs w:val="16"/>
                <w:lang w:val="fr-FR"/>
              </w:rPr>
            </w:pPr>
            <w:r w:rsidRPr="00694B30">
              <w:rPr>
                <w:sz w:val="16"/>
                <w:szCs w:val="16"/>
                <w:lang w:val="fr-FR"/>
              </w:rPr>
              <w:t>5513.49</w:t>
            </w:r>
          </w:p>
          <w:p w14:paraId="04C991C2" w14:textId="77777777" w:rsidR="00772166" w:rsidRPr="00694B30" w:rsidRDefault="00772166" w:rsidP="00AB2BA3">
            <w:pPr>
              <w:jc w:val="left"/>
              <w:rPr>
                <w:sz w:val="16"/>
                <w:szCs w:val="16"/>
                <w:lang w:val="fr-FR"/>
              </w:rPr>
            </w:pPr>
            <w:r w:rsidRPr="00694B30">
              <w:rPr>
                <w:sz w:val="16"/>
                <w:szCs w:val="16"/>
                <w:lang w:val="fr-FR"/>
              </w:rPr>
              <w:t>5514.11</w:t>
            </w:r>
          </w:p>
          <w:p w14:paraId="43E96A8F" w14:textId="77777777" w:rsidR="00772166" w:rsidRPr="00694B30" w:rsidRDefault="00772166" w:rsidP="00AB2BA3">
            <w:pPr>
              <w:jc w:val="left"/>
              <w:rPr>
                <w:sz w:val="16"/>
                <w:szCs w:val="16"/>
                <w:lang w:val="fr-FR"/>
              </w:rPr>
            </w:pPr>
          </w:p>
          <w:p w14:paraId="6CA9DACB" w14:textId="77777777" w:rsidR="00772166" w:rsidRPr="00694B30" w:rsidRDefault="00772166" w:rsidP="00AB2BA3">
            <w:pPr>
              <w:jc w:val="left"/>
              <w:rPr>
                <w:sz w:val="16"/>
                <w:szCs w:val="16"/>
                <w:lang w:val="fr-FR"/>
              </w:rPr>
            </w:pPr>
            <w:r w:rsidRPr="00694B30">
              <w:rPr>
                <w:sz w:val="16"/>
                <w:szCs w:val="16"/>
                <w:lang w:val="fr-FR"/>
              </w:rPr>
              <w:t>5514.12</w:t>
            </w:r>
          </w:p>
          <w:p w14:paraId="4B3B9EB3" w14:textId="77777777" w:rsidR="00772166" w:rsidRPr="00694B30" w:rsidRDefault="00772166" w:rsidP="00AB2BA3">
            <w:pPr>
              <w:jc w:val="left"/>
              <w:rPr>
                <w:sz w:val="16"/>
                <w:szCs w:val="16"/>
                <w:lang w:val="fr-FR"/>
              </w:rPr>
            </w:pPr>
          </w:p>
          <w:p w14:paraId="494403BB" w14:textId="77777777" w:rsidR="00772166" w:rsidRPr="00694B30" w:rsidRDefault="00772166" w:rsidP="00AB2BA3">
            <w:pPr>
              <w:jc w:val="left"/>
              <w:rPr>
                <w:sz w:val="16"/>
                <w:szCs w:val="16"/>
                <w:lang w:val="fr-FR"/>
              </w:rPr>
            </w:pPr>
            <w:r w:rsidRPr="00694B30">
              <w:rPr>
                <w:sz w:val="16"/>
                <w:szCs w:val="16"/>
                <w:lang w:val="fr-FR"/>
              </w:rPr>
              <w:t>5514.13</w:t>
            </w:r>
          </w:p>
          <w:p w14:paraId="514FFA72" w14:textId="77777777" w:rsidR="00772166" w:rsidRPr="00694B30" w:rsidRDefault="00772166" w:rsidP="00AB2BA3">
            <w:pPr>
              <w:jc w:val="left"/>
              <w:rPr>
                <w:sz w:val="16"/>
                <w:szCs w:val="16"/>
                <w:lang w:val="fr-FR"/>
              </w:rPr>
            </w:pPr>
          </w:p>
          <w:p w14:paraId="0447B545" w14:textId="76583716" w:rsidR="00772166" w:rsidRPr="00694B30" w:rsidRDefault="00772166" w:rsidP="00AB2BA3">
            <w:pPr>
              <w:jc w:val="left"/>
              <w:rPr>
                <w:sz w:val="16"/>
                <w:szCs w:val="16"/>
                <w:lang w:val="fr-FR"/>
              </w:rPr>
            </w:pPr>
            <w:r w:rsidRPr="00694B30">
              <w:rPr>
                <w:sz w:val="16"/>
                <w:szCs w:val="16"/>
                <w:lang w:val="fr-FR"/>
              </w:rPr>
              <w:t>5514.19</w:t>
            </w:r>
          </w:p>
          <w:p w14:paraId="314640C0" w14:textId="77777777" w:rsidR="00603A39" w:rsidRPr="00694B30" w:rsidRDefault="00603A39" w:rsidP="00AB2BA3">
            <w:pPr>
              <w:jc w:val="left"/>
              <w:rPr>
                <w:sz w:val="16"/>
                <w:szCs w:val="16"/>
                <w:lang w:val="fr-FR"/>
              </w:rPr>
            </w:pPr>
          </w:p>
          <w:p w14:paraId="4E01C0FA" w14:textId="77777777" w:rsidR="00772166" w:rsidRPr="00694B30" w:rsidRDefault="00772166" w:rsidP="00AB2BA3">
            <w:pPr>
              <w:jc w:val="left"/>
              <w:rPr>
                <w:sz w:val="16"/>
                <w:szCs w:val="16"/>
                <w:lang w:val="fr-FR"/>
              </w:rPr>
            </w:pPr>
            <w:r w:rsidRPr="00694B30">
              <w:rPr>
                <w:sz w:val="16"/>
                <w:szCs w:val="16"/>
                <w:lang w:val="fr-FR"/>
              </w:rPr>
              <w:lastRenderedPageBreak/>
              <w:t>5514.21</w:t>
            </w:r>
          </w:p>
          <w:p w14:paraId="34551767" w14:textId="77777777" w:rsidR="00772166" w:rsidRPr="00694B30" w:rsidRDefault="00772166" w:rsidP="00AB2BA3">
            <w:pPr>
              <w:jc w:val="left"/>
              <w:rPr>
                <w:sz w:val="16"/>
                <w:szCs w:val="16"/>
                <w:lang w:val="fr-FR"/>
              </w:rPr>
            </w:pPr>
          </w:p>
          <w:p w14:paraId="3F6FA96D" w14:textId="77777777" w:rsidR="00772166" w:rsidRPr="00694B30" w:rsidRDefault="00772166" w:rsidP="00AB2BA3">
            <w:pPr>
              <w:jc w:val="left"/>
              <w:rPr>
                <w:sz w:val="16"/>
                <w:szCs w:val="16"/>
                <w:lang w:val="fr-FR"/>
              </w:rPr>
            </w:pPr>
            <w:r w:rsidRPr="00694B30">
              <w:rPr>
                <w:sz w:val="16"/>
                <w:szCs w:val="16"/>
                <w:lang w:val="fr-FR"/>
              </w:rPr>
              <w:t>5514.22</w:t>
            </w:r>
          </w:p>
          <w:p w14:paraId="39C3A0BA" w14:textId="77777777" w:rsidR="00772166" w:rsidRPr="00694B30" w:rsidRDefault="00772166" w:rsidP="00AB2BA3">
            <w:pPr>
              <w:jc w:val="left"/>
              <w:rPr>
                <w:sz w:val="16"/>
                <w:szCs w:val="16"/>
                <w:lang w:val="fr-FR"/>
              </w:rPr>
            </w:pPr>
          </w:p>
          <w:p w14:paraId="20F9C927" w14:textId="77777777" w:rsidR="00772166" w:rsidRPr="00694B30" w:rsidRDefault="00772166" w:rsidP="00AB2BA3">
            <w:pPr>
              <w:jc w:val="left"/>
              <w:rPr>
                <w:sz w:val="16"/>
                <w:szCs w:val="16"/>
                <w:lang w:val="fr-FR"/>
              </w:rPr>
            </w:pPr>
            <w:r w:rsidRPr="00694B30">
              <w:rPr>
                <w:sz w:val="16"/>
                <w:szCs w:val="16"/>
                <w:lang w:val="fr-FR"/>
              </w:rPr>
              <w:t>5514.23</w:t>
            </w:r>
          </w:p>
          <w:p w14:paraId="29A69EE2" w14:textId="77777777" w:rsidR="00772166" w:rsidRPr="00694B30" w:rsidRDefault="00772166" w:rsidP="00AB2BA3">
            <w:pPr>
              <w:jc w:val="left"/>
              <w:rPr>
                <w:sz w:val="16"/>
                <w:szCs w:val="16"/>
                <w:lang w:val="fr-FR"/>
              </w:rPr>
            </w:pPr>
            <w:r w:rsidRPr="00694B30">
              <w:rPr>
                <w:sz w:val="16"/>
                <w:szCs w:val="16"/>
                <w:lang w:val="fr-FR"/>
              </w:rPr>
              <w:t>5514.29</w:t>
            </w:r>
          </w:p>
          <w:p w14:paraId="782A030A" w14:textId="77777777" w:rsidR="00772166" w:rsidRPr="00694B30" w:rsidRDefault="00772166" w:rsidP="00AB2BA3">
            <w:pPr>
              <w:jc w:val="left"/>
              <w:rPr>
                <w:sz w:val="16"/>
                <w:szCs w:val="16"/>
                <w:lang w:val="fr-FR"/>
              </w:rPr>
            </w:pPr>
            <w:r w:rsidRPr="00694B30">
              <w:rPr>
                <w:sz w:val="16"/>
                <w:szCs w:val="16"/>
                <w:lang w:val="fr-FR"/>
              </w:rPr>
              <w:t>5514.31</w:t>
            </w:r>
          </w:p>
          <w:p w14:paraId="0C57521E" w14:textId="77777777" w:rsidR="00603A39" w:rsidRPr="00694B30" w:rsidRDefault="00603A39" w:rsidP="00AB2BA3">
            <w:pPr>
              <w:jc w:val="left"/>
              <w:rPr>
                <w:sz w:val="16"/>
                <w:szCs w:val="16"/>
                <w:lang w:val="fr-FR"/>
              </w:rPr>
            </w:pPr>
          </w:p>
          <w:p w14:paraId="7EC386A6" w14:textId="2517C663" w:rsidR="00772166" w:rsidRPr="00694B30" w:rsidRDefault="00772166" w:rsidP="00AB2BA3">
            <w:pPr>
              <w:jc w:val="left"/>
              <w:rPr>
                <w:sz w:val="16"/>
                <w:szCs w:val="16"/>
                <w:lang w:val="fr-FR"/>
              </w:rPr>
            </w:pPr>
            <w:r w:rsidRPr="00694B30">
              <w:rPr>
                <w:sz w:val="16"/>
                <w:szCs w:val="16"/>
                <w:lang w:val="fr-FR"/>
              </w:rPr>
              <w:t>5514.3</w:t>
            </w:r>
            <w:r w:rsidR="00D7521B">
              <w:rPr>
                <w:sz w:val="16"/>
                <w:szCs w:val="16"/>
                <w:lang w:val="fr-FR"/>
              </w:rPr>
              <w:t>2</w:t>
            </w:r>
          </w:p>
          <w:p w14:paraId="2E117D6D" w14:textId="1C229185" w:rsidR="00772166" w:rsidRDefault="00772166" w:rsidP="00AB2BA3">
            <w:pPr>
              <w:jc w:val="left"/>
              <w:rPr>
                <w:sz w:val="16"/>
                <w:szCs w:val="16"/>
                <w:lang w:val="fr-FR"/>
              </w:rPr>
            </w:pPr>
          </w:p>
          <w:p w14:paraId="0A09DF73" w14:textId="5F9B0B79" w:rsidR="00D7521B" w:rsidRDefault="00D7521B" w:rsidP="00AB2BA3">
            <w:pPr>
              <w:jc w:val="left"/>
              <w:rPr>
                <w:sz w:val="16"/>
                <w:szCs w:val="16"/>
                <w:lang w:val="fr-FR"/>
              </w:rPr>
            </w:pPr>
            <w:r>
              <w:rPr>
                <w:sz w:val="16"/>
                <w:szCs w:val="16"/>
                <w:lang w:val="fr-FR"/>
              </w:rPr>
              <w:t>5514.33</w:t>
            </w:r>
          </w:p>
          <w:p w14:paraId="5A14135F" w14:textId="77777777" w:rsidR="00D7521B" w:rsidRPr="00694B30" w:rsidRDefault="00D7521B" w:rsidP="00AB2BA3">
            <w:pPr>
              <w:jc w:val="left"/>
              <w:rPr>
                <w:sz w:val="16"/>
                <w:szCs w:val="16"/>
                <w:lang w:val="fr-FR"/>
              </w:rPr>
            </w:pPr>
          </w:p>
          <w:p w14:paraId="70058075" w14:textId="77777777" w:rsidR="00772166" w:rsidRPr="00694B30" w:rsidRDefault="00772166" w:rsidP="00AB2BA3">
            <w:pPr>
              <w:jc w:val="left"/>
              <w:rPr>
                <w:sz w:val="16"/>
                <w:szCs w:val="16"/>
                <w:lang w:val="fr-FR"/>
              </w:rPr>
            </w:pPr>
            <w:r w:rsidRPr="00694B30">
              <w:rPr>
                <w:sz w:val="16"/>
                <w:szCs w:val="16"/>
                <w:lang w:val="fr-FR"/>
              </w:rPr>
              <w:t>5514.39</w:t>
            </w:r>
          </w:p>
          <w:p w14:paraId="1E1DFBBF" w14:textId="77777777" w:rsidR="00772166" w:rsidRPr="00694B30" w:rsidRDefault="00772166" w:rsidP="00AB2BA3">
            <w:pPr>
              <w:jc w:val="left"/>
              <w:rPr>
                <w:sz w:val="16"/>
                <w:szCs w:val="16"/>
                <w:lang w:val="fr-FR"/>
              </w:rPr>
            </w:pPr>
          </w:p>
          <w:p w14:paraId="7F4F8FF2" w14:textId="77777777" w:rsidR="00772166" w:rsidRPr="00694B30" w:rsidRDefault="00772166" w:rsidP="00AB2BA3">
            <w:pPr>
              <w:jc w:val="left"/>
              <w:rPr>
                <w:sz w:val="16"/>
                <w:szCs w:val="16"/>
                <w:lang w:val="fr-FR"/>
              </w:rPr>
            </w:pPr>
            <w:r w:rsidRPr="00694B30">
              <w:rPr>
                <w:sz w:val="16"/>
                <w:szCs w:val="16"/>
                <w:lang w:val="fr-FR"/>
              </w:rPr>
              <w:t>5514.41</w:t>
            </w:r>
          </w:p>
          <w:p w14:paraId="2A5234A5" w14:textId="77777777" w:rsidR="00772166" w:rsidRPr="00694B30" w:rsidRDefault="00772166" w:rsidP="00AB2BA3">
            <w:pPr>
              <w:jc w:val="left"/>
              <w:rPr>
                <w:sz w:val="16"/>
                <w:szCs w:val="16"/>
                <w:lang w:val="fr-FR"/>
              </w:rPr>
            </w:pPr>
          </w:p>
          <w:p w14:paraId="2EBA6FFD" w14:textId="77777777" w:rsidR="00772166" w:rsidRPr="00694B30" w:rsidRDefault="00772166" w:rsidP="00AB2BA3">
            <w:pPr>
              <w:jc w:val="left"/>
              <w:rPr>
                <w:sz w:val="16"/>
                <w:szCs w:val="16"/>
                <w:lang w:val="fr-FR"/>
              </w:rPr>
            </w:pPr>
            <w:r w:rsidRPr="00694B30">
              <w:rPr>
                <w:sz w:val="16"/>
                <w:szCs w:val="16"/>
                <w:lang w:val="fr-FR"/>
              </w:rPr>
              <w:t>5514.42</w:t>
            </w:r>
          </w:p>
          <w:p w14:paraId="416712C7" w14:textId="77777777" w:rsidR="00772166" w:rsidRPr="00694B30" w:rsidRDefault="00772166" w:rsidP="00AB2BA3">
            <w:pPr>
              <w:jc w:val="left"/>
              <w:rPr>
                <w:sz w:val="16"/>
                <w:szCs w:val="16"/>
                <w:lang w:val="fr-FR"/>
              </w:rPr>
            </w:pPr>
          </w:p>
          <w:p w14:paraId="2A483C47" w14:textId="77777777" w:rsidR="00772166" w:rsidRPr="00694B30" w:rsidRDefault="00772166" w:rsidP="00AB2BA3">
            <w:pPr>
              <w:jc w:val="left"/>
              <w:rPr>
                <w:sz w:val="16"/>
                <w:szCs w:val="16"/>
                <w:lang w:val="fr-FR"/>
              </w:rPr>
            </w:pPr>
            <w:r w:rsidRPr="00694B30">
              <w:rPr>
                <w:sz w:val="16"/>
                <w:szCs w:val="16"/>
                <w:lang w:val="fr-FR"/>
              </w:rPr>
              <w:t>5514.43</w:t>
            </w:r>
          </w:p>
          <w:p w14:paraId="386A129B" w14:textId="77777777" w:rsidR="00772166" w:rsidRPr="00694B30" w:rsidRDefault="00772166" w:rsidP="00AB2BA3">
            <w:pPr>
              <w:jc w:val="left"/>
              <w:rPr>
                <w:sz w:val="16"/>
                <w:szCs w:val="16"/>
                <w:lang w:val="fr-FR"/>
              </w:rPr>
            </w:pPr>
            <w:r w:rsidRPr="00694B30">
              <w:rPr>
                <w:sz w:val="16"/>
                <w:szCs w:val="16"/>
                <w:lang w:val="fr-FR"/>
              </w:rPr>
              <w:t>5514.49</w:t>
            </w:r>
          </w:p>
          <w:p w14:paraId="58588AE4" w14:textId="77777777" w:rsidR="00772166" w:rsidRPr="00694B30" w:rsidRDefault="00772166" w:rsidP="00AB2BA3">
            <w:pPr>
              <w:jc w:val="left"/>
              <w:rPr>
                <w:sz w:val="16"/>
                <w:szCs w:val="16"/>
                <w:lang w:val="fr-FR"/>
              </w:rPr>
            </w:pPr>
            <w:r w:rsidRPr="00694B30">
              <w:rPr>
                <w:sz w:val="16"/>
                <w:szCs w:val="16"/>
                <w:lang w:val="fr-FR"/>
              </w:rPr>
              <w:t>5515.11</w:t>
            </w:r>
          </w:p>
          <w:p w14:paraId="57D52AB6" w14:textId="77777777" w:rsidR="00772166" w:rsidRPr="00694B30" w:rsidRDefault="00772166" w:rsidP="00AB2BA3">
            <w:pPr>
              <w:jc w:val="left"/>
              <w:rPr>
                <w:sz w:val="16"/>
                <w:szCs w:val="16"/>
                <w:lang w:val="fr-FR"/>
              </w:rPr>
            </w:pPr>
            <w:r w:rsidRPr="00694B30">
              <w:rPr>
                <w:sz w:val="16"/>
                <w:szCs w:val="16"/>
                <w:lang w:val="fr-FR"/>
              </w:rPr>
              <w:t>5515.12</w:t>
            </w:r>
          </w:p>
          <w:p w14:paraId="27D478D0" w14:textId="77777777" w:rsidR="00772166" w:rsidRPr="00694B30" w:rsidRDefault="00772166" w:rsidP="00AB2BA3">
            <w:pPr>
              <w:jc w:val="left"/>
              <w:rPr>
                <w:sz w:val="16"/>
                <w:szCs w:val="16"/>
                <w:lang w:val="fr-FR"/>
              </w:rPr>
            </w:pPr>
            <w:r w:rsidRPr="00694B30">
              <w:rPr>
                <w:sz w:val="16"/>
                <w:szCs w:val="16"/>
                <w:lang w:val="fr-FR"/>
              </w:rPr>
              <w:t>5515.13</w:t>
            </w:r>
          </w:p>
          <w:p w14:paraId="1D2B7E3C" w14:textId="77777777" w:rsidR="00772166" w:rsidRPr="00694B30" w:rsidRDefault="00772166" w:rsidP="00AB2BA3">
            <w:pPr>
              <w:jc w:val="left"/>
              <w:rPr>
                <w:sz w:val="16"/>
                <w:szCs w:val="16"/>
                <w:lang w:val="fr-FR"/>
              </w:rPr>
            </w:pPr>
            <w:r w:rsidRPr="00694B30">
              <w:rPr>
                <w:sz w:val="16"/>
                <w:szCs w:val="16"/>
                <w:lang w:val="fr-FR"/>
              </w:rPr>
              <w:t>5515.19</w:t>
            </w:r>
          </w:p>
          <w:p w14:paraId="28967FE4" w14:textId="77777777" w:rsidR="00772166" w:rsidRPr="00694B30" w:rsidRDefault="00772166" w:rsidP="00AB2BA3">
            <w:pPr>
              <w:jc w:val="left"/>
              <w:rPr>
                <w:sz w:val="16"/>
                <w:szCs w:val="16"/>
                <w:lang w:val="fr-FR"/>
              </w:rPr>
            </w:pPr>
            <w:r w:rsidRPr="00694B30">
              <w:rPr>
                <w:sz w:val="16"/>
                <w:szCs w:val="16"/>
                <w:lang w:val="fr-FR"/>
              </w:rPr>
              <w:t>5515.21</w:t>
            </w:r>
          </w:p>
          <w:p w14:paraId="30B51B3B" w14:textId="77777777" w:rsidR="00772166" w:rsidRPr="00694B30" w:rsidRDefault="00772166" w:rsidP="00AB2BA3">
            <w:pPr>
              <w:jc w:val="left"/>
              <w:rPr>
                <w:sz w:val="16"/>
                <w:szCs w:val="16"/>
                <w:lang w:val="fr-FR"/>
              </w:rPr>
            </w:pPr>
            <w:r w:rsidRPr="00694B30">
              <w:rPr>
                <w:sz w:val="16"/>
                <w:szCs w:val="16"/>
                <w:lang w:val="fr-FR"/>
              </w:rPr>
              <w:t>5515.22</w:t>
            </w:r>
          </w:p>
          <w:p w14:paraId="2EE27243" w14:textId="77777777" w:rsidR="00772166" w:rsidRPr="00694B30" w:rsidRDefault="00772166" w:rsidP="00AB2BA3">
            <w:pPr>
              <w:jc w:val="left"/>
              <w:rPr>
                <w:sz w:val="16"/>
                <w:szCs w:val="16"/>
                <w:lang w:val="fr-FR"/>
              </w:rPr>
            </w:pPr>
            <w:r w:rsidRPr="00694B30">
              <w:rPr>
                <w:sz w:val="16"/>
                <w:szCs w:val="16"/>
                <w:lang w:val="fr-FR"/>
              </w:rPr>
              <w:t>5515.29</w:t>
            </w:r>
          </w:p>
          <w:p w14:paraId="40464749" w14:textId="77777777" w:rsidR="00772166" w:rsidRPr="00694B30" w:rsidRDefault="00772166" w:rsidP="00AB2BA3">
            <w:pPr>
              <w:jc w:val="left"/>
              <w:rPr>
                <w:sz w:val="16"/>
                <w:szCs w:val="16"/>
                <w:lang w:val="fr-FR"/>
              </w:rPr>
            </w:pPr>
            <w:r w:rsidRPr="00694B30">
              <w:rPr>
                <w:sz w:val="16"/>
                <w:szCs w:val="16"/>
                <w:lang w:val="fr-FR"/>
              </w:rPr>
              <w:t>5515.91</w:t>
            </w:r>
          </w:p>
          <w:p w14:paraId="63299847" w14:textId="77777777" w:rsidR="00772166" w:rsidRPr="00694B30" w:rsidRDefault="00772166" w:rsidP="00AB2BA3">
            <w:pPr>
              <w:jc w:val="left"/>
              <w:rPr>
                <w:sz w:val="16"/>
                <w:szCs w:val="16"/>
                <w:lang w:val="fr-FR"/>
              </w:rPr>
            </w:pPr>
            <w:r w:rsidRPr="00694B30">
              <w:rPr>
                <w:sz w:val="16"/>
                <w:szCs w:val="16"/>
                <w:lang w:val="fr-FR"/>
              </w:rPr>
              <w:t>5515.92</w:t>
            </w:r>
          </w:p>
          <w:p w14:paraId="4DC3D70D" w14:textId="77777777" w:rsidR="00772166" w:rsidRPr="00694B30" w:rsidRDefault="00772166" w:rsidP="00AB2BA3">
            <w:pPr>
              <w:jc w:val="left"/>
              <w:rPr>
                <w:sz w:val="16"/>
                <w:szCs w:val="16"/>
                <w:lang w:val="fr-FR"/>
              </w:rPr>
            </w:pPr>
            <w:r w:rsidRPr="00694B30">
              <w:rPr>
                <w:sz w:val="16"/>
                <w:szCs w:val="16"/>
                <w:lang w:val="fr-FR"/>
              </w:rPr>
              <w:t>5515.99</w:t>
            </w:r>
          </w:p>
          <w:p w14:paraId="6D1DDFD7" w14:textId="77777777" w:rsidR="00772166" w:rsidRPr="00694B30" w:rsidRDefault="00772166" w:rsidP="00AB2BA3">
            <w:pPr>
              <w:jc w:val="left"/>
              <w:rPr>
                <w:sz w:val="16"/>
                <w:szCs w:val="16"/>
                <w:lang w:val="fr-FR"/>
              </w:rPr>
            </w:pPr>
            <w:r w:rsidRPr="00694B30">
              <w:rPr>
                <w:sz w:val="16"/>
                <w:szCs w:val="16"/>
                <w:lang w:val="fr-FR"/>
              </w:rPr>
              <w:t>5516.11</w:t>
            </w:r>
          </w:p>
          <w:p w14:paraId="2E213E4E" w14:textId="77777777" w:rsidR="00772166" w:rsidRPr="00694B30" w:rsidRDefault="00772166" w:rsidP="00AB2BA3">
            <w:pPr>
              <w:jc w:val="left"/>
              <w:rPr>
                <w:sz w:val="16"/>
                <w:szCs w:val="16"/>
                <w:lang w:val="fr-FR"/>
              </w:rPr>
            </w:pPr>
            <w:r w:rsidRPr="00694B30">
              <w:rPr>
                <w:sz w:val="16"/>
                <w:szCs w:val="16"/>
                <w:lang w:val="fr-FR"/>
              </w:rPr>
              <w:t>5516.12</w:t>
            </w:r>
          </w:p>
          <w:p w14:paraId="4C601246" w14:textId="77777777" w:rsidR="00772166" w:rsidRPr="00694B30" w:rsidRDefault="00772166" w:rsidP="00AB2BA3">
            <w:pPr>
              <w:jc w:val="left"/>
              <w:rPr>
                <w:sz w:val="16"/>
                <w:szCs w:val="16"/>
                <w:lang w:val="fr-FR"/>
              </w:rPr>
            </w:pPr>
            <w:r w:rsidRPr="00694B30">
              <w:rPr>
                <w:sz w:val="16"/>
                <w:szCs w:val="16"/>
                <w:lang w:val="fr-FR"/>
              </w:rPr>
              <w:t>5516.13</w:t>
            </w:r>
          </w:p>
          <w:p w14:paraId="1CA9DC67" w14:textId="77777777" w:rsidR="00772166" w:rsidRPr="00694B30" w:rsidRDefault="00772166" w:rsidP="00AB2BA3">
            <w:pPr>
              <w:jc w:val="left"/>
              <w:rPr>
                <w:sz w:val="16"/>
                <w:szCs w:val="16"/>
                <w:lang w:val="fr-FR"/>
              </w:rPr>
            </w:pPr>
            <w:r w:rsidRPr="00694B30">
              <w:rPr>
                <w:sz w:val="16"/>
                <w:szCs w:val="16"/>
                <w:lang w:val="fr-FR"/>
              </w:rPr>
              <w:t>5516.14</w:t>
            </w:r>
          </w:p>
          <w:p w14:paraId="3B790E25" w14:textId="77777777" w:rsidR="00772166" w:rsidRPr="00694B30" w:rsidRDefault="00772166" w:rsidP="00AB2BA3">
            <w:pPr>
              <w:jc w:val="left"/>
              <w:rPr>
                <w:sz w:val="16"/>
                <w:szCs w:val="16"/>
                <w:lang w:val="fr-FR"/>
              </w:rPr>
            </w:pPr>
            <w:r w:rsidRPr="00694B30">
              <w:rPr>
                <w:sz w:val="16"/>
                <w:szCs w:val="16"/>
                <w:lang w:val="fr-FR"/>
              </w:rPr>
              <w:t>5516.21</w:t>
            </w:r>
          </w:p>
          <w:p w14:paraId="2E207A28" w14:textId="77777777" w:rsidR="00772166" w:rsidRPr="00694B30" w:rsidRDefault="00772166" w:rsidP="00AB2BA3">
            <w:pPr>
              <w:jc w:val="left"/>
              <w:rPr>
                <w:sz w:val="16"/>
                <w:szCs w:val="16"/>
                <w:lang w:val="fr-FR"/>
              </w:rPr>
            </w:pPr>
            <w:r w:rsidRPr="00694B30">
              <w:rPr>
                <w:sz w:val="16"/>
                <w:szCs w:val="16"/>
                <w:lang w:val="fr-FR"/>
              </w:rPr>
              <w:t>5516.22</w:t>
            </w:r>
          </w:p>
          <w:p w14:paraId="2EFB2CC5" w14:textId="77777777" w:rsidR="00772166" w:rsidRPr="00694B30" w:rsidRDefault="00772166" w:rsidP="00AB2BA3">
            <w:pPr>
              <w:jc w:val="left"/>
              <w:rPr>
                <w:sz w:val="16"/>
                <w:szCs w:val="16"/>
                <w:lang w:val="fr-FR"/>
              </w:rPr>
            </w:pPr>
            <w:r w:rsidRPr="00694B30">
              <w:rPr>
                <w:sz w:val="16"/>
                <w:szCs w:val="16"/>
                <w:lang w:val="fr-FR"/>
              </w:rPr>
              <w:t>5516.23</w:t>
            </w:r>
          </w:p>
          <w:p w14:paraId="74F14C0B" w14:textId="77777777" w:rsidR="00772166" w:rsidRPr="00694B30" w:rsidRDefault="00772166" w:rsidP="00AB2BA3">
            <w:pPr>
              <w:jc w:val="left"/>
              <w:rPr>
                <w:sz w:val="16"/>
                <w:szCs w:val="16"/>
                <w:lang w:val="fr-FR"/>
              </w:rPr>
            </w:pPr>
          </w:p>
          <w:p w14:paraId="67FF30F6" w14:textId="77777777" w:rsidR="00772166" w:rsidRPr="00694B30" w:rsidRDefault="00772166" w:rsidP="00AB2BA3">
            <w:pPr>
              <w:jc w:val="left"/>
              <w:rPr>
                <w:sz w:val="16"/>
                <w:szCs w:val="16"/>
                <w:lang w:val="fr-FR"/>
              </w:rPr>
            </w:pPr>
            <w:r w:rsidRPr="00694B30">
              <w:rPr>
                <w:sz w:val="16"/>
                <w:szCs w:val="16"/>
                <w:lang w:val="fr-FR"/>
              </w:rPr>
              <w:t>5516.24</w:t>
            </w:r>
          </w:p>
          <w:p w14:paraId="44064E05" w14:textId="77777777" w:rsidR="00772166" w:rsidRPr="00694B30" w:rsidRDefault="00772166" w:rsidP="00AB2BA3">
            <w:pPr>
              <w:jc w:val="left"/>
              <w:rPr>
                <w:sz w:val="16"/>
                <w:szCs w:val="16"/>
                <w:lang w:val="fr-FR"/>
              </w:rPr>
            </w:pPr>
            <w:r w:rsidRPr="00694B30">
              <w:rPr>
                <w:sz w:val="16"/>
                <w:szCs w:val="16"/>
                <w:lang w:val="fr-FR"/>
              </w:rPr>
              <w:t>5516.31</w:t>
            </w:r>
          </w:p>
          <w:p w14:paraId="40EBEAEF" w14:textId="77777777" w:rsidR="00772166" w:rsidRPr="00694B30" w:rsidRDefault="00772166" w:rsidP="00AB2BA3">
            <w:pPr>
              <w:jc w:val="left"/>
              <w:rPr>
                <w:sz w:val="16"/>
                <w:szCs w:val="16"/>
                <w:lang w:val="fr-FR"/>
              </w:rPr>
            </w:pPr>
            <w:r w:rsidRPr="00694B30">
              <w:rPr>
                <w:sz w:val="16"/>
                <w:szCs w:val="16"/>
                <w:lang w:val="fr-FR"/>
              </w:rPr>
              <w:t>5516.32</w:t>
            </w:r>
          </w:p>
          <w:p w14:paraId="35A0B9DA" w14:textId="77777777" w:rsidR="00772166" w:rsidRPr="00694B30" w:rsidRDefault="00772166" w:rsidP="00AB2BA3">
            <w:pPr>
              <w:jc w:val="left"/>
              <w:rPr>
                <w:sz w:val="16"/>
                <w:szCs w:val="16"/>
                <w:lang w:val="fr-FR"/>
              </w:rPr>
            </w:pPr>
            <w:r w:rsidRPr="00694B30">
              <w:rPr>
                <w:sz w:val="16"/>
                <w:szCs w:val="16"/>
                <w:lang w:val="fr-FR"/>
              </w:rPr>
              <w:t>5516.33</w:t>
            </w:r>
          </w:p>
          <w:p w14:paraId="7206B0AA" w14:textId="77777777" w:rsidR="00772166" w:rsidRPr="00694B30" w:rsidRDefault="00772166" w:rsidP="00AB2BA3">
            <w:pPr>
              <w:jc w:val="left"/>
              <w:rPr>
                <w:sz w:val="16"/>
                <w:szCs w:val="16"/>
                <w:lang w:val="fr-FR"/>
              </w:rPr>
            </w:pPr>
            <w:r w:rsidRPr="00694B30">
              <w:rPr>
                <w:sz w:val="16"/>
                <w:szCs w:val="16"/>
                <w:lang w:val="fr-FR"/>
              </w:rPr>
              <w:t>5516.34</w:t>
            </w:r>
          </w:p>
          <w:p w14:paraId="05B46D1C" w14:textId="77777777" w:rsidR="00772166" w:rsidRPr="00694B30" w:rsidRDefault="00772166" w:rsidP="00AB2BA3">
            <w:pPr>
              <w:jc w:val="left"/>
              <w:rPr>
                <w:sz w:val="16"/>
                <w:szCs w:val="16"/>
                <w:lang w:val="fr-FR"/>
              </w:rPr>
            </w:pPr>
            <w:r w:rsidRPr="00694B30">
              <w:rPr>
                <w:sz w:val="16"/>
                <w:szCs w:val="16"/>
                <w:lang w:val="fr-FR"/>
              </w:rPr>
              <w:t>5516.41</w:t>
            </w:r>
          </w:p>
          <w:p w14:paraId="75CA8EAE" w14:textId="77777777" w:rsidR="00772166" w:rsidRPr="00694B30" w:rsidRDefault="00772166" w:rsidP="00AB2BA3">
            <w:pPr>
              <w:jc w:val="left"/>
              <w:rPr>
                <w:sz w:val="16"/>
                <w:szCs w:val="16"/>
                <w:lang w:val="fr-FR"/>
              </w:rPr>
            </w:pPr>
            <w:r w:rsidRPr="00694B30">
              <w:rPr>
                <w:sz w:val="16"/>
                <w:szCs w:val="16"/>
                <w:lang w:val="fr-FR"/>
              </w:rPr>
              <w:t>5516.42</w:t>
            </w:r>
          </w:p>
          <w:p w14:paraId="76D09C4C" w14:textId="77777777" w:rsidR="00772166" w:rsidRPr="00694B30" w:rsidRDefault="00772166" w:rsidP="00AB2BA3">
            <w:pPr>
              <w:jc w:val="left"/>
              <w:rPr>
                <w:sz w:val="16"/>
                <w:szCs w:val="16"/>
                <w:lang w:val="fr-FR"/>
              </w:rPr>
            </w:pPr>
            <w:r w:rsidRPr="00694B30">
              <w:rPr>
                <w:sz w:val="16"/>
                <w:szCs w:val="16"/>
                <w:lang w:val="fr-FR"/>
              </w:rPr>
              <w:t>5516.43</w:t>
            </w:r>
          </w:p>
          <w:p w14:paraId="3C090FD0" w14:textId="77777777" w:rsidR="00772166" w:rsidRPr="00694B30" w:rsidRDefault="00772166" w:rsidP="00AB2BA3">
            <w:pPr>
              <w:jc w:val="left"/>
              <w:rPr>
                <w:sz w:val="16"/>
                <w:szCs w:val="16"/>
                <w:lang w:val="fr-FR"/>
              </w:rPr>
            </w:pPr>
            <w:r w:rsidRPr="00694B30">
              <w:rPr>
                <w:sz w:val="16"/>
                <w:szCs w:val="16"/>
                <w:lang w:val="fr-FR"/>
              </w:rPr>
              <w:t>5516.44</w:t>
            </w:r>
          </w:p>
          <w:p w14:paraId="42B0704F" w14:textId="77777777" w:rsidR="00772166" w:rsidRPr="00694B30" w:rsidRDefault="00772166" w:rsidP="00AB2BA3">
            <w:pPr>
              <w:jc w:val="left"/>
              <w:rPr>
                <w:sz w:val="16"/>
                <w:szCs w:val="16"/>
                <w:lang w:val="fr-FR"/>
              </w:rPr>
            </w:pPr>
            <w:r w:rsidRPr="00694B30">
              <w:rPr>
                <w:sz w:val="16"/>
                <w:szCs w:val="16"/>
                <w:lang w:val="fr-FR"/>
              </w:rPr>
              <w:t>5516.91</w:t>
            </w:r>
          </w:p>
          <w:p w14:paraId="05D16710" w14:textId="77777777" w:rsidR="00772166" w:rsidRPr="00694B30" w:rsidRDefault="00772166" w:rsidP="00AB2BA3">
            <w:pPr>
              <w:jc w:val="left"/>
              <w:rPr>
                <w:sz w:val="16"/>
                <w:szCs w:val="16"/>
                <w:lang w:val="fr-FR"/>
              </w:rPr>
            </w:pPr>
            <w:r w:rsidRPr="00694B30">
              <w:rPr>
                <w:sz w:val="16"/>
                <w:szCs w:val="16"/>
                <w:lang w:val="fr-FR"/>
              </w:rPr>
              <w:t>5516.92</w:t>
            </w:r>
          </w:p>
          <w:p w14:paraId="4D6B748E" w14:textId="77777777" w:rsidR="00772166" w:rsidRPr="00694B30" w:rsidRDefault="00772166" w:rsidP="00AB2BA3">
            <w:pPr>
              <w:jc w:val="left"/>
              <w:rPr>
                <w:sz w:val="16"/>
                <w:szCs w:val="16"/>
                <w:lang w:val="fr-FR"/>
              </w:rPr>
            </w:pPr>
            <w:r w:rsidRPr="00694B30">
              <w:rPr>
                <w:sz w:val="16"/>
                <w:szCs w:val="16"/>
                <w:lang w:val="fr-FR"/>
              </w:rPr>
              <w:t>5516.93</w:t>
            </w:r>
          </w:p>
          <w:p w14:paraId="2E6337B7" w14:textId="77777777" w:rsidR="00772166" w:rsidRPr="00694B30" w:rsidRDefault="00772166" w:rsidP="00AB2BA3">
            <w:pPr>
              <w:jc w:val="left"/>
              <w:rPr>
                <w:sz w:val="16"/>
                <w:szCs w:val="16"/>
                <w:lang w:val="fr-FR"/>
              </w:rPr>
            </w:pPr>
            <w:r w:rsidRPr="00694B30">
              <w:rPr>
                <w:sz w:val="16"/>
                <w:szCs w:val="16"/>
                <w:lang w:val="fr-FR"/>
              </w:rPr>
              <w:t>5516.94</w:t>
            </w:r>
          </w:p>
          <w:p w14:paraId="37F261EC" w14:textId="77777777" w:rsidR="00772166" w:rsidRPr="00694B30" w:rsidRDefault="00772166" w:rsidP="00AB2BA3">
            <w:pPr>
              <w:jc w:val="left"/>
              <w:rPr>
                <w:b/>
                <w:bCs/>
                <w:sz w:val="16"/>
                <w:szCs w:val="16"/>
                <w:lang w:val="fr-FR"/>
              </w:rPr>
            </w:pPr>
          </w:p>
        </w:tc>
        <w:tc>
          <w:tcPr>
            <w:tcW w:w="7899" w:type="dxa"/>
          </w:tcPr>
          <w:p w14:paraId="7C924CC3" w14:textId="77777777" w:rsidR="00772166" w:rsidRPr="00694B30" w:rsidRDefault="00772166" w:rsidP="00AB2BA3">
            <w:pPr>
              <w:widowControl w:val="0"/>
              <w:jc w:val="left"/>
              <w:rPr>
                <w:sz w:val="16"/>
                <w:szCs w:val="16"/>
                <w:lang w:val="fr-FR"/>
              </w:rPr>
            </w:pPr>
            <w:r w:rsidRPr="00694B30">
              <w:rPr>
                <w:sz w:val="16"/>
                <w:szCs w:val="16"/>
                <w:lang w:val="fr-FR"/>
              </w:rPr>
              <w:lastRenderedPageBreak/>
              <w:t>Fils de fibres discontinues de polyester, mél. avec coton, non conditionnés pour la vente au détail, nda</w:t>
            </w:r>
          </w:p>
          <w:p w14:paraId="1397CDB4" w14:textId="77777777" w:rsidR="00772166" w:rsidRPr="00694B30" w:rsidRDefault="00772166" w:rsidP="00AB2BA3">
            <w:pPr>
              <w:jc w:val="left"/>
              <w:rPr>
                <w:sz w:val="16"/>
                <w:szCs w:val="16"/>
                <w:lang w:val="fr-FR"/>
              </w:rPr>
            </w:pPr>
            <w:r w:rsidRPr="00694B30">
              <w:rPr>
                <w:sz w:val="16"/>
                <w:szCs w:val="16"/>
                <w:lang w:val="fr-FR"/>
              </w:rPr>
              <w:t>Fils de fibres discontinues de polyester, non conditionnés pour la vente au détail, nda</w:t>
            </w:r>
          </w:p>
          <w:p w14:paraId="41BB256B" w14:textId="77777777" w:rsidR="00772166" w:rsidRPr="00694B30" w:rsidRDefault="00772166" w:rsidP="00AB2BA3">
            <w:pPr>
              <w:jc w:val="left"/>
              <w:rPr>
                <w:sz w:val="16"/>
                <w:szCs w:val="16"/>
                <w:lang w:val="fr-FR"/>
              </w:rPr>
            </w:pPr>
            <w:r w:rsidRPr="00694B30">
              <w:rPr>
                <w:sz w:val="16"/>
                <w:szCs w:val="16"/>
                <w:lang w:val="fr-FR"/>
              </w:rPr>
              <w:t>Fils de fibres discontinues acryliques, mél. avec laine/poils fins, non conditionnés pour la vente au détail, nda</w:t>
            </w:r>
          </w:p>
          <w:p w14:paraId="43974819" w14:textId="77777777" w:rsidR="00772166" w:rsidRPr="00694B30" w:rsidRDefault="00772166" w:rsidP="00AB2BA3">
            <w:pPr>
              <w:jc w:val="left"/>
              <w:rPr>
                <w:sz w:val="16"/>
                <w:szCs w:val="16"/>
                <w:lang w:val="fr-FR"/>
              </w:rPr>
            </w:pPr>
            <w:r w:rsidRPr="00694B30">
              <w:rPr>
                <w:sz w:val="16"/>
                <w:szCs w:val="16"/>
                <w:lang w:val="fr-FR"/>
              </w:rPr>
              <w:t>Fils de fibres discontinues acryliques, mél. avec coton, non conditionnés pour la vente au détail, nda</w:t>
            </w:r>
          </w:p>
          <w:p w14:paraId="1DB5B2D6" w14:textId="77777777" w:rsidR="00772166" w:rsidRPr="00694B30" w:rsidRDefault="00772166" w:rsidP="00AB2BA3">
            <w:pPr>
              <w:jc w:val="left"/>
              <w:rPr>
                <w:sz w:val="16"/>
                <w:szCs w:val="16"/>
                <w:lang w:val="fr-FR"/>
              </w:rPr>
            </w:pPr>
            <w:r w:rsidRPr="00694B30">
              <w:rPr>
                <w:sz w:val="16"/>
                <w:szCs w:val="16"/>
                <w:lang w:val="fr-FR"/>
              </w:rPr>
              <w:t>Fils de fibres discontinues acryliques, non conditionnés pour la vente au détail, nda</w:t>
            </w:r>
          </w:p>
          <w:p w14:paraId="5E9A87B8" w14:textId="77777777" w:rsidR="00772166" w:rsidRPr="00694B30" w:rsidRDefault="00772166" w:rsidP="00AB2BA3">
            <w:pPr>
              <w:jc w:val="left"/>
              <w:rPr>
                <w:sz w:val="16"/>
                <w:szCs w:val="16"/>
                <w:lang w:val="fr-FR"/>
              </w:rPr>
            </w:pPr>
            <w:r w:rsidRPr="00694B30">
              <w:rPr>
                <w:sz w:val="16"/>
                <w:szCs w:val="16"/>
                <w:lang w:val="fr-FR"/>
              </w:rPr>
              <w:t>Fils d'autres fibres synthétiques discontinues, mél. avec laine/poils fins, nda</w:t>
            </w:r>
          </w:p>
          <w:p w14:paraId="69557EB9" w14:textId="77777777" w:rsidR="00772166" w:rsidRPr="00694B30" w:rsidRDefault="00772166" w:rsidP="00AB2BA3">
            <w:pPr>
              <w:jc w:val="left"/>
              <w:rPr>
                <w:sz w:val="16"/>
                <w:szCs w:val="16"/>
                <w:lang w:val="fr-FR"/>
              </w:rPr>
            </w:pPr>
            <w:r w:rsidRPr="00694B30">
              <w:rPr>
                <w:sz w:val="16"/>
                <w:szCs w:val="16"/>
                <w:lang w:val="fr-FR"/>
              </w:rPr>
              <w:t>Fils d'autres fibres synthétiques discontinues, mél. avec coton, non conditionnés pour la vente au détail, nda</w:t>
            </w:r>
          </w:p>
          <w:p w14:paraId="0FEB7A18" w14:textId="77777777" w:rsidR="00772166" w:rsidRPr="00694B30" w:rsidRDefault="00772166" w:rsidP="00AB2BA3">
            <w:pPr>
              <w:jc w:val="left"/>
              <w:rPr>
                <w:sz w:val="16"/>
                <w:szCs w:val="16"/>
                <w:lang w:val="fr-FR"/>
              </w:rPr>
            </w:pPr>
            <w:r w:rsidRPr="00694B30">
              <w:rPr>
                <w:sz w:val="16"/>
                <w:szCs w:val="16"/>
                <w:lang w:val="fr-FR"/>
              </w:rPr>
              <w:t>Fils d'autres fibres synthétiques discontinues, non conditionnés pour la vente au détail, nda</w:t>
            </w:r>
          </w:p>
          <w:p w14:paraId="57B799FF" w14:textId="4CA085AE" w:rsidR="00772166" w:rsidRPr="00694B30" w:rsidRDefault="00772166" w:rsidP="00AB2BA3">
            <w:pPr>
              <w:jc w:val="left"/>
              <w:rPr>
                <w:sz w:val="16"/>
                <w:szCs w:val="16"/>
                <w:lang w:val="fr-FR"/>
              </w:rPr>
            </w:pPr>
            <w:r w:rsidRPr="00694B30">
              <w:rPr>
                <w:sz w:val="16"/>
                <w:szCs w:val="16"/>
                <w:lang w:val="fr-FR"/>
              </w:rPr>
              <w:t>Fils de fibres art. discontinues, &gt;/=85%, simples, non conditionnés pour la vente au détail, nda</w:t>
            </w:r>
          </w:p>
          <w:p w14:paraId="399BBD14" w14:textId="453538BB" w:rsidR="00772166" w:rsidRPr="00694B30" w:rsidRDefault="00772166" w:rsidP="00AB2BA3">
            <w:pPr>
              <w:jc w:val="left"/>
              <w:rPr>
                <w:sz w:val="16"/>
                <w:szCs w:val="16"/>
                <w:lang w:val="fr-FR"/>
              </w:rPr>
            </w:pPr>
            <w:r w:rsidRPr="00694B30">
              <w:rPr>
                <w:sz w:val="16"/>
                <w:szCs w:val="16"/>
                <w:lang w:val="fr-FR"/>
              </w:rPr>
              <w:t>Fils de fibres artificielles discontinues, &gt;/=85%, retors, non conditionnés pour la vente au détail, nda</w:t>
            </w:r>
          </w:p>
          <w:p w14:paraId="26B18242" w14:textId="10EA3A11" w:rsidR="00772166" w:rsidRPr="00694B30" w:rsidRDefault="00772166" w:rsidP="00AB2BA3">
            <w:pPr>
              <w:jc w:val="left"/>
              <w:rPr>
                <w:sz w:val="16"/>
                <w:szCs w:val="16"/>
                <w:lang w:val="fr-FR"/>
              </w:rPr>
            </w:pPr>
            <w:r w:rsidRPr="00694B30">
              <w:rPr>
                <w:sz w:val="16"/>
                <w:szCs w:val="16"/>
                <w:lang w:val="fr-FR"/>
              </w:rPr>
              <w:t>Fils de fibres artificielles discontinues, mél. avec laine/poils fins, non conditionné</w:t>
            </w:r>
            <w:r w:rsidR="00F16AB9">
              <w:rPr>
                <w:sz w:val="16"/>
                <w:szCs w:val="16"/>
                <w:lang w:val="fr-FR"/>
              </w:rPr>
              <w:t>s</w:t>
            </w:r>
            <w:r w:rsidRPr="00694B30">
              <w:rPr>
                <w:sz w:val="16"/>
                <w:szCs w:val="16"/>
                <w:lang w:val="fr-FR"/>
              </w:rPr>
              <w:t xml:space="preserve"> pour la vente au détail, nda</w:t>
            </w:r>
          </w:p>
          <w:p w14:paraId="02DED73A" w14:textId="77777777" w:rsidR="00772166" w:rsidRPr="00694B30" w:rsidRDefault="00772166" w:rsidP="00AB2BA3">
            <w:pPr>
              <w:jc w:val="left"/>
              <w:rPr>
                <w:sz w:val="16"/>
                <w:szCs w:val="16"/>
                <w:lang w:val="fr-FR"/>
              </w:rPr>
            </w:pPr>
            <w:r w:rsidRPr="00694B30">
              <w:rPr>
                <w:sz w:val="16"/>
                <w:szCs w:val="16"/>
                <w:lang w:val="fr-FR"/>
              </w:rPr>
              <w:t>Fils de fibres artificielles discontinues, mél. avec coton, non conditionnés pour la vente au détail, nda</w:t>
            </w:r>
          </w:p>
          <w:p w14:paraId="39F376DB" w14:textId="77777777" w:rsidR="00772166" w:rsidRPr="00694B30" w:rsidRDefault="00772166" w:rsidP="00AB2BA3">
            <w:pPr>
              <w:jc w:val="left"/>
              <w:rPr>
                <w:sz w:val="16"/>
                <w:szCs w:val="16"/>
                <w:lang w:val="fr-FR"/>
              </w:rPr>
            </w:pPr>
            <w:r w:rsidRPr="00694B30">
              <w:rPr>
                <w:sz w:val="16"/>
                <w:szCs w:val="16"/>
                <w:lang w:val="fr-FR"/>
              </w:rPr>
              <w:t>Fils de fibres artificielles discontinues, non conditionnés pour la vente au détail, nda</w:t>
            </w:r>
          </w:p>
          <w:p w14:paraId="4C237E89" w14:textId="62DCD33C" w:rsidR="00772166" w:rsidRPr="00694B30" w:rsidRDefault="00772166" w:rsidP="00AB2BA3">
            <w:pPr>
              <w:jc w:val="left"/>
              <w:rPr>
                <w:sz w:val="16"/>
                <w:szCs w:val="16"/>
                <w:lang w:val="fr-FR"/>
              </w:rPr>
            </w:pPr>
            <w:r w:rsidRPr="00694B30">
              <w:rPr>
                <w:sz w:val="16"/>
                <w:szCs w:val="16"/>
                <w:lang w:val="fr-FR"/>
              </w:rPr>
              <w:t>Fils de fibres synthétiques discontinues, autres que fils à coudre, &gt;/=85%, conditionnés pour la vente au détail</w:t>
            </w:r>
          </w:p>
          <w:p w14:paraId="08BA297C" w14:textId="023A4EC7" w:rsidR="00772166" w:rsidRPr="00694B30" w:rsidRDefault="00772166" w:rsidP="00AB2BA3">
            <w:pPr>
              <w:jc w:val="left"/>
              <w:rPr>
                <w:sz w:val="16"/>
                <w:szCs w:val="16"/>
                <w:lang w:val="fr-FR"/>
              </w:rPr>
            </w:pPr>
            <w:r w:rsidRPr="00694B30">
              <w:rPr>
                <w:sz w:val="16"/>
                <w:szCs w:val="16"/>
                <w:lang w:val="fr-FR"/>
              </w:rPr>
              <w:t>Fils de fibres synthétiques discontinues, &lt;85%, cond</w:t>
            </w:r>
            <w:r w:rsidR="00F16AB9">
              <w:rPr>
                <w:sz w:val="16"/>
                <w:szCs w:val="16"/>
                <w:lang w:val="fr-FR"/>
              </w:rPr>
              <w:t xml:space="preserve">. </w:t>
            </w:r>
            <w:r w:rsidRPr="00694B30">
              <w:rPr>
                <w:sz w:val="16"/>
                <w:szCs w:val="16"/>
                <w:lang w:val="fr-FR"/>
              </w:rPr>
              <w:t>pour la vente au détail, nda</w:t>
            </w:r>
          </w:p>
          <w:p w14:paraId="68D63A1C" w14:textId="77777777" w:rsidR="00772166" w:rsidRPr="00694B30" w:rsidRDefault="00772166" w:rsidP="00AB2BA3">
            <w:pPr>
              <w:jc w:val="left"/>
              <w:rPr>
                <w:sz w:val="16"/>
                <w:szCs w:val="16"/>
                <w:lang w:val="fr-FR"/>
              </w:rPr>
            </w:pPr>
            <w:r w:rsidRPr="00694B30">
              <w:rPr>
                <w:sz w:val="16"/>
                <w:szCs w:val="16"/>
                <w:lang w:val="fr-FR"/>
              </w:rPr>
              <w:t>Fils de fibres artificielles discontinues, autres que fils à coudre, conditionnés pour la vente au détail</w:t>
            </w:r>
          </w:p>
          <w:p w14:paraId="7D80299F" w14:textId="7432FB3A" w:rsidR="00772166" w:rsidRPr="00694B30" w:rsidRDefault="00772166" w:rsidP="00AB2BA3">
            <w:pPr>
              <w:jc w:val="left"/>
              <w:rPr>
                <w:sz w:val="16"/>
                <w:szCs w:val="16"/>
                <w:lang w:val="fr-FR"/>
              </w:rPr>
            </w:pPr>
            <w:r w:rsidRPr="00694B30">
              <w:rPr>
                <w:sz w:val="16"/>
                <w:szCs w:val="16"/>
                <w:lang w:val="fr-FR"/>
              </w:rPr>
              <w:t>Tissus de fibres discontinues de polyester, &gt;/=85%, écrus ou blanchis</w:t>
            </w:r>
          </w:p>
          <w:p w14:paraId="38C9B6B8" w14:textId="138F1C07" w:rsidR="00772166" w:rsidRPr="00694B30" w:rsidRDefault="00772166" w:rsidP="00AB2BA3">
            <w:pPr>
              <w:jc w:val="left"/>
              <w:rPr>
                <w:sz w:val="16"/>
                <w:szCs w:val="16"/>
                <w:lang w:val="fr-FR"/>
              </w:rPr>
            </w:pPr>
            <w:r w:rsidRPr="00694B30">
              <w:rPr>
                <w:sz w:val="16"/>
                <w:szCs w:val="16"/>
                <w:lang w:val="fr-FR"/>
              </w:rPr>
              <w:t>Tissus de fibres discontinues de polyester, &gt;/=85%, autres qu'écrus ou blanchis</w:t>
            </w:r>
          </w:p>
          <w:p w14:paraId="2D73715C" w14:textId="0B388D3D" w:rsidR="00772166" w:rsidRPr="00694B30" w:rsidRDefault="00772166" w:rsidP="00AB2BA3">
            <w:pPr>
              <w:jc w:val="left"/>
              <w:rPr>
                <w:sz w:val="16"/>
                <w:szCs w:val="16"/>
                <w:lang w:val="fr-FR"/>
              </w:rPr>
            </w:pPr>
            <w:r w:rsidRPr="00694B30">
              <w:rPr>
                <w:sz w:val="16"/>
                <w:szCs w:val="16"/>
                <w:lang w:val="fr-FR"/>
              </w:rPr>
              <w:t>Tissus de fibres discontinues acryliques, &gt;/=85%, écrus ou blanchis</w:t>
            </w:r>
          </w:p>
          <w:p w14:paraId="40D098F5" w14:textId="5838844E" w:rsidR="00772166" w:rsidRPr="00694B30" w:rsidRDefault="00772166" w:rsidP="00AB2BA3">
            <w:pPr>
              <w:jc w:val="left"/>
              <w:rPr>
                <w:sz w:val="16"/>
                <w:szCs w:val="16"/>
                <w:lang w:val="fr-FR"/>
              </w:rPr>
            </w:pPr>
            <w:r w:rsidRPr="00694B30">
              <w:rPr>
                <w:sz w:val="16"/>
                <w:szCs w:val="16"/>
                <w:lang w:val="fr-FR"/>
              </w:rPr>
              <w:t>Tissus de fibres discontinues acryliques, &gt;/=85%, autres qu'écrus ou blanchis</w:t>
            </w:r>
          </w:p>
          <w:p w14:paraId="1D88D43C" w14:textId="3953A047" w:rsidR="00772166" w:rsidRPr="00694B30" w:rsidRDefault="00772166" w:rsidP="00AB2BA3">
            <w:pPr>
              <w:jc w:val="left"/>
              <w:rPr>
                <w:sz w:val="16"/>
                <w:szCs w:val="16"/>
                <w:lang w:val="fr-FR"/>
              </w:rPr>
            </w:pPr>
            <w:r w:rsidRPr="00694B30">
              <w:rPr>
                <w:sz w:val="16"/>
                <w:szCs w:val="16"/>
                <w:lang w:val="fr-FR"/>
              </w:rPr>
              <w:t>Tissus de fibres synthétiques discontinues, &gt;/=85%, écrus ou blanchi</w:t>
            </w:r>
            <w:r w:rsidR="00603A39" w:rsidRPr="00694B30">
              <w:rPr>
                <w:sz w:val="16"/>
                <w:szCs w:val="16"/>
                <w:lang w:val="fr-FR"/>
              </w:rPr>
              <w:t>s</w:t>
            </w:r>
          </w:p>
          <w:p w14:paraId="2542C47C" w14:textId="56F6136A" w:rsidR="00772166" w:rsidRPr="00694B30" w:rsidRDefault="00772166" w:rsidP="00AB2BA3">
            <w:pPr>
              <w:jc w:val="left"/>
              <w:rPr>
                <w:sz w:val="16"/>
                <w:szCs w:val="16"/>
                <w:lang w:val="fr-FR"/>
              </w:rPr>
            </w:pPr>
            <w:r w:rsidRPr="00694B30">
              <w:rPr>
                <w:sz w:val="16"/>
                <w:szCs w:val="16"/>
                <w:lang w:val="fr-FR"/>
              </w:rPr>
              <w:t>Tissus de fibres synthétiques discontinues, &gt;/=85%, autres qu'écrus ou blanchis</w:t>
            </w:r>
          </w:p>
          <w:p w14:paraId="0D7895DA" w14:textId="473F002A" w:rsidR="00772166" w:rsidRPr="00694B30" w:rsidRDefault="00772166" w:rsidP="00AB2BA3">
            <w:pPr>
              <w:jc w:val="left"/>
              <w:rPr>
                <w:sz w:val="16"/>
                <w:szCs w:val="16"/>
                <w:lang w:val="fr-FR"/>
              </w:rPr>
            </w:pPr>
            <w:r w:rsidRPr="00694B30">
              <w:rPr>
                <w:sz w:val="16"/>
                <w:szCs w:val="16"/>
                <w:lang w:val="fr-FR"/>
              </w:rPr>
              <w:t>Tissus de fibres discontinues de polyester, &lt;85% mél. avec coton, armure toile</w:t>
            </w:r>
            <w:r w:rsidR="00603A39" w:rsidRPr="00694B30">
              <w:rPr>
                <w:sz w:val="16"/>
                <w:szCs w:val="16"/>
                <w:lang w:val="fr-FR"/>
              </w:rPr>
              <w:t>,</w:t>
            </w:r>
            <w:r w:rsidRPr="00694B30">
              <w:rPr>
                <w:sz w:val="16"/>
                <w:szCs w:val="16"/>
                <w:lang w:val="fr-FR"/>
              </w:rPr>
              <w:t xml:space="preserve"> &lt;/=170g/m², écrus/blanchis</w:t>
            </w:r>
          </w:p>
          <w:p w14:paraId="7C4F0F20" w14:textId="11ECDF4B" w:rsidR="00772166" w:rsidRPr="00694B30" w:rsidRDefault="00772166" w:rsidP="00AB2BA3">
            <w:pPr>
              <w:jc w:val="left"/>
              <w:rPr>
                <w:sz w:val="16"/>
                <w:szCs w:val="16"/>
                <w:lang w:val="fr-FR"/>
              </w:rPr>
            </w:pPr>
            <w:r w:rsidRPr="00694B30">
              <w:rPr>
                <w:sz w:val="16"/>
                <w:szCs w:val="16"/>
                <w:lang w:val="fr-FR"/>
              </w:rPr>
              <w:t>Tissus de fibres discontinues de polyester, &lt;85%, mél. avec coton, armure serg</w:t>
            </w:r>
            <w:r w:rsidR="00603A39" w:rsidRPr="00694B30">
              <w:rPr>
                <w:sz w:val="16"/>
                <w:szCs w:val="16"/>
                <w:lang w:val="fr-FR"/>
              </w:rPr>
              <w:t xml:space="preserve">é, </w:t>
            </w:r>
            <w:r w:rsidRPr="00694B30">
              <w:rPr>
                <w:sz w:val="16"/>
                <w:szCs w:val="16"/>
                <w:lang w:val="fr-FR"/>
              </w:rPr>
              <w:t>&lt;/=170g/m², écrus/blanchis</w:t>
            </w:r>
          </w:p>
          <w:p w14:paraId="00043EC2" w14:textId="25CE3394" w:rsidR="00772166" w:rsidRPr="00694B30" w:rsidRDefault="00772166" w:rsidP="00AB2BA3">
            <w:pPr>
              <w:jc w:val="left"/>
              <w:rPr>
                <w:sz w:val="16"/>
                <w:szCs w:val="16"/>
                <w:lang w:val="fr-FR"/>
              </w:rPr>
            </w:pPr>
            <w:r w:rsidRPr="00694B30">
              <w:rPr>
                <w:sz w:val="16"/>
                <w:szCs w:val="16"/>
                <w:lang w:val="fr-FR"/>
              </w:rPr>
              <w:t>Tissus de fibres discontinues de polyester, &lt;85%, mél. avec coton, &lt;/=</w:t>
            </w:r>
            <w:r w:rsidR="00603A39" w:rsidRPr="00694B30">
              <w:rPr>
                <w:sz w:val="16"/>
                <w:szCs w:val="16"/>
                <w:lang w:val="fr-FR"/>
              </w:rPr>
              <w:t>1</w:t>
            </w:r>
            <w:r w:rsidRPr="00694B30">
              <w:rPr>
                <w:sz w:val="16"/>
                <w:szCs w:val="16"/>
                <w:lang w:val="fr-FR"/>
              </w:rPr>
              <w:t>70g/m², écrus/blanchis, nda</w:t>
            </w:r>
          </w:p>
          <w:p w14:paraId="3DE83CF8" w14:textId="729D7FD7" w:rsidR="00772166" w:rsidRPr="00694B30" w:rsidRDefault="00772166" w:rsidP="00AB2BA3">
            <w:pPr>
              <w:jc w:val="left"/>
              <w:rPr>
                <w:sz w:val="16"/>
                <w:szCs w:val="16"/>
                <w:lang w:val="fr-FR"/>
              </w:rPr>
            </w:pPr>
            <w:r w:rsidRPr="00694B30">
              <w:rPr>
                <w:sz w:val="16"/>
                <w:szCs w:val="16"/>
                <w:lang w:val="fr-FR"/>
              </w:rPr>
              <w:t>Tissus de fibres synthétiques discontinues, &lt;85%, mél. avec coton, &lt;/=</w:t>
            </w:r>
            <w:r w:rsidR="00603A39" w:rsidRPr="00694B30">
              <w:rPr>
                <w:sz w:val="16"/>
                <w:szCs w:val="16"/>
                <w:lang w:val="fr-FR"/>
              </w:rPr>
              <w:t>1</w:t>
            </w:r>
            <w:r w:rsidRPr="00694B30">
              <w:rPr>
                <w:sz w:val="16"/>
                <w:szCs w:val="16"/>
                <w:lang w:val="fr-FR"/>
              </w:rPr>
              <w:t>70g/m², écrus/blanchis</w:t>
            </w:r>
          </w:p>
          <w:p w14:paraId="1177BB2F" w14:textId="1F3E5B76" w:rsidR="00772166" w:rsidRPr="00694B30" w:rsidRDefault="00772166" w:rsidP="00AB2BA3">
            <w:pPr>
              <w:jc w:val="left"/>
              <w:rPr>
                <w:sz w:val="16"/>
                <w:szCs w:val="16"/>
                <w:lang w:val="fr-FR"/>
              </w:rPr>
            </w:pPr>
            <w:r w:rsidRPr="00694B30">
              <w:rPr>
                <w:sz w:val="16"/>
                <w:szCs w:val="16"/>
                <w:lang w:val="fr-FR"/>
              </w:rPr>
              <w:t>Tissus de fibres discontinues de polyester, &lt;85%, mél. avec coton, armure toile, &lt;/=170g/m², teints</w:t>
            </w:r>
          </w:p>
          <w:p w14:paraId="3954A72F" w14:textId="36477730" w:rsidR="00772166" w:rsidRPr="00694B30" w:rsidRDefault="00772166" w:rsidP="00AB2BA3">
            <w:pPr>
              <w:jc w:val="left"/>
              <w:rPr>
                <w:sz w:val="16"/>
                <w:szCs w:val="16"/>
                <w:lang w:val="fr-FR"/>
              </w:rPr>
            </w:pPr>
            <w:r w:rsidRPr="00694B30">
              <w:rPr>
                <w:sz w:val="16"/>
                <w:szCs w:val="16"/>
                <w:lang w:val="fr-FR"/>
              </w:rPr>
              <w:t>Tissus de fibres discontinues de polyester, &lt;85%, mél. avec coton, armure sergé, &lt;/=170g/m², teints</w:t>
            </w:r>
          </w:p>
          <w:p w14:paraId="7F9E76E2" w14:textId="6EB4448D" w:rsidR="00772166" w:rsidRPr="00694B30" w:rsidRDefault="00772166" w:rsidP="00AB2BA3">
            <w:pPr>
              <w:jc w:val="left"/>
              <w:rPr>
                <w:sz w:val="16"/>
                <w:szCs w:val="16"/>
                <w:lang w:val="fr-FR"/>
              </w:rPr>
            </w:pPr>
            <w:r w:rsidRPr="00694B30">
              <w:rPr>
                <w:sz w:val="16"/>
                <w:szCs w:val="16"/>
                <w:lang w:val="fr-FR"/>
              </w:rPr>
              <w:t>Tissus de fibres discontinues de polyester, &lt;85%, mél. avec coton, &lt;/=170g/m², teints, nda</w:t>
            </w:r>
          </w:p>
          <w:p w14:paraId="7D43C0DF" w14:textId="14B6C671" w:rsidR="00772166" w:rsidRPr="00694B30" w:rsidRDefault="00772166" w:rsidP="00AB2BA3">
            <w:pPr>
              <w:jc w:val="left"/>
              <w:rPr>
                <w:sz w:val="16"/>
                <w:szCs w:val="16"/>
                <w:lang w:val="fr-FR"/>
              </w:rPr>
            </w:pPr>
            <w:r w:rsidRPr="00694B30">
              <w:rPr>
                <w:sz w:val="16"/>
                <w:szCs w:val="16"/>
                <w:lang w:val="fr-FR"/>
              </w:rPr>
              <w:t>Tissus de fibres synthétiques discontinues, &lt;85%, mél. avec coton, &lt;/=</w:t>
            </w:r>
            <w:r w:rsidR="00603A39" w:rsidRPr="00694B30">
              <w:rPr>
                <w:sz w:val="16"/>
                <w:szCs w:val="16"/>
                <w:lang w:val="fr-FR"/>
              </w:rPr>
              <w:t>1</w:t>
            </w:r>
            <w:r w:rsidRPr="00694B30">
              <w:rPr>
                <w:sz w:val="16"/>
                <w:szCs w:val="16"/>
                <w:lang w:val="fr-FR"/>
              </w:rPr>
              <w:t>70g/m², teints</w:t>
            </w:r>
          </w:p>
          <w:p w14:paraId="2B4B261F" w14:textId="42E7A236" w:rsidR="00772166" w:rsidRPr="00694B30" w:rsidRDefault="00772166" w:rsidP="00AB2BA3">
            <w:pPr>
              <w:jc w:val="left"/>
              <w:rPr>
                <w:sz w:val="16"/>
                <w:szCs w:val="16"/>
                <w:lang w:val="fr-FR"/>
              </w:rPr>
            </w:pPr>
            <w:r w:rsidRPr="00694B30">
              <w:rPr>
                <w:sz w:val="16"/>
                <w:szCs w:val="16"/>
                <w:lang w:val="fr-FR"/>
              </w:rPr>
              <w:t>Tissus de fibres discontinues de polyester, &lt;85%, mél. avec coton, armure toile, &lt;/=170g/m², fils de diverses couleurs</w:t>
            </w:r>
          </w:p>
          <w:p w14:paraId="7D023785" w14:textId="4B46BE32" w:rsidR="00772166" w:rsidRPr="00694B30" w:rsidRDefault="00772166" w:rsidP="00AB2BA3">
            <w:pPr>
              <w:jc w:val="left"/>
              <w:rPr>
                <w:sz w:val="16"/>
                <w:szCs w:val="16"/>
                <w:lang w:val="fr-FR"/>
              </w:rPr>
            </w:pPr>
            <w:r w:rsidRPr="00694B30">
              <w:rPr>
                <w:sz w:val="16"/>
                <w:szCs w:val="16"/>
                <w:lang w:val="fr-FR"/>
              </w:rPr>
              <w:t>Tissus de fibres discontinues de polyester, &lt;85%, mél. avec coton, armure sergé, &lt;/=170g/m², fils de diverses couleurs</w:t>
            </w:r>
          </w:p>
          <w:p w14:paraId="5918D55D" w14:textId="73FB5010" w:rsidR="00772166" w:rsidRPr="00694B30" w:rsidRDefault="00772166" w:rsidP="00AB2BA3">
            <w:pPr>
              <w:jc w:val="left"/>
              <w:rPr>
                <w:sz w:val="16"/>
                <w:szCs w:val="16"/>
                <w:lang w:val="fr-FR"/>
              </w:rPr>
            </w:pPr>
            <w:r w:rsidRPr="00694B30">
              <w:rPr>
                <w:sz w:val="16"/>
                <w:szCs w:val="16"/>
                <w:lang w:val="fr-FR"/>
              </w:rPr>
              <w:t>Tissus de fibres discontinues de polyester, &lt;85%, mél. avec coton, &lt;/=</w:t>
            </w:r>
            <w:r w:rsidR="00603A39" w:rsidRPr="00694B30">
              <w:rPr>
                <w:sz w:val="16"/>
                <w:szCs w:val="16"/>
                <w:lang w:val="fr-FR"/>
              </w:rPr>
              <w:t>1</w:t>
            </w:r>
            <w:r w:rsidRPr="00694B30">
              <w:rPr>
                <w:sz w:val="16"/>
                <w:szCs w:val="16"/>
                <w:lang w:val="fr-FR"/>
              </w:rPr>
              <w:t>70g/m², fils de diverses couleurs, nda</w:t>
            </w:r>
          </w:p>
          <w:p w14:paraId="28BE27EE" w14:textId="0B3B7618" w:rsidR="00772166" w:rsidRPr="00694B30" w:rsidRDefault="00772166" w:rsidP="00AB2BA3">
            <w:pPr>
              <w:jc w:val="left"/>
              <w:rPr>
                <w:sz w:val="16"/>
                <w:szCs w:val="16"/>
                <w:lang w:val="fr-FR"/>
              </w:rPr>
            </w:pPr>
            <w:r w:rsidRPr="00694B30">
              <w:rPr>
                <w:sz w:val="16"/>
                <w:szCs w:val="16"/>
                <w:lang w:val="fr-FR"/>
              </w:rPr>
              <w:t>Tissus de fibres synthétiques discontinues, &lt;85%, mél. avec coton, &lt;/=</w:t>
            </w:r>
            <w:r w:rsidR="00603A39" w:rsidRPr="00694B30">
              <w:rPr>
                <w:sz w:val="16"/>
                <w:szCs w:val="16"/>
                <w:lang w:val="fr-FR"/>
              </w:rPr>
              <w:t>1</w:t>
            </w:r>
            <w:r w:rsidRPr="00694B30">
              <w:rPr>
                <w:sz w:val="16"/>
                <w:szCs w:val="16"/>
                <w:lang w:val="fr-FR"/>
              </w:rPr>
              <w:t>70g/m², fils de diverses couleurs</w:t>
            </w:r>
          </w:p>
          <w:p w14:paraId="220E9274" w14:textId="032E2900" w:rsidR="00772166" w:rsidRPr="00694B30" w:rsidRDefault="00772166" w:rsidP="00AB2BA3">
            <w:pPr>
              <w:jc w:val="left"/>
              <w:rPr>
                <w:sz w:val="16"/>
                <w:szCs w:val="16"/>
                <w:lang w:val="fr-FR"/>
              </w:rPr>
            </w:pPr>
            <w:r w:rsidRPr="00694B30">
              <w:rPr>
                <w:sz w:val="16"/>
                <w:szCs w:val="16"/>
                <w:lang w:val="fr-FR"/>
              </w:rPr>
              <w:t>Tissus de fibres discontinues de polyester, &lt;85%, mél. avec cot</w:t>
            </w:r>
            <w:r w:rsidR="00603A39" w:rsidRPr="00694B30">
              <w:rPr>
                <w:sz w:val="16"/>
                <w:szCs w:val="16"/>
                <w:lang w:val="fr-FR"/>
              </w:rPr>
              <w:t>o</w:t>
            </w:r>
            <w:r w:rsidRPr="00694B30">
              <w:rPr>
                <w:sz w:val="16"/>
                <w:szCs w:val="16"/>
                <w:lang w:val="fr-FR"/>
              </w:rPr>
              <w:t>n, armure toile, &lt;/=170g/m², imprimés</w:t>
            </w:r>
          </w:p>
          <w:p w14:paraId="24154070" w14:textId="1CE793E8" w:rsidR="00772166" w:rsidRPr="00694B30" w:rsidRDefault="00772166" w:rsidP="00AB2BA3">
            <w:pPr>
              <w:jc w:val="left"/>
              <w:rPr>
                <w:sz w:val="16"/>
                <w:szCs w:val="16"/>
                <w:lang w:val="fr-FR"/>
              </w:rPr>
            </w:pPr>
            <w:r w:rsidRPr="00694B30">
              <w:rPr>
                <w:sz w:val="16"/>
                <w:szCs w:val="16"/>
                <w:lang w:val="fr-FR"/>
              </w:rPr>
              <w:t>Tissus de fibres discontinues de polyester, &lt;85%, mél. avec coton, armure sergé, &lt;</w:t>
            </w:r>
            <w:r w:rsidR="00603A39" w:rsidRPr="00694B30">
              <w:rPr>
                <w:sz w:val="16"/>
                <w:szCs w:val="16"/>
                <w:lang w:val="fr-FR"/>
              </w:rPr>
              <w:t>/</w:t>
            </w:r>
            <w:r w:rsidRPr="00694B30">
              <w:rPr>
                <w:sz w:val="16"/>
                <w:szCs w:val="16"/>
                <w:lang w:val="fr-FR"/>
              </w:rPr>
              <w:t>=170g/m², imprimés</w:t>
            </w:r>
          </w:p>
          <w:p w14:paraId="5E55C96D" w14:textId="7B21F9E1" w:rsidR="00772166" w:rsidRPr="00694B30" w:rsidRDefault="00772166" w:rsidP="00AB2BA3">
            <w:pPr>
              <w:jc w:val="left"/>
              <w:rPr>
                <w:sz w:val="16"/>
                <w:szCs w:val="16"/>
                <w:lang w:val="fr-FR"/>
              </w:rPr>
            </w:pPr>
            <w:r w:rsidRPr="00694B30">
              <w:rPr>
                <w:sz w:val="16"/>
                <w:szCs w:val="16"/>
                <w:lang w:val="fr-FR"/>
              </w:rPr>
              <w:t>Tissus de fibres discontinues de polyester, &lt;85%, mél. avec coton, &lt;/=</w:t>
            </w:r>
            <w:r w:rsidR="00603A39" w:rsidRPr="00694B30">
              <w:rPr>
                <w:sz w:val="16"/>
                <w:szCs w:val="16"/>
                <w:lang w:val="fr-FR"/>
              </w:rPr>
              <w:t>1</w:t>
            </w:r>
            <w:r w:rsidRPr="00694B30">
              <w:rPr>
                <w:sz w:val="16"/>
                <w:szCs w:val="16"/>
                <w:lang w:val="fr-FR"/>
              </w:rPr>
              <w:t>70g/m², imprimés, nda</w:t>
            </w:r>
          </w:p>
          <w:p w14:paraId="1C1D320B" w14:textId="617C3255" w:rsidR="00772166" w:rsidRPr="00694B30" w:rsidRDefault="00772166" w:rsidP="00AB2BA3">
            <w:pPr>
              <w:jc w:val="left"/>
              <w:rPr>
                <w:sz w:val="16"/>
                <w:szCs w:val="16"/>
                <w:lang w:val="fr-FR"/>
              </w:rPr>
            </w:pPr>
            <w:r w:rsidRPr="00694B30">
              <w:rPr>
                <w:sz w:val="16"/>
                <w:szCs w:val="16"/>
                <w:lang w:val="fr-FR"/>
              </w:rPr>
              <w:t>Tissus de fibres synthétiques discontinues, &lt;85%, mél. avec coton, &lt;/=170g/m², imprimés</w:t>
            </w:r>
          </w:p>
          <w:p w14:paraId="7F3C2C4E" w14:textId="4BD0E388" w:rsidR="00772166" w:rsidRPr="00694B30" w:rsidRDefault="00772166" w:rsidP="00AB2BA3">
            <w:pPr>
              <w:jc w:val="left"/>
              <w:rPr>
                <w:sz w:val="16"/>
                <w:szCs w:val="16"/>
                <w:lang w:val="fr-FR"/>
              </w:rPr>
            </w:pPr>
            <w:r w:rsidRPr="00694B30">
              <w:rPr>
                <w:sz w:val="16"/>
                <w:szCs w:val="16"/>
                <w:lang w:val="fr-FR"/>
              </w:rPr>
              <w:t>Tissus de fibres discontinues de polyester, &lt;85%, mél. avec coton, armure toile,</w:t>
            </w:r>
            <w:r w:rsidR="00603A39" w:rsidRPr="00694B30">
              <w:rPr>
                <w:sz w:val="16"/>
                <w:szCs w:val="16"/>
                <w:lang w:val="fr-FR"/>
              </w:rPr>
              <w:t xml:space="preserve"> </w:t>
            </w:r>
            <w:r w:rsidRPr="00694B30">
              <w:rPr>
                <w:sz w:val="16"/>
                <w:szCs w:val="16"/>
                <w:lang w:val="fr-FR"/>
              </w:rPr>
              <w:t>&gt;170g/m², écrus/blanchis</w:t>
            </w:r>
          </w:p>
          <w:p w14:paraId="462A4254" w14:textId="1E95314E" w:rsidR="00772166" w:rsidRPr="00694B30" w:rsidRDefault="00772166" w:rsidP="00AB2BA3">
            <w:pPr>
              <w:jc w:val="left"/>
              <w:rPr>
                <w:sz w:val="16"/>
                <w:szCs w:val="16"/>
                <w:lang w:val="fr-FR"/>
              </w:rPr>
            </w:pPr>
            <w:r w:rsidRPr="00694B30">
              <w:rPr>
                <w:sz w:val="16"/>
                <w:szCs w:val="16"/>
                <w:lang w:val="fr-FR"/>
              </w:rPr>
              <w:t>Tissus de fibres discontinues de polyester, &lt;85%, mél. avec coton, armure sergé,</w:t>
            </w:r>
            <w:r w:rsidR="00603A39" w:rsidRPr="00694B30">
              <w:rPr>
                <w:sz w:val="16"/>
                <w:szCs w:val="16"/>
                <w:lang w:val="fr-FR"/>
              </w:rPr>
              <w:t xml:space="preserve"> </w:t>
            </w:r>
            <w:r w:rsidRPr="00694B30">
              <w:rPr>
                <w:sz w:val="16"/>
                <w:szCs w:val="16"/>
                <w:lang w:val="fr-FR"/>
              </w:rPr>
              <w:t>&gt;</w:t>
            </w:r>
            <w:r w:rsidR="00603A39" w:rsidRPr="00694B30">
              <w:rPr>
                <w:sz w:val="16"/>
                <w:szCs w:val="16"/>
                <w:lang w:val="fr-FR"/>
              </w:rPr>
              <w:t>1</w:t>
            </w:r>
            <w:r w:rsidRPr="00694B30">
              <w:rPr>
                <w:sz w:val="16"/>
                <w:szCs w:val="16"/>
                <w:lang w:val="fr-FR"/>
              </w:rPr>
              <w:t>70g/m², écrus/blanchis</w:t>
            </w:r>
          </w:p>
          <w:p w14:paraId="5E3F63AF" w14:textId="77777777" w:rsidR="00772166" w:rsidRPr="00694B30" w:rsidRDefault="00772166" w:rsidP="00AB2BA3">
            <w:pPr>
              <w:jc w:val="left"/>
              <w:rPr>
                <w:sz w:val="16"/>
                <w:szCs w:val="16"/>
                <w:lang w:val="fr-FR"/>
              </w:rPr>
            </w:pPr>
            <w:r w:rsidRPr="00694B30">
              <w:rPr>
                <w:sz w:val="16"/>
                <w:szCs w:val="16"/>
                <w:lang w:val="fr-FR"/>
              </w:rPr>
              <w:t>Tissus de fibres discontinues de polyester, &lt;85%, mél. avec coton, &gt;170g/m², écrus/blanchis, nda</w:t>
            </w:r>
          </w:p>
          <w:p w14:paraId="40E0223E" w14:textId="19C3838B" w:rsidR="00772166" w:rsidRPr="00694B30" w:rsidRDefault="00772166" w:rsidP="00AB2BA3">
            <w:pPr>
              <w:jc w:val="left"/>
              <w:rPr>
                <w:sz w:val="16"/>
                <w:szCs w:val="16"/>
                <w:lang w:val="fr-FR"/>
              </w:rPr>
            </w:pPr>
            <w:r w:rsidRPr="00694B30">
              <w:rPr>
                <w:sz w:val="16"/>
                <w:szCs w:val="16"/>
                <w:lang w:val="fr-FR"/>
              </w:rPr>
              <w:t>Tissus de fibres synth</w:t>
            </w:r>
            <w:r w:rsidR="000A1233" w:rsidRPr="00694B30">
              <w:rPr>
                <w:sz w:val="16"/>
                <w:szCs w:val="16"/>
                <w:lang w:val="fr-FR"/>
              </w:rPr>
              <w:t>étiques</w:t>
            </w:r>
            <w:r w:rsidRPr="00694B30">
              <w:rPr>
                <w:sz w:val="16"/>
                <w:szCs w:val="16"/>
                <w:lang w:val="fr-FR"/>
              </w:rPr>
              <w:t xml:space="preserve"> discontinues, &lt;85%, mél. avec coton, &gt;170g/m², écrus/blanchis</w:t>
            </w:r>
          </w:p>
          <w:p w14:paraId="7FFA8554" w14:textId="4CA523B8" w:rsidR="00772166" w:rsidRPr="00694B30" w:rsidRDefault="00772166" w:rsidP="00AB2BA3">
            <w:pPr>
              <w:jc w:val="left"/>
              <w:rPr>
                <w:sz w:val="16"/>
                <w:szCs w:val="16"/>
                <w:lang w:val="fr-FR"/>
              </w:rPr>
            </w:pPr>
            <w:r w:rsidRPr="00694B30">
              <w:rPr>
                <w:sz w:val="16"/>
                <w:szCs w:val="16"/>
                <w:lang w:val="fr-FR"/>
              </w:rPr>
              <w:lastRenderedPageBreak/>
              <w:t>Tissus de fibres discontinues de polyester, &lt;85%, mél. avec coton, armure toile,</w:t>
            </w:r>
            <w:r w:rsidR="00603A39" w:rsidRPr="00694B30">
              <w:rPr>
                <w:sz w:val="16"/>
                <w:szCs w:val="16"/>
                <w:lang w:val="fr-FR"/>
              </w:rPr>
              <w:t xml:space="preserve"> </w:t>
            </w:r>
            <w:r w:rsidRPr="00694B30">
              <w:rPr>
                <w:sz w:val="16"/>
                <w:szCs w:val="16"/>
                <w:lang w:val="fr-FR"/>
              </w:rPr>
              <w:t>&gt;170g/m², teints</w:t>
            </w:r>
          </w:p>
          <w:p w14:paraId="697BDC85" w14:textId="753BAA67" w:rsidR="00772166" w:rsidRPr="00694B30" w:rsidRDefault="00772166" w:rsidP="00AB2BA3">
            <w:pPr>
              <w:jc w:val="left"/>
              <w:rPr>
                <w:sz w:val="16"/>
                <w:szCs w:val="16"/>
                <w:lang w:val="fr-FR"/>
              </w:rPr>
            </w:pPr>
            <w:r w:rsidRPr="00694B30">
              <w:rPr>
                <w:sz w:val="16"/>
                <w:szCs w:val="16"/>
                <w:lang w:val="fr-FR"/>
              </w:rPr>
              <w:t>Tissus de fibres discontinues de polyester, &lt;85%, mél. avec coton, armure sergé,</w:t>
            </w:r>
            <w:r w:rsidR="00603A39" w:rsidRPr="00694B30">
              <w:rPr>
                <w:sz w:val="16"/>
                <w:szCs w:val="16"/>
                <w:lang w:val="fr-FR"/>
              </w:rPr>
              <w:t xml:space="preserve"> </w:t>
            </w:r>
            <w:r w:rsidRPr="00694B30">
              <w:rPr>
                <w:sz w:val="16"/>
                <w:szCs w:val="16"/>
                <w:lang w:val="fr-FR"/>
              </w:rPr>
              <w:t>&gt;170g/m², teints</w:t>
            </w:r>
          </w:p>
          <w:p w14:paraId="4FC7D725" w14:textId="19DD8311" w:rsidR="00772166" w:rsidRPr="00694B30" w:rsidRDefault="00772166" w:rsidP="00AB2BA3">
            <w:pPr>
              <w:jc w:val="left"/>
              <w:rPr>
                <w:sz w:val="16"/>
                <w:szCs w:val="16"/>
                <w:lang w:val="fr-FR"/>
              </w:rPr>
            </w:pPr>
            <w:r w:rsidRPr="00694B30">
              <w:rPr>
                <w:sz w:val="16"/>
                <w:szCs w:val="16"/>
                <w:lang w:val="fr-FR"/>
              </w:rPr>
              <w:t>Tissus de fibres discontinues de polyester, &lt;85%, mél. avec coton, &gt;</w:t>
            </w:r>
            <w:r w:rsidR="00603A39" w:rsidRPr="00694B30">
              <w:rPr>
                <w:sz w:val="16"/>
                <w:szCs w:val="16"/>
                <w:lang w:val="fr-FR"/>
              </w:rPr>
              <w:t>1</w:t>
            </w:r>
            <w:r w:rsidRPr="00694B30">
              <w:rPr>
                <w:sz w:val="16"/>
                <w:szCs w:val="16"/>
                <w:lang w:val="fr-FR"/>
              </w:rPr>
              <w:t>70g/m², teints</w:t>
            </w:r>
          </w:p>
          <w:p w14:paraId="409597CF" w14:textId="4098F9C3" w:rsidR="00772166" w:rsidRPr="00694B30" w:rsidRDefault="00772166" w:rsidP="00AB2BA3">
            <w:pPr>
              <w:jc w:val="left"/>
              <w:rPr>
                <w:sz w:val="16"/>
                <w:szCs w:val="16"/>
                <w:lang w:val="fr-FR"/>
              </w:rPr>
            </w:pPr>
            <w:r w:rsidRPr="00694B30">
              <w:rPr>
                <w:sz w:val="16"/>
                <w:szCs w:val="16"/>
                <w:lang w:val="fr-FR"/>
              </w:rPr>
              <w:t>Tissus de fibres synth</w:t>
            </w:r>
            <w:r w:rsidR="00D7521B">
              <w:rPr>
                <w:sz w:val="16"/>
                <w:szCs w:val="16"/>
                <w:lang w:val="fr-FR"/>
              </w:rPr>
              <w:t>.</w:t>
            </w:r>
            <w:r w:rsidRPr="00694B30">
              <w:rPr>
                <w:sz w:val="16"/>
                <w:szCs w:val="16"/>
                <w:lang w:val="fr-FR"/>
              </w:rPr>
              <w:t xml:space="preserve"> discontinues, &lt;85%, mél. avec coton, &gt;170g/m², teints</w:t>
            </w:r>
          </w:p>
          <w:p w14:paraId="45EDB338" w14:textId="63473FFB" w:rsidR="00772166" w:rsidRPr="00694B30" w:rsidRDefault="00772166" w:rsidP="00AB2BA3">
            <w:pPr>
              <w:jc w:val="left"/>
              <w:rPr>
                <w:sz w:val="16"/>
                <w:szCs w:val="16"/>
                <w:lang w:val="fr-FR"/>
              </w:rPr>
            </w:pPr>
            <w:r w:rsidRPr="00694B30">
              <w:rPr>
                <w:sz w:val="16"/>
                <w:szCs w:val="16"/>
                <w:lang w:val="fr-FR"/>
              </w:rPr>
              <w:t>Tissus de fibres discontinues de polyester, &lt;85%, mél. avec coton, armure toile</w:t>
            </w:r>
            <w:r w:rsidR="00603A39" w:rsidRPr="00694B30">
              <w:rPr>
                <w:sz w:val="16"/>
                <w:szCs w:val="16"/>
                <w:lang w:val="fr-FR"/>
              </w:rPr>
              <w:t>, &gt;170g/m², fils de diverses couleurs</w:t>
            </w:r>
          </w:p>
          <w:p w14:paraId="4B014F13" w14:textId="77777777" w:rsidR="00772166" w:rsidRPr="00694B30" w:rsidRDefault="00772166" w:rsidP="00AB2BA3">
            <w:pPr>
              <w:jc w:val="left"/>
              <w:rPr>
                <w:sz w:val="16"/>
                <w:szCs w:val="16"/>
                <w:lang w:val="fr-FR"/>
              </w:rPr>
            </w:pPr>
            <w:r w:rsidRPr="00694B30">
              <w:rPr>
                <w:sz w:val="16"/>
                <w:szCs w:val="16"/>
                <w:lang w:val="fr-FR"/>
              </w:rPr>
              <w:t>Tissus de fibres discontinues de polyester, &lt;85%, mél. avec coton, armure sergé, &gt;170g/m², fils de diverses couleurs</w:t>
            </w:r>
          </w:p>
          <w:p w14:paraId="130C58BD" w14:textId="7753A983" w:rsidR="00D7521B" w:rsidRDefault="00D7521B" w:rsidP="00AB2BA3">
            <w:pPr>
              <w:jc w:val="left"/>
              <w:rPr>
                <w:sz w:val="16"/>
                <w:szCs w:val="16"/>
                <w:lang w:val="fr-FR"/>
              </w:rPr>
            </w:pPr>
            <w:r>
              <w:rPr>
                <w:sz w:val="16"/>
                <w:szCs w:val="16"/>
                <w:lang w:val="fr-FR"/>
              </w:rPr>
              <w:t xml:space="preserve">Tissus de fibres discontinues de polyester, </w:t>
            </w:r>
            <w:r w:rsidRPr="00694B30">
              <w:rPr>
                <w:sz w:val="16"/>
                <w:szCs w:val="16"/>
                <w:lang w:val="fr-FR"/>
              </w:rPr>
              <w:t>&lt;85%, mél. avec coton</w:t>
            </w:r>
            <w:r>
              <w:rPr>
                <w:sz w:val="16"/>
                <w:szCs w:val="16"/>
                <w:lang w:val="fr-FR"/>
              </w:rPr>
              <w:t>, &gt;170/m², fils de diverses couleurs, nda</w:t>
            </w:r>
          </w:p>
          <w:p w14:paraId="0F472B59" w14:textId="6D3E88A0" w:rsidR="00772166" w:rsidRPr="00694B30" w:rsidRDefault="00772166" w:rsidP="00AB2BA3">
            <w:pPr>
              <w:jc w:val="left"/>
              <w:rPr>
                <w:sz w:val="16"/>
                <w:szCs w:val="16"/>
                <w:lang w:val="fr-FR"/>
              </w:rPr>
            </w:pPr>
            <w:r w:rsidRPr="00694B30">
              <w:rPr>
                <w:sz w:val="16"/>
                <w:szCs w:val="16"/>
                <w:lang w:val="fr-FR"/>
              </w:rPr>
              <w:t xml:space="preserve">Tissus de fibres discontinues </w:t>
            </w:r>
            <w:r w:rsidR="00603A39" w:rsidRPr="00694B30">
              <w:rPr>
                <w:sz w:val="16"/>
                <w:szCs w:val="16"/>
                <w:lang w:val="fr-FR"/>
              </w:rPr>
              <w:t>synth.</w:t>
            </w:r>
            <w:r w:rsidRPr="00694B30">
              <w:rPr>
                <w:sz w:val="16"/>
                <w:szCs w:val="16"/>
                <w:lang w:val="fr-FR"/>
              </w:rPr>
              <w:t xml:space="preserve">, &lt;85%, </w:t>
            </w:r>
            <w:r w:rsidR="001564F6" w:rsidRPr="00694B30">
              <w:rPr>
                <w:sz w:val="16"/>
                <w:szCs w:val="16"/>
                <w:lang w:val="fr-FR"/>
              </w:rPr>
              <w:t>m</w:t>
            </w:r>
            <w:r w:rsidRPr="00694B30">
              <w:rPr>
                <w:sz w:val="16"/>
                <w:szCs w:val="16"/>
                <w:lang w:val="fr-FR"/>
              </w:rPr>
              <w:t xml:space="preserve">él. avec coton, armure toile, &gt;170g/m², </w:t>
            </w:r>
            <w:r w:rsidR="00603A39" w:rsidRPr="00694B30">
              <w:rPr>
                <w:sz w:val="16"/>
                <w:szCs w:val="16"/>
                <w:lang w:val="fr-FR"/>
              </w:rPr>
              <w:t>fils de diverses couleurs</w:t>
            </w:r>
          </w:p>
          <w:p w14:paraId="77A92838" w14:textId="5A4C118E" w:rsidR="00603A39" w:rsidRPr="00694B30" w:rsidRDefault="00603A39" w:rsidP="00AB2BA3">
            <w:pPr>
              <w:jc w:val="left"/>
              <w:rPr>
                <w:sz w:val="16"/>
                <w:szCs w:val="16"/>
                <w:lang w:val="fr-FR"/>
              </w:rPr>
            </w:pPr>
            <w:r w:rsidRPr="00694B30">
              <w:rPr>
                <w:sz w:val="16"/>
                <w:szCs w:val="16"/>
                <w:lang w:val="fr-FR"/>
              </w:rPr>
              <w:t xml:space="preserve">Tissus de fibres discontinues de polyester, &lt;85%, </w:t>
            </w:r>
            <w:r w:rsidR="001564F6" w:rsidRPr="00694B30">
              <w:rPr>
                <w:sz w:val="16"/>
                <w:szCs w:val="16"/>
                <w:lang w:val="fr-FR"/>
              </w:rPr>
              <w:t>m</w:t>
            </w:r>
            <w:r w:rsidRPr="00694B30">
              <w:rPr>
                <w:sz w:val="16"/>
                <w:szCs w:val="16"/>
                <w:lang w:val="fr-FR"/>
              </w:rPr>
              <w:t>él. avec coton, armure toile, &gt;170g/m², imprimés</w:t>
            </w:r>
          </w:p>
          <w:p w14:paraId="3856A849" w14:textId="77777777" w:rsidR="00772166" w:rsidRPr="00694B30" w:rsidRDefault="00772166" w:rsidP="00AB2BA3">
            <w:pPr>
              <w:jc w:val="left"/>
              <w:rPr>
                <w:sz w:val="16"/>
                <w:szCs w:val="16"/>
                <w:lang w:val="fr-FR"/>
              </w:rPr>
            </w:pPr>
            <w:r w:rsidRPr="00694B30">
              <w:rPr>
                <w:sz w:val="16"/>
                <w:szCs w:val="16"/>
                <w:lang w:val="fr-FR"/>
              </w:rPr>
              <w:t>Tissus de fibres discontinues de polyester, &lt;85%, mél. avec coton, armure sergé, &gt;170g/m², imprimés</w:t>
            </w:r>
          </w:p>
          <w:p w14:paraId="6F82BFC6" w14:textId="5EF4D273" w:rsidR="00772166" w:rsidRPr="00694B30" w:rsidRDefault="00772166" w:rsidP="00AB2BA3">
            <w:pPr>
              <w:jc w:val="left"/>
              <w:rPr>
                <w:sz w:val="16"/>
                <w:szCs w:val="16"/>
                <w:lang w:val="fr-FR"/>
              </w:rPr>
            </w:pPr>
            <w:r w:rsidRPr="00694B30">
              <w:rPr>
                <w:sz w:val="16"/>
                <w:szCs w:val="16"/>
                <w:lang w:val="fr-FR"/>
              </w:rPr>
              <w:t>Tissus de fibres discontinues de polyester, &lt;85%, mél. avec coton, &gt;</w:t>
            </w:r>
            <w:r w:rsidR="00086198" w:rsidRPr="00694B30">
              <w:rPr>
                <w:sz w:val="16"/>
                <w:szCs w:val="16"/>
                <w:lang w:val="fr-FR"/>
              </w:rPr>
              <w:t>1</w:t>
            </w:r>
            <w:r w:rsidRPr="00694B30">
              <w:rPr>
                <w:sz w:val="16"/>
                <w:szCs w:val="16"/>
                <w:lang w:val="fr-FR"/>
              </w:rPr>
              <w:t>70g/m², imprimés, nda</w:t>
            </w:r>
          </w:p>
          <w:p w14:paraId="0604052C" w14:textId="346B4418" w:rsidR="00772166" w:rsidRPr="00694B30" w:rsidRDefault="00772166" w:rsidP="00AB2BA3">
            <w:pPr>
              <w:jc w:val="left"/>
              <w:rPr>
                <w:sz w:val="16"/>
                <w:szCs w:val="16"/>
                <w:lang w:val="fr-FR"/>
              </w:rPr>
            </w:pPr>
            <w:r w:rsidRPr="00694B30">
              <w:rPr>
                <w:sz w:val="16"/>
                <w:szCs w:val="16"/>
                <w:lang w:val="fr-FR"/>
              </w:rPr>
              <w:t>Tissus de fibres synth</w:t>
            </w:r>
            <w:r w:rsidR="00D7521B">
              <w:rPr>
                <w:sz w:val="16"/>
                <w:szCs w:val="16"/>
                <w:lang w:val="fr-FR"/>
              </w:rPr>
              <w:t xml:space="preserve">. </w:t>
            </w:r>
            <w:r w:rsidRPr="00694B30">
              <w:rPr>
                <w:sz w:val="16"/>
                <w:szCs w:val="16"/>
                <w:lang w:val="fr-FR"/>
              </w:rPr>
              <w:t>discontinues, &lt;85%, mél. avec coton, &gt;170g/m², imprimés</w:t>
            </w:r>
          </w:p>
          <w:p w14:paraId="63470E5F" w14:textId="77777777" w:rsidR="00772166" w:rsidRPr="00694B30" w:rsidRDefault="00772166" w:rsidP="00AB2BA3">
            <w:pPr>
              <w:jc w:val="left"/>
              <w:rPr>
                <w:sz w:val="16"/>
                <w:szCs w:val="16"/>
                <w:lang w:val="fr-FR"/>
              </w:rPr>
            </w:pPr>
            <w:r w:rsidRPr="00694B30">
              <w:rPr>
                <w:sz w:val="16"/>
                <w:szCs w:val="16"/>
                <w:lang w:val="fr-FR"/>
              </w:rPr>
              <w:t>Tissus de fibres discontinues de polyester, mél. avec fibres discontinues de viscose, nda</w:t>
            </w:r>
          </w:p>
          <w:p w14:paraId="37FF44DA" w14:textId="77777777" w:rsidR="00772166" w:rsidRPr="00694B30" w:rsidRDefault="00772166" w:rsidP="00AB2BA3">
            <w:pPr>
              <w:jc w:val="left"/>
              <w:rPr>
                <w:sz w:val="16"/>
                <w:szCs w:val="16"/>
                <w:lang w:val="fr-FR"/>
              </w:rPr>
            </w:pPr>
            <w:r w:rsidRPr="00694B30">
              <w:rPr>
                <w:sz w:val="16"/>
                <w:szCs w:val="16"/>
                <w:lang w:val="fr-FR"/>
              </w:rPr>
              <w:t>Tissus de fibres discontinues de polyester, mél. avec filaments synth./art., nda</w:t>
            </w:r>
          </w:p>
          <w:p w14:paraId="57014014" w14:textId="77777777" w:rsidR="00772166" w:rsidRPr="00694B30" w:rsidRDefault="00772166" w:rsidP="00AB2BA3">
            <w:pPr>
              <w:jc w:val="left"/>
              <w:rPr>
                <w:sz w:val="16"/>
                <w:szCs w:val="16"/>
                <w:lang w:val="fr-FR"/>
              </w:rPr>
            </w:pPr>
            <w:r w:rsidRPr="00694B30">
              <w:rPr>
                <w:sz w:val="16"/>
                <w:szCs w:val="16"/>
                <w:lang w:val="fr-FR"/>
              </w:rPr>
              <w:t>Tissus de fibres discontinues de polyester, mél. avec laine/poils fins, nda</w:t>
            </w:r>
          </w:p>
          <w:p w14:paraId="660413C8" w14:textId="77777777" w:rsidR="00772166" w:rsidRPr="00694B30" w:rsidRDefault="00772166" w:rsidP="00AB2BA3">
            <w:pPr>
              <w:jc w:val="left"/>
              <w:rPr>
                <w:sz w:val="16"/>
                <w:szCs w:val="16"/>
                <w:lang w:val="fr-FR"/>
              </w:rPr>
            </w:pPr>
            <w:r w:rsidRPr="00694B30">
              <w:rPr>
                <w:sz w:val="16"/>
                <w:szCs w:val="16"/>
                <w:lang w:val="fr-FR"/>
              </w:rPr>
              <w:t>Tissus de fibres discontinues de polyester, nda</w:t>
            </w:r>
          </w:p>
          <w:p w14:paraId="4577DBAA" w14:textId="77777777" w:rsidR="00772166" w:rsidRPr="00694B30" w:rsidRDefault="00772166" w:rsidP="00AB2BA3">
            <w:pPr>
              <w:jc w:val="left"/>
              <w:rPr>
                <w:sz w:val="16"/>
                <w:szCs w:val="16"/>
                <w:lang w:val="fr-FR"/>
              </w:rPr>
            </w:pPr>
            <w:r w:rsidRPr="00694B30">
              <w:rPr>
                <w:sz w:val="16"/>
                <w:szCs w:val="16"/>
                <w:lang w:val="fr-FR"/>
              </w:rPr>
              <w:t>Tissus de fibres discontinues acryliques, mél. avec filaments synth./art., nda</w:t>
            </w:r>
          </w:p>
          <w:p w14:paraId="2232D3D7" w14:textId="77777777" w:rsidR="00772166" w:rsidRPr="00694B30" w:rsidRDefault="00772166" w:rsidP="00AB2BA3">
            <w:pPr>
              <w:jc w:val="left"/>
              <w:rPr>
                <w:sz w:val="16"/>
                <w:szCs w:val="16"/>
                <w:lang w:val="fr-FR"/>
              </w:rPr>
            </w:pPr>
            <w:r w:rsidRPr="00694B30">
              <w:rPr>
                <w:sz w:val="16"/>
                <w:szCs w:val="16"/>
                <w:lang w:val="fr-FR"/>
              </w:rPr>
              <w:t>Tissus de fibres discontinues acryliques, mél. avec laine/poils fins, nda</w:t>
            </w:r>
          </w:p>
          <w:p w14:paraId="12F592BC" w14:textId="77777777" w:rsidR="00772166" w:rsidRPr="00694B30" w:rsidRDefault="00772166" w:rsidP="00AB2BA3">
            <w:pPr>
              <w:jc w:val="left"/>
              <w:rPr>
                <w:sz w:val="16"/>
                <w:szCs w:val="16"/>
                <w:lang w:val="fr-FR"/>
              </w:rPr>
            </w:pPr>
            <w:r w:rsidRPr="00694B30">
              <w:rPr>
                <w:sz w:val="16"/>
                <w:szCs w:val="16"/>
                <w:lang w:val="fr-FR"/>
              </w:rPr>
              <w:t>Tissus de fibres discontinues acryliques, nda</w:t>
            </w:r>
          </w:p>
          <w:p w14:paraId="720AEF8A" w14:textId="77777777" w:rsidR="00772166" w:rsidRPr="00694B30" w:rsidRDefault="00772166" w:rsidP="00AB2BA3">
            <w:pPr>
              <w:jc w:val="left"/>
              <w:rPr>
                <w:sz w:val="16"/>
                <w:szCs w:val="16"/>
                <w:lang w:val="fr-FR"/>
              </w:rPr>
            </w:pPr>
            <w:r w:rsidRPr="00694B30">
              <w:rPr>
                <w:sz w:val="16"/>
                <w:szCs w:val="16"/>
                <w:lang w:val="fr-FR"/>
              </w:rPr>
              <w:t>Tissus de fibres synthétiques discontinues, mél. avec filaments synth./art., nda</w:t>
            </w:r>
          </w:p>
          <w:p w14:paraId="289478A5" w14:textId="77777777" w:rsidR="00772166" w:rsidRPr="00694B30" w:rsidRDefault="00772166" w:rsidP="00AB2BA3">
            <w:pPr>
              <w:jc w:val="left"/>
              <w:rPr>
                <w:sz w:val="16"/>
                <w:szCs w:val="16"/>
                <w:lang w:val="fr-FR"/>
              </w:rPr>
            </w:pPr>
            <w:r w:rsidRPr="00694B30">
              <w:rPr>
                <w:sz w:val="16"/>
                <w:szCs w:val="16"/>
                <w:lang w:val="fr-FR"/>
              </w:rPr>
              <w:t>Tissus de fibres synthétiques discontinues, mél. avec laine/poils fins, nda</w:t>
            </w:r>
          </w:p>
          <w:p w14:paraId="62E520FD" w14:textId="77777777" w:rsidR="00772166" w:rsidRPr="00694B30" w:rsidRDefault="00772166" w:rsidP="00AB2BA3">
            <w:pPr>
              <w:jc w:val="left"/>
              <w:rPr>
                <w:sz w:val="16"/>
                <w:szCs w:val="16"/>
                <w:lang w:val="fr-FR"/>
              </w:rPr>
            </w:pPr>
            <w:r w:rsidRPr="00694B30">
              <w:rPr>
                <w:sz w:val="16"/>
                <w:szCs w:val="16"/>
                <w:lang w:val="fr-FR"/>
              </w:rPr>
              <w:t>Tissus de fibres synthétiques discontinues, nda</w:t>
            </w:r>
          </w:p>
          <w:p w14:paraId="0B2F7BF4" w14:textId="261295B1" w:rsidR="00772166" w:rsidRPr="00694B30" w:rsidRDefault="00772166" w:rsidP="00AB2BA3">
            <w:pPr>
              <w:jc w:val="left"/>
              <w:rPr>
                <w:sz w:val="16"/>
                <w:szCs w:val="16"/>
                <w:lang w:val="fr-FR"/>
              </w:rPr>
            </w:pPr>
            <w:r w:rsidRPr="00694B30">
              <w:rPr>
                <w:sz w:val="16"/>
                <w:szCs w:val="16"/>
                <w:lang w:val="fr-FR"/>
              </w:rPr>
              <w:t>Tissus de fibres artificielles discontinues, &gt;/=85%, écrus ou blanchis</w:t>
            </w:r>
          </w:p>
          <w:p w14:paraId="37B304A7" w14:textId="32057873" w:rsidR="00772166" w:rsidRPr="00694B30" w:rsidRDefault="00772166" w:rsidP="00AB2BA3">
            <w:pPr>
              <w:jc w:val="left"/>
              <w:rPr>
                <w:sz w:val="16"/>
                <w:szCs w:val="16"/>
                <w:lang w:val="fr-FR"/>
              </w:rPr>
            </w:pPr>
            <w:r w:rsidRPr="00694B30">
              <w:rPr>
                <w:sz w:val="16"/>
                <w:szCs w:val="16"/>
                <w:lang w:val="fr-FR"/>
              </w:rPr>
              <w:t>Tissus de fibres artificielles discontinues, &gt;/=85%, teints</w:t>
            </w:r>
          </w:p>
          <w:p w14:paraId="69C6394E" w14:textId="16EAA2C1" w:rsidR="00772166" w:rsidRPr="00694B30" w:rsidRDefault="00772166" w:rsidP="00AB2BA3">
            <w:pPr>
              <w:jc w:val="left"/>
              <w:rPr>
                <w:sz w:val="16"/>
                <w:szCs w:val="16"/>
                <w:lang w:val="fr-FR"/>
              </w:rPr>
            </w:pPr>
            <w:r w:rsidRPr="00694B30">
              <w:rPr>
                <w:sz w:val="16"/>
                <w:szCs w:val="16"/>
                <w:lang w:val="fr-FR"/>
              </w:rPr>
              <w:t>Tissus de fibres art. discontinues, &gt;/=85%, fils de diverses couleurs</w:t>
            </w:r>
          </w:p>
          <w:p w14:paraId="74915FD7" w14:textId="42728AD3" w:rsidR="00772166" w:rsidRPr="00694B30" w:rsidRDefault="00772166" w:rsidP="00AB2BA3">
            <w:pPr>
              <w:jc w:val="left"/>
              <w:rPr>
                <w:sz w:val="16"/>
                <w:szCs w:val="16"/>
                <w:lang w:val="fr-FR"/>
              </w:rPr>
            </w:pPr>
            <w:r w:rsidRPr="00694B30">
              <w:rPr>
                <w:sz w:val="16"/>
                <w:szCs w:val="16"/>
                <w:lang w:val="fr-FR"/>
              </w:rPr>
              <w:t>Tissus de fibres artificielles discontinues, &gt;/=85%, imprimés</w:t>
            </w:r>
          </w:p>
          <w:p w14:paraId="0816BAA3" w14:textId="77777777" w:rsidR="00772166" w:rsidRPr="00694B30" w:rsidRDefault="00772166" w:rsidP="00AB2BA3">
            <w:pPr>
              <w:jc w:val="left"/>
              <w:rPr>
                <w:sz w:val="16"/>
                <w:szCs w:val="16"/>
                <w:lang w:val="fr-FR"/>
              </w:rPr>
            </w:pPr>
            <w:r w:rsidRPr="00694B30">
              <w:rPr>
                <w:sz w:val="16"/>
                <w:szCs w:val="16"/>
                <w:lang w:val="fr-FR"/>
              </w:rPr>
              <w:t>Tissus de fibres art. discontinues, &lt;85%, mél. avec filaments synth./art., écrus/blanchis</w:t>
            </w:r>
          </w:p>
          <w:p w14:paraId="6B02B8AF" w14:textId="77777777" w:rsidR="00772166" w:rsidRPr="00694B30" w:rsidRDefault="00772166" w:rsidP="00AB2BA3">
            <w:pPr>
              <w:jc w:val="left"/>
              <w:rPr>
                <w:sz w:val="16"/>
                <w:szCs w:val="16"/>
                <w:lang w:val="fr-FR"/>
              </w:rPr>
            </w:pPr>
            <w:r w:rsidRPr="00694B30">
              <w:rPr>
                <w:sz w:val="16"/>
                <w:szCs w:val="16"/>
                <w:lang w:val="fr-FR"/>
              </w:rPr>
              <w:t>Tissus de fibres art. discontinues, &lt;85%, mél. avec filaments synth./art., teints</w:t>
            </w:r>
          </w:p>
          <w:p w14:paraId="6273F7A0" w14:textId="77777777" w:rsidR="00772166" w:rsidRPr="00694B30" w:rsidRDefault="00772166" w:rsidP="00AB2BA3">
            <w:pPr>
              <w:jc w:val="left"/>
              <w:rPr>
                <w:sz w:val="16"/>
                <w:szCs w:val="16"/>
                <w:lang w:val="fr-FR"/>
              </w:rPr>
            </w:pPr>
            <w:r w:rsidRPr="00694B30">
              <w:rPr>
                <w:sz w:val="16"/>
                <w:szCs w:val="16"/>
                <w:lang w:val="fr-FR"/>
              </w:rPr>
              <w:t>Tissus de fibres art. discontinues, &lt;85%, mél. avec filaments synth./art., fils de diverses couleurs</w:t>
            </w:r>
          </w:p>
          <w:p w14:paraId="15EF9E41" w14:textId="77777777" w:rsidR="00772166" w:rsidRPr="00694B30" w:rsidRDefault="00772166" w:rsidP="00AB2BA3">
            <w:pPr>
              <w:jc w:val="left"/>
              <w:rPr>
                <w:sz w:val="16"/>
                <w:szCs w:val="16"/>
                <w:lang w:val="fr-FR"/>
              </w:rPr>
            </w:pPr>
            <w:r w:rsidRPr="00694B30">
              <w:rPr>
                <w:sz w:val="16"/>
                <w:szCs w:val="16"/>
                <w:lang w:val="fr-FR"/>
              </w:rPr>
              <w:t>Tissus de fibres art. discontinues, &lt;85%, mél. avec filaments synth./art., imprimés</w:t>
            </w:r>
          </w:p>
          <w:p w14:paraId="2496D106" w14:textId="77777777" w:rsidR="00772166" w:rsidRPr="00694B30" w:rsidRDefault="00772166" w:rsidP="00AB2BA3">
            <w:pPr>
              <w:jc w:val="left"/>
              <w:rPr>
                <w:sz w:val="16"/>
                <w:szCs w:val="16"/>
                <w:lang w:val="fr-FR"/>
              </w:rPr>
            </w:pPr>
            <w:r w:rsidRPr="00694B30">
              <w:rPr>
                <w:sz w:val="16"/>
                <w:szCs w:val="16"/>
                <w:lang w:val="fr-FR"/>
              </w:rPr>
              <w:t>Tissus de fibres art. discontinues, &lt;85%, mél. avec laine/poils fins, écrus/blanchis</w:t>
            </w:r>
          </w:p>
          <w:p w14:paraId="48DD8981" w14:textId="77777777" w:rsidR="00772166" w:rsidRPr="00694B30" w:rsidRDefault="00772166" w:rsidP="00AB2BA3">
            <w:pPr>
              <w:jc w:val="left"/>
              <w:rPr>
                <w:sz w:val="16"/>
                <w:szCs w:val="16"/>
                <w:lang w:val="fr-FR"/>
              </w:rPr>
            </w:pPr>
            <w:r w:rsidRPr="00694B30">
              <w:rPr>
                <w:sz w:val="16"/>
                <w:szCs w:val="16"/>
                <w:lang w:val="fr-FR"/>
              </w:rPr>
              <w:t>Tissus de fibres art. discontinues, &lt;85%, mél. avec laine/poils fins, teints</w:t>
            </w:r>
          </w:p>
          <w:p w14:paraId="75F0E7C9" w14:textId="77777777" w:rsidR="00772166" w:rsidRPr="00694B30" w:rsidRDefault="00772166" w:rsidP="00AB2BA3">
            <w:pPr>
              <w:jc w:val="left"/>
              <w:rPr>
                <w:sz w:val="16"/>
                <w:szCs w:val="16"/>
                <w:lang w:val="fr-FR"/>
              </w:rPr>
            </w:pPr>
            <w:r w:rsidRPr="00694B30">
              <w:rPr>
                <w:sz w:val="16"/>
                <w:szCs w:val="16"/>
                <w:lang w:val="fr-FR"/>
              </w:rPr>
              <w:t>Tissus de fibres art. discontinues, &lt;85%, mél. avec laine/poils fins, fils de diverses couleurs</w:t>
            </w:r>
          </w:p>
          <w:p w14:paraId="35F906A0" w14:textId="0CEB3100" w:rsidR="00772166" w:rsidRPr="00694B30" w:rsidRDefault="00772166" w:rsidP="00AB2BA3">
            <w:pPr>
              <w:jc w:val="left"/>
              <w:rPr>
                <w:sz w:val="16"/>
                <w:szCs w:val="16"/>
                <w:lang w:val="fr-FR"/>
              </w:rPr>
            </w:pPr>
            <w:r w:rsidRPr="00694B30">
              <w:rPr>
                <w:sz w:val="16"/>
                <w:szCs w:val="16"/>
                <w:lang w:val="fr-FR"/>
              </w:rPr>
              <w:t xml:space="preserve">Tissus de fibres art. discontinues, &lt;85%, </w:t>
            </w:r>
            <w:r w:rsidR="001564F6" w:rsidRPr="00694B30">
              <w:rPr>
                <w:sz w:val="16"/>
                <w:szCs w:val="16"/>
                <w:lang w:val="fr-FR"/>
              </w:rPr>
              <w:t>m</w:t>
            </w:r>
            <w:r w:rsidRPr="00694B30">
              <w:rPr>
                <w:sz w:val="16"/>
                <w:szCs w:val="16"/>
                <w:lang w:val="fr-FR"/>
              </w:rPr>
              <w:t>él. avec laine/poils fins, imprimés</w:t>
            </w:r>
          </w:p>
          <w:p w14:paraId="2D8004AA" w14:textId="77777777" w:rsidR="00772166" w:rsidRPr="00694B30" w:rsidRDefault="00772166" w:rsidP="00AB2BA3">
            <w:pPr>
              <w:jc w:val="left"/>
              <w:rPr>
                <w:sz w:val="16"/>
                <w:szCs w:val="16"/>
                <w:lang w:val="fr-FR"/>
              </w:rPr>
            </w:pPr>
            <w:r w:rsidRPr="00694B30">
              <w:rPr>
                <w:sz w:val="16"/>
                <w:szCs w:val="16"/>
                <w:lang w:val="fr-FR"/>
              </w:rPr>
              <w:t>Tissus de fibres art. discontinues, &lt;85%, mél. avec coton, écrus/blanchis</w:t>
            </w:r>
          </w:p>
          <w:p w14:paraId="233FADC0" w14:textId="77777777" w:rsidR="00772166" w:rsidRPr="00694B30" w:rsidRDefault="00772166" w:rsidP="00AB2BA3">
            <w:pPr>
              <w:jc w:val="left"/>
              <w:rPr>
                <w:sz w:val="16"/>
                <w:szCs w:val="16"/>
                <w:lang w:val="fr-FR"/>
              </w:rPr>
            </w:pPr>
            <w:r w:rsidRPr="00694B30">
              <w:rPr>
                <w:sz w:val="16"/>
                <w:szCs w:val="16"/>
                <w:lang w:val="fr-FR"/>
              </w:rPr>
              <w:t>Tissus de fibres art. discontinues, &lt;85%, mél. avec coton, teints</w:t>
            </w:r>
          </w:p>
          <w:p w14:paraId="5CF956DF" w14:textId="77777777" w:rsidR="00772166" w:rsidRPr="00694B30" w:rsidRDefault="00772166" w:rsidP="00AB2BA3">
            <w:pPr>
              <w:jc w:val="left"/>
              <w:rPr>
                <w:sz w:val="16"/>
                <w:szCs w:val="16"/>
                <w:lang w:val="fr-FR"/>
              </w:rPr>
            </w:pPr>
            <w:r w:rsidRPr="00694B30">
              <w:rPr>
                <w:sz w:val="16"/>
                <w:szCs w:val="16"/>
                <w:lang w:val="fr-FR"/>
              </w:rPr>
              <w:t>Tissus de fibres art. discontinues, &lt;85%, mél. avec coton, fils de diverses couleurs</w:t>
            </w:r>
          </w:p>
          <w:p w14:paraId="648684B9" w14:textId="77777777" w:rsidR="00772166" w:rsidRPr="00694B30" w:rsidRDefault="00772166" w:rsidP="00AB2BA3">
            <w:pPr>
              <w:jc w:val="left"/>
              <w:rPr>
                <w:sz w:val="16"/>
                <w:szCs w:val="16"/>
                <w:lang w:val="fr-FR"/>
              </w:rPr>
            </w:pPr>
            <w:r w:rsidRPr="00694B30">
              <w:rPr>
                <w:sz w:val="16"/>
                <w:szCs w:val="16"/>
                <w:lang w:val="fr-FR"/>
              </w:rPr>
              <w:t>Tissus de fibres art. discontinues, &lt;85%, mél. avec coton, imprimés</w:t>
            </w:r>
          </w:p>
          <w:p w14:paraId="179E93A3" w14:textId="77777777" w:rsidR="00772166" w:rsidRPr="00694B30" w:rsidRDefault="00772166" w:rsidP="00AB2BA3">
            <w:pPr>
              <w:jc w:val="left"/>
              <w:rPr>
                <w:sz w:val="16"/>
                <w:szCs w:val="16"/>
                <w:lang w:val="fr-FR"/>
              </w:rPr>
            </w:pPr>
            <w:r w:rsidRPr="00694B30">
              <w:rPr>
                <w:sz w:val="16"/>
                <w:szCs w:val="16"/>
                <w:lang w:val="fr-FR"/>
              </w:rPr>
              <w:t>Tissus de fibres artificielles discontinues, écrus ou blanchis, nda</w:t>
            </w:r>
          </w:p>
          <w:p w14:paraId="3992934E" w14:textId="77777777" w:rsidR="00772166" w:rsidRPr="00694B30" w:rsidRDefault="00772166" w:rsidP="00AB2BA3">
            <w:pPr>
              <w:jc w:val="left"/>
              <w:rPr>
                <w:sz w:val="16"/>
                <w:szCs w:val="16"/>
                <w:lang w:val="fr-FR"/>
              </w:rPr>
            </w:pPr>
            <w:r w:rsidRPr="00694B30">
              <w:rPr>
                <w:sz w:val="16"/>
                <w:szCs w:val="16"/>
                <w:lang w:val="fr-FR"/>
              </w:rPr>
              <w:t>Tissus de fibres artificielles discontinues, teints, nda</w:t>
            </w:r>
          </w:p>
          <w:p w14:paraId="4729EEED" w14:textId="77777777" w:rsidR="00772166" w:rsidRPr="00694B30" w:rsidRDefault="00772166" w:rsidP="00AB2BA3">
            <w:pPr>
              <w:jc w:val="left"/>
              <w:rPr>
                <w:sz w:val="16"/>
                <w:szCs w:val="16"/>
                <w:lang w:val="fr-FR"/>
              </w:rPr>
            </w:pPr>
            <w:r w:rsidRPr="00694B30">
              <w:rPr>
                <w:sz w:val="16"/>
                <w:szCs w:val="16"/>
                <w:lang w:val="fr-FR"/>
              </w:rPr>
              <w:t>Tissus de fibres artificielles discontinues, fils de diverses couleurs, nda</w:t>
            </w:r>
          </w:p>
          <w:p w14:paraId="2EBFE0E7" w14:textId="77777777" w:rsidR="00772166" w:rsidRPr="00694B30" w:rsidRDefault="00772166" w:rsidP="00AB2BA3">
            <w:pPr>
              <w:jc w:val="left"/>
              <w:rPr>
                <w:sz w:val="16"/>
                <w:szCs w:val="16"/>
                <w:lang w:val="fr-FR"/>
              </w:rPr>
            </w:pPr>
            <w:r w:rsidRPr="00694B30">
              <w:rPr>
                <w:sz w:val="16"/>
                <w:szCs w:val="16"/>
                <w:lang w:val="fr-FR"/>
              </w:rPr>
              <w:t>Tissus de fibres artificielles discontinues, imprimés, nda</w:t>
            </w:r>
          </w:p>
          <w:p w14:paraId="68A36895" w14:textId="77777777" w:rsidR="00772166" w:rsidRPr="00694B30" w:rsidRDefault="00772166" w:rsidP="00AB2BA3">
            <w:pPr>
              <w:jc w:val="left"/>
              <w:rPr>
                <w:b/>
                <w:bCs/>
                <w:sz w:val="16"/>
                <w:szCs w:val="16"/>
                <w:lang w:val="fr-FR"/>
              </w:rPr>
            </w:pPr>
          </w:p>
        </w:tc>
      </w:tr>
      <w:tr w:rsidR="00B568A5" w:rsidRPr="00694B30" w14:paraId="1894F8F5" w14:textId="77777777" w:rsidTr="003E0A8E">
        <w:tc>
          <w:tcPr>
            <w:tcW w:w="1418" w:type="dxa"/>
          </w:tcPr>
          <w:p w14:paraId="66AFA605" w14:textId="313C4AE7" w:rsidR="003B6C09" w:rsidRPr="00694B30" w:rsidRDefault="003B6C09" w:rsidP="00AB2BA3">
            <w:pPr>
              <w:jc w:val="left"/>
              <w:rPr>
                <w:b/>
                <w:bCs/>
                <w:sz w:val="16"/>
                <w:szCs w:val="16"/>
                <w:lang w:val="fr-FR"/>
              </w:rPr>
            </w:pPr>
            <w:r w:rsidRPr="00694B30">
              <w:rPr>
                <w:b/>
                <w:bCs/>
                <w:sz w:val="16"/>
                <w:szCs w:val="16"/>
                <w:lang w:val="fr-FR"/>
              </w:rPr>
              <w:lastRenderedPageBreak/>
              <w:t>Ch. 56</w:t>
            </w:r>
          </w:p>
          <w:p w14:paraId="7B8100FA" w14:textId="77777777" w:rsidR="003B6C09" w:rsidRPr="00694B30" w:rsidRDefault="003B6C09" w:rsidP="00AB2BA3">
            <w:pPr>
              <w:jc w:val="left"/>
              <w:rPr>
                <w:sz w:val="16"/>
                <w:szCs w:val="16"/>
                <w:lang w:val="fr-FR"/>
              </w:rPr>
            </w:pPr>
            <w:r w:rsidRPr="00694B30">
              <w:rPr>
                <w:sz w:val="16"/>
                <w:szCs w:val="16"/>
                <w:lang w:val="fr-FR"/>
              </w:rPr>
              <w:t>5601.10</w:t>
            </w:r>
          </w:p>
          <w:p w14:paraId="78072A65" w14:textId="77777777" w:rsidR="003B6C09" w:rsidRPr="00694B30" w:rsidRDefault="003B6C09" w:rsidP="00AB2BA3">
            <w:pPr>
              <w:jc w:val="left"/>
              <w:rPr>
                <w:sz w:val="16"/>
                <w:szCs w:val="16"/>
                <w:lang w:val="fr-FR"/>
              </w:rPr>
            </w:pPr>
            <w:r w:rsidRPr="00694B30">
              <w:rPr>
                <w:sz w:val="16"/>
                <w:szCs w:val="16"/>
                <w:lang w:val="fr-FR"/>
              </w:rPr>
              <w:t>5601.21</w:t>
            </w:r>
          </w:p>
          <w:p w14:paraId="45F24AD2" w14:textId="77777777" w:rsidR="003B6C09" w:rsidRPr="00694B30" w:rsidRDefault="003B6C09" w:rsidP="00AB2BA3">
            <w:pPr>
              <w:jc w:val="left"/>
              <w:rPr>
                <w:sz w:val="16"/>
                <w:szCs w:val="16"/>
                <w:lang w:val="fr-FR"/>
              </w:rPr>
            </w:pPr>
            <w:r w:rsidRPr="00694B30">
              <w:rPr>
                <w:sz w:val="16"/>
                <w:szCs w:val="16"/>
                <w:lang w:val="fr-FR"/>
              </w:rPr>
              <w:t>5601.22</w:t>
            </w:r>
          </w:p>
          <w:p w14:paraId="7B2D23F1" w14:textId="77777777" w:rsidR="003B6C09" w:rsidRPr="00694B30" w:rsidRDefault="003B6C09" w:rsidP="00AB2BA3">
            <w:pPr>
              <w:jc w:val="left"/>
              <w:rPr>
                <w:sz w:val="16"/>
                <w:szCs w:val="16"/>
                <w:lang w:val="fr-FR"/>
              </w:rPr>
            </w:pPr>
            <w:r w:rsidRPr="00694B30">
              <w:rPr>
                <w:sz w:val="16"/>
                <w:szCs w:val="16"/>
                <w:lang w:val="fr-FR"/>
              </w:rPr>
              <w:t>5601.29</w:t>
            </w:r>
          </w:p>
          <w:p w14:paraId="0DC8C399" w14:textId="77777777" w:rsidR="003B6C09" w:rsidRPr="00694B30" w:rsidRDefault="003B6C09" w:rsidP="00AB2BA3">
            <w:pPr>
              <w:jc w:val="left"/>
              <w:rPr>
                <w:sz w:val="16"/>
                <w:szCs w:val="16"/>
                <w:lang w:val="fr-FR"/>
              </w:rPr>
            </w:pPr>
            <w:r w:rsidRPr="00694B30">
              <w:rPr>
                <w:sz w:val="16"/>
                <w:szCs w:val="16"/>
                <w:lang w:val="fr-FR"/>
              </w:rPr>
              <w:t>5601.30</w:t>
            </w:r>
          </w:p>
          <w:p w14:paraId="6A047F8C" w14:textId="77777777" w:rsidR="003B6C09" w:rsidRPr="00694B30" w:rsidRDefault="003B6C09" w:rsidP="00AB2BA3">
            <w:pPr>
              <w:jc w:val="left"/>
              <w:rPr>
                <w:sz w:val="16"/>
                <w:szCs w:val="16"/>
                <w:lang w:val="fr-FR"/>
              </w:rPr>
            </w:pPr>
            <w:r w:rsidRPr="00694B30">
              <w:rPr>
                <w:sz w:val="16"/>
                <w:szCs w:val="16"/>
                <w:lang w:val="fr-FR"/>
              </w:rPr>
              <w:t>5602.10</w:t>
            </w:r>
          </w:p>
          <w:p w14:paraId="499E1C30" w14:textId="77777777" w:rsidR="003B6C09" w:rsidRPr="00694B30" w:rsidRDefault="003B6C09" w:rsidP="00AB2BA3">
            <w:pPr>
              <w:jc w:val="left"/>
              <w:rPr>
                <w:sz w:val="16"/>
                <w:szCs w:val="16"/>
                <w:lang w:val="fr-FR"/>
              </w:rPr>
            </w:pPr>
            <w:r w:rsidRPr="00694B30">
              <w:rPr>
                <w:sz w:val="16"/>
                <w:szCs w:val="16"/>
                <w:lang w:val="fr-FR"/>
              </w:rPr>
              <w:t>5602.21</w:t>
            </w:r>
          </w:p>
          <w:p w14:paraId="338D75A9" w14:textId="77777777" w:rsidR="003B6C09" w:rsidRPr="00694B30" w:rsidRDefault="003B6C09" w:rsidP="00AB2BA3">
            <w:pPr>
              <w:jc w:val="left"/>
              <w:rPr>
                <w:sz w:val="16"/>
                <w:szCs w:val="16"/>
                <w:lang w:val="fr-FR"/>
              </w:rPr>
            </w:pPr>
            <w:r w:rsidRPr="00694B30">
              <w:rPr>
                <w:sz w:val="16"/>
                <w:szCs w:val="16"/>
                <w:lang w:val="fr-FR"/>
              </w:rPr>
              <w:t>5602.29</w:t>
            </w:r>
          </w:p>
          <w:p w14:paraId="54E7A4A4" w14:textId="77777777" w:rsidR="003B6C09" w:rsidRPr="00694B30" w:rsidRDefault="003B6C09" w:rsidP="00AB2BA3">
            <w:pPr>
              <w:jc w:val="left"/>
              <w:rPr>
                <w:sz w:val="16"/>
                <w:szCs w:val="16"/>
                <w:lang w:val="fr-FR"/>
              </w:rPr>
            </w:pPr>
            <w:r w:rsidRPr="00694B30">
              <w:rPr>
                <w:sz w:val="16"/>
                <w:szCs w:val="16"/>
                <w:lang w:val="fr-FR"/>
              </w:rPr>
              <w:t>5602.90</w:t>
            </w:r>
          </w:p>
          <w:p w14:paraId="55A41605" w14:textId="77777777" w:rsidR="003B6C09" w:rsidRPr="00694B30" w:rsidRDefault="003B6C09" w:rsidP="00AB2BA3">
            <w:pPr>
              <w:jc w:val="left"/>
              <w:rPr>
                <w:sz w:val="16"/>
                <w:szCs w:val="16"/>
                <w:lang w:val="fr-FR"/>
              </w:rPr>
            </w:pPr>
            <w:r w:rsidRPr="00694B30">
              <w:rPr>
                <w:sz w:val="16"/>
                <w:szCs w:val="16"/>
                <w:lang w:val="fr-FR"/>
              </w:rPr>
              <w:t>5603.00</w:t>
            </w:r>
          </w:p>
          <w:p w14:paraId="12EDB3FB" w14:textId="77777777" w:rsidR="003B6C09" w:rsidRPr="00694B30" w:rsidRDefault="003B6C09" w:rsidP="00AB2BA3">
            <w:pPr>
              <w:jc w:val="left"/>
              <w:rPr>
                <w:sz w:val="16"/>
                <w:szCs w:val="16"/>
                <w:lang w:val="fr-FR"/>
              </w:rPr>
            </w:pPr>
            <w:r w:rsidRPr="00694B30">
              <w:rPr>
                <w:sz w:val="16"/>
                <w:szCs w:val="16"/>
                <w:lang w:val="fr-FR"/>
              </w:rPr>
              <w:t>5604.10</w:t>
            </w:r>
          </w:p>
          <w:p w14:paraId="441E68D1" w14:textId="77777777" w:rsidR="003B6C09" w:rsidRPr="00694B30" w:rsidRDefault="003B6C09" w:rsidP="00AB2BA3">
            <w:pPr>
              <w:jc w:val="left"/>
              <w:rPr>
                <w:sz w:val="16"/>
                <w:szCs w:val="16"/>
                <w:lang w:val="fr-FR"/>
              </w:rPr>
            </w:pPr>
            <w:r w:rsidRPr="00694B30">
              <w:rPr>
                <w:sz w:val="16"/>
                <w:szCs w:val="16"/>
                <w:lang w:val="fr-FR"/>
              </w:rPr>
              <w:t>5604.20</w:t>
            </w:r>
          </w:p>
          <w:p w14:paraId="7931C1C1" w14:textId="77777777" w:rsidR="003B6C09" w:rsidRPr="00694B30" w:rsidRDefault="003B6C09" w:rsidP="00AB2BA3">
            <w:pPr>
              <w:jc w:val="left"/>
              <w:rPr>
                <w:sz w:val="16"/>
                <w:szCs w:val="16"/>
                <w:lang w:val="fr-FR"/>
              </w:rPr>
            </w:pPr>
          </w:p>
          <w:p w14:paraId="772B1209" w14:textId="3B424A86" w:rsidR="003B6C09" w:rsidRPr="00694B30" w:rsidRDefault="003B6C09" w:rsidP="00AB2BA3">
            <w:pPr>
              <w:jc w:val="left"/>
              <w:rPr>
                <w:sz w:val="16"/>
                <w:szCs w:val="16"/>
                <w:lang w:val="fr-FR"/>
              </w:rPr>
            </w:pPr>
            <w:r w:rsidRPr="00694B30">
              <w:rPr>
                <w:sz w:val="16"/>
                <w:szCs w:val="16"/>
                <w:lang w:val="fr-FR"/>
              </w:rPr>
              <w:t>5604.90</w:t>
            </w:r>
          </w:p>
          <w:p w14:paraId="20941528" w14:textId="77777777" w:rsidR="00A87D24" w:rsidRDefault="00A87D24" w:rsidP="00AB2BA3">
            <w:pPr>
              <w:jc w:val="left"/>
              <w:rPr>
                <w:sz w:val="16"/>
                <w:szCs w:val="16"/>
                <w:lang w:val="fr-FR"/>
              </w:rPr>
            </w:pPr>
          </w:p>
          <w:p w14:paraId="4A5FCB1F" w14:textId="0FCF58F3" w:rsidR="003B6C09" w:rsidRPr="00694B30" w:rsidRDefault="003B6C09" w:rsidP="00AB2BA3">
            <w:pPr>
              <w:jc w:val="left"/>
              <w:rPr>
                <w:sz w:val="16"/>
                <w:szCs w:val="16"/>
                <w:lang w:val="fr-FR"/>
              </w:rPr>
            </w:pPr>
            <w:r w:rsidRPr="00694B30">
              <w:rPr>
                <w:sz w:val="16"/>
                <w:szCs w:val="16"/>
                <w:lang w:val="fr-FR"/>
              </w:rPr>
              <w:lastRenderedPageBreak/>
              <w:t>5605.00</w:t>
            </w:r>
          </w:p>
          <w:p w14:paraId="14EEF9EB" w14:textId="77777777" w:rsidR="003B6C09" w:rsidRPr="00694B30" w:rsidRDefault="003B6C09" w:rsidP="00AB2BA3">
            <w:pPr>
              <w:jc w:val="left"/>
              <w:rPr>
                <w:sz w:val="16"/>
                <w:szCs w:val="16"/>
                <w:lang w:val="fr-FR"/>
              </w:rPr>
            </w:pPr>
          </w:p>
          <w:p w14:paraId="2426A287" w14:textId="04E30978" w:rsidR="003B6C09" w:rsidRPr="00694B30" w:rsidRDefault="003B6C09" w:rsidP="00AB2BA3">
            <w:pPr>
              <w:jc w:val="left"/>
              <w:rPr>
                <w:sz w:val="16"/>
                <w:szCs w:val="16"/>
                <w:lang w:val="fr-FR"/>
              </w:rPr>
            </w:pPr>
            <w:r w:rsidRPr="00694B30">
              <w:rPr>
                <w:sz w:val="16"/>
                <w:szCs w:val="16"/>
                <w:lang w:val="fr-FR"/>
              </w:rPr>
              <w:t>5606.00</w:t>
            </w:r>
          </w:p>
          <w:p w14:paraId="7935DBFF" w14:textId="77777777" w:rsidR="003B6C09" w:rsidRPr="00694B30" w:rsidRDefault="003B6C09" w:rsidP="00AB2BA3">
            <w:pPr>
              <w:jc w:val="left"/>
              <w:rPr>
                <w:sz w:val="16"/>
                <w:szCs w:val="16"/>
                <w:lang w:val="fr-FR"/>
              </w:rPr>
            </w:pPr>
            <w:r w:rsidRPr="00694B30">
              <w:rPr>
                <w:sz w:val="16"/>
                <w:szCs w:val="16"/>
                <w:lang w:val="fr-FR"/>
              </w:rPr>
              <w:t>5607.10</w:t>
            </w:r>
          </w:p>
          <w:p w14:paraId="2245C65E" w14:textId="77777777" w:rsidR="003B6C09" w:rsidRPr="00694B30" w:rsidRDefault="003B6C09" w:rsidP="00AB2BA3">
            <w:pPr>
              <w:jc w:val="left"/>
              <w:rPr>
                <w:sz w:val="16"/>
                <w:szCs w:val="16"/>
                <w:lang w:val="fr-FR"/>
              </w:rPr>
            </w:pPr>
            <w:r w:rsidRPr="00694B30">
              <w:rPr>
                <w:sz w:val="16"/>
                <w:szCs w:val="16"/>
                <w:lang w:val="fr-FR"/>
              </w:rPr>
              <w:t>5607.21</w:t>
            </w:r>
          </w:p>
          <w:p w14:paraId="69D7BA05" w14:textId="77777777" w:rsidR="003B6C09" w:rsidRPr="00694B30" w:rsidRDefault="003B6C09" w:rsidP="00AB2BA3">
            <w:pPr>
              <w:jc w:val="left"/>
              <w:rPr>
                <w:sz w:val="16"/>
                <w:szCs w:val="16"/>
                <w:lang w:val="fr-FR"/>
              </w:rPr>
            </w:pPr>
            <w:r w:rsidRPr="00694B30">
              <w:rPr>
                <w:sz w:val="16"/>
                <w:szCs w:val="16"/>
                <w:lang w:val="fr-FR"/>
              </w:rPr>
              <w:t>5607.29</w:t>
            </w:r>
          </w:p>
          <w:p w14:paraId="140842A9" w14:textId="77777777" w:rsidR="003B6C09" w:rsidRPr="00694B30" w:rsidRDefault="003B6C09" w:rsidP="00AB2BA3">
            <w:pPr>
              <w:jc w:val="left"/>
              <w:rPr>
                <w:sz w:val="16"/>
                <w:szCs w:val="16"/>
                <w:lang w:val="fr-FR"/>
              </w:rPr>
            </w:pPr>
            <w:r w:rsidRPr="00694B30">
              <w:rPr>
                <w:sz w:val="16"/>
                <w:szCs w:val="16"/>
                <w:lang w:val="fr-FR"/>
              </w:rPr>
              <w:t>5607.30</w:t>
            </w:r>
          </w:p>
          <w:p w14:paraId="1BF21601" w14:textId="77777777" w:rsidR="003B6C09" w:rsidRPr="00694B30" w:rsidRDefault="003B6C09" w:rsidP="00AB2BA3">
            <w:pPr>
              <w:jc w:val="left"/>
              <w:rPr>
                <w:sz w:val="16"/>
                <w:szCs w:val="16"/>
                <w:lang w:val="fr-FR"/>
              </w:rPr>
            </w:pPr>
            <w:r w:rsidRPr="00694B30">
              <w:rPr>
                <w:sz w:val="16"/>
                <w:szCs w:val="16"/>
                <w:lang w:val="fr-FR"/>
              </w:rPr>
              <w:t>5607.41</w:t>
            </w:r>
          </w:p>
          <w:p w14:paraId="3142D837" w14:textId="2EF65E20" w:rsidR="003B6C09" w:rsidRPr="00694B30" w:rsidRDefault="003B6C09" w:rsidP="00AB2BA3">
            <w:pPr>
              <w:jc w:val="left"/>
              <w:rPr>
                <w:sz w:val="16"/>
                <w:szCs w:val="16"/>
                <w:lang w:val="fr-FR"/>
              </w:rPr>
            </w:pPr>
            <w:r w:rsidRPr="00694B30">
              <w:rPr>
                <w:sz w:val="16"/>
                <w:szCs w:val="16"/>
                <w:lang w:val="fr-FR"/>
              </w:rPr>
              <w:t>5607.49</w:t>
            </w:r>
          </w:p>
          <w:p w14:paraId="6C6D8421" w14:textId="77777777" w:rsidR="003B6C09" w:rsidRPr="00694B30" w:rsidRDefault="003B6C09" w:rsidP="00AB2BA3">
            <w:pPr>
              <w:jc w:val="left"/>
              <w:rPr>
                <w:sz w:val="16"/>
                <w:szCs w:val="16"/>
                <w:lang w:val="fr-FR"/>
              </w:rPr>
            </w:pPr>
            <w:r w:rsidRPr="00694B30">
              <w:rPr>
                <w:sz w:val="16"/>
                <w:szCs w:val="16"/>
                <w:lang w:val="fr-FR"/>
              </w:rPr>
              <w:t>5607.50</w:t>
            </w:r>
          </w:p>
          <w:p w14:paraId="4072D123" w14:textId="77777777" w:rsidR="003B6C09" w:rsidRPr="00694B30" w:rsidRDefault="003B6C09" w:rsidP="00AB2BA3">
            <w:pPr>
              <w:jc w:val="left"/>
              <w:rPr>
                <w:sz w:val="16"/>
                <w:szCs w:val="16"/>
                <w:lang w:val="fr-FR"/>
              </w:rPr>
            </w:pPr>
            <w:r w:rsidRPr="00694B30">
              <w:rPr>
                <w:sz w:val="16"/>
                <w:szCs w:val="16"/>
                <w:lang w:val="fr-FR"/>
              </w:rPr>
              <w:t>5607.90</w:t>
            </w:r>
          </w:p>
          <w:p w14:paraId="0FCDFBF7" w14:textId="77777777" w:rsidR="003B6C09" w:rsidRPr="00694B30" w:rsidRDefault="003B6C09" w:rsidP="00AB2BA3">
            <w:pPr>
              <w:jc w:val="left"/>
              <w:rPr>
                <w:sz w:val="16"/>
                <w:szCs w:val="16"/>
                <w:lang w:val="fr-FR"/>
              </w:rPr>
            </w:pPr>
            <w:r w:rsidRPr="00694B30">
              <w:rPr>
                <w:sz w:val="16"/>
                <w:szCs w:val="16"/>
                <w:lang w:val="fr-FR"/>
              </w:rPr>
              <w:t>5608.11</w:t>
            </w:r>
          </w:p>
          <w:p w14:paraId="6C47FACF" w14:textId="06E8DAC7" w:rsidR="003B6C09" w:rsidRPr="00694B30" w:rsidRDefault="003B6C09" w:rsidP="00AB2BA3">
            <w:pPr>
              <w:jc w:val="left"/>
              <w:rPr>
                <w:sz w:val="16"/>
                <w:szCs w:val="16"/>
                <w:lang w:val="fr-FR"/>
              </w:rPr>
            </w:pPr>
            <w:r w:rsidRPr="00694B30">
              <w:rPr>
                <w:sz w:val="16"/>
                <w:szCs w:val="16"/>
                <w:lang w:val="fr-FR"/>
              </w:rPr>
              <w:t>5608.19</w:t>
            </w:r>
          </w:p>
          <w:p w14:paraId="2E1DC82F" w14:textId="77777777" w:rsidR="003B6C09" w:rsidRPr="00694B30" w:rsidRDefault="003B6C09" w:rsidP="00AB2BA3">
            <w:pPr>
              <w:jc w:val="left"/>
              <w:rPr>
                <w:sz w:val="16"/>
                <w:szCs w:val="16"/>
                <w:lang w:val="fr-FR"/>
              </w:rPr>
            </w:pPr>
          </w:p>
          <w:p w14:paraId="5AD45755" w14:textId="77777777" w:rsidR="003B6C09" w:rsidRPr="00694B30" w:rsidRDefault="003B6C09" w:rsidP="00AB2BA3">
            <w:pPr>
              <w:jc w:val="left"/>
              <w:rPr>
                <w:sz w:val="16"/>
                <w:szCs w:val="16"/>
                <w:lang w:val="fr-FR"/>
              </w:rPr>
            </w:pPr>
            <w:r w:rsidRPr="00694B30">
              <w:rPr>
                <w:sz w:val="16"/>
                <w:szCs w:val="16"/>
                <w:lang w:val="fr-FR"/>
              </w:rPr>
              <w:t>5608.90</w:t>
            </w:r>
          </w:p>
          <w:p w14:paraId="4A7FF9ED" w14:textId="77777777" w:rsidR="003B6C09" w:rsidRPr="00694B30" w:rsidRDefault="003B6C09" w:rsidP="00AB2BA3">
            <w:pPr>
              <w:jc w:val="left"/>
              <w:rPr>
                <w:sz w:val="16"/>
                <w:szCs w:val="16"/>
                <w:lang w:val="fr-FR"/>
              </w:rPr>
            </w:pPr>
          </w:p>
          <w:p w14:paraId="4BCBDE50" w14:textId="47956CE9" w:rsidR="003B6C09" w:rsidRPr="00694B30" w:rsidRDefault="003B6C09" w:rsidP="00AB2BA3">
            <w:pPr>
              <w:jc w:val="left"/>
              <w:rPr>
                <w:sz w:val="16"/>
                <w:szCs w:val="16"/>
                <w:lang w:val="fr-FR"/>
              </w:rPr>
            </w:pPr>
            <w:r w:rsidRPr="00694B30">
              <w:rPr>
                <w:sz w:val="16"/>
                <w:szCs w:val="16"/>
                <w:lang w:val="fr-FR"/>
              </w:rPr>
              <w:t>5609.00</w:t>
            </w:r>
          </w:p>
          <w:p w14:paraId="2F4782C2" w14:textId="31BACF4E" w:rsidR="00B568A5" w:rsidRPr="00694B30" w:rsidRDefault="00B568A5" w:rsidP="00AB2BA3">
            <w:pPr>
              <w:jc w:val="left"/>
              <w:rPr>
                <w:sz w:val="16"/>
                <w:szCs w:val="16"/>
                <w:lang w:val="fr-FR"/>
              </w:rPr>
            </w:pPr>
          </w:p>
        </w:tc>
        <w:tc>
          <w:tcPr>
            <w:tcW w:w="7899" w:type="dxa"/>
          </w:tcPr>
          <w:p w14:paraId="7C56CC58" w14:textId="0316B7F7" w:rsidR="003B6C09" w:rsidRPr="00694B30" w:rsidRDefault="003B6C09" w:rsidP="00AB2BA3">
            <w:pPr>
              <w:jc w:val="left"/>
              <w:rPr>
                <w:b/>
                <w:bCs/>
                <w:sz w:val="16"/>
                <w:szCs w:val="16"/>
                <w:lang w:val="fr-FR"/>
              </w:rPr>
            </w:pPr>
            <w:r w:rsidRPr="00694B30">
              <w:rPr>
                <w:b/>
                <w:bCs/>
                <w:sz w:val="16"/>
                <w:szCs w:val="16"/>
                <w:lang w:val="fr-FR"/>
              </w:rPr>
              <w:lastRenderedPageBreak/>
              <w:t>Ouates, feutres et non</w:t>
            </w:r>
            <w:r w:rsidR="00086198" w:rsidRPr="00694B30">
              <w:rPr>
                <w:b/>
                <w:bCs/>
                <w:sz w:val="16"/>
                <w:szCs w:val="16"/>
                <w:lang w:val="fr-FR"/>
              </w:rPr>
              <w:t xml:space="preserve"> </w:t>
            </w:r>
            <w:r w:rsidRPr="00694B30">
              <w:rPr>
                <w:b/>
                <w:bCs/>
                <w:sz w:val="16"/>
                <w:szCs w:val="16"/>
                <w:lang w:val="fr-FR"/>
              </w:rPr>
              <w:t>tissés; fils spéciaux; ficelles, cordes, etc.</w:t>
            </w:r>
          </w:p>
          <w:p w14:paraId="28EA5444" w14:textId="24C45687" w:rsidR="003B6C09" w:rsidRPr="00694B30" w:rsidRDefault="003B6C09" w:rsidP="00AB2BA3">
            <w:pPr>
              <w:jc w:val="left"/>
              <w:rPr>
                <w:sz w:val="16"/>
                <w:szCs w:val="16"/>
                <w:lang w:val="fr-FR"/>
              </w:rPr>
            </w:pPr>
            <w:r w:rsidRPr="00694B30">
              <w:rPr>
                <w:sz w:val="16"/>
                <w:szCs w:val="16"/>
                <w:lang w:val="fr-FR"/>
              </w:rPr>
              <w:t>Articles hygiéniques en ouates de matières textiles, par ex. serviettes et tamp</w:t>
            </w:r>
            <w:r w:rsidR="008A4F90" w:rsidRPr="00694B30">
              <w:rPr>
                <w:sz w:val="16"/>
                <w:szCs w:val="16"/>
                <w:lang w:val="fr-FR"/>
              </w:rPr>
              <w:t>o</w:t>
            </w:r>
            <w:r w:rsidRPr="00694B30">
              <w:rPr>
                <w:sz w:val="16"/>
                <w:szCs w:val="16"/>
                <w:lang w:val="fr-FR"/>
              </w:rPr>
              <w:t>ns hygiéniques</w:t>
            </w:r>
          </w:p>
          <w:p w14:paraId="40AF77C4" w14:textId="1B383669" w:rsidR="003B6C09" w:rsidRPr="00694B30" w:rsidRDefault="003B6C09" w:rsidP="00AB2BA3">
            <w:pPr>
              <w:jc w:val="left"/>
              <w:rPr>
                <w:sz w:val="16"/>
                <w:szCs w:val="16"/>
                <w:lang w:val="fr-FR"/>
              </w:rPr>
            </w:pPr>
            <w:r w:rsidRPr="00694B30">
              <w:rPr>
                <w:sz w:val="16"/>
                <w:szCs w:val="16"/>
                <w:lang w:val="fr-FR"/>
              </w:rPr>
              <w:t>Ouates de coton et articles en ces ouates, autres que articles hygiéniques</w:t>
            </w:r>
          </w:p>
          <w:p w14:paraId="0D5324DE" w14:textId="77777777" w:rsidR="005874FB" w:rsidRPr="00694B30" w:rsidRDefault="003B6C09" w:rsidP="00AB2BA3">
            <w:pPr>
              <w:jc w:val="left"/>
              <w:rPr>
                <w:sz w:val="16"/>
                <w:szCs w:val="16"/>
                <w:lang w:val="fr-FR"/>
              </w:rPr>
            </w:pPr>
            <w:r w:rsidRPr="00694B30">
              <w:rPr>
                <w:sz w:val="16"/>
                <w:szCs w:val="16"/>
                <w:lang w:val="fr-FR"/>
              </w:rPr>
              <w:t>Ouates de fibres synth./art. et articles en ces ouates, autres que articles hygiéniques</w:t>
            </w:r>
          </w:p>
          <w:p w14:paraId="2692637C" w14:textId="49BA0561" w:rsidR="003B6C09" w:rsidRPr="00694B30" w:rsidRDefault="003B6C09" w:rsidP="00AB2BA3">
            <w:pPr>
              <w:jc w:val="left"/>
              <w:rPr>
                <w:sz w:val="16"/>
                <w:szCs w:val="16"/>
                <w:lang w:val="fr-FR"/>
              </w:rPr>
            </w:pPr>
            <w:r w:rsidRPr="00694B30">
              <w:rPr>
                <w:sz w:val="16"/>
                <w:szCs w:val="16"/>
                <w:lang w:val="fr-FR"/>
              </w:rPr>
              <w:t>Ouates d'autres matières textiles et</w:t>
            </w:r>
            <w:r w:rsidR="008A4F90" w:rsidRPr="00694B30">
              <w:rPr>
                <w:sz w:val="16"/>
                <w:szCs w:val="16"/>
                <w:lang w:val="fr-FR"/>
              </w:rPr>
              <w:t xml:space="preserve"> </w:t>
            </w:r>
            <w:r w:rsidRPr="00694B30">
              <w:rPr>
                <w:sz w:val="16"/>
                <w:szCs w:val="16"/>
                <w:lang w:val="fr-FR"/>
              </w:rPr>
              <w:t>articles en ces</w:t>
            </w:r>
            <w:r w:rsidR="008A4F90" w:rsidRPr="00694B30">
              <w:rPr>
                <w:sz w:val="16"/>
                <w:szCs w:val="16"/>
                <w:lang w:val="fr-FR"/>
              </w:rPr>
              <w:t xml:space="preserve"> </w:t>
            </w:r>
            <w:r w:rsidRPr="00694B30">
              <w:rPr>
                <w:sz w:val="16"/>
                <w:szCs w:val="16"/>
                <w:lang w:val="fr-FR"/>
              </w:rPr>
              <w:t>ouates, autres que articles hygiéniqu</w:t>
            </w:r>
            <w:r w:rsidR="008A4F90" w:rsidRPr="00694B30">
              <w:rPr>
                <w:sz w:val="16"/>
                <w:szCs w:val="16"/>
                <w:lang w:val="fr-FR"/>
              </w:rPr>
              <w:t>e</w:t>
            </w:r>
            <w:r w:rsidRPr="00694B30">
              <w:rPr>
                <w:sz w:val="16"/>
                <w:szCs w:val="16"/>
                <w:lang w:val="fr-FR"/>
              </w:rPr>
              <w:t xml:space="preserve">s Tontisses, </w:t>
            </w:r>
            <w:r w:rsidR="008A4F90" w:rsidRPr="00694B30">
              <w:rPr>
                <w:sz w:val="16"/>
                <w:szCs w:val="16"/>
                <w:lang w:val="fr-FR"/>
              </w:rPr>
              <w:t>nœuds</w:t>
            </w:r>
            <w:r w:rsidRPr="00694B30">
              <w:rPr>
                <w:sz w:val="16"/>
                <w:szCs w:val="16"/>
                <w:lang w:val="fr-FR"/>
              </w:rPr>
              <w:t xml:space="preserve"> et noppes (boutons) de matières textiles</w:t>
            </w:r>
          </w:p>
          <w:p w14:paraId="58FF583F" w14:textId="77777777" w:rsidR="003B6C09" w:rsidRPr="00694B30" w:rsidRDefault="003B6C09" w:rsidP="00AB2BA3">
            <w:pPr>
              <w:jc w:val="left"/>
              <w:rPr>
                <w:sz w:val="16"/>
                <w:szCs w:val="16"/>
                <w:lang w:val="fr-FR"/>
              </w:rPr>
            </w:pPr>
            <w:r w:rsidRPr="00694B30">
              <w:rPr>
                <w:sz w:val="16"/>
                <w:szCs w:val="16"/>
                <w:lang w:val="fr-FR"/>
              </w:rPr>
              <w:t>Feutres aiguilletés et produits cousus-tricotés</w:t>
            </w:r>
          </w:p>
          <w:p w14:paraId="56E95EAC" w14:textId="77777777" w:rsidR="003B6C09" w:rsidRPr="00694B30" w:rsidRDefault="003B6C09" w:rsidP="00AB2BA3">
            <w:pPr>
              <w:jc w:val="left"/>
              <w:rPr>
                <w:sz w:val="16"/>
                <w:szCs w:val="16"/>
                <w:lang w:val="fr-FR"/>
              </w:rPr>
            </w:pPr>
            <w:r w:rsidRPr="00694B30">
              <w:rPr>
                <w:sz w:val="16"/>
                <w:szCs w:val="16"/>
                <w:lang w:val="fr-FR"/>
              </w:rPr>
              <w:t>Feutres de laine ou de poils fins, non imprégnés ni enduits, etc.</w:t>
            </w:r>
          </w:p>
          <w:p w14:paraId="75D445F9" w14:textId="77777777" w:rsidR="005874FB" w:rsidRPr="00694B30" w:rsidRDefault="003B6C09" w:rsidP="00AB2BA3">
            <w:pPr>
              <w:jc w:val="left"/>
              <w:rPr>
                <w:sz w:val="16"/>
                <w:szCs w:val="16"/>
                <w:lang w:val="fr-FR"/>
              </w:rPr>
            </w:pPr>
            <w:r w:rsidRPr="00694B30">
              <w:rPr>
                <w:sz w:val="16"/>
                <w:szCs w:val="16"/>
                <w:lang w:val="fr-FR"/>
              </w:rPr>
              <w:t>Feutres d'autres matières textiles, non imprégnés ni enduits, etc.</w:t>
            </w:r>
          </w:p>
          <w:p w14:paraId="2834B6FE" w14:textId="6B8D6926" w:rsidR="003B6C09" w:rsidRPr="00694B30" w:rsidRDefault="003B6C09" w:rsidP="00AB2BA3">
            <w:pPr>
              <w:jc w:val="left"/>
              <w:rPr>
                <w:sz w:val="16"/>
                <w:szCs w:val="16"/>
                <w:lang w:val="fr-FR"/>
              </w:rPr>
            </w:pPr>
            <w:r w:rsidRPr="00694B30">
              <w:rPr>
                <w:sz w:val="16"/>
                <w:szCs w:val="16"/>
                <w:lang w:val="fr-FR"/>
              </w:rPr>
              <w:t>Feutres de matières textiles, nda</w:t>
            </w:r>
          </w:p>
          <w:p w14:paraId="069FC9F1" w14:textId="17841556" w:rsidR="005874FB" w:rsidRPr="00694B30" w:rsidRDefault="003B6C09" w:rsidP="00AB2BA3">
            <w:pPr>
              <w:jc w:val="left"/>
              <w:rPr>
                <w:sz w:val="16"/>
                <w:szCs w:val="16"/>
                <w:lang w:val="fr-FR"/>
              </w:rPr>
            </w:pPr>
            <w:r w:rsidRPr="00694B30">
              <w:rPr>
                <w:sz w:val="16"/>
                <w:szCs w:val="16"/>
                <w:lang w:val="fr-FR"/>
              </w:rPr>
              <w:t>Non</w:t>
            </w:r>
            <w:r w:rsidR="00086198" w:rsidRPr="00694B30">
              <w:rPr>
                <w:sz w:val="16"/>
                <w:szCs w:val="16"/>
                <w:lang w:val="fr-FR"/>
              </w:rPr>
              <w:t xml:space="preserve"> </w:t>
            </w:r>
            <w:r w:rsidRPr="00694B30">
              <w:rPr>
                <w:sz w:val="16"/>
                <w:szCs w:val="16"/>
                <w:lang w:val="fr-FR"/>
              </w:rPr>
              <w:t>tissés, même imprégnés, enduits, recouverts ou stratifiés</w:t>
            </w:r>
          </w:p>
          <w:p w14:paraId="095CF529" w14:textId="3B12E3AA" w:rsidR="003B6C09" w:rsidRPr="00694B30" w:rsidRDefault="003B6C09" w:rsidP="00AB2BA3">
            <w:pPr>
              <w:jc w:val="left"/>
              <w:rPr>
                <w:sz w:val="16"/>
                <w:szCs w:val="16"/>
                <w:lang w:val="fr-FR"/>
              </w:rPr>
            </w:pPr>
            <w:r w:rsidRPr="00694B30">
              <w:rPr>
                <w:sz w:val="16"/>
                <w:szCs w:val="16"/>
                <w:lang w:val="fr-FR"/>
              </w:rPr>
              <w:t>Fils et cordes de caoutchouc, recouverts de textiles</w:t>
            </w:r>
          </w:p>
          <w:p w14:paraId="4E35D2ED" w14:textId="77777777" w:rsidR="003B6C09" w:rsidRPr="00694B30" w:rsidRDefault="003B6C09" w:rsidP="00AB2BA3">
            <w:pPr>
              <w:jc w:val="left"/>
              <w:rPr>
                <w:sz w:val="16"/>
                <w:szCs w:val="16"/>
                <w:lang w:val="fr-FR"/>
              </w:rPr>
            </w:pPr>
            <w:r w:rsidRPr="00694B30">
              <w:rPr>
                <w:sz w:val="16"/>
                <w:szCs w:val="16"/>
                <w:lang w:val="fr-FR"/>
              </w:rPr>
              <w:t>Fils à haute ténacité de polyester, de nylon/d'autres polyamides ou de rayonne viscose, imprégnés, etc.</w:t>
            </w:r>
          </w:p>
          <w:p w14:paraId="01E9AE4F" w14:textId="77777777" w:rsidR="003B6C09" w:rsidRPr="00694B30" w:rsidRDefault="003B6C09" w:rsidP="00AB2BA3">
            <w:pPr>
              <w:jc w:val="left"/>
              <w:rPr>
                <w:sz w:val="16"/>
                <w:szCs w:val="16"/>
                <w:lang w:val="fr-FR"/>
              </w:rPr>
            </w:pPr>
            <w:r w:rsidRPr="00694B30">
              <w:rPr>
                <w:sz w:val="16"/>
                <w:szCs w:val="16"/>
                <w:lang w:val="fr-FR"/>
              </w:rPr>
              <w:t>Fils textiles, lames/formes similaires imprégnés/enduits de caout./plast., nda</w:t>
            </w:r>
          </w:p>
          <w:p w14:paraId="7CD0C8DD" w14:textId="77777777" w:rsidR="003B6C09" w:rsidRPr="00694B30" w:rsidRDefault="003B6C09" w:rsidP="00AB2BA3">
            <w:pPr>
              <w:jc w:val="left"/>
              <w:rPr>
                <w:sz w:val="16"/>
                <w:szCs w:val="16"/>
                <w:lang w:val="fr-FR"/>
              </w:rPr>
            </w:pPr>
            <w:r w:rsidRPr="00694B30">
              <w:rPr>
                <w:sz w:val="16"/>
                <w:szCs w:val="16"/>
                <w:lang w:val="fr-FR"/>
              </w:rPr>
              <w:lastRenderedPageBreak/>
              <w:t>Filés métalliques et fils métallisés (fils text. combinés avec métal, sous forme de fils/lames/poudres)</w:t>
            </w:r>
          </w:p>
          <w:p w14:paraId="70B6C104" w14:textId="6E8314D5" w:rsidR="003B6C09" w:rsidRPr="00694B30" w:rsidRDefault="003B6C09" w:rsidP="00AB2BA3">
            <w:pPr>
              <w:jc w:val="left"/>
              <w:rPr>
                <w:sz w:val="16"/>
                <w:szCs w:val="16"/>
                <w:lang w:val="fr-FR"/>
              </w:rPr>
            </w:pPr>
            <w:r w:rsidRPr="00694B30">
              <w:rPr>
                <w:sz w:val="16"/>
                <w:szCs w:val="16"/>
                <w:lang w:val="fr-FR"/>
              </w:rPr>
              <w:t>Fils guipés, nda;</w:t>
            </w:r>
            <w:r w:rsidR="008E10D7" w:rsidRPr="00694B30">
              <w:rPr>
                <w:sz w:val="16"/>
                <w:szCs w:val="16"/>
                <w:lang w:val="fr-FR"/>
              </w:rPr>
              <w:t xml:space="preserve"> </w:t>
            </w:r>
            <w:r w:rsidRPr="00694B30">
              <w:rPr>
                <w:sz w:val="16"/>
                <w:szCs w:val="16"/>
                <w:lang w:val="fr-FR"/>
              </w:rPr>
              <w:t>fils de chenille;</w:t>
            </w:r>
            <w:r w:rsidR="008E10D7" w:rsidRPr="00694B30">
              <w:rPr>
                <w:sz w:val="16"/>
                <w:szCs w:val="16"/>
                <w:lang w:val="fr-FR"/>
              </w:rPr>
              <w:t xml:space="preserve"> </w:t>
            </w:r>
            <w:r w:rsidRPr="00694B30">
              <w:rPr>
                <w:sz w:val="16"/>
                <w:szCs w:val="16"/>
                <w:lang w:val="fr-FR"/>
              </w:rPr>
              <w:t>fils dits "de chaînette"</w:t>
            </w:r>
          </w:p>
          <w:p w14:paraId="2E17BB9A" w14:textId="09C0EED3" w:rsidR="003B6C09" w:rsidRPr="00694B30" w:rsidRDefault="003B6C09" w:rsidP="00AB2BA3">
            <w:pPr>
              <w:jc w:val="left"/>
              <w:rPr>
                <w:sz w:val="16"/>
                <w:szCs w:val="16"/>
                <w:lang w:val="fr-FR"/>
              </w:rPr>
            </w:pPr>
            <w:r w:rsidRPr="00694B30">
              <w:rPr>
                <w:sz w:val="16"/>
                <w:szCs w:val="16"/>
                <w:lang w:val="fr-FR"/>
              </w:rPr>
              <w:t>Ficelles, cordes et cordages, de jute ou d'autres fibres text</w:t>
            </w:r>
            <w:r w:rsidR="00A87D24">
              <w:rPr>
                <w:sz w:val="16"/>
                <w:szCs w:val="16"/>
                <w:lang w:val="fr-FR"/>
              </w:rPr>
              <w:t xml:space="preserve">. </w:t>
            </w:r>
            <w:r w:rsidRPr="00694B30">
              <w:rPr>
                <w:sz w:val="16"/>
                <w:szCs w:val="16"/>
                <w:lang w:val="fr-FR"/>
              </w:rPr>
              <w:t>libériennes</w:t>
            </w:r>
          </w:p>
          <w:p w14:paraId="48C6E6A4" w14:textId="6FE1470F" w:rsidR="005874FB" w:rsidRPr="00694B30" w:rsidRDefault="003B6C09" w:rsidP="00AB2BA3">
            <w:pPr>
              <w:jc w:val="left"/>
              <w:rPr>
                <w:sz w:val="16"/>
                <w:szCs w:val="16"/>
                <w:lang w:val="fr-FR"/>
              </w:rPr>
            </w:pPr>
            <w:r w:rsidRPr="00694B30">
              <w:rPr>
                <w:sz w:val="16"/>
                <w:szCs w:val="16"/>
                <w:lang w:val="fr-FR"/>
              </w:rPr>
              <w:t>Ficelles, lieuses ou botteleuses, de sisal ou d'autres fibres text</w:t>
            </w:r>
            <w:r w:rsidR="00A87D24">
              <w:rPr>
                <w:sz w:val="16"/>
                <w:szCs w:val="16"/>
                <w:lang w:val="fr-FR"/>
              </w:rPr>
              <w:t xml:space="preserve">. </w:t>
            </w:r>
            <w:r w:rsidRPr="00694B30">
              <w:rPr>
                <w:sz w:val="16"/>
                <w:szCs w:val="16"/>
                <w:lang w:val="fr-FR"/>
              </w:rPr>
              <w:t>du genre "Agave"</w:t>
            </w:r>
          </w:p>
          <w:p w14:paraId="022CD4FD" w14:textId="2C11E6B6" w:rsidR="005874FB" w:rsidRPr="00694B30" w:rsidRDefault="003B6C09" w:rsidP="00AB2BA3">
            <w:pPr>
              <w:jc w:val="left"/>
              <w:rPr>
                <w:sz w:val="16"/>
                <w:szCs w:val="16"/>
                <w:lang w:val="fr-FR"/>
              </w:rPr>
            </w:pPr>
            <w:r w:rsidRPr="00694B30">
              <w:rPr>
                <w:sz w:val="16"/>
                <w:szCs w:val="16"/>
                <w:lang w:val="fr-FR"/>
              </w:rPr>
              <w:t>Ficelles, nda, cordes et cordages, de sisal ou d'autres fibres text</w:t>
            </w:r>
            <w:r w:rsidR="00A87D24">
              <w:rPr>
                <w:sz w:val="16"/>
                <w:szCs w:val="16"/>
                <w:lang w:val="fr-FR"/>
              </w:rPr>
              <w:t>.</w:t>
            </w:r>
            <w:r w:rsidRPr="00694B30">
              <w:rPr>
                <w:sz w:val="16"/>
                <w:szCs w:val="16"/>
                <w:lang w:val="fr-FR"/>
              </w:rPr>
              <w:t xml:space="preserve"> du genre "Agave"</w:t>
            </w:r>
          </w:p>
          <w:p w14:paraId="5F84D43E" w14:textId="0CF3A609" w:rsidR="003B6C09" w:rsidRPr="00694B30" w:rsidRDefault="003B6C09" w:rsidP="00AB2BA3">
            <w:pPr>
              <w:jc w:val="left"/>
              <w:rPr>
                <w:sz w:val="16"/>
                <w:szCs w:val="16"/>
                <w:lang w:val="fr-FR"/>
              </w:rPr>
            </w:pPr>
            <w:r w:rsidRPr="00694B30">
              <w:rPr>
                <w:sz w:val="16"/>
                <w:szCs w:val="16"/>
                <w:lang w:val="fr-FR"/>
              </w:rPr>
              <w:t>Ficelles, cordes et cordages, d'abaca ou d'autres fibres dures</w:t>
            </w:r>
          </w:p>
          <w:p w14:paraId="658B438A" w14:textId="77777777" w:rsidR="005874FB" w:rsidRPr="00694B30" w:rsidRDefault="003B6C09" w:rsidP="00AB2BA3">
            <w:pPr>
              <w:jc w:val="left"/>
              <w:rPr>
                <w:sz w:val="16"/>
                <w:szCs w:val="16"/>
                <w:lang w:val="fr-FR"/>
              </w:rPr>
            </w:pPr>
            <w:r w:rsidRPr="00694B30">
              <w:rPr>
                <w:sz w:val="16"/>
                <w:szCs w:val="16"/>
                <w:lang w:val="fr-FR"/>
              </w:rPr>
              <w:t>Ficelles lieuses ou botteleuses, de polyéthylène ou de polypropylène</w:t>
            </w:r>
          </w:p>
          <w:p w14:paraId="6AACFAEC" w14:textId="77777777" w:rsidR="005874FB" w:rsidRPr="00694B30" w:rsidRDefault="003B6C09" w:rsidP="00AB2BA3">
            <w:pPr>
              <w:jc w:val="left"/>
              <w:rPr>
                <w:sz w:val="16"/>
                <w:szCs w:val="16"/>
                <w:lang w:val="fr-FR"/>
              </w:rPr>
            </w:pPr>
            <w:r w:rsidRPr="00694B30">
              <w:rPr>
                <w:sz w:val="16"/>
                <w:szCs w:val="16"/>
                <w:lang w:val="fr-FR"/>
              </w:rPr>
              <w:t>Ficelles, nda, cordes et cordages, de polyéthylène ou de polypropylène</w:t>
            </w:r>
          </w:p>
          <w:p w14:paraId="05CF2B70" w14:textId="09232E84" w:rsidR="003B6C09" w:rsidRPr="00694B30" w:rsidRDefault="003B6C09" w:rsidP="00AB2BA3">
            <w:pPr>
              <w:jc w:val="left"/>
              <w:rPr>
                <w:sz w:val="16"/>
                <w:szCs w:val="16"/>
                <w:lang w:val="fr-FR"/>
              </w:rPr>
            </w:pPr>
            <w:r w:rsidRPr="00694B30">
              <w:rPr>
                <w:sz w:val="16"/>
                <w:szCs w:val="16"/>
                <w:lang w:val="fr-FR"/>
              </w:rPr>
              <w:t>Ficelles, cordes et cordages, d'autres fibres synthétiques</w:t>
            </w:r>
          </w:p>
          <w:p w14:paraId="77C22427" w14:textId="77777777" w:rsidR="003B6C09" w:rsidRPr="00694B30" w:rsidRDefault="003B6C09" w:rsidP="00AB2BA3">
            <w:pPr>
              <w:jc w:val="left"/>
              <w:rPr>
                <w:sz w:val="16"/>
                <w:szCs w:val="16"/>
                <w:lang w:val="fr-FR"/>
              </w:rPr>
            </w:pPr>
            <w:r w:rsidRPr="00694B30">
              <w:rPr>
                <w:sz w:val="16"/>
                <w:szCs w:val="16"/>
                <w:lang w:val="fr-FR"/>
              </w:rPr>
              <w:t>Ficelles, cordes et cordages, d'autres matières</w:t>
            </w:r>
          </w:p>
          <w:p w14:paraId="6DF1DC68" w14:textId="77777777" w:rsidR="003B6C09" w:rsidRPr="00694B30" w:rsidRDefault="003B6C09" w:rsidP="00AB2BA3">
            <w:pPr>
              <w:jc w:val="left"/>
              <w:rPr>
                <w:sz w:val="16"/>
                <w:szCs w:val="16"/>
                <w:lang w:val="fr-FR"/>
              </w:rPr>
            </w:pPr>
            <w:r w:rsidRPr="00694B30">
              <w:rPr>
                <w:sz w:val="16"/>
                <w:szCs w:val="16"/>
                <w:lang w:val="fr-FR"/>
              </w:rPr>
              <w:t>Filets confectionnés pour la pêche, en matières text. synthétiques/artificielles</w:t>
            </w:r>
          </w:p>
          <w:p w14:paraId="72A185E1" w14:textId="1EB2BA22" w:rsidR="003B6C09" w:rsidRPr="00694B30" w:rsidRDefault="003B6C09" w:rsidP="00AB2BA3">
            <w:pPr>
              <w:jc w:val="left"/>
              <w:rPr>
                <w:sz w:val="16"/>
                <w:szCs w:val="16"/>
                <w:lang w:val="fr-FR"/>
              </w:rPr>
            </w:pPr>
            <w:r w:rsidRPr="00694B30">
              <w:rPr>
                <w:sz w:val="16"/>
                <w:szCs w:val="16"/>
                <w:lang w:val="fr-FR"/>
              </w:rPr>
              <w:t>Filets à mailles nouées, de ficelles/cordes/cordages et autres filets confect. en matières text. synth./art.</w:t>
            </w:r>
          </w:p>
          <w:p w14:paraId="3999EB92" w14:textId="77777777" w:rsidR="003B6C09" w:rsidRPr="00694B30" w:rsidRDefault="003B6C09" w:rsidP="00AB2BA3">
            <w:pPr>
              <w:jc w:val="left"/>
              <w:rPr>
                <w:sz w:val="16"/>
                <w:szCs w:val="16"/>
                <w:lang w:val="fr-FR"/>
              </w:rPr>
            </w:pPr>
            <w:r w:rsidRPr="00694B30">
              <w:rPr>
                <w:sz w:val="16"/>
                <w:szCs w:val="16"/>
                <w:lang w:val="fr-FR"/>
              </w:rPr>
              <w:t>Filets à mailles nouées, de ficelles/cordes/cordages, nda et filets confect. en autres matières text.</w:t>
            </w:r>
          </w:p>
          <w:p w14:paraId="60EF09FE" w14:textId="77777777" w:rsidR="003B6C09" w:rsidRPr="00694B30" w:rsidRDefault="003B6C09" w:rsidP="00AB2BA3">
            <w:pPr>
              <w:jc w:val="left"/>
              <w:rPr>
                <w:sz w:val="16"/>
                <w:szCs w:val="16"/>
                <w:lang w:val="fr-FR"/>
              </w:rPr>
            </w:pPr>
            <w:r w:rsidRPr="00694B30">
              <w:rPr>
                <w:sz w:val="16"/>
                <w:szCs w:val="16"/>
                <w:lang w:val="fr-FR"/>
              </w:rPr>
              <w:t>Articles en fils ou lames, ficelles, cordes ou cordages, nda</w:t>
            </w:r>
          </w:p>
          <w:p w14:paraId="657019A7" w14:textId="77777777" w:rsidR="00B568A5" w:rsidRPr="00694B30" w:rsidRDefault="00B568A5" w:rsidP="00AB2BA3">
            <w:pPr>
              <w:jc w:val="left"/>
              <w:rPr>
                <w:sz w:val="16"/>
                <w:szCs w:val="16"/>
                <w:lang w:val="fr-FR"/>
              </w:rPr>
            </w:pPr>
          </w:p>
        </w:tc>
      </w:tr>
      <w:tr w:rsidR="003B6C09" w:rsidRPr="00694B30" w14:paraId="6440ED8B" w14:textId="77777777" w:rsidTr="003E0A8E">
        <w:tc>
          <w:tcPr>
            <w:tcW w:w="1418" w:type="dxa"/>
          </w:tcPr>
          <w:p w14:paraId="2FE693F6" w14:textId="77777777" w:rsidR="003B6C09" w:rsidRPr="00694B30" w:rsidRDefault="003B6C09" w:rsidP="00AB2BA3">
            <w:pPr>
              <w:jc w:val="left"/>
              <w:rPr>
                <w:b/>
                <w:bCs/>
                <w:sz w:val="16"/>
                <w:szCs w:val="16"/>
                <w:lang w:val="fr-FR"/>
              </w:rPr>
            </w:pPr>
            <w:r w:rsidRPr="00694B30">
              <w:rPr>
                <w:b/>
                <w:bCs/>
                <w:sz w:val="16"/>
                <w:szCs w:val="16"/>
                <w:lang w:val="fr-FR"/>
              </w:rPr>
              <w:lastRenderedPageBreak/>
              <w:t>Ch. 57</w:t>
            </w:r>
          </w:p>
          <w:p w14:paraId="3BC71584" w14:textId="77777777" w:rsidR="003B6C09" w:rsidRPr="00694B30" w:rsidRDefault="003B6C09" w:rsidP="00AB2BA3">
            <w:pPr>
              <w:jc w:val="left"/>
              <w:rPr>
                <w:sz w:val="16"/>
                <w:szCs w:val="16"/>
                <w:lang w:val="fr-FR"/>
              </w:rPr>
            </w:pPr>
            <w:r w:rsidRPr="00694B30">
              <w:rPr>
                <w:sz w:val="16"/>
                <w:szCs w:val="16"/>
                <w:lang w:val="fr-FR"/>
              </w:rPr>
              <w:t>5701.10</w:t>
            </w:r>
          </w:p>
          <w:p w14:paraId="5F9137ED" w14:textId="77777777" w:rsidR="003B6C09" w:rsidRPr="00694B30" w:rsidRDefault="003B6C09" w:rsidP="00AB2BA3">
            <w:pPr>
              <w:jc w:val="left"/>
              <w:rPr>
                <w:sz w:val="16"/>
                <w:szCs w:val="16"/>
                <w:lang w:val="fr-FR"/>
              </w:rPr>
            </w:pPr>
            <w:r w:rsidRPr="00694B30">
              <w:rPr>
                <w:sz w:val="16"/>
                <w:szCs w:val="16"/>
                <w:lang w:val="fr-FR"/>
              </w:rPr>
              <w:t>5701.90</w:t>
            </w:r>
          </w:p>
          <w:p w14:paraId="611B6A2B" w14:textId="77777777" w:rsidR="003B6C09" w:rsidRPr="00694B30" w:rsidRDefault="003B6C09" w:rsidP="00AB2BA3">
            <w:pPr>
              <w:jc w:val="left"/>
              <w:rPr>
                <w:sz w:val="16"/>
                <w:szCs w:val="16"/>
                <w:lang w:val="fr-FR"/>
              </w:rPr>
            </w:pPr>
            <w:r w:rsidRPr="00694B30">
              <w:rPr>
                <w:sz w:val="16"/>
                <w:szCs w:val="16"/>
                <w:lang w:val="fr-FR"/>
              </w:rPr>
              <w:t>5702.10</w:t>
            </w:r>
          </w:p>
          <w:p w14:paraId="73C4E31D" w14:textId="77777777" w:rsidR="003B6C09" w:rsidRPr="00694B30" w:rsidRDefault="003B6C09" w:rsidP="00AB2BA3">
            <w:pPr>
              <w:jc w:val="left"/>
              <w:rPr>
                <w:sz w:val="16"/>
                <w:szCs w:val="16"/>
                <w:lang w:val="fr-FR"/>
              </w:rPr>
            </w:pPr>
            <w:r w:rsidRPr="00694B30">
              <w:rPr>
                <w:sz w:val="16"/>
                <w:szCs w:val="16"/>
                <w:lang w:val="fr-FR"/>
              </w:rPr>
              <w:t>5702.20</w:t>
            </w:r>
          </w:p>
          <w:p w14:paraId="6349B429" w14:textId="77777777" w:rsidR="003B6C09" w:rsidRPr="00694B30" w:rsidRDefault="003B6C09" w:rsidP="00AB2BA3">
            <w:pPr>
              <w:jc w:val="left"/>
              <w:rPr>
                <w:sz w:val="16"/>
                <w:szCs w:val="16"/>
                <w:lang w:val="fr-FR"/>
              </w:rPr>
            </w:pPr>
            <w:r w:rsidRPr="00694B30">
              <w:rPr>
                <w:sz w:val="16"/>
                <w:szCs w:val="16"/>
                <w:lang w:val="fr-FR"/>
              </w:rPr>
              <w:t>5702.31</w:t>
            </w:r>
          </w:p>
          <w:p w14:paraId="1D918700" w14:textId="77777777" w:rsidR="003B6C09" w:rsidRPr="00694B30" w:rsidRDefault="003B6C09" w:rsidP="00AB2BA3">
            <w:pPr>
              <w:jc w:val="left"/>
              <w:rPr>
                <w:sz w:val="16"/>
                <w:szCs w:val="16"/>
                <w:lang w:val="fr-FR"/>
              </w:rPr>
            </w:pPr>
            <w:r w:rsidRPr="00694B30">
              <w:rPr>
                <w:sz w:val="16"/>
                <w:szCs w:val="16"/>
                <w:lang w:val="fr-FR"/>
              </w:rPr>
              <w:t>5702.32</w:t>
            </w:r>
          </w:p>
          <w:p w14:paraId="72F4D95F" w14:textId="77777777" w:rsidR="003B6C09" w:rsidRPr="00694B30" w:rsidRDefault="003B6C09" w:rsidP="00AB2BA3">
            <w:pPr>
              <w:jc w:val="left"/>
              <w:rPr>
                <w:sz w:val="16"/>
                <w:szCs w:val="16"/>
                <w:lang w:val="fr-FR"/>
              </w:rPr>
            </w:pPr>
            <w:r w:rsidRPr="00694B30">
              <w:rPr>
                <w:sz w:val="16"/>
                <w:szCs w:val="16"/>
                <w:lang w:val="fr-FR"/>
              </w:rPr>
              <w:t>5702.39</w:t>
            </w:r>
          </w:p>
          <w:p w14:paraId="36441191" w14:textId="77777777" w:rsidR="003B6C09" w:rsidRPr="00694B30" w:rsidRDefault="003B6C09" w:rsidP="00AB2BA3">
            <w:pPr>
              <w:jc w:val="left"/>
              <w:rPr>
                <w:sz w:val="16"/>
                <w:szCs w:val="16"/>
                <w:lang w:val="fr-FR"/>
              </w:rPr>
            </w:pPr>
            <w:r w:rsidRPr="00694B30">
              <w:rPr>
                <w:sz w:val="16"/>
                <w:szCs w:val="16"/>
                <w:lang w:val="fr-FR"/>
              </w:rPr>
              <w:t>5702.41</w:t>
            </w:r>
          </w:p>
          <w:p w14:paraId="6C62AB7C" w14:textId="77777777" w:rsidR="003B6C09" w:rsidRPr="00694B30" w:rsidRDefault="003B6C09" w:rsidP="00AB2BA3">
            <w:pPr>
              <w:jc w:val="left"/>
              <w:rPr>
                <w:sz w:val="16"/>
                <w:szCs w:val="16"/>
                <w:lang w:val="fr-FR"/>
              </w:rPr>
            </w:pPr>
            <w:r w:rsidRPr="00694B30">
              <w:rPr>
                <w:sz w:val="16"/>
                <w:szCs w:val="16"/>
                <w:lang w:val="fr-FR"/>
              </w:rPr>
              <w:t>5702.42</w:t>
            </w:r>
          </w:p>
          <w:p w14:paraId="20599CA6" w14:textId="77777777" w:rsidR="003B6C09" w:rsidRPr="00694B30" w:rsidRDefault="003B6C09" w:rsidP="00AB2BA3">
            <w:pPr>
              <w:jc w:val="left"/>
              <w:rPr>
                <w:sz w:val="16"/>
                <w:szCs w:val="16"/>
                <w:lang w:val="fr-FR"/>
              </w:rPr>
            </w:pPr>
            <w:r w:rsidRPr="00694B30">
              <w:rPr>
                <w:sz w:val="16"/>
                <w:szCs w:val="16"/>
                <w:lang w:val="fr-FR"/>
              </w:rPr>
              <w:t>5702.49</w:t>
            </w:r>
          </w:p>
          <w:p w14:paraId="28DB55A9" w14:textId="77777777" w:rsidR="003B6C09" w:rsidRPr="00694B30" w:rsidRDefault="003B6C09" w:rsidP="00AB2BA3">
            <w:pPr>
              <w:jc w:val="left"/>
              <w:rPr>
                <w:sz w:val="16"/>
                <w:szCs w:val="16"/>
                <w:lang w:val="fr-FR"/>
              </w:rPr>
            </w:pPr>
            <w:r w:rsidRPr="00694B30">
              <w:rPr>
                <w:sz w:val="16"/>
                <w:szCs w:val="16"/>
                <w:lang w:val="fr-FR"/>
              </w:rPr>
              <w:t>5702.51</w:t>
            </w:r>
          </w:p>
          <w:p w14:paraId="01720792" w14:textId="77777777" w:rsidR="003B6C09" w:rsidRPr="00694B30" w:rsidRDefault="003B6C09" w:rsidP="00AB2BA3">
            <w:pPr>
              <w:jc w:val="left"/>
              <w:rPr>
                <w:sz w:val="16"/>
                <w:szCs w:val="16"/>
                <w:lang w:val="fr-FR"/>
              </w:rPr>
            </w:pPr>
            <w:r w:rsidRPr="00694B30">
              <w:rPr>
                <w:sz w:val="16"/>
                <w:szCs w:val="16"/>
                <w:lang w:val="fr-FR"/>
              </w:rPr>
              <w:t>5702.52</w:t>
            </w:r>
          </w:p>
          <w:p w14:paraId="0E9910FB" w14:textId="77777777" w:rsidR="003B6C09" w:rsidRPr="00694B30" w:rsidRDefault="003B6C09" w:rsidP="00AB2BA3">
            <w:pPr>
              <w:jc w:val="left"/>
              <w:rPr>
                <w:sz w:val="16"/>
                <w:szCs w:val="16"/>
                <w:lang w:val="fr-FR"/>
              </w:rPr>
            </w:pPr>
            <w:r w:rsidRPr="00694B30">
              <w:rPr>
                <w:sz w:val="16"/>
                <w:szCs w:val="16"/>
                <w:lang w:val="fr-FR"/>
              </w:rPr>
              <w:t>5702.59</w:t>
            </w:r>
          </w:p>
          <w:p w14:paraId="212D35B8" w14:textId="77777777" w:rsidR="003B6C09" w:rsidRPr="00694B30" w:rsidRDefault="003B6C09" w:rsidP="00AB2BA3">
            <w:pPr>
              <w:jc w:val="left"/>
              <w:rPr>
                <w:sz w:val="16"/>
                <w:szCs w:val="16"/>
                <w:lang w:val="fr-FR"/>
              </w:rPr>
            </w:pPr>
            <w:r w:rsidRPr="00694B30">
              <w:rPr>
                <w:sz w:val="16"/>
                <w:szCs w:val="16"/>
                <w:lang w:val="fr-FR"/>
              </w:rPr>
              <w:t>5702.91</w:t>
            </w:r>
          </w:p>
          <w:p w14:paraId="5E728C3A" w14:textId="77777777" w:rsidR="003B6C09" w:rsidRPr="00694B30" w:rsidRDefault="003B6C09" w:rsidP="00AB2BA3">
            <w:pPr>
              <w:jc w:val="left"/>
              <w:rPr>
                <w:sz w:val="16"/>
                <w:szCs w:val="16"/>
                <w:lang w:val="fr-FR"/>
              </w:rPr>
            </w:pPr>
            <w:r w:rsidRPr="00694B30">
              <w:rPr>
                <w:sz w:val="16"/>
                <w:szCs w:val="16"/>
                <w:lang w:val="fr-FR"/>
              </w:rPr>
              <w:t>5702.92</w:t>
            </w:r>
          </w:p>
          <w:p w14:paraId="6B7A6DFD" w14:textId="77777777" w:rsidR="003B6C09" w:rsidRPr="00694B30" w:rsidRDefault="003B6C09" w:rsidP="00AB2BA3">
            <w:pPr>
              <w:jc w:val="left"/>
              <w:rPr>
                <w:sz w:val="16"/>
                <w:szCs w:val="16"/>
                <w:lang w:val="fr-FR"/>
              </w:rPr>
            </w:pPr>
            <w:r w:rsidRPr="00694B30">
              <w:rPr>
                <w:sz w:val="16"/>
                <w:szCs w:val="16"/>
                <w:lang w:val="fr-FR"/>
              </w:rPr>
              <w:t>5702.99</w:t>
            </w:r>
          </w:p>
          <w:p w14:paraId="52DA6E0F" w14:textId="77777777" w:rsidR="003B6C09" w:rsidRPr="00694B30" w:rsidRDefault="003B6C09" w:rsidP="00AB2BA3">
            <w:pPr>
              <w:jc w:val="left"/>
              <w:rPr>
                <w:sz w:val="16"/>
                <w:szCs w:val="16"/>
                <w:lang w:val="fr-FR"/>
              </w:rPr>
            </w:pPr>
            <w:r w:rsidRPr="00694B30">
              <w:rPr>
                <w:sz w:val="16"/>
                <w:szCs w:val="16"/>
                <w:lang w:val="fr-FR"/>
              </w:rPr>
              <w:t>5703.10</w:t>
            </w:r>
          </w:p>
          <w:p w14:paraId="20BD05B3" w14:textId="77777777" w:rsidR="003B6C09" w:rsidRPr="00694B30" w:rsidRDefault="003B6C09" w:rsidP="00AB2BA3">
            <w:pPr>
              <w:jc w:val="left"/>
              <w:rPr>
                <w:sz w:val="16"/>
                <w:szCs w:val="16"/>
                <w:lang w:val="fr-FR"/>
              </w:rPr>
            </w:pPr>
            <w:r w:rsidRPr="00694B30">
              <w:rPr>
                <w:sz w:val="16"/>
                <w:szCs w:val="16"/>
                <w:lang w:val="fr-FR"/>
              </w:rPr>
              <w:t>5703.20</w:t>
            </w:r>
          </w:p>
          <w:p w14:paraId="0E906C1D" w14:textId="77777777" w:rsidR="003B6C09" w:rsidRPr="00694B30" w:rsidRDefault="003B6C09" w:rsidP="00AB2BA3">
            <w:pPr>
              <w:jc w:val="left"/>
              <w:rPr>
                <w:sz w:val="16"/>
                <w:szCs w:val="16"/>
                <w:lang w:val="fr-FR"/>
              </w:rPr>
            </w:pPr>
            <w:r w:rsidRPr="00694B30">
              <w:rPr>
                <w:sz w:val="16"/>
                <w:szCs w:val="16"/>
                <w:lang w:val="fr-FR"/>
              </w:rPr>
              <w:t>5703.30</w:t>
            </w:r>
          </w:p>
          <w:p w14:paraId="55903DF8" w14:textId="77777777" w:rsidR="003B6C09" w:rsidRPr="00694B30" w:rsidRDefault="003B6C09" w:rsidP="00AB2BA3">
            <w:pPr>
              <w:jc w:val="left"/>
              <w:rPr>
                <w:sz w:val="16"/>
                <w:szCs w:val="16"/>
                <w:lang w:val="fr-FR"/>
              </w:rPr>
            </w:pPr>
            <w:r w:rsidRPr="00694B30">
              <w:rPr>
                <w:sz w:val="16"/>
                <w:szCs w:val="16"/>
                <w:lang w:val="fr-FR"/>
              </w:rPr>
              <w:t>5703.90</w:t>
            </w:r>
          </w:p>
          <w:p w14:paraId="19A63E18" w14:textId="77777777" w:rsidR="003B6C09" w:rsidRPr="00694B30" w:rsidRDefault="003B6C09" w:rsidP="00AB2BA3">
            <w:pPr>
              <w:jc w:val="left"/>
              <w:rPr>
                <w:sz w:val="16"/>
                <w:szCs w:val="16"/>
                <w:lang w:val="fr-FR"/>
              </w:rPr>
            </w:pPr>
            <w:r w:rsidRPr="00694B30">
              <w:rPr>
                <w:sz w:val="16"/>
                <w:szCs w:val="16"/>
                <w:lang w:val="fr-FR"/>
              </w:rPr>
              <w:t>5704.10</w:t>
            </w:r>
          </w:p>
          <w:p w14:paraId="19A8E0E2" w14:textId="77777777" w:rsidR="003B6C09" w:rsidRPr="00694B30" w:rsidRDefault="003B6C09" w:rsidP="00AB2BA3">
            <w:pPr>
              <w:jc w:val="left"/>
              <w:rPr>
                <w:sz w:val="16"/>
                <w:szCs w:val="16"/>
                <w:lang w:val="fr-FR"/>
              </w:rPr>
            </w:pPr>
            <w:r w:rsidRPr="00694B30">
              <w:rPr>
                <w:sz w:val="16"/>
                <w:szCs w:val="16"/>
                <w:lang w:val="fr-FR"/>
              </w:rPr>
              <w:t>5704.90</w:t>
            </w:r>
          </w:p>
          <w:p w14:paraId="7EC8007C" w14:textId="77777777" w:rsidR="003B6C09" w:rsidRPr="00694B30" w:rsidRDefault="003B6C09" w:rsidP="00AB2BA3">
            <w:pPr>
              <w:jc w:val="left"/>
              <w:rPr>
                <w:sz w:val="16"/>
                <w:szCs w:val="16"/>
                <w:lang w:val="fr-FR"/>
              </w:rPr>
            </w:pPr>
            <w:r w:rsidRPr="00694B30">
              <w:rPr>
                <w:sz w:val="16"/>
                <w:szCs w:val="16"/>
                <w:lang w:val="fr-FR"/>
              </w:rPr>
              <w:t>5705.00</w:t>
            </w:r>
          </w:p>
          <w:p w14:paraId="69897F55" w14:textId="77777777" w:rsidR="003B6C09" w:rsidRPr="00694B30" w:rsidRDefault="003B6C09" w:rsidP="00AB2BA3">
            <w:pPr>
              <w:jc w:val="left"/>
              <w:rPr>
                <w:sz w:val="16"/>
                <w:szCs w:val="16"/>
                <w:lang w:val="fr-FR"/>
              </w:rPr>
            </w:pPr>
          </w:p>
        </w:tc>
        <w:tc>
          <w:tcPr>
            <w:tcW w:w="7899" w:type="dxa"/>
          </w:tcPr>
          <w:p w14:paraId="0576B770" w14:textId="77777777" w:rsidR="005874FB" w:rsidRPr="00694B30" w:rsidRDefault="003B6C09" w:rsidP="00AB2BA3">
            <w:pPr>
              <w:jc w:val="left"/>
              <w:rPr>
                <w:b/>
                <w:bCs/>
                <w:sz w:val="16"/>
                <w:szCs w:val="16"/>
                <w:lang w:val="fr-FR"/>
              </w:rPr>
            </w:pPr>
            <w:r w:rsidRPr="00694B30">
              <w:rPr>
                <w:b/>
                <w:bCs/>
                <w:sz w:val="16"/>
                <w:szCs w:val="16"/>
                <w:lang w:val="fr-FR"/>
              </w:rPr>
              <w:t>Tapis et autres revêtements de sol en matières textiles</w:t>
            </w:r>
          </w:p>
          <w:p w14:paraId="4B74568E" w14:textId="77777777" w:rsidR="005874FB" w:rsidRPr="00694B30" w:rsidRDefault="003B6C09" w:rsidP="00AB2BA3">
            <w:pPr>
              <w:jc w:val="left"/>
              <w:rPr>
                <w:sz w:val="16"/>
                <w:szCs w:val="16"/>
                <w:lang w:val="fr-FR"/>
              </w:rPr>
            </w:pPr>
            <w:r w:rsidRPr="00694B30">
              <w:rPr>
                <w:sz w:val="16"/>
                <w:szCs w:val="16"/>
                <w:lang w:val="fr-FR"/>
              </w:rPr>
              <w:t>Tapis de laine ou de poils fins, à points noués ou enroulés</w:t>
            </w:r>
          </w:p>
          <w:p w14:paraId="2F2262E6" w14:textId="49295C34" w:rsidR="003B6C09" w:rsidRPr="00694B30" w:rsidRDefault="003B6C09" w:rsidP="00AB2BA3">
            <w:pPr>
              <w:jc w:val="left"/>
              <w:rPr>
                <w:sz w:val="16"/>
                <w:szCs w:val="16"/>
                <w:lang w:val="fr-FR"/>
              </w:rPr>
            </w:pPr>
            <w:r w:rsidRPr="00694B30">
              <w:rPr>
                <w:sz w:val="16"/>
                <w:szCs w:val="16"/>
                <w:lang w:val="fr-FR"/>
              </w:rPr>
              <w:t>Tapis d'autres matières textiles, à points noués ou enroulés</w:t>
            </w:r>
          </w:p>
          <w:p w14:paraId="0265FB1C" w14:textId="77777777" w:rsidR="00086198" w:rsidRPr="00694B30" w:rsidRDefault="003B6C09" w:rsidP="00AB2BA3">
            <w:pPr>
              <w:jc w:val="left"/>
              <w:rPr>
                <w:sz w:val="16"/>
                <w:szCs w:val="16"/>
                <w:lang w:val="fr-FR"/>
              </w:rPr>
            </w:pPr>
            <w:r w:rsidRPr="00694B30">
              <w:rPr>
                <w:sz w:val="16"/>
                <w:szCs w:val="16"/>
                <w:lang w:val="fr-FR"/>
              </w:rPr>
              <w:t xml:space="preserve">Tapis dits "Kelim", "Schumacks" "Karamanie" et tapis similaires tissés à la main </w:t>
            </w:r>
          </w:p>
          <w:p w14:paraId="5538CB19" w14:textId="19057BAA" w:rsidR="003B6C09" w:rsidRPr="00694B30" w:rsidRDefault="003B6C09" w:rsidP="00AB2BA3">
            <w:pPr>
              <w:jc w:val="left"/>
              <w:rPr>
                <w:sz w:val="16"/>
                <w:szCs w:val="16"/>
                <w:lang w:val="fr-FR"/>
              </w:rPr>
            </w:pPr>
            <w:r w:rsidRPr="00694B30">
              <w:rPr>
                <w:sz w:val="16"/>
                <w:szCs w:val="16"/>
                <w:lang w:val="fr-FR"/>
              </w:rPr>
              <w:t>Revêtements de sol en coco</w:t>
            </w:r>
          </w:p>
          <w:p w14:paraId="4B8EC802" w14:textId="77777777" w:rsidR="005874FB" w:rsidRPr="00694B30" w:rsidRDefault="003B6C09" w:rsidP="00AB2BA3">
            <w:pPr>
              <w:jc w:val="left"/>
              <w:rPr>
                <w:sz w:val="16"/>
                <w:szCs w:val="16"/>
                <w:lang w:val="fr-FR"/>
              </w:rPr>
            </w:pPr>
            <w:r w:rsidRPr="00694B30">
              <w:rPr>
                <w:sz w:val="16"/>
                <w:szCs w:val="16"/>
                <w:lang w:val="fr-FR"/>
              </w:rPr>
              <w:t>Tapis de laine ou de poils fins, à velours, tissés, non confectionnés, nda</w:t>
            </w:r>
          </w:p>
          <w:p w14:paraId="2EA598A8" w14:textId="77777777" w:rsidR="005874FB" w:rsidRPr="00694B30" w:rsidRDefault="003B6C09" w:rsidP="00AB2BA3">
            <w:pPr>
              <w:jc w:val="left"/>
              <w:rPr>
                <w:sz w:val="16"/>
                <w:szCs w:val="16"/>
                <w:lang w:val="fr-FR"/>
              </w:rPr>
            </w:pPr>
            <w:r w:rsidRPr="00694B30">
              <w:rPr>
                <w:sz w:val="16"/>
                <w:szCs w:val="16"/>
                <w:lang w:val="fr-FR"/>
              </w:rPr>
              <w:t>Tapis de matières text. synth./art., à velours, tissés, non confectionnés, nda</w:t>
            </w:r>
          </w:p>
          <w:p w14:paraId="3D267C76" w14:textId="77777777" w:rsidR="005874FB" w:rsidRPr="00694B30" w:rsidRDefault="003B6C09" w:rsidP="00AB2BA3">
            <w:pPr>
              <w:jc w:val="left"/>
              <w:rPr>
                <w:sz w:val="16"/>
                <w:szCs w:val="16"/>
                <w:lang w:val="fr-FR"/>
              </w:rPr>
            </w:pPr>
            <w:r w:rsidRPr="00694B30">
              <w:rPr>
                <w:sz w:val="16"/>
                <w:szCs w:val="16"/>
                <w:lang w:val="fr-FR"/>
              </w:rPr>
              <w:t>Tapis d'autres matières text iles, à velours, tissés, non confectionnés, nda</w:t>
            </w:r>
          </w:p>
          <w:p w14:paraId="7ED46B19" w14:textId="08819F93" w:rsidR="003B6C09" w:rsidRPr="00694B30" w:rsidRDefault="003B6C09" w:rsidP="00AB2BA3">
            <w:pPr>
              <w:jc w:val="left"/>
              <w:rPr>
                <w:sz w:val="16"/>
                <w:szCs w:val="16"/>
                <w:lang w:val="fr-FR"/>
              </w:rPr>
            </w:pPr>
            <w:r w:rsidRPr="00694B30">
              <w:rPr>
                <w:sz w:val="16"/>
                <w:szCs w:val="16"/>
                <w:lang w:val="fr-FR"/>
              </w:rPr>
              <w:t>Tapis de laine ou de poils fins, à velours, tissés, confectionnés, nda</w:t>
            </w:r>
          </w:p>
          <w:p w14:paraId="284AF8B0" w14:textId="77777777" w:rsidR="005874FB" w:rsidRPr="00694B30" w:rsidRDefault="003B6C09" w:rsidP="00AB2BA3">
            <w:pPr>
              <w:jc w:val="left"/>
              <w:rPr>
                <w:sz w:val="16"/>
                <w:szCs w:val="16"/>
                <w:lang w:val="fr-FR"/>
              </w:rPr>
            </w:pPr>
            <w:r w:rsidRPr="00694B30">
              <w:rPr>
                <w:sz w:val="16"/>
                <w:szCs w:val="16"/>
                <w:lang w:val="fr-FR"/>
              </w:rPr>
              <w:t>Tapis de matières text. synth./art., à velours, tissés, confectionnés, nda</w:t>
            </w:r>
          </w:p>
          <w:p w14:paraId="7217DBD7" w14:textId="77777777" w:rsidR="005874FB" w:rsidRPr="00694B30" w:rsidRDefault="003B6C09" w:rsidP="00AB2BA3">
            <w:pPr>
              <w:jc w:val="left"/>
              <w:rPr>
                <w:sz w:val="16"/>
                <w:szCs w:val="16"/>
                <w:lang w:val="fr-FR"/>
              </w:rPr>
            </w:pPr>
            <w:r w:rsidRPr="00694B30">
              <w:rPr>
                <w:sz w:val="16"/>
                <w:szCs w:val="16"/>
                <w:lang w:val="fr-FR"/>
              </w:rPr>
              <w:t>Tapis d'autres matières textiles, à velours, tissés, confectionnés, nda</w:t>
            </w:r>
          </w:p>
          <w:p w14:paraId="361DA94D" w14:textId="1859B0C2" w:rsidR="003B6C09" w:rsidRPr="00694B30" w:rsidRDefault="003B6C09" w:rsidP="00AB2BA3">
            <w:pPr>
              <w:jc w:val="left"/>
              <w:rPr>
                <w:sz w:val="16"/>
                <w:szCs w:val="16"/>
                <w:lang w:val="fr-FR"/>
              </w:rPr>
            </w:pPr>
            <w:r w:rsidRPr="00694B30">
              <w:rPr>
                <w:sz w:val="16"/>
                <w:szCs w:val="16"/>
                <w:lang w:val="fr-FR"/>
              </w:rPr>
              <w:t>Tapis de laine ou de poils fins, tissés, non confectionnés, nda</w:t>
            </w:r>
          </w:p>
          <w:p w14:paraId="69935EE4" w14:textId="77777777" w:rsidR="005874FB" w:rsidRPr="00694B30" w:rsidRDefault="003B6C09" w:rsidP="00AB2BA3">
            <w:pPr>
              <w:jc w:val="left"/>
              <w:rPr>
                <w:sz w:val="16"/>
                <w:szCs w:val="16"/>
                <w:lang w:val="fr-FR"/>
              </w:rPr>
            </w:pPr>
            <w:r w:rsidRPr="00694B30">
              <w:rPr>
                <w:sz w:val="16"/>
                <w:szCs w:val="16"/>
                <w:lang w:val="fr-FR"/>
              </w:rPr>
              <w:t>Tapis de matières text. synth./art., tissés, non confectionnés, nda</w:t>
            </w:r>
          </w:p>
          <w:p w14:paraId="110A1658" w14:textId="77777777" w:rsidR="005874FB" w:rsidRPr="00694B30" w:rsidRDefault="003B6C09" w:rsidP="00AB2BA3">
            <w:pPr>
              <w:jc w:val="left"/>
              <w:rPr>
                <w:sz w:val="16"/>
                <w:szCs w:val="16"/>
                <w:lang w:val="fr-FR"/>
              </w:rPr>
            </w:pPr>
            <w:r w:rsidRPr="00694B30">
              <w:rPr>
                <w:sz w:val="16"/>
                <w:szCs w:val="16"/>
                <w:lang w:val="fr-FR"/>
              </w:rPr>
              <w:t>Tapis d'autres matières textiles, tissés, non confectionnés, nda</w:t>
            </w:r>
          </w:p>
          <w:p w14:paraId="2AF4B555" w14:textId="4B07EDCF" w:rsidR="003B6C09" w:rsidRPr="00694B30" w:rsidRDefault="003B6C09" w:rsidP="00AB2BA3">
            <w:pPr>
              <w:jc w:val="left"/>
              <w:rPr>
                <w:sz w:val="16"/>
                <w:szCs w:val="16"/>
                <w:lang w:val="fr-FR"/>
              </w:rPr>
            </w:pPr>
            <w:r w:rsidRPr="00694B30">
              <w:rPr>
                <w:sz w:val="16"/>
                <w:szCs w:val="16"/>
                <w:lang w:val="fr-FR"/>
              </w:rPr>
              <w:t>Tapis de laine ou de poils fins, tissés, confectionnés, nda</w:t>
            </w:r>
          </w:p>
          <w:p w14:paraId="3E9B6449" w14:textId="77777777" w:rsidR="005874FB" w:rsidRPr="00694B30" w:rsidRDefault="003B6C09" w:rsidP="00AB2BA3">
            <w:pPr>
              <w:jc w:val="left"/>
              <w:rPr>
                <w:sz w:val="16"/>
                <w:szCs w:val="16"/>
                <w:lang w:val="fr-FR"/>
              </w:rPr>
            </w:pPr>
            <w:r w:rsidRPr="00694B30">
              <w:rPr>
                <w:sz w:val="16"/>
                <w:szCs w:val="16"/>
                <w:lang w:val="fr-FR"/>
              </w:rPr>
              <w:t>Tapis de matières text. synth./art., tissés, confectionnés, nda</w:t>
            </w:r>
          </w:p>
          <w:p w14:paraId="4C424E38" w14:textId="77777777" w:rsidR="005874FB" w:rsidRPr="00694B30" w:rsidRDefault="003B6C09" w:rsidP="00AB2BA3">
            <w:pPr>
              <w:jc w:val="left"/>
              <w:rPr>
                <w:sz w:val="16"/>
                <w:szCs w:val="16"/>
                <w:lang w:val="fr-FR"/>
              </w:rPr>
            </w:pPr>
            <w:r w:rsidRPr="00694B30">
              <w:rPr>
                <w:sz w:val="16"/>
                <w:szCs w:val="16"/>
                <w:lang w:val="fr-FR"/>
              </w:rPr>
              <w:t>Tapis d'autres matières textiles, tissés, confectionnés, nda</w:t>
            </w:r>
          </w:p>
          <w:p w14:paraId="08DD46DD" w14:textId="26BF9981" w:rsidR="003B6C09" w:rsidRPr="00694B30" w:rsidRDefault="003B6C09" w:rsidP="00AB2BA3">
            <w:pPr>
              <w:jc w:val="left"/>
              <w:rPr>
                <w:sz w:val="16"/>
                <w:szCs w:val="16"/>
                <w:lang w:val="fr-FR"/>
              </w:rPr>
            </w:pPr>
            <w:r w:rsidRPr="00694B30">
              <w:rPr>
                <w:sz w:val="16"/>
                <w:szCs w:val="16"/>
                <w:lang w:val="fr-FR"/>
              </w:rPr>
              <w:t>Tapis de laine ou de poils fins, touffetés</w:t>
            </w:r>
          </w:p>
          <w:p w14:paraId="2BF43C9E" w14:textId="77777777" w:rsidR="003B6C09" w:rsidRPr="00694B30" w:rsidRDefault="003B6C09" w:rsidP="00AB2BA3">
            <w:pPr>
              <w:jc w:val="left"/>
              <w:rPr>
                <w:sz w:val="16"/>
                <w:szCs w:val="16"/>
                <w:lang w:val="fr-FR"/>
              </w:rPr>
            </w:pPr>
            <w:r w:rsidRPr="00694B30">
              <w:rPr>
                <w:sz w:val="16"/>
                <w:szCs w:val="16"/>
                <w:lang w:val="fr-FR"/>
              </w:rPr>
              <w:t>Tapis de nylon ou d'autres polyamides, touffetés</w:t>
            </w:r>
          </w:p>
          <w:p w14:paraId="049716EB" w14:textId="77777777" w:rsidR="005874FB" w:rsidRPr="00694B30" w:rsidRDefault="003B6C09" w:rsidP="00AB2BA3">
            <w:pPr>
              <w:jc w:val="left"/>
              <w:rPr>
                <w:sz w:val="16"/>
                <w:szCs w:val="16"/>
                <w:lang w:val="fr-FR"/>
              </w:rPr>
            </w:pPr>
            <w:r w:rsidRPr="00694B30">
              <w:rPr>
                <w:sz w:val="16"/>
                <w:szCs w:val="16"/>
                <w:lang w:val="fr-FR"/>
              </w:rPr>
              <w:t>Tapis d'autres matières textiles synthétiques/artificielles, touffetés</w:t>
            </w:r>
          </w:p>
          <w:p w14:paraId="53C632F1" w14:textId="69972737" w:rsidR="003B6C09" w:rsidRPr="00694B30" w:rsidRDefault="003B6C09" w:rsidP="00AB2BA3">
            <w:pPr>
              <w:jc w:val="left"/>
              <w:rPr>
                <w:sz w:val="16"/>
                <w:szCs w:val="16"/>
                <w:lang w:val="fr-FR"/>
              </w:rPr>
            </w:pPr>
            <w:r w:rsidRPr="00694B30">
              <w:rPr>
                <w:sz w:val="16"/>
                <w:szCs w:val="16"/>
                <w:lang w:val="fr-FR"/>
              </w:rPr>
              <w:t>Tapis d'autres matières textiles</w:t>
            </w:r>
            <w:r w:rsidR="00AC15CE" w:rsidRPr="00694B30">
              <w:rPr>
                <w:sz w:val="16"/>
                <w:szCs w:val="16"/>
                <w:lang w:val="fr-FR"/>
              </w:rPr>
              <w:t>,</w:t>
            </w:r>
            <w:r w:rsidRPr="00694B30">
              <w:rPr>
                <w:sz w:val="16"/>
                <w:szCs w:val="16"/>
                <w:lang w:val="fr-FR"/>
              </w:rPr>
              <w:t xml:space="preserve"> touffetés</w:t>
            </w:r>
          </w:p>
          <w:p w14:paraId="163ACBCE" w14:textId="77777777" w:rsidR="005874FB" w:rsidRPr="00694B30" w:rsidRDefault="003B6C09" w:rsidP="00AB2BA3">
            <w:pPr>
              <w:jc w:val="left"/>
              <w:rPr>
                <w:sz w:val="16"/>
                <w:szCs w:val="16"/>
                <w:lang w:val="fr-FR"/>
              </w:rPr>
            </w:pPr>
            <w:r w:rsidRPr="00694B30">
              <w:rPr>
                <w:sz w:val="16"/>
                <w:szCs w:val="16"/>
                <w:lang w:val="fr-FR"/>
              </w:rPr>
              <w:t>Carreaux en feutre, dont la superficie n'excède pas 0,3</w:t>
            </w:r>
            <w:r w:rsidR="00455E84" w:rsidRPr="00694B30">
              <w:rPr>
                <w:sz w:val="16"/>
                <w:szCs w:val="16"/>
                <w:lang w:val="fr-FR"/>
              </w:rPr>
              <w:t>m²</w:t>
            </w:r>
          </w:p>
          <w:p w14:paraId="759D3492" w14:textId="68A959A0" w:rsidR="003B6C09" w:rsidRPr="00694B30" w:rsidRDefault="003B6C09" w:rsidP="00AB2BA3">
            <w:pPr>
              <w:jc w:val="left"/>
              <w:rPr>
                <w:sz w:val="16"/>
                <w:szCs w:val="16"/>
                <w:lang w:val="fr-FR"/>
              </w:rPr>
            </w:pPr>
            <w:r w:rsidRPr="00694B30">
              <w:rPr>
                <w:sz w:val="16"/>
                <w:szCs w:val="16"/>
                <w:lang w:val="fr-FR"/>
              </w:rPr>
              <w:t>Tapis en feutre, nda</w:t>
            </w:r>
          </w:p>
          <w:p w14:paraId="2AF6A9E5" w14:textId="77777777" w:rsidR="003B6C09" w:rsidRPr="00694B30" w:rsidRDefault="003B6C09" w:rsidP="00AB2BA3">
            <w:pPr>
              <w:jc w:val="left"/>
              <w:rPr>
                <w:sz w:val="16"/>
                <w:szCs w:val="16"/>
                <w:lang w:val="fr-FR"/>
              </w:rPr>
            </w:pPr>
            <w:r w:rsidRPr="00694B30">
              <w:rPr>
                <w:sz w:val="16"/>
                <w:szCs w:val="16"/>
                <w:lang w:val="fr-FR"/>
              </w:rPr>
              <w:t>Tapis et autres revêtements de sol, en matières textiles, nda</w:t>
            </w:r>
          </w:p>
          <w:p w14:paraId="5AE6D331" w14:textId="77777777" w:rsidR="003B6C09" w:rsidRPr="00694B30" w:rsidRDefault="003B6C09" w:rsidP="00AB2BA3">
            <w:pPr>
              <w:jc w:val="left"/>
              <w:rPr>
                <w:sz w:val="16"/>
                <w:szCs w:val="16"/>
                <w:lang w:val="fr-FR"/>
              </w:rPr>
            </w:pPr>
          </w:p>
        </w:tc>
      </w:tr>
      <w:tr w:rsidR="003B6C09" w:rsidRPr="00694B30" w14:paraId="2B9A0A15" w14:textId="77777777" w:rsidTr="003E0A8E">
        <w:tc>
          <w:tcPr>
            <w:tcW w:w="1418" w:type="dxa"/>
          </w:tcPr>
          <w:p w14:paraId="750A3B45" w14:textId="77777777" w:rsidR="003B6C09" w:rsidRPr="00694B30" w:rsidRDefault="003B6C09" w:rsidP="00AB2BA3">
            <w:pPr>
              <w:jc w:val="left"/>
              <w:rPr>
                <w:b/>
                <w:bCs/>
                <w:sz w:val="16"/>
                <w:szCs w:val="16"/>
                <w:lang w:val="fr-FR"/>
              </w:rPr>
            </w:pPr>
            <w:r w:rsidRPr="00694B30">
              <w:rPr>
                <w:b/>
                <w:bCs/>
                <w:sz w:val="16"/>
                <w:szCs w:val="16"/>
                <w:lang w:val="fr-FR"/>
              </w:rPr>
              <w:t>Ch. 58</w:t>
            </w:r>
          </w:p>
          <w:p w14:paraId="2490B7F6" w14:textId="1D2F2785" w:rsidR="003B6C09" w:rsidRPr="00694B30" w:rsidRDefault="003B6C09" w:rsidP="00AB2BA3">
            <w:pPr>
              <w:jc w:val="left"/>
              <w:rPr>
                <w:sz w:val="16"/>
                <w:szCs w:val="16"/>
                <w:lang w:val="fr-FR"/>
              </w:rPr>
            </w:pPr>
            <w:r w:rsidRPr="00694B30">
              <w:rPr>
                <w:sz w:val="16"/>
                <w:szCs w:val="16"/>
                <w:lang w:val="fr-FR"/>
              </w:rPr>
              <w:t>5801.10</w:t>
            </w:r>
          </w:p>
          <w:p w14:paraId="350BE332" w14:textId="77777777" w:rsidR="0055174F" w:rsidRPr="00694B30" w:rsidRDefault="0055174F" w:rsidP="00AB2BA3">
            <w:pPr>
              <w:jc w:val="left"/>
              <w:rPr>
                <w:sz w:val="16"/>
                <w:szCs w:val="16"/>
                <w:lang w:val="fr-FR"/>
              </w:rPr>
            </w:pPr>
          </w:p>
          <w:p w14:paraId="2B6B40A1" w14:textId="77777777" w:rsidR="003B6C09" w:rsidRPr="00694B30" w:rsidRDefault="003B6C09" w:rsidP="00AB2BA3">
            <w:pPr>
              <w:jc w:val="left"/>
              <w:rPr>
                <w:sz w:val="16"/>
                <w:szCs w:val="16"/>
                <w:lang w:val="fr-FR"/>
              </w:rPr>
            </w:pPr>
            <w:r w:rsidRPr="00694B30">
              <w:rPr>
                <w:sz w:val="16"/>
                <w:szCs w:val="16"/>
                <w:lang w:val="fr-FR"/>
              </w:rPr>
              <w:t>5801.21</w:t>
            </w:r>
          </w:p>
          <w:p w14:paraId="42EDDC53" w14:textId="77777777" w:rsidR="003B6C09" w:rsidRPr="00694B30" w:rsidRDefault="003B6C09" w:rsidP="00AB2BA3">
            <w:pPr>
              <w:jc w:val="left"/>
              <w:rPr>
                <w:sz w:val="16"/>
                <w:szCs w:val="16"/>
                <w:lang w:val="fr-FR"/>
              </w:rPr>
            </w:pPr>
            <w:r w:rsidRPr="00694B30">
              <w:rPr>
                <w:sz w:val="16"/>
                <w:szCs w:val="16"/>
                <w:lang w:val="fr-FR"/>
              </w:rPr>
              <w:t>5801.22</w:t>
            </w:r>
          </w:p>
          <w:p w14:paraId="3A2A2BF4" w14:textId="77777777" w:rsidR="003B6C09" w:rsidRPr="00694B30" w:rsidRDefault="003B6C09" w:rsidP="00AB2BA3">
            <w:pPr>
              <w:jc w:val="left"/>
              <w:rPr>
                <w:sz w:val="16"/>
                <w:szCs w:val="16"/>
                <w:lang w:val="fr-FR"/>
              </w:rPr>
            </w:pPr>
            <w:r w:rsidRPr="00694B30">
              <w:rPr>
                <w:sz w:val="16"/>
                <w:szCs w:val="16"/>
                <w:lang w:val="fr-FR"/>
              </w:rPr>
              <w:t>5801.23</w:t>
            </w:r>
          </w:p>
          <w:p w14:paraId="7EE4F445" w14:textId="77777777" w:rsidR="003B6C09" w:rsidRPr="00694B30" w:rsidRDefault="003B6C09" w:rsidP="00AB2BA3">
            <w:pPr>
              <w:jc w:val="left"/>
              <w:rPr>
                <w:sz w:val="16"/>
                <w:szCs w:val="16"/>
                <w:lang w:val="fr-FR"/>
              </w:rPr>
            </w:pPr>
            <w:r w:rsidRPr="00694B30">
              <w:rPr>
                <w:sz w:val="16"/>
                <w:szCs w:val="16"/>
                <w:lang w:val="fr-FR"/>
              </w:rPr>
              <w:t>5801.24</w:t>
            </w:r>
          </w:p>
          <w:p w14:paraId="307C09F5" w14:textId="77777777" w:rsidR="003B6C09" w:rsidRPr="00694B30" w:rsidRDefault="003B6C09" w:rsidP="00AB2BA3">
            <w:pPr>
              <w:jc w:val="left"/>
              <w:rPr>
                <w:sz w:val="16"/>
                <w:szCs w:val="16"/>
                <w:lang w:val="fr-FR"/>
              </w:rPr>
            </w:pPr>
            <w:r w:rsidRPr="00694B30">
              <w:rPr>
                <w:sz w:val="16"/>
                <w:szCs w:val="16"/>
                <w:lang w:val="fr-FR"/>
              </w:rPr>
              <w:t>5801.25</w:t>
            </w:r>
          </w:p>
          <w:p w14:paraId="2196BE78" w14:textId="77777777" w:rsidR="003B6C09" w:rsidRPr="00694B30" w:rsidRDefault="003B6C09" w:rsidP="00AB2BA3">
            <w:pPr>
              <w:jc w:val="left"/>
              <w:rPr>
                <w:sz w:val="16"/>
                <w:szCs w:val="16"/>
                <w:lang w:val="fr-FR"/>
              </w:rPr>
            </w:pPr>
            <w:r w:rsidRPr="00694B30">
              <w:rPr>
                <w:sz w:val="16"/>
                <w:szCs w:val="16"/>
                <w:lang w:val="fr-FR"/>
              </w:rPr>
              <w:t>5801.26</w:t>
            </w:r>
          </w:p>
          <w:p w14:paraId="2F15B97E" w14:textId="5CCC4526" w:rsidR="003B6C09" w:rsidRPr="00694B30" w:rsidRDefault="003B6C09" w:rsidP="00AB2BA3">
            <w:pPr>
              <w:jc w:val="left"/>
              <w:rPr>
                <w:sz w:val="16"/>
                <w:szCs w:val="16"/>
                <w:lang w:val="fr-FR"/>
              </w:rPr>
            </w:pPr>
            <w:r w:rsidRPr="00694B30">
              <w:rPr>
                <w:sz w:val="16"/>
                <w:szCs w:val="16"/>
                <w:lang w:val="fr-FR"/>
              </w:rPr>
              <w:t>5801.31</w:t>
            </w:r>
          </w:p>
          <w:p w14:paraId="2385B0E0" w14:textId="77777777" w:rsidR="0055174F" w:rsidRPr="00694B30" w:rsidRDefault="0055174F" w:rsidP="00AB2BA3">
            <w:pPr>
              <w:jc w:val="left"/>
              <w:rPr>
                <w:sz w:val="16"/>
                <w:szCs w:val="16"/>
                <w:lang w:val="fr-FR"/>
              </w:rPr>
            </w:pPr>
          </w:p>
          <w:p w14:paraId="2F39032A" w14:textId="77777777" w:rsidR="003B6C09" w:rsidRPr="00694B30" w:rsidRDefault="003B6C09" w:rsidP="00AB2BA3">
            <w:pPr>
              <w:jc w:val="left"/>
              <w:rPr>
                <w:sz w:val="16"/>
                <w:szCs w:val="16"/>
                <w:lang w:val="fr-FR"/>
              </w:rPr>
            </w:pPr>
            <w:r w:rsidRPr="00694B30">
              <w:rPr>
                <w:sz w:val="16"/>
                <w:szCs w:val="16"/>
                <w:lang w:val="fr-FR"/>
              </w:rPr>
              <w:t>5801.32</w:t>
            </w:r>
          </w:p>
          <w:p w14:paraId="6A288E83" w14:textId="77777777" w:rsidR="003B6C09" w:rsidRPr="00694B30" w:rsidRDefault="003B6C09" w:rsidP="00AB2BA3">
            <w:pPr>
              <w:jc w:val="left"/>
              <w:rPr>
                <w:sz w:val="16"/>
                <w:szCs w:val="16"/>
                <w:lang w:val="fr-FR"/>
              </w:rPr>
            </w:pPr>
            <w:r w:rsidRPr="00694B30">
              <w:rPr>
                <w:sz w:val="16"/>
                <w:szCs w:val="16"/>
                <w:lang w:val="fr-FR"/>
              </w:rPr>
              <w:t>5801.33</w:t>
            </w:r>
          </w:p>
          <w:p w14:paraId="30F02895" w14:textId="77777777" w:rsidR="003B6C09" w:rsidRPr="00694B30" w:rsidRDefault="003B6C09" w:rsidP="00AB2BA3">
            <w:pPr>
              <w:jc w:val="left"/>
              <w:rPr>
                <w:sz w:val="16"/>
                <w:szCs w:val="16"/>
                <w:lang w:val="fr-FR"/>
              </w:rPr>
            </w:pPr>
            <w:r w:rsidRPr="00694B30">
              <w:rPr>
                <w:sz w:val="16"/>
                <w:szCs w:val="16"/>
                <w:lang w:val="fr-FR"/>
              </w:rPr>
              <w:t>5801.34</w:t>
            </w:r>
          </w:p>
          <w:p w14:paraId="44C109E7" w14:textId="77777777" w:rsidR="0055174F" w:rsidRPr="00694B30" w:rsidRDefault="0055174F" w:rsidP="00AB2BA3">
            <w:pPr>
              <w:jc w:val="left"/>
              <w:rPr>
                <w:sz w:val="16"/>
                <w:szCs w:val="16"/>
                <w:lang w:val="fr-FR"/>
              </w:rPr>
            </w:pPr>
          </w:p>
          <w:p w14:paraId="6039C085" w14:textId="5ADF54B2" w:rsidR="003B6C09" w:rsidRPr="00694B30" w:rsidRDefault="003B6C09" w:rsidP="00AB2BA3">
            <w:pPr>
              <w:jc w:val="left"/>
              <w:rPr>
                <w:sz w:val="16"/>
                <w:szCs w:val="16"/>
                <w:lang w:val="fr-FR"/>
              </w:rPr>
            </w:pPr>
            <w:r w:rsidRPr="00694B30">
              <w:rPr>
                <w:sz w:val="16"/>
                <w:szCs w:val="16"/>
                <w:lang w:val="fr-FR"/>
              </w:rPr>
              <w:t>5801.35</w:t>
            </w:r>
          </w:p>
          <w:p w14:paraId="3F32BA09" w14:textId="77777777" w:rsidR="0055174F" w:rsidRPr="00694B30" w:rsidRDefault="0055174F" w:rsidP="00AB2BA3">
            <w:pPr>
              <w:jc w:val="left"/>
              <w:rPr>
                <w:sz w:val="16"/>
                <w:szCs w:val="16"/>
                <w:lang w:val="fr-FR"/>
              </w:rPr>
            </w:pPr>
          </w:p>
          <w:p w14:paraId="3637F64A" w14:textId="3CA5C992" w:rsidR="003B6C09" w:rsidRPr="00694B30" w:rsidRDefault="003B6C09" w:rsidP="00AB2BA3">
            <w:pPr>
              <w:jc w:val="left"/>
              <w:rPr>
                <w:sz w:val="16"/>
                <w:szCs w:val="16"/>
                <w:lang w:val="fr-FR"/>
              </w:rPr>
            </w:pPr>
            <w:r w:rsidRPr="00694B30">
              <w:rPr>
                <w:sz w:val="16"/>
                <w:szCs w:val="16"/>
                <w:lang w:val="fr-FR"/>
              </w:rPr>
              <w:t>5801.36</w:t>
            </w:r>
          </w:p>
          <w:p w14:paraId="1BF049DB" w14:textId="77777777" w:rsidR="003B6C09" w:rsidRPr="00694B30" w:rsidRDefault="003B6C09" w:rsidP="00AB2BA3">
            <w:pPr>
              <w:jc w:val="left"/>
              <w:rPr>
                <w:sz w:val="16"/>
                <w:szCs w:val="16"/>
                <w:lang w:val="fr-FR"/>
              </w:rPr>
            </w:pPr>
            <w:r w:rsidRPr="00694B30">
              <w:rPr>
                <w:sz w:val="16"/>
                <w:szCs w:val="16"/>
                <w:lang w:val="fr-FR"/>
              </w:rPr>
              <w:t>5801.90</w:t>
            </w:r>
          </w:p>
          <w:p w14:paraId="60C10E10" w14:textId="77777777" w:rsidR="0055174F" w:rsidRPr="00694B30" w:rsidRDefault="0055174F" w:rsidP="00AB2BA3">
            <w:pPr>
              <w:jc w:val="left"/>
              <w:rPr>
                <w:sz w:val="16"/>
                <w:szCs w:val="16"/>
                <w:lang w:val="fr-FR"/>
              </w:rPr>
            </w:pPr>
          </w:p>
          <w:p w14:paraId="128AB321" w14:textId="1817B680" w:rsidR="003B6C09" w:rsidRPr="00694B30" w:rsidRDefault="003B6C09" w:rsidP="00AB2BA3">
            <w:pPr>
              <w:jc w:val="left"/>
              <w:rPr>
                <w:sz w:val="16"/>
                <w:szCs w:val="16"/>
                <w:lang w:val="fr-FR"/>
              </w:rPr>
            </w:pPr>
            <w:r w:rsidRPr="00694B30">
              <w:rPr>
                <w:sz w:val="16"/>
                <w:szCs w:val="16"/>
                <w:lang w:val="fr-FR"/>
              </w:rPr>
              <w:t>5802.11</w:t>
            </w:r>
          </w:p>
          <w:p w14:paraId="6E06BD3F" w14:textId="77777777" w:rsidR="003B6C09" w:rsidRPr="00694B30" w:rsidRDefault="003B6C09" w:rsidP="00AB2BA3">
            <w:pPr>
              <w:jc w:val="left"/>
              <w:rPr>
                <w:sz w:val="16"/>
                <w:szCs w:val="16"/>
                <w:lang w:val="fr-FR"/>
              </w:rPr>
            </w:pPr>
            <w:r w:rsidRPr="00694B30">
              <w:rPr>
                <w:sz w:val="16"/>
                <w:szCs w:val="16"/>
                <w:lang w:val="fr-FR"/>
              </w:rPr>
              <w:t>5802.19</w:t>
            </w:r>
          </w:p>
          <w:p w14:paraId="139705F0" w14:textId="77777777" w:rsidR="003B6C09" w:rsidRPr="00694B30" w:rsidRDefault="003B6C09" w:rsidP="00AB2BA3">
            <w:pPr>
              <w:jc w:val="left"/>
              <w:rPr>
                <w:sz w:val="16"/>
                <w:szCs w:val="16"/>
                <w:lang w:val="fr-FR"/>
              </w:rPr>
            </w:pPr>
            <w:r w:rsidRPr="00694B30">
              <w:rPr>
                <w:sz w:val="16"/>
                <w:szCs w:val="16"/>
                <w:lang w:val="fr-FR"/>
              </w:rPr>
              <w:t>5802.20</w:t>
            </w:r>
          </w:p>
          <w:p w14:paraId="23CB78F8" w14:textId="77777777" w:rsidR="003B6C09" w:rsidRPr="00694B30" w:rsidRDefault="003B6C09" w:rsidP="00AB2BA3">
            <w:pPr>
              <w:jc w:val="left"/>
              <w:rPr>
                <w:sz w:val="16"/>
                <w:szCs w:val="16"/>
                <w:lang w:val="fr-FR"/>
              </w:rPr>
            </w:pPr>
            <w:r w:rsidRPr="00694B30">
              <w:rPr>
                <w:sz w:val="16"/>
                <w:szCs w:val="16"/>
                <w:lang w:val="fr-FR"/>
              </w:rPr>
              <w:t>5802.30</w:t>
            </w:r>
          </w:p>
          <w:p w14:paraId="4FEC7F16" w14:textId="77777777" w:rsidR="003B6C09" w:rsidRPr="00694B30" w:rsidRDefault="003B6C09" w:rsidP="00AB2BA3">
            <w:pPr>
              <w:jc w:val="left"/>
              <w:rPr>
                <w:sz w:val="16"/>
                <w:szCs w:val="16"/>
                <w:lang w:val="fr-FR"/>
              </w:rPr>
            </w:pPr>
            <w:r w:rsidRPr="00694B30">
              <w:rPr>
                <w:sz w:val="16"/>
                <w:szCs w:val="16"/>
                <w:lang w:val="fr-FR"/>
              </w:rPr>
              <w:t>5803.10</w:t>
            </w:r>
          </w:p>
          <w:p w14:paraId="3ED44349" w14:textId="77777777" w:rsidR="003B6C09" w:rsidRPr="00694B30" w:rsidRDefault="003B6C09" w:rsidP="00AB2BA3">
            <w:pPr>
              <w:jc w:val="left"/>
              <w:rPr>
                <w:sz w:val="16"/>
                <w:szCs w:val="16"/>
                <w:lang w:val="fr-FR"/>
              </w:rPr>
            </w:pPr>
            <w:r w:rsidRPr="00694B30">
              <w:rPr>
                <w:sz w:val="16"/>
                <w:szCs w:val="16"/>
                <w:lang w:val="fr-FR"/>
              </w:rPr>
              <w:lastRenderedPageBreak/>
              <w:t>5803.90</w:t>
            </w:r>
          </w:p>
          <w:p w14:paraId="70262E9E" w14:textId="77777777" w:rsidR="003B6C09" w:rsidRPr="00694B30" w:rsidRDefault="003B6C09" w:rsidP="00AB2BA3">
            <w:pPr>
              <w:jc w:val="left"/>
              <w:rPr>
                <w:sz w:val="16"/>
                <w:szCs w:val="16"/>
                <w:lang w:val="fr-FR"/>
              </w:rPr>
            </w:pPr>
            <w:r w:rsidRPr="00694B30">
              <w:rPr>
                <w:sz w:val="16"/>
                <w:szCs w:val="16"/>
                <w:lang w:val="fr-FR"/>
              </w:rPr>
              <w:t>5804.10</w:t>
            </w:r>
          </w:p>
          <w:p w14:paraId="03D76135" w14:textId="77777777" w:rsidR="003B6C09" w:rsidRPr="00694B30" w:rsidRDefault="003B6C09" w:rsidP="00AB2BA3">
            <w:pPr>
              <w:jc w:val="left"/>
              <w:rPr>
                <w:sz w:val="16"/>
                <w:szCs w:val="16"/>
                <w:lang w:val="fr-FR"/>
              </w:rPr>
            </w:pPr>
            <w:r w:rsidRPr="00694B30">
              <w:rPr>
                <w:sz w:val="16"/>
                <w:szCs w:val="16"/>
                <w:lang w:val="fr-FR"/>
              </w:rPr>
              <w:t>5804.21</w:t>
            </w:r>
          </w:p>
          <w:p w14:paraId="78B8E0D4" w14:textId="77777777" w:rsidR="003B6C09" w:rsidRPr="00694B30" w:rsidRDefault="003B6C09" w:rsidP="00AB2BA3">
            <w:pPr>
              <w:jc w:val="left"/>
              <w:rPr>
                <w:sz w:val="16"/>
                <w:szCs w:val="16"/>
                <w:lang w:val="fr-FR"/>
              </w:rPr>
            </w:pPr>
            <w:r w:rsidRPr="00694B30">
              <w:rPr>
                <w:sz w:val="16"/>
                <w:szCs w:val="16"/>
                <w:lang w:val="fr-FR"/>
              </w:rPr>
              <w:t>5804.29</w:t>
            </w:r>
          </w:p>
          <w:p w14:paraId="67961628" w14:textId="77777777" w:rsidR="003B6C09" w:rsidRPr="00694B30" w:rsidRDefault="003B6C09" w:rsidP="00AB2BA3">
            <w:pPr>
              <w:jc w:val="left"/>
              <w:rPr>
                <w:sz w:val="16"/>
                <w:szCs w:val="16"/>
                <w:lang w:val="fr-FR"/>
              </w:rPr>
            </w:pPr>
            <w:r w:rsidRPr="00694B30">
              <w:rPr>
                <w:sz w:val="16"/>
                <w:szCs w:val="16"/>
                <w:lang w:val="fr-FR"/>
              </w:rPr>
              <w:t>5804.30</w:t>
            </w:r>
          </w:p>
          <w:p w14:paraId="03DCE12A" w14:textId="77777777" w:rsidR="003B6C09" w:rsidRPr="00694B30" w:rsidRDefault="003B6C09" w:rsidP="00AB2BA3">
            <w:pPr>
              <w:jc w:val="left"/>
              <w:rPr>
                <w:sz w:val="16"/>
                <w:szCs w:val="16"/>
                <w:lang w:val="fr-FR"/>
              </w:rPr>
            </w:pPr>
            <w:r w:rsidRPr="00694B30">
              <w:rPr>
                <w:sz w:val="16"/>
                <w:szCs w:val="16"/>
                <w:lang w:val="fr-FR"/>
              </w:rPr>
              <w:t>5805.00</w:t>
            </w:r>
          </w:p>
          <w:p w14:paraId="4BB6B98F" w14:textId="77777777" w:rsidR="003B6C09" w:rsidRPr="00694B30" w:rsidRDefault="003B6C09" w:rsidP="00AB2BA3">
            <w:pPr>
              <w:jc w:val="left"/>
              <w:rPr>
                <w:sz w:val="16"/>
                <w:szCs w:val="16"/>
                <w:lang w:val="fr-FR"/>
              </w:rPr>
            </w:pPr>
            <w:r w:rsidRPr="00694B30">
              <w:rPr>
                <w:sz w:val="16"/>
                <w:szCs w:val="16"/>
                <w:lang w:val="fr-FR"/>
              </w:rPr>
              <w:t>5806.10</w:t>
            </w:r>
          </w:p>
          <w:p w14:paraId="3BF990B8" w14:textId="77777777" w:rsidR="003B6C09" w:rsidRPr="00694B30" w:rsidRDefault="003B6C09" w:rsidP="00AB2BA3">
            <w:pPr>
              <w:jc w:val="left"/>
              <w:rPr>
                <w:sz w:val="16"/>
                <w:szCs w:val="16"/>
                <w:lang w:val="fr-FR"/>
              </w:rPr>
            </w:pPr>
            <w:r w:rsidRPr="00694B30">
              <w:rPr>
                <w:sz w:val="16"/>
                <w:szCs w:val="16"/>
                <w:lang w:val="fr-FR"/>
              </w:rPr>
              <w:t>5806.20</w:t>
            </w:r>
          </w:p>
          <w:p w14:paraId="7031C0A7" w14:textId="77777777" w:rsidR="003B6C09" w:rsidRPr="00694B30" w:rsidRDefault="003B6C09" w:rsidP="00AB2BA3">
            <w:pPr>
              <w:jc w:val="left"/>
              <w:rPr>
                <w:sz w:val="16"/>
                <w:szCs w:val="16"/>
                <w:lang w:val="fr-FR"/>
              </w:rPr>
            </w:pPr>
            <w:r w:rsidRPr="00694B30">
              <w:rPr>
                <w:sz w:val="16"/>
                <w:szCs w:val="16"/>
                <w:lang w:val="fr-FR"/>
              </w:rPr>
              <w:t>5806.31</w:t>
            </w:r>
          </w:p>
          <w:p w14:paraId="3FB8B064" w14:textId="77777777" w:rsidR="003B6C09" w:rsidRPr="00694B30" w:rsidRDefault="003B6C09" w:rsidP="00AB2BA3">
            <w:pPr>
              <w:jc w:val="left"/>
              <w:rPr>
                <w:sz w:val="16"/>
                <w:szCs w:val="16"/>
                <w:lang w:val="fr-FR"/>
              </w:rPr>
            </w:pPr>
            <w:r w:rsidRPr="00694B30">
              <w:rPr>
                <w:sz w:val="16"/>
                <w:szCs w:val="16"/>
                <w:lang w:val="fr-FR"/>
              </w:rPr>
              <w:t>5806.32</w:t>
            </w:r>
          </w:p>
          <w:p w14:paraId="2B53D18F" w14:textId="77777777" w:rsidR="003B6C09" w:rsidRPr="00694B30" w:rsidRDefault="003B6C09" w:rsidP="00AB2BA3">
            <w:pPr>
              <w:jc w:val="left"/>
              <w:rPr>
                <w:sz w:val="16"/>
                <w:szCs w:val="16"/>
                <w:lang w:val="fr-FR"/>
              </w:rPr>
            </w:pPr>
            <w:r w:rsidRPr="00694B30">
              <w:rPr>
                <w:sz w:val="16"/>
                <w:szCs w:val="16"/>
                <w:lang w:val="fr-FR"/>
              </w:rPr>
              <w:t>5806.39</w:t>
            </w:r>
          </w:p>
          <w:p w14:paraId="499B1DA3" w14:textId="77777777" w:rsidR="003B6C09" w:rsidRPr="00694B30" w:rsidRDefault="003B6C09" w:rsidP="00AB2BA3">
            <w:pPr>
              <w:jc w:val="left"/>
              <w:rPr>
                <w:sz w:val="16"/>
                <w:szCs w:val="16"/>
                <w:lang w:val="fr-FR"/>
              </w:rPr>
            </w:pPr>
            <w:r w:rsidRPr="00694B30">
              <w:rPr>
                <w:sz w:val="16"/>
                <w:szCs w:val="16"/>
                <w:lang w:val="fr-FR"/>
              </w:rPr>
              <w:t>5806.40</w:t>
            </w:r>
          </w:p>
          <w:p w14:paraId="5ECCC304" w14:textId="77777777" w:rsidR="003B6C09" w:rsidRPr="00694B30" w:rsidRDefault="003B6C09" w:rsidP="00AB2BA3">
            <w:pPr>
              <w:jc w:val="left"/>
              <w:rPr>
                <w:sz w:val="16"/>
                <w:szCs w:val="16"/>
                <w:lang w:val="fr-FR"/>
              </w:rPr>
            </w:pPr>
            <w:r w:rsidRPr="00694B30">
              <w:rPr>
                <w:sz w:val="16"/>
                <w:szCs w:val="16"/>
                <w:lang w:val="fr-FR"/>
              </w:rPr>
              <w:t>5807.10</w:t>
            </w:r>
          </w:p>
          <w:p w14:paraId="70625142" w14:textId="77777777" w:rsidR="003B6C09" w:rsidRPr="00694B30" w:rsidRDefault="003B6C09" w:rsidP="00AB2BA3">
            <w:pPr>
              <w:jc w:val="left"/>
              <w:rPr>
                <w:sz w:val="16"/>
                <w:szCs w:val="16"/>
                <w:lang w:val="fr-FR"/>
              </w:rPr>
            </w:pPr>
            <w:r w:rsidRPr="00694B30">
              <w:rPr>
                <w:sz w:val="16"/>
                <w:szCs w:val="16"/>
                <w:lang w:val="fr-FR"/>
              </w:rPr>
              <w:t>5807.90</w:t>
            </w:r>
          </w:p>
          <w:p w14:paraId="06D444E5" w14:textId="77777777" w:rsidR="003B6C09" w:rsidRPr="00694B30" w:rsidRDefault="003B6C09" w:rsidP="00AB2BA3">
            <w:pPr>
              <w:jc w:val="left"/>
              <w:rPr>
                <w:sz w:val="16"/>
                <w:szCs w:val="16"/>
                <w:lang w:val="fr-FR"/>
              </w:rPr>
            </w:pPr>
            <w:r w:rsidRPr="00694B30">
              <w:rPr>
                <w:sz w:val="16"/>
                <w:szCs w:val="16"/>
                <w:lang w:val="fr-FR"/>
              </w:rPr>
              <w:t>5808.10</w:t>
            </w:r>
          </w:p>
          <w:p w14:paraId="1863B8AB" w14:textId="63FFB775" w:rsidR="003B6C09" w:rsidRPr="00694B30" w:rsidRDefault="003B6C09" w:rsidP="00AB2BA3">
            <w:pPr>
              <w:jc w:val="left"/>
              <w:rPr>
                <w:sz w:val="16"/>
                <w:szCs w:val="16"/>
                <w:lang w:val="fr-FR"/>
              </w:rPr>
            </w:pPr>
            <w:r w:rsidRPr="00694B30">
              <w:rPr>
                <w:sz w:val="16"/>
                <w:szCs w:val="16"/>
                <w:lang w:val="fr-FR"/>
              </w:rPr>
              <w:t>5808.90</w:t>
            </w:r>
          </w:p>
          <w:p w14:paraId="642DF0E6" w14:textId="77777777" w:rsidR="008F4E3B" w:rsidRPr="00694B30" w:rsidRDefault="008F4E3B" w:rsidP="00AB2BA3">
            <w:pPr>
              <w:jc w:val="left"/>
              <w:rPr>
                <w:sz w:val="16"/>
                <w:szCs w:val="16"/>
                <w:lang w:val="fr-FR"/>
              </w:rPr>
            </w:pPr>
          </w:p>
          <w:p w14:paraId="55AEDF8A" w14:textId="173CA897" w:rsidR="003B6C09" w:rsidRPr="00694B30" w:rsidRDefault="003B6C09" w:rsidP="00AB2BA3">
            <w:pPr>
              <w:jc w:val="left"/>
              <w:rPr>
                <w:sz w:val="16"/>
                <w:szCs w:val="16"/>
                <w:lang w:val="fr-FR"/>
              </w:rPr>
            </w:pPr>
            <w:r w:rsidRPr="00694B30">
              <w:rPr>
                <w:sz w:val="16"/>
                <w:szCs w:val="16"/>
                <w:lang w:val="fr-FR"/>
              </w:rPr>
              <w:t>5809.00</w:t>
            </w:r>
          </w:p>
          <w:p w14:paraId="30C29CE2" w14:textId="77777777" w:rsidR="003B6C09" w:rsidRPr="00694B30" w:rsidRDefault="003B6C09" w:rsidP="00AB2BA3">
            <w:pPr>
              <w:jc w:val="left"/>
              <w:rPr>
                <w:sz w:val="16"/>
                <w:szCs w:val="16"/>
                <w:lang w:val="fr-FR"/>
              </w:rPr>
            </w:pPr>
            <w:r w:rsidRPr="00694B30">
              <w:rPr>
                <w:sz w:val="16"/>
                <w:szCs w:val="16"/>
                <w:lang w:val="fr-FR"/>
              </w:rPr>
              <w:t>5810.10</w:t>
            </w:r>
          </w:p>
          <w:p w14:paraId="35094539" w14:textId="77777777" w:rsidR="003B6C09" w:rsidRPr="00694B30" w:rsidRDefault="003B6C09" w:rsidP="00AB2BA3">
            <w:pPr>
              <w:jc w:val="left"/>
              <w:rPr>
                <w:sz w:val="16"/>
                <w:szCs w:val="16"/>
                <w:lang w:val="fr-FR"/>
              </w:rPr>
            </w:pPr>
            <w:r w:rsidRPr="00694B30">
              <w:rPr>
                <w:sz w:val="16"/>
                <w:szCs w:val="16"/>
                <w:lang w:val="fr-FR"/>
              </w:rPr>
              <w:t>5810.91</w:t>
            </w:r>
          </w:p>
          <w:p w14:paraId="3FB15B3F" w14:textId="77777777" w:rsidR="003B6C09" w:rsidRPr="00694B30" w:rsidRDefault="003B6C09" w:rsidP="00AB2BA3">
            <w:pPr>
              <w:jc w:val="left"/>
              <w:rPr>
                <w:sz w:val="16"/>
                <w:szCs w:val="16"/>
                <w:lang w:val="fr-FR"/>
              </w:rPr>
            </w:pPr>
            <w:r w:rsidRPr="00694B30">
              <w:rPr>
                <w:sz w:val="16"/>
                <w:szCs w:val="16"/>
                <w:lang w:val="fr-FR"/>
              </w:rPr>
              <w:t>5810.92</w:t>
            </w:r>
          </w:p>
          <w:p w14:paraId="12065AED" w14:textId="77777777" w:rsidR="003B6C09" w:rsidRPr="00694B30" w:rsidRDefault="003B6C09" w:rsidP="00AB2BA3">
            <w:pPr>
              <w:jc w:val="left"/>
              <w:rPr>
                <w:sz w:val="16"/>
                <w:szCs w:val="16"/>
                <w:lang w:val="fr-FR"/>
              </w:rPr>
            </w:pPr>
            <w:r w:rsidRPr="00694B30">
              <w:rPr>
                <w:sz w:val="16"/>
                <w:szCs w:val="16"/>
                <w:lang w:val="fr-FR"/>
              </w:rPr>
              <w:t>5810.99</w:t>
            </w:r>
          </w:p>
          <w:p w14:paraId="18DB042D" w14:textId="77777777" w:rsidR="003B6C09" w:rsidRPr="00694B30" w:rsidRDefault="003B6C09" w:rsidP="00AB2BA3">
            <w:pPr>
              <w:jc w:val="left"/>
              <w:rPr>
                <w:sz w:val="16"/>
                <w:szCs w:val="16"/>
                <w:lang w:val="fr-FR"/>
              </w:rPr>
            </w:pPr>
            <w:r w:rsidRPr="00694B30">
              <w:rPr>
                <w:sz w:val="16"/>
                <w:szCs w:val="16"/>
                <w:lang w:val="fr-FR"/>
              </w:rPr>
              <w:t>5811.00</w:t>
            </w:r>
          </w:p>
          <w:p w14:paraId="15FC8ABA" w14:textId="77777777" w:rsidR="003B6C09" w:rsidRPr="00694B30" w:rsidRDefault="003B6C09" w:rsidP="00AB2BA3">
            <w:pPr>
              <w:jc w:val="left"/>
              <w:rPr>
                <w:sz w:val="16"/>
                <w:szCs w:val="16"/>
                <w:lang w:val="fr-FR"/>
              </w:rPr>
            </w:pPr>
          </w:p>
        </w:tc>
        <w:tc>
          <w:tcPr>
            <w:tcW w:w="7899" w:type="dxa"/>
          </w:tcPr>
          <w:p w14:paraId="6CF19603" w14:textId="3F7D833B" w:rsidR="003B6C09" w:rsidRPr="00694B30" w:rsidRDefault="003B6C09" w:rsidP="00AB2BA3">
            <w:pPr>
              <w:jc w:val="left"/>
              <w:rPr>
                <w:b/>
                <w:bCs/>
                <w:sz w:val="16"/>
                <w:szCs w:val="16"/>
                <w:lang w:val="fr-FR"/>
              </w:rPr>
            </w:pPr>
            <w:r w:rsidRPr="00694B30">
              <w:rPr>
                <w:b/>
                <w:bCs/>
                <w:sz w:val="16"/>
                <w:szCs w:val="16"/>
                <w:lang w:val="fr-FR"/>
              </w:rPr>
              <w:lastRenderedPageBreak/>
              <w:t>Tissus spéciaux;</w:t>
            </w:r>
            <w:r w:rsidR="008E10D7" w:rsidRPr="00694B30">
              <w:rPr>
                <w:b/>
                <w:bCs/>
                <w:sz w:val="16"/>
                <w:szCs w:val="16"/>
                <w:lang w:val="fr-FR"/>
              </w:rPr>
              <w:t xml:space="preserve"> </w:t>
            </w:r>
            <w:r w:rsidRPr="00694B30">
              <w:rPr>
                <w:b/>
                <w:bCs/>
                <w:sz w:val="16"/>
                <w:szCs w:val="16"/>
                <w:lang w:val="fr-FR"/>
              </w:rPr>
              <w:t>surfaces</w:t>
            </w:r>
            <w:r w:rsidR="008E10D7" w:rsidRPr="00694B30">
              <w:rPr>
                <w:b/>
                <w:bCs/>
                <w:sz w:val="16"/>
                <w:szCs w:val="16"/>
                <w:lang w:val="fr-FR"/>
              </w:rPr>
              <w:t xml:space="preserve"> </w:t>
            </w:r>
            <w:r w:rsidRPr="00694B30">
              <w:rPr>
                <w:b/>
                <w:bCs/>
                <w:sz w:val="16"/>
                <w:szCs w:val="16"/>
                <w:lang w:val="fr-FR"/>
              </w:rPr>
              <w:t>text. touffetées;</w:t>
            </w:r>
            <w:r w:rsidR="008E10D7" w:rsidRPr="00694B30">
              <w:rPr>
                <w:b/>
                <w:bCs/>
                <w:sz w:val="16"/>
                <w:szCs w:val="16"/>
                <w:lang w:val="fr-FR"/>
              </w:rPr>
              <w:t xml:space="preserve"> </w:t>
            </w:r>
            <w:r w:rsidRPr="00694B30">
              <w:rPr>
                <w:b/>
                <w:bCs/>
                <w:sz w:val="16"/>
                <w:szCs w:val="16"/>
                <w:lang w:val="fr-FR"/>
              </w:rPr>
              <w:t>dentelles;</w:t>
            </w:r>
            <w:r w:rsidR="008E10D7" w:rsidRPr="00694B30">
              <w:rPr>
                <w:b/>
                <w:bCs/>
                <w:sz w:val="16"/>
                <w:szCs w:val="16"/>
                <w:lang w:val="fr-FR"/>
              </w:rPr>
              <w:t xml:space="preserve"> </w:t>
            </w:r>
            <w:r w:rsidRPr="00694B30">
              <w:rPr>
                <w:b/>
                <w:bCs/>
                <w:sz w:val="16"/>
                <w:szCs w:val="16"/>
                <w:lang w:val="fr-FR"/>
              </w:rPr>
              <w:t>tapisseries; etc.</w:t>
            </w:r>
          </w:p>
          <w:p w14:paraId="0B14EA1A" w14:textId="31972733" w:rsidR="003B6C09" w:rsidRPr="00694B30" w:rsidRDefault="003B6C09" w:rsidP="00AB2BA3">
            <w:pPr>
              <w:jc w:val="left"/>
              <w:rPr>
                <w:sz w:val="16"/>
                <w:szCs w:val="16"/>
                <w:lang w:val="fr-FR"/>
              </w:rPr>
            </w:pPr>
            <w:r w:rsidRPr="00694B30">
              <w:rPr>
                <w:sz w:val="16"/>
                <w:szCs w:val="16"/>
                <w:lang w:val="fr-FR"/>
              </w:rPr>
              <w:t>Velours, peluches tissés et tissus de chenille, de laine/poils fins, autres que genre éponge/rubanerie</w:t>
            </w:r>
          </w:p>
          <w:p w14:paraId="3C65A869" w14:textId="77777777" w:rsidR="003B6C09" w:rsidRPr="00694B30" w:rsidRDefault="003B6C09" w:rsidP="00AB2BA3">
            <w:pPr>
              <w:jc w:val="left"/>
              <w:rPr>
                <w:sz w:val="16"/>
                <w:szCs w:val="16"/>
                <w:lang w:val="fr-FR"/>
              </w:rPr>
            </w:pPr>
            <w:r w:rsidRPr="00694B30">
              <w:rPr>
                <w:sz w:val="16"/>
                <w:szCs w:val="16"/>
                <w:lang w:val="fr-FR"/>
              </w:rPr>
              <w:t>Velours et peluches par la trame, non coupés, de coton, autres que genre éponge/rubanerie</w:t>
            </w:r>
          </w:p>
          <w:p w14:paraId="5C0918AB" w14:textId="77777777" w:rsidR="005874FB" w:rsidRPr="00694B30" w:rsidRDefault="003B6C09" w:rsidP="00AB2BA3">
            <w:pPr>
              <w:jc w:val="left"/>
              <w:rPr>
                <w:sz w:val="16"/>
                <w:szCs w:val="16"/>
                <w:lang w:val="fr-FR"/>
              </w:rPr>
            </w:pPr>
            <w:r w:rsidRPr="00694B30">
              <w:rPr>
                <w:sz w:val="16"/>
                <w:szCs w:val="16"/>
                <w:lang w:val="fr-FR"/>
              </w:rPr>
              <w:t>Velours et peluches par la trame, coupés, côtelés, de coton, autres que rubanerie</w:t>
            </w:r>
          </w:p>
          <w:p w14:paraId="22FA8A21" w14:textId="640442F8" w:rsidR="003B6C09" w:rsidRPr="00694B30" w:rsidRDefault="003B6C09" w:rsidP="00AB2BA3">
            <w:pPr>
              <w:jc w:val="left"/>
              <w:rPr>
                <w:sz w:val="16"/>
                <w:szCs w:val="16"/>
                <w:lang w:val="fr-FR"/>
              </w:rPr>
            </w:pPr>
            <w:r w:rsidRPr="00694B30">
              <w:rPr>
                <w:sz w:val="16"/>
                <w:szCs w:val="16"/>
                <w:lang w:val="fr-FR"/>
              </w:rPr>
              <w:t>Velours et peluches par la trame, de coton, nda</w:t>
            </w:r>
          </w:p>
          <w:p w14:paraId="53665949" w14:textId="77777777" w:rsidR="00A87D24" w:rsidRDefault="003B6C09" w:rsidP="00AB2BA3">
            <w:pPr>
              <w:jc w:val="left"/>
              <w:rPr>
                <w:sz w:val="16"/>
                <w:szCs w:val="16"/>
                <w:lang w:val="fr-FR"/>
              </w:rPr>
            </w:pPr>
            <w:r w:rsidRPr="00694B30">
              <w:rPr>
                <w:sz w:val="16"/>
                <w:szCs w:val="16"/>
                <w:lang w:val="fr-FR"/>
              </w:rPr>
              <w:t>Velours et peluches par la chaîne, épinglés, de</w:t>
            </w:r>
            <w:r w:rsidR="00495629" w:rsidRPr="00694B30">
              <w:rPr>
                <w:sz w:val="16"/>
                <w:szCs w:val="16"/>
                <w:lang w:val="fr-FR"/>
              </w:rPr>
              <w:t xml:space="preserve"> </w:t>
            </w:r>
            <w:r w:rsidRPr="00694B30">
              <w:rPr>
                <w:sz w:val="16"/>
                <w:szCs w:val="16"/>
                <w:lang w:val="fr-FR"/>
              </w:rPr>
              <w:t>coton, autres que genre éponge/rubanerie</w:t>
            </w:r>
          </w:p>
          <w:p w14:paraId="33B7836F" w14:textId="187C2641" w:rsidR="005874FB" w:rsidRPr="00694B30" w:rsidRDefault="003B6C09" w:rsidP="00AB2BA3">
            <w:pPr>
              <w:jc w:val="left"/>
              <w:rPr>
                <w:sz w:val="16"/>
                <w:szCs w:val="16"/>
                <w:lang w:val="fr-FR"/>
              </w:rPr>
            </w:pPr>
            <w:r w:rsidRPr="00694B30">
              <w:rPr>
                <w:sz w:val="16"/>
                <w:szCs w:val="16"/>
                <w:lang w:val="fr-FR"/>
              </w:rPr>
              <w:t>Velours et peluches par la chaîne, coupés, de coton, autres que genre éponge/rubanerie</w:t>
            </w:r>
          </w:p>
          <w:p w14:paraId="0091E07F" w14:textId="223A0B4C" w:rsidR="003B6C09" w:rsidRPr="00694B30" w:rsidRDefault="003B6C09" w:rsidP="00AB2BA3">
            <w:pPr>
              <w:jc w:val="left"/>
              <w:rPr>
                <w:sz w:val="16"/>
                <w:szCs w:val="16"/>
                <w:lang w:val="fr-FR"/>
              </w:rPr>
            </w:pPr>
            <w:r w:rsidRPr="00694B30">
              <w:rPr>
                <w:sz w:val="16"/>
                <w:szCs w:val="16"/>
                <w:lang w:val="fr-FR"/>
              </w:rPr>
              <w:t>Tissus de chenille, de coton, autres que rubanerie</w:t>
            </w:r>
          </w:p>
          <w:p w14:paraId="775E06B4" w14:textId="77777777" w:rsidR="003B6C09" w:rsidRPr="00694B30" w:rsidRDefault="003B6C09" w:rsidP="00AB2BA3">
            <w:pPr>
              <w:jc w:val="left"/>
              <w:rPr>
                <w:sz w:val="16"/>
                <w:szCs w:val="16"/>
                <w:lang w:val="fr-FR"/>
              </w:rPr>
            </w:pPr>
            <w:r w:rsidRPr="00694B30">
              <w:rPr>
                <w:sz w:val="16"/>
                <w:szCs w:val="16"/>
                <w:lang w:val="fr-FR"/>
              </w:rPr>
              <w:t>Velours et peluches par la trame, non coupés, de fibres synth. ou art., autres que genre éponge/rubanerie</w:t>
            </w:r>
          </w:p>
          <w:p w14:paraId="6D342BCA" w14:textId="77777777" w:rsidR="003B6C09" w:rsidRPr="00694B30" w:rsidRDefault="003B6C09" w:rsidP="00AB2BA3">
            <w:pPr>
              <w:jc w:val="left"/>
              <w:rPr>
                <w:sz w:val="16"/>
                <w:szCs w:val="16"/>
                <w:lang w:val="fr-FR"/>
              </w:rPr>
            </w:pPr>
            <w:r w:rsidRPr="00694B30">
              <w:rPr>
                <w:sz w:val="16"/>
                <w:szCs w:val="16"/>
                <w:lang w:val="fr-FR"/>
              </w:rPr>
              <w:t>Velours et peluches par la trame, coupés, côtelés, de fibres synth./art., autres que rubanerie</w:t>
            </w:r>
          </w:p>
          <w:p w14:paraId="0580C844" w14:textId="77777777" w:rsidR="003B6C09" w:rsidRPr="00694B30" w:rsidRDefault="003B6C09" w:rsidP="00AB2BA3">
            <w:pPr>
              <w:jc w:val="left"/>
              <w:rPr>
                <w:sz w:val="16"/>
                <w:szCs w:val="16"/>
                <w:lang w:val="fr-FR"/>
              </w:rPr>
            </w:pPr>
            <w:r w:rsidRPr="00694B30">
              <w:rPr>
                <w:sz w:val="16"/>
                <w:szCs w:val="16"/>
                <w:lang w:val="fr-FR"/>
              </w:rPr>
              <w:t>Velours et peluches par la trame, de fibres synth. ou art., nda</w:t>
            </w:r>
          </w:p>
          <w:p w14:paraId="388F9120" w14:textId="77777777" w:rsidR="003B6C09" w:rsidRPr="00694B30" w:rsidRDefault="003B6C09" w:rsidP="00AB2BA3">
            <w:pPr>
              <w:jc w:val="left"/>
              <w:rPr>
                <w:sz w:val="16"/>
                <w:szCs w:val="16"/>
                <w:lang w:val="fr-FR"/>
              </w:rPr>
            </w:pPr>
            <w:r w:rsidRPr="00694B30">
              <w:rPr>
                <w:sz w:val="16"/>
                <w:szCs w:val="16"/>
                <w:lang w:val="fr-FR"/>
              </w:rPr>
              <w:t>Velours et peluches par la chaîne, épinglés, de fibres synth. ou art., autres que genre éponge/rubanerie</w:t>
            </w:r>
          </w:p>
          <w:p w14:paraId="76BF49D8" w14:textId="0057DD15" w:rsidR="003B6C09" w:rsidRPr="00694B30" w:rsidRDefault="003B6C09" w:rsidP="00AB2BA3">
            <w:pPr>
              <w:jc w:val="left"/>
              <w:rPr>
                <w:sz w:val="16"/>
                <w:szCs w:val="16"/>
                <w:lang w:val="fr-FR"/>
              </w:rPr>
            </w:pPr>
            <w:r w:rsidRPr="00694B30">
              <w:rPr>
                <w:sz w:val="16"/>
                <w:szCs w:val="16"/>
                <w:lang w:val="fr-FR"/>
              </w:rPr>
              <w:t>Velours et peluches par la chaîne, coupés, de fibres synth. ou art., autres</w:t>
            </w:r>
            <w:r w:rsidR="008E10D7" w:rsidRPr="00694B30">
              <w:rPr>
                <w:sz w:val="16"/>
                <w:szCs w:val="16"/>
                <w:lang w:val="fr-FR"/>
              </w:rPr>
              <w:t xml:space="preserve"> </w:t>
            </w:r>
            <w:r w:rsidRPr="00694B30">
              <w:rPr>
                <w:sz w:val="16"/>
                <w:szCs w:val="16"/>
                <w:lang w:val="fr-FR"/>
              </w:rPr>
              <w:t>que</w:t>
            </w:r>
            <w:r w:rsidR="008E10D7" w:rsidRPr="00694B30">
              <w:rPr>
                <w:sz w:val="16"/>
                <w:szCs w:val="16"/>
                <w:lang w:val="fr-FR"/>
              </w:rPr>
              <w:t xml:space="preserve"> </w:t>
            </w:r>
            <w:r w:rsidRPr="00694B30">
              <w:rPr>
                <w:sz w:val="16"/>
                <w:szCs w:val="16"/>
                <w:lang w:val="fr-FR"/>
              </w:rPr>
              <w:t>genre éponge/rubanerie</w:t>
            </w:r>
          </w:p>
          <w:p w14:paraId="49998621" w14:textId="77777777" w:rsidR="005874FB" w:rsidRPr="00694B30" w:rsidRDefault="003B6C09" w:rsidP="00AB2BA3">
            <w:pPr>
              <w:jc w:val="left"/>
              <w:rPr>
                <w:sz w:val="16"/>
                <w:szCs w:val="16"/>
                <w:lang w:val="fr-FR"/>
              </w:rPr>
            </w:pPr>
            <w:r w:rsidRPr="00694B30">
              <w:rPr>
                <w:sz w:val="16"/>
                <w:szCs w:val="16"/>
                <w:lang w:val="fr-FR"/>
              </w:rPr>
              <w:t>Tissus de chenille, de fibres synthétiques ou artificielles, autres que rubanerie</w:t>
            </w:r>
          </w:p>
          <w:p w14:paraId="2380DFC7" w14:textId="21BB8452" w:rsidR="003B6C09" w:rsidRPr="00694B30" w:rsidRDefault="003B6C09" w:rsidP="00AB2BA3">
            <w:pPr>
              <w:jc w:val="left"/>
              <w:rPr>
                <w:sz w:val="16"/>
                <w:szCs w:val="16"/>
                <w:lang w:val="fr-FR"/>
              </w:rPr>
            </w:pPr>
            <w:r w:rsidRPr="00694B30">
              <w:rPr>
                <w:sz w:val="16"/>
                <w:szCs w:val="16"/>
                <w:lang w:val="fr-FR"/>
              </w:rPr>
              <w:t>Velours, peluches tissés et tissus de chenille, d'autres matières textiles, autres que genre éponge/rubanerie</w:t>
            </w:r>
          </w:p>
          <w:p w14:paraId="221595F5" w14:textId="77777777" w:rsidR="003B6C09" w:rsidRPr="00694B30" w:rsidRDefault="003B6C09" w:rsidP="00AB2BA3">
            <w:pPr>
              <w:jc w:val="left"/>
              <w:rPr>
                <w:sz w:val="16"/>
                <w:szCs w:val="16"/>
                <w:lang w:val="fr-FR"/>
              </w:rPr>
            </w:pPr>
            <w:r w:rsidRPr="00694B30">
              <w:rPr>
                <w:sz w:val="16"/>
                <w:szCs w:val="16"/>
                <w:lang w:val="fr-FR"/>
              </w:rPr>
              <w:t>Tissus bouclés du genre éponge, en coton, autres que rubanerie, écrus</w:t>
            </w:r>
          </w:p>
          <w:p w14:paraId="1D7C1921" w14:textId="77777777" w:rsidR="005874FB" w:rsidRPr="00694B30" w:rsidRDefault="003B6C09" w:rsidP="00AB2BA3">
            <w:pPr>
              <w:jc w:val="left"/>
              <w:rPr>
                <w:sz w:val="16"/>
                <w:szCs w:val="16"/>
                <w:lang w:val="fr-FR"/>
              </w:rPr>
            </w:pPr>
            <w:r w:rsidRPr="00694B30">
              <w:rPr>
                <w:sz w:val="16"/>
                <w:szCs w:val="16"/>
                <w:lang w:val="fr-FR"/>
              </w:rPr>
              <w:t>Tissus bouclés du genre éponge, en coton, autres qu'écrus, autres que rubanerie</w:t>
            </w:r>
          </w:p>
          <w:p w14:paraId="637C291B" w14:textId="77777777" w:rsidR="005874FB" w:rsidRPr="00694B30" w:rsidRDefault="003B6C09" w:rsidP="00AB2BA3">
            <w:pPr>
              <w:jc w:val="left"/>
              <w:rPr>
                <w:sz w:val="16"/>
                <w:szCs w:val="16"/>
                <w:lang w:val="fr-FR"/>
              </w:rPr>
            </w:pPr>
            <w:r w:rsidRPr="00694B30">
              <w:rPr>
                <w:sz w:val="16"/>
                <w:szCs w:val="16"/>
                <w:lang w:val="fr-FR"/>
              </w:rPr>
              <w:t>Tissus bouclés du genre éponge, en autres matières textiles, autres que rubanerie</w:t>
            </w:r>
          </w:p>
          <w:p w14:paraId="3126A87A" w14:textId="7D972B6D" w:rsidR="003B6C09" w:rsidRPr="00694B30" w:rsidRDefault="003B6C09" w:rsidP="00AB2BA3">
            <w:pPr>
              <w:jc w:val="left"/>
              <w:rPr>
                <w:sz w:val="16"/>
                <w:szCs w:val="16"/>
                <w:lang w:val="fr-FR"/>
              </w:rPr>
            </w:pPr>
            <w:r w:rsidRPr="00694B30">
              <w:rPr>
                <w:sz w:val="16"/>
                <w:szCs w:val="16"/>
                <w:lang w:val="fr-FR"/>
              </w:rPr>
              <w:t>Surfaces textiles touffetées, autres que produits du n°</w:t>
            </w:r>
            <w:r w:rsidR="00282BAF">
              <w:rPr>
                <w:sz w:val="16"/>
                <w:szCs w:val="16"/>
                <w:lang w:val="fr-FR"/>
              </w:rPr>
              <w:t> </w:t>
            </w:r>
            <w:r w:rsidRPr="00694B30">
              <w:rPr>
                <w:sz w:val="16"/>
                <w:szCs w:val="16"/>
                <w:lang w:val="fr-FR"/>
              </w:rPr>
              <w:t>57.03</w:t>
            </w:r>
          </w:p>
          <w:p w14:paraId="331A2D4F" w14:textId="77777777" w:rsidR="003B6C09" w:rsidRPr="00694B30" w:rsidRDefault="003B6C09" w:rsidP="00AB2BA3">
            <w:pPr>
              <w:jc w:val="left"/>
              <w:rPr>
                <w:sz w:val="16"/>
                <w:szCs w:val="16"/>
                <w:lang w:val="fr-FR"/>
              </w:rPr>
            </w:pPr>
            <w:r w:rsidRPr="00694B30">
              <w:rPr>
                <w:sz w:val="16"/>
                <w:szCs w:val="16"/>
                <w:lang w:val="fr-FR"/>
              </w:rPr>
              <w:t>Tissus à point de gaze, de coton, autres que rubanerie</w:t>
            </w:r>
          </w:p>
          <w:p w14:paraId="0F353AC8" w14:textId="77777777" w:rsidR="005874FB" w:rsidRPr="00694B30" w:rsidRDefault="003B6C09" w:rsidP="00AB2BA3">
            <w:pPr>
              <w:jc w:val="left"/>
              <w:rPr>
                <w:sz w:val="16"/>
                <w:szCs w:val="16"/>
                <w:lang w:val="fr-FR"/>
              </w:rPr>
            </w:pPr>
            <w:r w:rsidRPr="00694B30">
              <w:rPr>
                <w:sz w:val="16"/>
                <w:szCs w:val="16"/>
                <w:lang w:val="fr-FR"/>
              </w:rPr>
              <w:lastRenderedPageBreak/>
              <w:t>Tissus à point de gaze, d'autres matières textiles, autres que rubanerie</w:t>
            </w:r>
          </w:p>
          <w:p w14:paraId="0E48F323" w14:textId="081CC361" w:rsidR="003B6C09" w:rsidRPr="00694B30" w:rsidRDefault="003B6C09" w:rsidP="00AB2BA3">
            <w:pPr>
              <w:jc w:val="left"/>
              <w:rPr>
                <w:sz w:val="16"/>
                <w:szCs w:val="16"/>
                <w:lang w:val="fr-FR"/>
              </w:rPr>
            </w:pPr>
            <w:r w:rsidRPr="00694B30">
              <w:rPr>
                <w:sz w:val="16"/>
                <w:szCs w:val="16"/>
                <w:lang w:val="fr-FR"/>
              </w:rPr>
              <w:t>Tulles, tulles-bobinots et tissus à mailles nouées</w:t>
            </w:r>
          </w:p>
          <w:p w14:paraId="282B7076" w14:textId="77777777" w:rsidR="005874FB" w:rsidRPr="00694B30" w:rsidRDefault="003B6C09" w:rsidP="00AB2BA3">
            <w:pPr>
              <w:jc w:val="left"/>
              <w:rPr>
                <w:sz w:val="16"/>
                <w:szCs w:val="16"/>
                <w:lang w:val="fr-FR"/>
              </w:rPr>
            </w:pPr>
            <w:r w:rsidRPr="00694B30">
              <w:rPr>
                <w:sz w:val="16"/>
                <w:szCs w:val="16"/>
                <w:lang w:val="fr-FR"/>
              </w:rPr>
              <w:t>Dentelles à la mécanique, de fibres synth./art., en pièces, bandes/motifs</w:t>
            </w:r>
          </w:p>
          <w:p w14:paraId="6C418CCF" w14:textId="77777777" w:rsidR="005874FB" w:rsidRPr="00694B30" w:rsidRDefault="003B6C09" w:rsidP="00AB2BA3">
            <w:pPr>
              <w:jc w:val="left"/>
              <w:rPr>
                <w:sz w:val="16"/>
                <w:szCs w:val="16"/>
                <w:lang w:val="fr-FR"/>
              </w:rPr>
            </w:pPr>
            <w:r w:rsidRPr="00694B30">
              <w:rPr>
                <w:sz w:val="16"/>
                <w:szCs w:val="16"/>
                <w:lang w:val="fr-FR"/>
              </w:rPr>
              <w:t>Dentelles à la mécanique, d'autres matières textiles, en pièces, bandes/motifs</w:t>
            </w:r>
          </w:p>
          <w:p w14:paraId="1FA44B7A" w14:textId="29C3DDA8" w:rsidR="003B6C09" w:rsidRPr="00694B30" w:rsidRDefault="003B6C09" w:rsidP="00AB2BA3">
            <w:pPr>
              <w:jc w:val="left"/>
              <w:rPr>
                <w:sz w:val="16"/>
                <w:szCs w:val="16"/>
                <w:lang w:val="fr-FR"/>
              </w:rPr>
            </w:pPr>
            <w:r w:rsidRPr="00694B30">
              <w:rPr>
                <w:sz w:val="16"/>
                <w:szCs w:val="16"/>
                <w:lang w:val="fr-FR"/>
              </w:rPr>
              <w:t>Dentelles à la main, en pièces, en bandes ou en motifs</w:t>
            </w:r>
          </w:p>
          <w:p w14:paraId="145CDA5E" w14:textId="77777777" w:rsidR="005874FB" w:rsidRPr="00694B30" w:rsidRDefault="003B6C09" w:rsidP="00AB2BA3">
            <w:pPr>
              <w:jc w:val="left"/>
              <w:rPr>
                <w:sz w:val="16"/>
                <w:szCs w:val="16"/>
                <w:lang w:val="fr-FR"/>
              </w:rPr>
            </w:pPr>
            <w:r w:rsidRPr="00694B30">
              <w:rPr>
                <w:sz w:val="16"/>
                <w:szCs w:val="16"/>
                <w:lang w:val="fr-FR"/>
              </w:rPr>
              <w:t>Tapisseries tissées à la main et tapisseries à l'aiguille, même confectionnées</w:t>
            </w:r>
          </w:p>
          <w:p w14:paraId="7CF03EEA" w14:textId="4932048A" w:rsidR="003B6C09" w:rsidRPr="00694B30" w:rsidRDefault="003B6C09" w:rsidP="00AB2BA3">
            <w:pPr>
              <w:jc w:val="left"/>
              <w:rPr>
                <w:sz w:val="16"/>
                <w:szCs w:val="16"/>
                <w:lang w:val="fr-FR"/>
              </w:rPr>
            </w:pPr>
            <w:r w:rsidRPr="00694B30">
              <w:rPr>
                <w:sz w:val="16"/>
                <w:szCs w:val="16"/>
                <w:lang w:val="fr-FR"/>
              </w:rPr>
              <w:t>Rubanerie de velours, de peluches, de tissus de chenille</w:t>
            </w:r>
          </w:p>
          <w:p w14:paraId="3E156DDB" w14:textId="6DD45231" w:rsidR="005874FB" w:rsidRPr="00694B30" w:rsidRDefault="003B6C09" w:rsidP="00AB2BA3">
            <w:pPr>
              <w:jc w:val="left"/>
              <w:rPr>
                <w:sz w:val="16"/>
                <w:szCs w:val="16"/>
                <w:lang w:val="fr-FR"/>
              </w:rPr>
            </w:pPr>
            <w:r w:rsidRPr="00694B30">
              <w:rPr>
                <w:sz w:val="16"/>
                <w:szCs w:val="16"/>
                <w:lang w:val="fr-FR"/>
              </w:rPr>
              <w:t xml:space="preserve">Rubanerie, </w:t>
            </w:r>
            <w:r w:rsidR="001B5145" w:rsidRPr="00694B30">
              <w:rPr>
                <w:sz w:val="16"/>
                <w:szCs w:val="16"/>
                <w:lang w:val="fr-FR"/>
              </w:rPr>
              <w:t>&gt;/=</w:t>
            </w:r>
            <w:r w:rsidRPr="00694B30">
              <w:rPr>
                <w:sz w:val="16"/>
                <w:szCs w:val="16"/>
                <w:lang w:val="fr-FR"/>
              </w:rPr>
              <w:t>5% en poids de fils d'élastomères ou de fils de caoutchouc, nda</w:t>
            </w:r>
          </w:p>
          <w:p w14:paraId="27AA8EAC" w14:textId="5724393B" w:rsidR="003B6C09" w:rsidRPr="00694B30" w:rsidRDefault="003B6C09" w:rsidP="00AB2BA3">
            <w:pPr>
              <w:jc w:val="left"/>
              <w:rPr>
                <w:sz w:val="16"/>
                <w:szCs w:val="16"/>
                <w:lang w:val="fr-FR"/>
              </w:rPr>
            </w:pPr>
            <w:r w:rsidRPr="00694B30">
              <w:rPr>
                <w:sz w:val="16"/>
                <w:szCs w:val="16"/>
                <w:lang w:val="fr-FR"/>
              </w:rPr>
              <w:t>Rubanerie de coton, nda</w:t>
            </w:r>
          </w:p>
          <w:p w14:paraId="1BF99362" w14:textId="77777777" w:rsidR="005874FB" w:rsidRPr="00694B30" w:rsidRDefault="003B6C09" w:rsidP="00AB2BA3">
            <w:pPr>
              <w:jc w:val="left"/>
              <w:rPr>
                <w:sz w:val="16"/>
                <w:szCs w:val="16"/>
                <w:lang w:val="fr-FR"/>
              </w:rPr>
            </w:pPr>
            <w:r w:rsidRPr="00694B30">
              <w:rPr>
                <w:sz w:val="16"/>
                <w:szCs w:val="16"/>
                <w:lang w:val="fr-FR"/>
              </w:rPr>
              <w:t>Rubanerie de fibres synthétiques ou artificielles, nda</w:t>
            </w:r>
          </w:p>
          <w:p w14:paraId="5530131B" w14:textId="5097D5FD" w:rsidR="003B6C09" w:rsidRPr="00694B30" w:rsidRDefault="003B6C09" w:rsidP="00AB2BA3">
            <w:pPr>
              <w:jc w:val="left"/>
              <w:rPr>
                <w:sz w:val="16"/>
                <w:szCs w:val="16"/>
                <w:lang w:val="fr-FR"/>
              </w:rPr>
            </w:pPr>
            <w:r w:rsidRPr="00694B30">
              <w:rPr>
                <w:sz w:val="16"/>
                <w:szCs w:val="16"/>
                <w:lang w:val="fr-FR"/>
              </w:rPr>
              <w:t>Rubanerie d'autres matières textiles, nda</w:t>
            </w:r>
          </w:p>
          <w:p w14:paraId="3059DC9C" w14:textId="77777777" w:rsidR="003B6C09" w:rsidRPr="00694B30" w:rsidRDefault="003B6C09" w:rsidP="00AB2BA3">
            <w:pPr>
              <w:jc w:val="left"/>
              <w:rPr>
                <w:sz w:val="16"/>
                <w:szCs w:val="16"/>
                <w:lang w:val="fr-FR"/>
              </w:rPr>
            </w:pPr>
            <w:r w:rsidRPr="00694B30">
              <w:rPr>
                <w:sz w:val="16"/>
                <w:szCs w:val="16"/>
                <w:lang w:val="fr-FR"/>
              </w:rPr>
              <w:t>Rubans sans trame, en fils/fibres parallélisés et encollés</w:t>
            </w:r>
          </w:p>
          <w:p w14:paraId="09E59E3C" w14:textId="215A8B21" w:rsidR="005874FB" w:rsidRPr="00694B30" w:rsidRDefault="00A87D24" w:rsidP="00AB2BA3">
            <w:pPr>
              <w:jc w:val="left"/>
              <w:rPr>
                <w:sz w:val="16"/>
                <w:szCs w:val="16"/>
                <w:lang w:val="fr-FR"/>
              </w:rPr>
            </w:pPr>
            <w:r>
              <w:rPr>
                <w:sz w:val="16"/>
                <w:szCs w:val="16"/>
                <w:lang w:val="fr-FR"/>
              </w:rPr>
              <w:t>E</w:t>
            </w:r>
            <w:r w:rsidR="00495629" w:rsidRPr="00694B30">
              <w:rPr>
                <w:sz w:val="16"/>
                <w:szCs w:val="16"/>
                <w:lang w:val="fr-FR"/>
              </w:rPr>
              <w:t>tiquettes</w:t>
            </w:r>
            <w:r w:rsidR="003B6C09" w:rsidRPr="00694B30">
              <w:rPr>
                <w:sz w:val="16"/>
                <w:szCs w:val="16"/>
                <w:lang w:val="fr-FR"/>
              </w:rPr>
              <w:t>, écussons et articles similaires en matières textiles, tissés</w:t>
            </w:r>
          </w:p>
          <w:p w14:paraId="2A7C53D2" w14:textId="4EDB0276" w:rsidR="005874FB" w:rsidRPr="00694B30" w:rsidRDefault="00A87D24" w:rsidP="00AB2BA3">
            <w:pPr>
              <w:jc w:val="left"/>
              <w:rPr>
                <w:sz w:val="16"/>
                <w:szCs w:val="16"/>
                <w:lang w:val="fr-FR"/>
              </w:rPr>
            </w:pPr>
            <w:r>
              <w:rPr>
                <w:sz w:val="16"/>
                <w:szCs w:val="16"/>
                <w:lang w:val="fr-FR"/>
              </w:rPr>
              <w:t>E</w:t>
            </w:r>
            <w:r w:rsidR="00495629" w:rsidRPr="00694B30">
              <w:rPr>
                <w:sz w:val="16"/>
                <w:szCs w:val="16"/>
                <w:lang w:val="fr-FR"/>
              </w:rPr>
              <w:t>tiquettes</w:t>
            </w:r>
            <w:r w:rsidR="003B6C09" w:rsidRPr="00694B30">
              <w:rPr>
                <w:sz w:val="16"/>
                <w:szCs w:val="16"/>
                <w:lang w:val="fr-FR"/>
              </w:rPr>
              <w:t>, écussons et articles similaires en matières textiles, non tissés, nda</w:t>
            </w:r>
          </w:p>
          <w:p w14:paraId="0271126F" w14:textId="7EA874DB" w:rsidR="003B6C09" w:rsidRPr="00694B30" w:rsidRDefault="003B6C09" w:rsidP="00AB2BA3">
            <w:pPr>
              <w:jc w:val="left"/>
              <w:rPr>
                <w:sz w:val="16"/>
                <w:szCs w:val="16"/>
                <w:lang w:val="fr-FR"/>
              </w:rPr>
            </w:pPr>
            <w:r w:rsidRPr="00694B30">
              <w:rPr>
                <w:sz w:val="16"/>
                <w:szCs w:val="16"/>
                <w:lang w:val="fr-FR"/>
              </w:rPr>
              <w:t>Tresses en pièces</w:t>
            </w:r>
          </w:p>
          <w:p w14:paraId="1BD1C1CB" w14:textId="4D834B1C" w:rsidR="003B6C09" w:rsidRPr="00694B30" w:rsidRDefault="003B6C09" w:rsidP="00AB2BA3">
            <w:pPr>
              <w:jc w:val="left"/>
              <w:rPr>
                <w:sz w:val="16"/>
                <w:szCs w:val="16"/>
                <w:lang w:val="fr-FR"/>
              </w:rPr>
            </w:pPr>
            <w:r w:rsidRPr="00694B30">
              <w:rPr>
                <w:sz w:val="16"/>
                <w:szCs w:val="16"/>
                <w:lang w:val="fr-FR"/>
              </w:rPr>
              <w:t>Articles de passementerie, autres que ceux en bonneterie; glands, pompons et articl</w:t>
            </w:r>
            <w:r w:rsidR="00495629" w:rsidRPr="00694B30">
              <w:rPr>
                <w:sz w:val="16"/>
                <w:szCs w:val="16"/>
                <w:lang w:val="fr-FR"/>
              </w:rPr>
              <w:t>es</w:t>
            </w:r>
            <w:r w:rsidRPr="00694B30">
              <w:rPr>
                <w:sz w:val="16"/>
                <w:szCs w:val="16"/>
                <w:lang w:val="fr-FR"/>
              </w:rPr>
              <w:t xml:space="preserve"> similaires</w:t>
            </w:r>
          </w:p>
          <w:p w14:paraId="59043FE4" w14:textId="194BBBB3" w:rsidR="003B6C09" w:rsidRPr="00694B30" w:rsidRDefault="003B6C09" w:rsidP="00AB2BA3">
            <w:pPr>
              <w:jc w:val="left"/>
              <w:rPr>
                <w:sz w:val="16"/>
                <w:szCs w:val="16"/>
                <w:lang w:val="fr-FR"/>
              </w:rPr>
            </w:pPr>
            <w:r w:rsidRPr="00694B30">
              <w:rPr>
                <w:sz w:val="16"/>
                <w:szCs w:val="16"/>
                <w:lang w:val="fr-FR"/>
              </w:rPr>
              <w:t xml:space="preserve">Tissus de fils de métal/filés </w:t>
            </w:r>
            <w:r w:rsidR="00495629" w:rsidRPr="00694B30">
              <w:rPr>
                <w:sz w:val="16"/>
                <w:szCs w:val="16"/>
                <w:lang w:val="fr-FR"/>
              </w:rPr>
              <w:t>métalliques</w:t>
            </w:r>
            <w:r w:rsidRPr="00694B30">
              <w:rPr>
                <w:sz w:val="16"/>
                <w:szCs w:val="16"/>
                <w:lang w:val="fr-FR"/>
              </w:rPr>
              <w:t>, pour l'habillement, etc., nda</w:t>
            </w:r>
          </w:p>
          <w:p w14:paraId="70689159" w14:textId="77777777" w:rsidR="0055174F" w:rsidRPr="00694B30" w:rsidRDefault="0055174F" w:rsidP="00AB2BA3">
            <w:pPr>
              <w:jc w:val="left"/>
              <w:rPr>
                <w:sz w:val="16"/>
                <w:szCs w:val="16"/>
                <w:lang w:val="fr-FR"/>
              </w:rPr>
            </w:pPr>
            <w:r w:rsidRPr="00694B30">
              <w:rPr>
                <w:sz w:val="16"/>
                <w:szCs w:val="16"/>
                <w:lang w:val="fr-FR"/>
              </w:rPr>
              <w:t>Broderies chimiques ou aériennes et broderies à fond découpé, en pièces, bandes/motifs</w:t>
            </w:r>
          </w:p>
          <w:p w14:paraId="14516590" w14:textId="77777777" w:rsidR="005874FB" w:rsidRPr="00694B30" w:rsidRDefault="0055174F" w:rsidP="00AB2BA3">
            <w:pPr>
              <w:jc w:val="left"/>
              <w:rPr>
                <w:sz w:val="16"/>
                <w:szCs w:val="16"/>
                <w:lang w:val="fr-FR"/>
              </w:rPr>
            </w:pPr>
            <w:r w:rsidRPr="00694B30">
              <w:rPr>
                <w:sz w:val="16"/>
                <w:szCs w:val="16"/>
                <w:lang w:val="fr-FR"/>
              </w:rPr>
              <w:t>Broderies de coton, en pièces, en bandes ou en motifs, nda</w:t>
            </w:r>
          </w:p>
          <w:p w14:paraId="268C0E7B" w14:textId="77777777" w:rsidR="005874FB" w:rsidRPr="00694B30" w:rsidRDefault="0055174F" w:rsidP="00AB2BA3">
            <w:pPr>
              <w:jc w:val="left"/>
              <w:rPr>
                <w:sz w:val="16"/>
                <w:szCs w:val="16"/>
                <w:lang w:val="fr-FR"/>
              </w:rPr>
            </w:pPr>
            <w:r w:rsidRPr="00694B30">
              <w:rPr>
                <w:sz w:val="16"/>
                <w:szCs w:val="16"/>
                <w:lang w:val="fr-FR"/>
              </w:rPr>
              <w:t>Broderies de fibres synth./art., en pièces, bandes/motifs, nda</w:t>
            </w:r>
          </w:p>
          <w:p w14:paraId="235900E2" w14:textId="77777777" w:rsidR="005874FB" w:rsidRPr="00694B30" w:rsidRDefault="0055174F" w:rsidP="00AB2BA3">
            <w:pPr>
              <w:jc w:val="left"/>
              <w:rPr>
                <w:sz w:val="16"/>
                <w:szCs w:val="16"/>
                <w:lang w:val="fr-FR"/>
              </w:rPr>
            </w:pPr>
            <w:r w:rsidRPr="00694B30">
              <w:rPr>
                <w:sz w:val="16"/>
                <w:szCs w:val="16"/>
                <w:lang w:val="fr-FR"/>
              </w:rPr>
              <w:t>Broderies d'autres matières textiles, en pièces, bandes/motifs, nda</w:t>
            </w:r>
          </w:p>
          <w:p w14:paraId="1CF9782F" w14:textId="28839F71" w:rsidR="0055174F" w:rsidRPr="00694B30" w:rsidRDefault="0055174F" w:rsidP="00AB2BA3">
            <w:pPr>
              <w:jc w:val="left"/>
              <w:rPr>
                <w:sz w:val="16"/>
                <w:szCs w:val="16"/>
                <w:lang w:val="fr-FR"/>
              </w:rPr>
            </w:pPr>
            <w:r w:rsidRPr="00694B30">
              <w:rPr>
                <w:sz w:val="16"/>
                <w:szCs w:val="16"/>
                <w:lang w:val="fr-FR"/>
              </w:rPr>
              <w:t>Produits textiles en pièces, piqués, capitonnés, etc.</w:t>
            </w:r>
          </w:p>
          <w:p w14:paraId="1462C130" w14:textId="77777777" w:rsidR="003B6C09" w:rsidRPr="00694B30" w:rsidRDefault="003B6C09" w:rsidP="00AB2BA3">
            <w:pPr>
              <w:jc w:val="left"/>
              <w:rPr>
                <w:sz w:val="16"/>
                <w:szCs w:val="16"/>
                <w:lang w:val="fr-FR"/>
              </w:rPr>
            </w:pPr>
          </w:p>
        </w:tc>
      </w:tr>
      <w:tr w:rsidR="0055174F" w:rsidRPr="00694B30" w14:paraId="4D09A9DC" w14:textId="77777777" w:rsidTr="003E0A8E">
        <w:tc>
          <w:tcPr>
            <w:tcW w:w="1418" w:type="dxa"/>
          </w:tcPr>
          <w:p w14:paraId="271EB065" w14:textId="77777777" w:rsidR="0055174F" w:rsidRPr="00694B30" w:rsidRDefault="0055174F" w:rsidP="00AB2BA3">
            <w:pPr>
              <w:jc w:val="left"/>
              <w:rPr>
                <w:b/>
                <w:bCs/>
                <w:sz w:val="16"/>
                <w:szCs w:val="16"/>
                <w:lang w:val="fr-FR"/>
              </w:rPr>
            </w:pPr>
            <w:r w:rsidRPr="00694B30">
              <w:rPr>
                <w:b/>
                <w:bCs/>
                <w:sz w:val="16"/>
                <w:szCs w:val="16"/>
                <w:lang w:val="fr-FR"/>
              </w:rPr>
              <w:lastRenderedPageBreak/>
              <w:t>Ch. 59</w:t>
            </w:r>
          </w:p>
          <w:p w14:paraId="5F61C916" w14:textId="77777777" w:rsidR="0055174F" w:rsidRPr="00694B30" w:rsidRDefault="0055174F" w:rsidP="00AB2BA3">
            <w:pPr>
              <w:jc w:val="left"/>
              <w:rPr>
                <w:sz w:val="16"/>
                <w:szCs w:val="16"/>
                <w:lang w:val="fr-FR"/>
              </w:rPr>
            </w:pPr>
            <w:r w:rsidRPr="00694B30">
              <w:rPr>
                <w:sz w:val="16"/>
                <w:szCs w:val="16"/>
                <w:lang w:val="fr-FR"/>
              </w:rPr>
              <w:t>5901.10</w:t>
            </w:r>
          </w:p>
          <w:p w14:paraId="456C4C40" w14:textId="77777777" w:rsidR="0055174F" w:rsidRPr="00694B30" w:rsidRDefault="0055174F" w:rsidP="00AB2BA3">
            <w:pPr>
              <w:jc w:val="left"/>
              <w:rPr>
                <w:sz w:val="16"/>
                <w:szCs w:val="16"/>
                <w:lang w:val="fr-FR"/>
              </w:rPr>
            </w:pPr>
            <w:r w:rsidRPr="00694B30">
              <w:rPr>
                <w:sz w:val="16"/>
                <w:szCs w:val="16"/>
                <w:lang w:val="fr-FR"/>
              </w:rPr>
              <w:t>5901.90</w:t>
            </w:r>
          </w:p>
          <w:p w14:paraId="66B6055F" w14:textId="77777777" w:rsidR="0055174F" w:rsidRPr="00694B30" w:rsidRDefault="0055174F" w:rsidP="00AB2BA3">
            <w:pPr>
              <w:jc w:val="left"/>
              <w:rPr>
                <w:sz w:val="16"/>
                <w:szCs w:val="16"/>
                <w:lang w:val="fr-FR"/>
              </w:rPr>
            </w:pPr>
            <w:r w:rsidRPr="00694B30">
              <w:rPr>
                <w:sz w:val="16"/>
                <w:szCs w:val="16"/>
                <w:lang w:val="fr-FR"/>
              </w:rPr>
              <w:t>5902.10</w:t>
            </w:r>
          </w:p>
          <w:p w14:paraId="6FF8EA58" w14:textId="77777777" w:rsidR="0055174F" w:rsidRPr="00694B30" w:rsidRDefault="0055174F" w:rsidP="00AB2BA3">
            <w:pPr>
              <w:jc w:val="left"/>
              <w:rPr>
                <w:sz w:val="16"/>
                <w:szCs w:val="16"/>
                <w:lang w:val="fr-FR"/>
              </w:rPr>
            </w:pPr>
            <w:r w:rsidRPr="00694B30">
              <w:rPr>
                <w:sz w:val="16"/>
                <w:szCs w:val="16"/>
                <w:lang w:val="fr-FR"/>
              </w:rPr>
              <w:t>5902.20</w:t>
            </w:r>
          </w:p>
          <w:p w14:paraId="3B433432" w14:textId="77777777" w:rsidR="0055174F" w:rsidRPr="00694B30" w:rsidRDefault="0055174F" w:rsidP="00AB2BA3">
            <w:pPr>
              <w:jc w:val="left"/>
              <w:rPr>
                <w:sz w:val="16"/>
                <w:szCs w:val="16"/>
                <w:lang w:val="fr-FR"/>
              </w:rPr>
            </w:pPr>
            <w:r w:rsidRPr="00694B30">
              <w:rPr>
                <w:sz w:val="16"/>
                <w:szCs w:val="16"/>
                <w:lang w:val="fr-FR"/>
              </w:rPr>
              <w:t>5902.90</w:t>
            </w:r>
          </w:p>
          <w:p w14:paraId="1C363051" w14:textId="77777777" w:rsidR="0055174F" w:rsidRPr="00694B30" w:rsidRDefault="0055174F" w:rsidP="00AB2BA3">
            <w:pPr>
              <w:jc w:val="left"/>
              <w:rPr>
                <w:sz w:val="16"/>
                <w:szCs w:val="16"/>
                <w:lang w:val="fr-FR"/>
              </w:rPr>
            </w:pPr>
            <w:r w:rsidRPr="00694B30">
              <w:rPr>
                <w:sz w:val="16"/>
                <w:szCs w:val="16"/>
                <w:lang w:val="fr-FR"/>
              </w:rPr>
              <w:t>5903.10</w:t>
            </w:r>
          </w:p>
          <w:p w14:paraId="65E85835" w14:textId="77777777" w:rsidR="0055174F" w:rsidRPr="00694B30" w:rsidRDefault="0055174F" w:rsidP="00AB2BA3">
            <w:pPr>
              <w:jc w:val="left"/>
              <w:rPr>
                <w:sz w:val="16"/>
                <w:szCs w:val="16"/>
                <w:lang w:val="fr-FR"/>
              </w:rPr>
            </w:pPr>
            <w:r w:rsidRPr="00694B30">
              <w:rPr>
                <w:sz w:val="16"/>
                <w:szCs w:val="16"/>
                <w:lang w:val="fr-FR"/>
              </w:rPr>
              <w:t>5903.20</w:t>
            </w:r>
          </w:p>
          <w:p w14:paraId="1D8CDFB8" w14:textId="77777777" w:rsidR="0055174F" w:rsidRPr="00694B30" w:rsidRDefault="0055174F" w:rsidP="00AB2BA3">
            <w:pPr>
              <w:jc w:val="left"/>
              <w:rPr>
                <w:sz w:val="16"/>
                <w:szCs w:val="16"/>
                <w:lang w:val="fr-FR"/>
              </w:rPr>
            </w:pPr>
            <w:r w:rsidRPr="00694B30">
              <w:rPr>
                <w:sz w:val="16"/>
                <w:szCs w:val="16"/>
                <w:lang w:val="fr-FR"/>
              </w:rPr>
              <w:t>5903.90</w:t>
            </w:r>
          </w:p>
          <w:p w14:paraId="406F4FFD" w14:textId="77777777" w:rsidR="0055174F" w:rsidRPr="00694B30" w:rsidRDefault="0055174F" w:rsidP="00AB2BA3">
            <w:pPr>
              <w:jc w:val="left"/>
              <w:rPr>
                <w:sz w:val="16"/>
                <w:szCs w:val="16"/>
                <w:lang w:val="fr-FR"/>
              </w:rPr>
            </w:pPr>
            <w:r w:rsidRPr="00694B30">
              <w:rPr>
                <w:sz w:val="16"/>
                <w:szCs w:val="16"/>
                <w:lang w:val="fr-FR"/>
              </w:rPr>
              <w:t>5904.10</w:t>
            </w:r>
          </w:p>
          <w:p w14:paraId="095C74F4" w14:textId="77777777" w:rsidR="0055174F" w:rsidRPr="00694B30" w:rsidRDefault="0055174F" w:rsidP="00AB2BA3">
            <w:pPr>
              <w:jc w:val="left"/>
              <w:rPr>
                <w:sz w:val="16"/>
                <w:szCs w:val="16"/>
                <w:lang w:val="fr-FR"/>
              </w:rPr>
            </w:pPr>
            <w:r w:rsidRPr="00694B30">
              <w:rPr>
                <w:sz w:val="16"/>
                <w:szCs w:val="16"/>
                <w:lang w:val="fr-FR"/>
              </w:rPr>
              <w:t>5904.91</w:t>
            </w:r>
          </w:p>
          <w:p w14:paraId="0D77E771" w14:textId="77777777" w:rsidR="0055174F" w:rsidRPr="00694B30" w:rsidRDefault="0055174F" w:rsidP="00AB2BA3">
            <w:pPr>
              <w:jc w:val="left"/>
              <w:rPr>
                <w:sz w:val="16"/>
                <w:szCs w:val="16"/>
                <w:lang w:val="fr-FR"/>
              </w:rPr>
            </w:pPr>
            <w:r w:rsidRPr="00694B30">
              <w:rPr>
                <w:sz w:val="16"/>
                <w:szCs w:val="16"/>
                <w:lang w:val="fr-FR"/>
              </w:rPr>
              <w:t>5904.92</w:t>
            </w:r>
          </w:p>
          <w:p w14:paraId="4BF69D7C" w14:textId="77777777" w:rsidR="0055174F" w:rsidRPr="00694B30" w:rsidRDefault="0055174F" w:rsidP="00AB2BA3">
            <w:pPr>
              <w:jc w:val="left"/>
              <w:rPr>
                <w:sz w:val="16"/>
                <w:szCs w:val="16"/>
                <w:lang w:val="fr-FR"/>
              </w:rPr>
            </w:pPr>
            <w:r w:rsidRPr="00694B30">
              <w:rPr>
                <w:sz w:val="16"/>
                <w:szCs w:val="16"/>
                <w:lang w:val="fr-FR"/>
              </w:rPr>
              <w:t>5905.00</w:t>
            </w:r>
          </w:p>
          <w:p w14:paraId="4F048A2B" w14:textId="77777777" w:rsidR="0055174F" w:rsidRPr="00694B30" w:rsidRDefault="0055174F" w:rsidP="00AB2BA3">
            <w:pPr>
              <w:jc w:val="left"/>
              <w:rPr>
                <w:sz w:val="16"/>
                <w:szCs w:val="16"/>
                <w:lang w:val="fr-FR"/>
              </w:rPr>
            </w:pPr>
            <w:r w:rsidRPr="00694B30">
              <w:rPr>
                <w:sz w:val="16"/>
                <w:szCs w:val="16"/>
                <w:lang w:val="fr-FR"/>
              </w:rPr>
              <w:t>5906.10</w:t>
            </w:r>
          </w:p>
          <w:p w14:paraId="7C357194" w14:textId="77777777" w:rsidR="0055174F" w:rsidRPr="00694B30" w:rsidRDefault="0055174F" w:rsidP="00AB2BA3">
            <w:pPr>
              <w:jc w:val="left"/>
              <w:rPr>
                <w:sz w:val="16"/>
                <w:szCs w:val="16"/>
                <w:lang w:val="fr-FR"/>
              </w:rPr>
            </w:pPr>
            <w:r w:rsidRPr="00694B30">
              <w:rPr>
                <w:sz w:val="16"/>
                <w:szCs w:val="16"/>
                <w:lang w:val="fr-FR"/>
              </w:rPr>
              <w:t>5906.91</w:t>
            </w:r>
          </w:p>
          <w:p w14:paraId="2953326E" w14:textId="77777777" w:rsidR="0055174F" w:rsidRPr="00694B30" w:rsidRDefault="0055174F" w:rsidP="00AB2BA3">
            <w:pPr>
              <w:jc w:val="left"/>
              <w:rPr>
                <w:sz w:val="16"/>
                <w:szCs w:val="16"/>
                <w:lang w:val="fr-FR"/>
              </w:rPr>
            </w:pPr>
            <w:r w:rsidRPr="00694B30">
              <w:rPr>
                <w:sz w:val="16"/>
                <w:szCs w:val="16"/>
                <w:lang w:val="fr-FR"/>
              </w:rPr>
              <w:t>5906.99</w:t>
            </w:r>
          </w:p>
          <w:p w14:paraId="77C25C95" w14:textId="77777777" w:rsidR="0055174F" w:rsidRPr="00694B30" w:rsidRDefault="0055174F" w:rsidP="00AB2BA3">
            <w:pPr>
              <w:jc w:val="left"/>
              <w:rPr>
                <w:sz w:val="16"/>
                <w:szCs w:val="16"/>
                <w:lang w:val="fr-FR"/>
              </w:rPr>
            </w:pPr>
            <w:r w:rsidRPr="00694B30">
              <w:rPr>
                <w:sz w:val="16"/>
                <w:szCs w:val="16"/>
                <w:lang w:val="fr-FR"/>
              </w:rPr>
              <w:t>5907.00</w:t>
            </w:r>
          </w:p>
          <w:p w14:paraId="7666A9ED" w14:textId="77777777" w:rsidR="0055174F" w:rsidRPr="00694B30" w:rsidRDefault="0055174F" w:rsidP="00AB2BA3">
            <w:pPr>
              <w:jc w:val="left"/>
              <w:rPr>
                <w:sz w:val="16"/>
                <w:szCs w:val="16"/>
                <w:lang w:val="fr-FR"/>
              </w:rPr>
            </w:pPr>
            <w:r w:rsidRPr="00694B30">
              <w:rPr>
                <w:sz w:val="16"/>
                <w:szCs w:val="16"/>
                <w:lang w:val="fr-FR"/>
              </w:rPr>
              <w:t>5908.00</w:t>
            </w:r>
          </w:p>
          <w:p w14:paraId="58B6B2E7" w14:textId="77777777" w:rsidR="000F16E0" w:rsidRPr="00694B30" w:rsidRDefault="000F16E0" w:rsidP="00AB2BA3">
            <w:pPr>
              <w:jc w:val="left"/>
              <w:rPr>
                <w:sz w:val="16"/>
                <w:szCs w:val="16"/>
                <w:lang w:val="fr-FR"/>
              </w:rPr>
            </w:pPr>
          </w:p>
          <w:p w14:paraId="16C2B140" w14:textId="19BBE7C2" w:rsidR="0055174F" w:rsidRPr="00694B30" w:rsidRDefault="0055174F" w:rsidP="00AB2BA3">
            <w:pPr>
              <w:jc w:val="left"/>
              <w:rPr>
                <w:sz w:val="16"/>
                <w:szCs w:val="16"/>
                <w:lang w:val="fr-FR"/>
              </w:rPr>
            </w:pPr>
            <w:r w:rsidRPr="00694B30">
              <w:rPr>
                <w:sz w:val="16"/>
                <w:szCs w:val="16"/>
                <w:lang w:val="fr-FR"/>
              </w:rPr>
              <w:t>5909.00</w:t>
            </w:r>
          </w:p>
          <w:p w14:paraId="4616AA75" w14:textId="77777777" w:rsidR="0055174F" w:rsidRPr="00694B30" w:rsidRDefault="0055174F" w:rsidP="00AB2BA3">
            <w:pPr>
              <w:jc w:val="left"/>
              <w:rPr>
                <w:sz w:val="16"/>
                <w:szCs w:val="16"/>
                <w:lang w:val="fr-FR"/>
              </w:rPr>
            </w:pPr>
            <w:r w:rsidRPr="00694B30">
              <w:rPr>
                <w:sz w:val="16"/>
                <w:szCs w:val="16"/>
                <w:lang w:val="fr-FR"/>
              </w:rPr>
              <w:t>5910.00</w:t>
            </w:r>
          </w:p>
          <w:p w14:paraId="6E962BE8" w14:textId="77777777" w:rsidR="0055174F" w:rsidRPr="00694B30" w:rsidRDefault="0055174F" w:rsidP="00AB2BA3">
            <w:pPr>
              <w:jc w:val="left"/>
              <w:rPr>
                <w:sz w:val="16"/>
                <w:szCs w:val="16"/>
                <w:lang w:val="fr-FR"/>
              </w:rPr>
            </w:pPr>
            <w:r w:rsidRPr="00694B30">
              <w:rPr>
                <w:sz w:val="16"/>
                <w:szCs w:val="16"/>
                <w:lang w:val="fr-FR"/>
              </w:rPr>
              <w:t>5911.10</w:t>
            </w:r>
          </w:p>
          <w:p w14:paraId="121F6895" w14:textId="77777777" w:rsidR="0055174F" w:rsidRPr="00694B30" w:rsidRDefault="0055174F" w:rsidP="00AB2BA3">
            <w:pPr>
              <w:jc w:val="left"/>
              <w:rPr>
                <w:sz w:val="16"/>
                <w:szCs w:val="16"/>
                <w:lang w:val="fr-FR"/>
              </w:rPr>
            </w:pPr>
            <w:r w:rsidRPr="00694B30">
              <w:rPr>
                <w:sz w:val="16"/>
                <w:szCs w:val="16"/>
                <w:lang w:val="fr-FR"/>
              </w:rPr>
              <w:t>5911.20</w:t>
            </w:r>
          </w:p>
          <w:p w14:paraId="59FBD500" w14:textId="77777777" w:rsidR="0055174F" w:rsidRPr="00694B30" w:rsidRDefault="0055174F" w:rsidP="00AB2BA3">
            <w:pPr>
              <w:jc w:val="left"/>
              <w:rPr>
                <w:sz w:val="16"/>
                <w:szCs w:val="16"/>
                <w:lang w:val="fr-FR"/>
              </w:rPr>
            </w:pPr>
            <w:r w:rsidRPr="00694B30">
              <w:rPr>
                <w:sz w:val="16"/>
                <w:szCs w:val="16"/>
                <w:lang w:val="fr-FR"/>
              </w:rPr>
              <w:t>5911.31</w:t>
            </w:r>
          </w:p>
          <w:p w14:paraId="2D2735AC" w14:textId="77777777" w:rsidR="0055174F" w:rsidRPr="00694B30" w:rsidRDefault="0055174F" w:rsidP="00AB2BA3">
            <w:pPr>
              <w:jc w:val="left"/>
              <w:rPr>
                <w:sz w:val="16"/>
                <w:szCs w:val="16"/>
                <w:lang w:val="fr-FR"/>
              </w:rPr>
            </w:pPr>
            <w:r w:rsidRPr="00694B30">
              <w:rPr>
                <w:sz w:val="16"/>
                <w:szCs w:val="16"/>
                <w:lang w:val="fr-FR"/>
              </w:rPr>
              <w:t>5911.32</w:t>
            </w:r>
          </w:p>
          <w:p w14:paraId="5442C4B3" w14:textId="77777777" w:rsidR="0055174F" w:rsidRPr="00694B30" w:rsidRDefault="0055174F" w:rsidP="00AB2BA3">
            <w:pPr>
              <w:jc w:val="left"/>
              <w:rPr>
                <w:sz w:val="16"/>
                <w:szCs w:val="16"/>
                <w:lang w:val="fr-FR"/>
              </w:rPr>
            </w:pPr>
            <w:r w:rsidRPr="00694B30">
              <w:rPr>
                <w:sz w:val="16"/>
                <w:szCs w:val="16"/>
                <w:lang w:val="fr-FR"/>
              </w:rPr>
              <w:t>5911.40</w:t>
            </w:r>
          </w:p>
          <w:p w14:paraId="2080F03B" w14:textId="77777777" w:rsidR="0055174F" w:rsidRPr="00694B30" w:rsidRDefault="0055174F" w:rsidP="00AB2BA3">
            <w:pPr>
              <w:jc w:val="left"/>
              <w:rPr>
                <w:sz w:val="16"/>
                <w:szCs w:val="16"/>
                <w:lang w:val="fr-FR"/>
              </w:rPr>
            </w:pPr>
            <w:r w:rsidRPr="00694B30">
              <w:rPr>
                <w:sz w:val="16"/>
                <w:szCs w:val="16"/>
                <w:lang w:val="fr-FR"/>
              </w:rPr>
              <w:t>5911.90</w:t>
            </w:r>
          </w:p>
          <w:p w14:paraId="2106719B" w14:textId="77777777" w:rsidR="0055174F" w:rsidRPr="00694B30" w:rsidRDefault="0055174F" w:rsidP="00AB2BA3">
            <w:pPr>
              <w:jc w:val="left"/>
              <w:rPr>
                <w:sz w:val="16"/>
                <w:szCs w:val="16"/>
                <w:lang w:val="fr-FR"/>
              </w:rPr>
            </w:pPr>
          </w:p>
        </w:tc>
        <w:tc>
          <w:tcPr>
            <w:tcW w:w="7899" w:type="dxa"/>
          </w:tcPr>
          <w:p w14:paraId="399CA901" w14:textId="77777777" w:rsidR="005874FB" w:rsidRPr="00694B30" w:rsidRDefault="0055174F" w:rsidP="00AB2BA3">
            <w:pPr>
              <w:jc w:val="left"/>
              <w:rPr>
                <w:b/>
                <w:bCs/>
                <w:sz w:val="16"/>
                <w:szCs w:val="16"/>
                <w:lang w:val="fr-FR"/>
              </w:rPr>
            </w:pPr>
            <w:r w:rsidRPr="00694B30">
              <w:rPr>
                <w:b/>
                <w:bCs/>
                <w:sz w:val="16"/>
                <w:szCs w:val="16"/>
                <w:lang w:val="fr-FR"/>
              </w:rPr>
              <w:t>Tissus imprégnés, enduits, recouverts ou stratifiés; etc.</w:t>
            </w:r>
          </w:p>
          <w:p w14:paraId="53D5151A" w14:textId="4A0C57DD" w:rsidR="0055174F" w:rsidRPr="00694B30" w:rsidRDefault="0055174F" w:rsidP="00AB2BA3">
            <w:pPr>
              <w:jc w:val="left"/>
              <w:rPr>
                <w:sz w:val="16"/>
                <w:szCs w:val="16"/>
                <w:lang w:val="fr-FR"/>
              </w:rPr>
            </w:pPr>
            <w:r w:rsidRPr="00694B30">
              <w:rPr>
                <w:sz w:val="16"/>
                <w:szCs w:val="16"/>
                <w:lang w:val="fr-FR"/>
              </w:rPr>
              <w:t>Tissus enduits de colle, des types utilisés pour reliure</w:t>
            </w:r>
          </w:p>
          <w:p w14:paraId="06481187" w14:textId="77777777" w:rsidR="005874FB" w:rsidRPr="00694B30" w:rsidRDefault="0055174F" w:rsidP="00AB2BA3">
            <w:pPr>
              <w:jc w:val="left"/>
              <w:rPr>
                <w:sz w:val="16"/>
                <w:szCs w:val="16"/>
                <w:lang w:val="fr-FR"/>
              </w:rPr>
            </w:pPr>
            <w:r w:rsidRPr="00694B30">
              <w:rPr>
                <w:sz w:val="16"/>
                <w:szCs w:val="16"/>
                <w:lang w:val="fr-FR"/>
              </w:rPr>
              <w:t>Toiles à calquer pour dessin; toiles prép. pour peinture; tissus raidis pour chapellerie</w:t>
            </w:r>
          </w:p>
          <w:p w14:paraId="03E1EAC5" w14:textId="77777777" w:rsidR="005874FB" w:rsidRPr="00694B30" w:rsidRDefault="0055174F" w:rsidP="00AB2BA3">
            <w:pPr>
              <w:jc w:val="left"/>
              <w:rPr>
                <w:sz w:val="16"/>
                <w:szCs w:val="16"/>
                <w:lang w:val="fr-FR"/>
              </w:rPr>
            </w:pPr>
            <w:r w:rsidRPr="00694B30">
              <w:rPr>
                <w:sz w:val="16"/>
                <w:szCs w:val="16"/>
                <w:lang w:val="fr-FR"/>
              </w:rPr>
              <w:t>Nappes tramées pour pneu., de fils à haute ténacité de nylon/d'autres polyamides</w:t>
            </w:r>
          </w:p>
          <w:p w14:paraId="309772DE" w14:textId="47348E87" w:rsidR="0055174F" w:rsidRPr="00694B30" w:rsidRDefault="0055174F" w:rsidP="00AB2BA3">
            <w:pPr>
              <w:jc w:val="left"/>
              <w:rPr>
                <w:sz w:val="16"/>
                <w:szCs w:val="16"/>
                <w:lang w:val="fr-FR"/>
              </w:rPr>
            </w:pPr>
            <w:r w:rsidRPr="00694B30">
              <w:rPr>
                <w:sz w:val="16"/>
                <w:szCs w:val="16"/>
                <w:lang w:val="fr-FR"/>
              </w:rPr>
              <w:t>Nappes tramées pour pneu., de fil</w:t>
            </w:r>
            <w:r w:rsidR="00CB533E">
              <w:rPr>
                <w:sz w:val="16"/>
                <w:szCs w:val="16"/>
                <w:lang w:val="fr-FR"/>
              </w:rPr>
              <w:t>s</w:t>
            </w:r>
            <w:r w:rsidRPr="00694B30">
              <w:rPr>
                <w:sz w:val="16"/>
                <w:szCs w:val="16"/>
                <w:lang w:val="fr-FR"/>
              </w:rPr>
              <w:t xml:space="preserve"> à haute ténacité de polyester</w:t>
            </w:r>
          </w:p>
          <w:p w14:paraId="72AD5F3C" w14:textId="77777777" w:rsidR="005874FB" w:rsidRPr="00694B30" w:rsidRDefault="0055174F" w:rsidP="00AB2BA3">
            <w:pPr>
              <w:jc w:val="left"/>
              <w:rPr>
                <w:sz w:val="16"/>
                <w:szCs w:val="16"/>
                <w:lang w:val="fr-FR"/>
              </w:rPr>
            </w:pPr>
            <w:r w:rsidRPr="00694B30">
              <w:rPr>
                <w:sz w:val="16"/>
                <w:szCs w:val="16"/>
                <w:lang w:val="fr-FR"/>
              </w:rPr>
              <w:t>Nappes tramées pour pneu., de fils à haute ténacité de rayonne viscose</w:t>
            </w:r>
          </w:p>
          <w:p w14:paraId="5AF8050B" w14:textId="77777777" w:rsidR="005874FB" w:rsidRPr="00694B30" w:rsidRDefault="0055174F" w:rsidP="00AB2BA3">
            <w:pPr>
              <w:jc w:val="left"/>
              <w:rPr>
                <w:sz w:val="16"/>
                <w:szCs w:val="16"/>
                <w:lang w:val="fr-FR"/>
              </w:rPr>
            </w:pPr>
            <w:r w:rsidRPr="00694B30">
              <w:rPr>
                <w:sz w:val="16"/>
                <w:szCs w:val="16"/>
                <w:lang w:val="fr-FR"/>
              </w:rPr>
              <w:t>Tissus imprégnés, enduits, etc., avec du polychlorure de vinyle, nda</w:t>
            </w:r>
          </w:p>
          <w:p w14:paraId="3D1E821E" w14:textId="77E65135" w:rsidR="0055174F" w:rsidRPr="00694B30" w:rsidRDefault="0055174F" w:rsidP="00AB2BA3">
            <w:pPr>
              <w:jc w:val="left"/>
              <w:rPr>
                <w:sz w:val="16"/>
                <w:szCs w:val="16"/>
                <w:lang w:val="fr-FR"/>
              </w:rPr>
            </w:pPr>
            <w:r w:rsidRPr="00694B30">
              <w:rPr>
                <w:sz w:val="16"/>
                <w:szCs w:val="16"/>
                <w:lang w:val="fr-FR"/>
              </w:rPr>
              <w:t xml:space="preserve">Tissus imprégnés, </w:t>
            </w:r>
            <w:r w:rsidR="00495629" w:rsidRPr="00694B30">
              <w:rPr>
                <w:sz w:val="16"/>
                <w:szCs w:val="16"/>
                <w:lang w:val="fr-FR"/>
              </w:rPr>
              <w:t>enduits</w:t>
            </w:r>
            <w:r w:rsidRPr="00694B30">
              <w:rPr>
                <w:sz w:val="16"/>
                <w:szCs w:val="16"/>
                <w:lang w:val="fr-FR"/>
              </w:rPr>
              <w:t xml:space="preserve">, </w:t>
            </w:r>
            <w:r w:rsidR="00495629" w:rsidRPr="00694B30">
              <w:rPr>
                <w:sz w:val="16"/>
                <w:szCs w:val="16"/>
                <w:lang w:val="fr-FR"/>
              </w:rPr>
              <w:t>e</w:t>
            </w:r>
            <w:r w:rsidRPr="00694B30">
              <w:rPr>
                <w:sz w:val="16"/>
                <w:szCs w:val="16"/>
                <w:lang w:val="fr-FR"/>
              </w:rPr>
              <w:t>tc., avec du polyuréthane, nda</w:t>
            </w:r>
          </w:p>
          <w:p w14:paraId="5404347C" w14:textId="77777777" w:rsidR="000F16E0" w:rsidRPr="00694B30" w:rsidRDefault="0055174F" w:rsidP="00AB2BA3">
            <w:pPr>
              <w:jc w:val="left"/>
              <w:rPr>
                <w:sz w:val="16"/>
                <w:szCs w:val="16"/>
                <w:lang w:val="fr-FR"/>
              </w:rPr>
            </w:pPr>
            <w:r w:rsidRPr="00694B30">
              <w:rPr>
                <w:sz w:val="16"/>
                <w:szCs w:val="16"/>
                <w:lang w:val="fr-FR"/>
              </w:rPr>
              <w:t xml:space="preserve">Tissus imprégnés, enduits, etc., de matière plastique, nda </w:t>
            </w:r>
          </w:p>
          <w:p w14:paraId="5672A013" w14:textId="4B5697A3" w:rsidR="0055174F" w:rsidRPr="00694B30" w:rsidRDefault="0055174F" w:rsidP="00AB2BA3">
            <w:pPr>
              <w:jc w:val="left"/>
              <w:rPr>
                <w:sz w:val="16"/>
                <w:szCs w:val="16"/>
                <w:lang w:val="fr-FR"/>
              </w:rPr>
            </w:pPr>
            <w:r w:rsidRPr="00694B30">
              <w:rPr>
                <w:sz w:val="16"/>
                <w:szCs w:val="16"/>
                <w:lang w:val="fr-FR"/>
              </w:rPr>
              <w:t>Linoléums, même découpés</w:t>
            </w:r>
          </w:p>
          <w:p w14:paraId="0673D751" w14:textId="07F95E1F" w:rsidR="0055174F" w:rsidRPr="00694B30" w:rsidRDefault="0055174F" w:rsidP="00AB2BA3">
            <w:pPr>
              <w:jc w:val="left"/>
              <w:rPr>
                <w:sz w:val="16"/>
                <w:szCs w:val="16"/>
                <w:lang w:val="fr-FR"/>
              </w:rPr>
            </w:pPr>
            <w:r w:rsidRPr="00694B30">
              <w:rPr>
                <w:sz w:val="16"/>
                <w:szCs w:val="16"/>
                <w:lang w:val="fr-FR"/>
              </w:rPr>
              <w:t>Revêtements de sol, autres que linoléums, à support constitué par feutre aiguilleté/non</w:t>
            </w:r>
            <w:r w:rsidR="00CB533E">
              <w:rPr>
                <w:sz w:val="16"/>
                <w:szCs w:val="16"/>
                <w:lang w:val="fr-FR"/>
              </w:rPr>
              <w:t>-</w:t>
            </w:r>
            <w:r w:rsidRPr="00694B30">
              <w:rPr>
                <w:sz w:val="16"/>
                <w:szCs w:val="16"/>
                <w:lang w:val="fr-FR"/>
              </w:rPr>
              <w:t>tissé</w:t>
            </w:r>
          </w:p>
          <w:p w14:paraId="55B670AA" w14:textId="77777777" w:rsidR="005874FB" w:rsidRPr="00694B30" w:rsidRDefault="0055174F" w:rsidP="00AB2BA3">
            <w:pPr>
              <w:jc w:val="left"/>
              <w:rPr>
                <w:sz w:val="16"/>
                <w:szCs w:val="16"/>
                <w:lang w:val="fr-FR"/>
              </w:rPr>
            </w:pPr>
            <w:r w:rsidRPr="00694B30">
              <w:rPr>
                <w:sz w:val="16"/>
                <w:szCs w:val="16"/>
                <w:lang w:val="fr-FR"/>
              </w:rPr>
              <w:t>Revêtements de sol, autres que linoléums, à support textile constitué autrement</w:t>
            </w:r>
          </w:p>
          <w:p w14:paraId="2517ECCF" w14:textId="530D0625" w:rsidR="0055174F" w:rsidRPr="00694B30" w:rsidRDefault="0055174F" w:rsidP="00AB2BA3">
            <w:pPr>
              <w:jc w:val="left"/>
              <w:rPr>
                <w:sz w:val="16"/>
                <w:szCs w:val="16"/>
                <w:lang w:val="fr-FR"/>
              </w:rPr>
            </w:pPr>
            <w:r w:rsidRPr="00694B30">
              <w:rPr>
                <w:sz w:val="16"/>
                <w:szCs w:val="16"/>
                <w:lang w:val="fr-FR"/>
              </w:rPr>
              <w:t>Revêtements muraux en matières textiles</w:t>
            </w:r>
          </w:p>
          <w:p w14:paraId="337B7C7C" w14:textId="77777777" w:rsidR="005874FB" w:rsidRPr="00694B30" w:rsidRDefault="0055174F" w:rsidP="00AB2BA3">
            <w:pPr>
              <w:jc w:val="left"/>
              <w:rPr>
                <w:sz w:val="16"/>
                <w:szCs w:val="16"/>
                <w:lang w:val="fr-FR"/>
              </w:rPr>
            </w:pPr>
            <w:r w:rsidRPr="00694B30">
              <w:rPr>
                <w:sz w:val="16"/>
                <w:szCs w:val="16"/>
                <w:lang w:val="fr-FR"/>
              </w:rPr>
              <w:t>Rubans adhésifs, en tissus caoutchoutés, de largeur n'excédant pas 20 cm</w:t>
            </w:r>
          </w:p>
          <w:p w14:paraId="21E48563" w14:textId="2363684E" w:rsidR="0055174F" w:rsidRPr="00694B30" w:rsidRDefault="0055174F" w:rsidP="00AB2BA3">
            <w:pPr>
              <w:jc w:val="left"/>
              <w:rPr>
                <w:sz w:val="16"/>
                <w:szCs w:val="16"/>
                <w:lang w:val="fr-FR"/>
              </w:rPr>
            </w:pPr>
            <w:r w:rsidRPr="00694B30">
              <w:rPr>
                <w:sz w:val="16"/>
                <w:szCs w:val="16"/>
                <w:lang w:val="fr-FR"/>
              </w:rPr>
              <w:t>Tissus caoutchoutés, de bonneterie, nda</w:t>
            </w:r>
          </w:p>
          <w:p w14:paraId="56DDE5AE" w14:textId="77777777" w:rsidR="0055174F" w:rsidRPr="00694B30" w:rsidRDefault="0055174F" w:rsidP="00AB2BA3">
            <w:pPr>
              <w:jc w:val="left"/>
              <w:rPr>
                <w:sz w:val="16"/>
                <w:szCs w:val="16"/>
                <w:lang w:val="fr-FR"/>
              </w:rPr>
            </w:pPr>
            <w:r w:rsidRPr="00694B30">
              <w:rPr>
                <w:sz w:val="16"/>
                <w:szCs w:val="16"/>
                <w:lang w:val="fr-FR"/>
              </w:rPr>
              <w:t>Tissus caoutchoutés, nda</w:t>
            </w:r>
          </w:p>
          <w:p w14:paraId="19C11F54" w14:textId="14467AE2" w:rsidR="0055174F" w:rsidRPr="00694B30" w:rsidRDefault="0055174F" w:rsidP="00AB2BA3">
            <w:pPr>
              <w:jc w:val="left"/>
              <w:rPr>
                <w:sz w:val="16"/>
                <w:szCs w:val="16"/>
                <w:lang w:val="fr-FR"/>
              </w:rPr>
            </w:pPr>
            <w:r w:rsidRPr="00694B30">
              <w:rPr>
                <w:sz w:val="16"/>
                <w:szCs w:val="16"/>
                <w:lang w:val="fr-FR"/>
              </w:rPr>
              <w:t>Tissus imprégnés, enduits, etc. nda;</w:t>
            </w:r>
            <w:r w:rsidR="008E10D7" w:rsidRPr="00694B30">
              <w:rPr>
                <w:sz w:val="16"/>
                <w:szCs w:val="16"/>
                <w:lang w:val="fr-FR"/>
              </w:rPr>
              <w:t xml:space="preserve"> </w:t>
            </w:r>
            <w:r w:rsidRPr="00694B30">
              <w:rPr>
                <w:sz w:val="16"/>
                <w:szCs w:val="16"/>
                <w:lang w:val="fr-FR"/>
              </w:rPr>
              <w:t>toiles peintes pour décors de théâtres</w:t>
            </w:r>
          </w:p>
          <w:p w14:paraId="20DB8833" w14:textId="546350CB" w:rsidR="0055174F" w:rsidRPr="00694B30" w:rsidRDefault="0055174F" w:rsidP="00AB2BA3">
            <w:pPr>
              <w:jc w:val="left"/>
              <w:rPr>
                <w:sz w:val="16"/>
                <w:szCs w:val="16"/>
                <w:lang w:val="fr-FR"/>
              </w:rPr>
            </w:pPr>
            <w:r w:rsidRPr="00694B30">
              <w:rPr>
                <w:sz w:val="16"/>
                <w:szCs w:val="16"/>
                <w:lang w:val="fr-FR"/>
              </w:rPr>
              <w:t>Mèches en matières text</w:t>
            </w:r>
            <w:r w:rsidR="00CB533E">
              <w:rPr>
                <w:sz w:val="16"/>
                <w:szCs w:val="16"/>
                <w:lang w:val="fr-FR"/>
              </w:rPr>
              <w:t>.</w:t>
            </w:r>
            <w:r w:rsidRPr="00694B30">
              <w:rPr>
                <w:sz w:val="16"/>
                <w:szCs w:val="16"/>
                <w:lang w:val="fr-FR"/>
              </w:rPr>
              <w:t xml:space="preserve">, pour lampes, réchauds, </w:t>
            </w:r>
            <w:r w:rsidR="00495629" w:rsidRPr="00694B30">
              <w:rPr>
                <w:sz w:val="16"/>
                <w:szCs w:val="16"/>
                <w:lang w:val="fr-FR"/>
              </w:rPr>
              <w:t>etc.</w:t>
            </w:r>
            <w:r w:rsidRPr="00694B30">
              <w:rPr>
                <w:sz w:val="16"/>
                <w:szCs w:val="16"/>
                <w:lang w:val="fr-FR"/>
              </w:rPr>
              <w:t>; manchons et étoffes tricotée</w:t>
            </w:r>
            <w:r w:rsidR="00CB533E">
              <w:rPr>
                <w:sz w:val="16"/>
                <w:szCs w:val="16"/>
                <w:lang w:val="fr-FR"/>
              </w:rPr>
              <w:t>s</w:t>
            </w:r>
            <w:r w:rsidRPr="00694B30">
              <w:rPr>
                <w:sz w:val="16"/>
                <w:szCs w:val="16"/>
                <w:lang w:val="fr-FR"/>
              </w:rPr>
              <w:t xml:space="preserve"> servant à leur fabrication</w:t>
            </w:r>
          </w:p>
          <w:p w14:paraId="7A4B47BF" w14:textId="77777777" w:rsidR="005874FB" w:rsidRPr="00694B30" w:rsidRDefault="0055174F" w:rsidP="00AB2BA3">
            <w:pPr>
              <w:jc w:val="left"/>
              <w:rPr>
                <w:sz w:val="16"/>
                <w:szCs w:val="16"/>
                <w:lang w:val="fr-FR"/>
              </w:rPr>
            </w:pPr>
            <w:r w:rsidRPr="00694B30">
              <w:rPr>
                <w:sz w:val="16"/>
                <w:szCs w:val="16"/>
                <w:lang w:val="fr-FR"/>
              </w:rPr>
              <w:t>Tuyaux pour pompes et tuyaux similaires, en matières textiles</w:t>
            </w:r>
          </w:p>
          <w:p w14:paraId="2104C639" w14:textId="350C5383" w:rsidR="0055174F" w:rsidRPr="00694B30" w:rsidRDefault="0055174F" w:rsidP="00AB2BA3">
            <w:pPr>
              <w:jc w:val="left"/>
              <w:rPr>
                <w:sz w:val="16"/>
                <w:szCs w:val="16"/>
                <w:lang w:val="fr-FR"/>
              </w:rPr>
            </w:pPr>
            <w:r w:rsidRPr="00694B30">
              <w:rPr>
                <w:sz w:val="16"/>
                <w:szCs w:val="16"/>
                <w:lang w:val="fr-FR"/>
              </w:rPr>
              <w:t>Courroies transporteuses ou de transmission en matières textiles</w:t>
            </w:r>
          </w:p>
          <w:p w14:paraId="779C33FC" w14:textId="2E113FE7" w:rsidR="005874FB" w:rsidRPr="00694B30" w:rsidRDefault="0055174F" w:rsidP="00AB2BA3">
            <w:pPr>
              <w:jc w:val="left"/>
              <w:rPr>
                <w:sz w:val="16"/>
                <w:szCs w:val="16"/>
                <w:lang w:val="fr-FR"/>
              </w:rPr>
            </w:pPr>
            <w:r w:rsidRPr="00694B30">
              <w:rPr>
                <w:sz w:val="16"/>
                <w:szCs w:val="16"/>
                <w:lang w:val="fr-FR"/>
              </w:rPr>
              <w:t>Tissus pour la fabr</w:t>
            </w:r>
            <w:r w:rsidR="00CB533E">
              <w:rPr>
                <w:sz w:val="16"/>
                <w:szCs w:val="16"/>
                <w:lang w:val="fr-FR"/>
              </w:rPr>
              <w:t>.</w:t>
            </w:r>
            <w:r w:rsidRPr="00694B30">
              <w:rPr>
                <w:sz w:val="16"/>
                <w:szCs w:val="16"/>
                <w:lang w:val="fr-FR"/>
              </w:rPr>
              <w:t xml:space="preserve"> de garnitures de cardes et produits analogues pour usage te</w:t>
            </w:r>
            <w:r w:rsidR="00495629" w:rsidRPr="00694B30">
              <w:rPr>
                <w:sz w:val="16"/>
                <w:szCs w:val="16"/>
                <w:lang w:val="fr-FR"/>
              </w:rPr>
              <w:t>c</w:t>
            </w:r>
            <w:r w:rsidRPr="00694B30">
              <w:rPr>
                <w:sz w:val="16"/>
                <w:szCs w:val="16"/>
                <w:lang w:val="fr-FR"/>
              </w:rPr>
              <w:t>h.</w:t>
            </w:r>
          </w:p>
          <w:p w14:paraId="4F354D4D" w14:textId="3E83479A" w:rsidR="0055174F" w:rsidRPr="00694B30" w:rsidRDefault="0055174F" w:rsidP="00AB2BA3">
            <w:pPr>
              <w:jc w:val="left"/>
              <w:rPr>
                <w:sz w:val="16"/>
                <w:szCs w:val="16"/>
                <w:lang w:val="fr-FR"/>
              </w:rPr>
            </w:pPr>
            <w:r w:rsidRPr="00694B30">
              <w:rPr>
                <w:sz w:val="16"/>
                <w:szCs w:val="16"/>
                <w:lang w:val="fr-FR"/>
              </w:rPr>
              <w:t>Gazes et toiles à bluter, même confectionnées</w:t>
            </w:r>
          </w:p>
          <w:p w14:paraId="2124F2BA" w14:textId="20F34A89" w:rsidR="005874FB" w:rsidRPr="00694B30" w:rsidRDefault="0055174F" w:rsidP="00AB2BA3">
            <w:pPr>
              <w:jc w:val="left"/>
              <w:rPr>
                <w:sz w:val="16"/>
                <w:szCs w:val="16"/>
                <w:lang w:val="fr-FR"/>
              </w:rPr>
            </w:pPr>
            <w:r w:rsidRPr="00694B30">
              <w:rPr>
                <w:sz w:val="16"/>
                <w:szCs w:val="16"/>
                <w:lang w:val="fr-FR"/>
              </w:rPr>
              <w:t xml:space="preserve">Tissus utilisés sur machines à papier/machines similaires, </w:t>
            </w:r>
            <w:r w:rsidR="00322168" w:rsidRPr="00694B30">
              <w:rPr>
                <w:sz w:val="16"/>
                <w:szCs w:val="16"/>
                <w:lang w:val="fr-FR"/>
              </w:rPr>
              <w:t>&lt;</w:t>
            </w:r>
            <w:r w:rsidRPr="00694B30">
              <w:rPr>
                <w:sz w:val="16"/>
                <w:szCs w:val="16"/>
                <w:lang w:val="fr-FR"/>
              </w:rPr>
              <w:t>650 g/</w:t>
            </w:r>
            <w:r w:rsidR="00455E84" w:rsidRPr="00694B30">
              <w:rPr>
                <w:sz w:val="16"/>
                <w:szCs w:val="16"/>
                <w:lang w:val="fr-FR"/>
              </w:rPr>
              <w:t>m²</w:t>
            </w:r>
          </w:p>
          <w:p w14:paraId="4AE35F95" w14:textId="66CD4361" w:rsidR="0055174F" w:rsidRPr="00694B30" w:rsidRDefault="0055174F" w:rsidP="00AB2BA3">
            <w:pPr>
              <w:jc w:val="left"/>
              <w:rPr>
                <w:sz w:val="16"/>
                <w:szCs w:val="16"/>
                <w:lang w:val="fr-FR"/>
              </w:rPr>
            </w:pPr>
            <w:r w:rsidRPr="00694B30">
              <w:rPr>
                <w:sz w:val="16"/>
                <w:szCs w:val="16"/>
                <w:lang w:val="fr-FR"/>
              </w:rPr>
              <w:t xml:space="preserve">Tissus utilisés sur machines à papier/machines similaires, </w:t>
            </w:r>
            <w:r w:rsidR="001B5145" w:rsidRPr="00694B30">
              <w:rPr>
                <w:sz w:val="16"/>
                <w:szCs w:val="16"/>
                <w:lang w:val="fr-FR"/>
              </w:rPr>
              <w:t>&gt;/=</w:t>
            </w:r>
            <w:r w:rsidRPr="00694B30">
              <w:rPr>
                <w:sz w:val="16"/>
                <w:szCs w:val="16"/>
                <w:lang w:val="fr-FR"/>
              </w:rPr>
              <w:t>650 g/</w:t>
            </w:r>
            <w:r w:rsidR="00455E84" w:rsidRPr="00694B30">
              <w:rPr>
                <w:sz w:val="16"/>
                <w:szCs w:val="16"/>
                <w:lang w:val="fr-FR"/>
              </w:rPr>
              <w:t>m²</w:t>
            </w:r>
          </w:p>
          <w:p w14:paraId="4948F08A" w14:textId="300A38FE" w:rsidR="005874FB" w:rsidRPr="00694B30" w:rsidRDefault="00416506" w:rsidP="00AB2BA3">
            <w:pPr>
              <w:jc w:val="left"/>
              <w:rPr>
                <w:sz w:val="16"/>
                <w:szCs w:val="16"/>
                <w:lang w:val="fr-FR"/>
              </w:rPr>
            </w:pPr>
            <w:r>
              <w:rPr>
                <w:sz w:val="16"/>
                <w:szCs w:val="16"/>
                <w:lang w:val="fr-FR"/>
              </w:rPr>
              <w:t>E</w:t>
            </w:r>
            <w:r w:rsidR="00495629" w:rsidRPr="00694B30">
              <w:rPr>
                <w:sz w:val="16"/>
                <w:szCs w:val="16"/>
                <w:lang w:val="fr-FR"/>
              </w:rPr>
              <w:t>treindelles</w:t>
            </w:r>
            <w:r w:rsidR="0055174F" w:rsidRPr="00694B30">
              <w:rPr>
                <w:sz w:val="16"/>
                <w:szCs w:val="16"/>
                <w:lang w:val="fr-FR"/>
              </w:rPr>
              <w:t xml:space="preserve"> et tissus épais utilisés sur presses d'huilerie, etc.</w:t>
            </w:r>
          </w:p>
          <w:p w14:paraId="0FD6C474" w14:textId="0E40C098" w:rsidR="0055174F" w:rsidRPr="00694B30" w:rsidRDefault="0055174F" w:rsidP="00AB2BA3">
            <w:pPr>
              <w:jc w:val="left"/>
              <w:rPr>
                <w:sz w:val="16"/>
                <w:szCs w:val="16"/>
                <w:lang w:val="fr-FR"/>
              </w:rPr>
            </w:pPr>
            <w:r w:rsidRPr="00694B30">
              <w:rPr>
                <w:sz w:val="16"/>
                <w:szCs w:val="16"/>
                <w:lang w:val="fr-FR"/>
              </w:rPr>
              <w:t>Produits et articles textiles pour usages techniques, nda</w:t>
            </w:r>
          </w:p>
          <w:p w14:paraId="0F41092D" w14:textId="77777777" w:rsidR="0055174F" w:rsidRPr="00694B30" w:rsidRDefault="0055174F" w:rsidP="00AB2BA3">
            <w:pPr>
              <w:jc w:val="left"/>
              <w:rPr>
                <w:sz w:val="16"/>
                <w:szCs w:val="16"/>
                <w:lang w:val="fr-FR"/>
              </w:rPr>
            </w:pPr>
          </w:p>
        </w:tc>
      </w:tr>
      <w:tr w:rsidR="0055174F" w:rsidRPr="00694B30" w14:paraId="06511FE1" w14:textId="77777777" w:rsidTr="003E0A8E">
        <w:tc>
          <w:tcPr>
            <w:tcW w:w="1418" w:type="dxa"/>
          </w:tcPr>
          <w:p w14:paraId="3C57B785" w14:textId="77777777" w:rsidR="0055174F" w:rsidRPr="00694B30" w:rsidRDefault="0055174F" w:rsidP="00AB2BA3">
            <w:pPr>
              <w:jc w:val="left"/>
              <w:rPr>
                <w:b/>
                <w:bCs/>
                <w:sz w:val="16"/>
                <w:szCs w:val="16"/>
                <w:lang w:val="fr-FR"/>
              </w:rPr>
            </w:pPr>
            <w:r w:rsidRPr="00694B30">
              <w:rPr>
                <w:b/>
                <w:bCs/>
                <w:sz w:val="16"/>
                <w:szCs w:val="16"/>
                <w:lang w:val="fr-FR"/>
              </w:rPr>
              <w:t>Ch. 60</w:t>
            </w:r>
          </w:p>
          <w:p w14:paraId="0C284B53" w14:textId="77777777" w:rsidR="0055174F" w:rsidRPr="00694B30" w:rsidRDefault="0055174F" w:rsidP="00AB2BA3">
            <w:pPr>
              <w:jc w:val="left"/>
              <w:rPr>
                <w:sz w:val="16"/>
                <w:szCs w:val="16"/>
                <w:lang w:val="fr-FR"/>
              </w:rPr>
            </w:pPr>
            <w:r w:rsidRPr="00694B30">
              <w:rPr>
                <w:sz w:val="16"/>
                <w:szCs w:val="16"/>
                <w:lang w:val="fr-FR"/>
              </w:rPr>
              <w:t>6001.10</w:t>
            </w:r>
          </w:p>
          <w:p w14:paraId="00DE791C" w14:textId="77777777" w:rsidR="0055174F" w:rsidRPr="00694B30" w:rsidRDefault="0055174F" w:rsidP="00AB2BA3">
            <w:pPr>
              <w:jc w:val="left"/>
              <w:rPr>
                <w:sz w:val="16"/>
                <w:szCs w:val="16"/>
                <w:lang w:val="fr-FR"/>
              </w:rPr>
            </w:pPr>
            <w:r w:rsidRPr="00694B30">
              <w:rPr>
                <w:sz w:val="16"/>
                <w:szCs w:val="16"/>
                <w:lang w:val="fr-FR"/>
              </w:rPr>
              <w:t>6001.21</w:t>
            </w:r>
          </w:p>
          <w:p w14:paraId="71D8E55C" w14:textId="77777777" w:rsidR="0055174F" w:rsidRPr="00694B30" w:rsidRDefault="0055174F" w:rsidP="00AB2BA3">
            <w:pPr>
              <w:jc w:val="left"/>
              <w:rPr>
                <w:sz w:val="16"/>
                <w:szCs w:val="16"/>
                <w:lang w:val="fr-FR"/>
              </w:rPr>
            </w:pPr>
            <w:r w:rsidRPr="00694B30">
              <w:rPr>
                <w:sz w:val="16"/>
                <w:szCs w:val="16"/>
                <w:lang w:val="fr-FR"/>
              </w:rPr>
              <w:t>6001.22</w:t>
            </w:r>
          </w:p>
          <w:p w14:paraId="28E3F17C" w14:textId="77777777" w:rsidR="0055174F" w:rsidRPr="00694B30" w:rsidRDefault="0055174F" w:rsidP="00AB2BA3">
            <w:pPr>
              <w:jc w:val="left"/>
              <w:rPr>
                <w:sz w:val="16"/>
                <w:szCs w:val="16"/>
                <w:lang w:val="fr-FR"/>
              </w:rPr>
            </w:pPr>
            <w:r w:rsidRPr="00694B30">
              <w:rPr>
                <w:sz w:val="16"/>
                <w:szCs w:val="16"/>
                <w:lang w:val="fr-FR"/>
              </w:rPr>
              <w:t>6001.29</w:t>
            </w:r>
          </w:p>
          <w:p w14:paraId="4BB3F930" w14:textId="77777777" w:rsidR="0055174F" w:rsidRPr="00694B30" w:rsidRDefault="0055174F" w:rsidP="00AB2BA3">
            <w:pPr>
              <w:jc w:val="left"/>
              <w:rPr>
                <w:sz w:val="16"/>
                <w:szCs w:val="16"/>
                <w:lang w:val="fr-FR"/>
              </w:rPr>
            </w:pPr>
            <w:r w:rsidRPr="00694B30">
              <w:rPr>
                <w:sz w:val="16"/>
                <w:szCs w:val="16"/>
                <w:lang w:val="fr-FR"/>
              </w:rPr>
              <w:t>6001.91</w:t>
            </w:r>
          </w:p>
          <w:p w14:paraId="526B89CB" w14:textId="77777777" w:rsidR="0055174F" w:rsidRPr="00694B30" w:rsidRDefault="0055174F" w:rsidP="00AB2BA3">
            <w:pPr>
              <w:jc w:val="left"/>
              <w:rPr>
                <w:sz w:val="16"/>
                <w:szCs w:val="16"/>
                <w:lang w:val="fr-FR"/>
              </w:rPr>
            </w:pPr>
            <w:r w:rsidRPr="00694B30">
              <w:rPr>
                <w:sz w:val="16"/>
                <w:szCs w:val="16"/>
                <w:lang w:val="fr-FR"/>
              </w:rPr>
              <w:t>6001.92</w:t>
            </w:r>
          </w:p>
          <w:p w14:paraId="0292050B" w14:textId="77777777" w:rsidR="0055174F" w:rsidRPr="00694B30" w:rsidRDefault="0055174F" w:rsidP="00AB2BA3">
            <w:pPr>
              <w:jc w:val="left"/>
              <w:rPr>
                <w:sz w:val="16"/>
                <w:szCs w:val="16"/>
                <w:lang w:val="fr-FR"/>
              </w:rPr>
            </w:pPr>
            <w:r w:rsidRPr="00694B30">
              <w:rPr>
                <w:sz w:val="16"/>
                <w:szCs w:val="16"/>
                <w:lang w:val="fr-FR"/>
              </w:rPr>
              <w:t>6001.99</w:t>
            </w:r>
          </w:p>
          <w:p w14:paraId="36D837BC" w14:textId="77777777" w:rsidR="0055174F" w:rsidRPr="00694B30" w:rsidRDefault="0055174F" w:rsidP="00AB2BA3">
            <w:pPr>
              <w:jc w:val="left"/>
              <w:rPr>
                <w:sz w:val="16"/>
                <w:szCs w:val="16"/>
                <w:lang w:val="fr-FR"/>
              </w:rPr>
            </w:pPr>
            <w:r w:rsidRPr="00694B30">
              <w:rPr>
                <w:sz w:val="16"/>
                <w:szCs w:val="16"/>
                <w:lang w:val="fr-FR"/>
              </w:rPr>
              <w:t>6002.10</w:t>
            </w:r>
          </w:p>
          <w:p w14:paraId="64A78348" w14:textId="77777777" w:rsidR="0055174F" w:rsidRPr="00694B30" w:rsidRDefault="0055174F" w:rsidP="00AB2BA3">
            <w:pPr>
              <w:jc w:val="left"/>
              <w:rPr>
                <w:sz w:val="16"/>
                <w:szCs w:val="16"/>
                <w:lang w:val="fr-FR"/>
              </w:rPr>
            </w:pPr>
            <w:r w:rsidRPr="00694B30">
              <w:rPr>
                <w:sz w:val="16"/>
                <w:szCs w:val="16"/>
                <w:lang w:val="fr-FR"/>
              </w:rPr>
              <w:t>6002.20</w:t>
            </w:r>
          </w:p>
          <w:p w14:paraId="096442B7" w14:textId="77777777" w:rsidR="0055174F" w:rsidRPr="00694B30" w:rsidRDefault="0055174F" w:rsidP="00AB2BA3">
            <w:pPr>
              <w:jc w:val="left"/>
              <w:rPr>
                <w:sz w:val="16"/>
                <w:szCs w:val="16"/>
                <w:lang w:val="fr-FR"/>
              </w:rPr>
            </w:pPr>
            <w:r w:rsidRPr="00694B30">
              <w:rPr>
                <w:sz w:val="16"/>
                <w:szCs w:val="16"/>
                <w:lang w:val="fr-FR"/>
              </w:rPr>
              <w:t>6002.30</w:t>
            </w:r>
          </w:p>
          <w:p w14:paraId="66602CFC" w14:textId="77777777" w:rsidR="0055174F" w:rsidRPr="00694B30" w:rsidRDefault="0055174F" w:rsidP="00AB2BA3">
            <w:pPr>
              <w:jc w:val="left"/>
              <w:rPr>
                <w:sz w:val="16"/>
                <w:szCs w:val="16"/>
                <w:lang w:val="fr-FR"/>
              </w:rPr>
            </w:pPr>
            <w:r w:rsidRPr="00694B30">
              <w:rPr>
                <w:sz w:val="16"/>
                <w:szCs w:val="16"/>
                <w:lang w:val="fr-FR"/>
              </w:rPr>
              <w:t>6002.41</w:t>
            </w:r>
          </w:p>
          <w:p w14:paraId="12AABCD4" w14:textId="77777777" w:rsidR="0055174F" w:rsidRPr="00694B30" w:rsidRDefault="0055174F" w:rsidP="00AB2BA3">
            <w:pPr>
              <w:jc w:val="left"/>
              <w:rPr>
                <w:sz w:val="16"/>
                <w:szCs w:val="16"/>
                <w:lang w:val="fr-FR"/>
              </w:rPr>
            </w:pPr>
            <w:r w:rsidRPr="00694B30">
              <w:rPr>
                <w:sz w:val="16"/>
                <w:szCs w:val="16"/>
                <w:lang w:val="fr-FR"/>
              </w:rPr>
              <w:t>6002.42</w:t>
            </w:r>
          </w:p>
          <w:p w14:paraId="3B1ADF77" w14:textId="77777777" w:rsidR="0055174F" w:rsidRPr="00694B30" w:rsidRDefault="0055174F" w:rsidP="00AB2BA3">
            <w:pPr>
              <w:jc w:val="left"/>
              <w:rPr>
                <w:sz w:val="16"/>
                <w:szCs w:val="16"/>
                <w:lang w:val="fr-FR"/>
              </w:rPr>
            </w:pPr>
            <w:r w:rsidRPr="00694B30">
              <w:rPr>
                <w:sz w:val="16"/>
                <w:szCs w:val="16"/>
                <w:lang w:val="fr-FR"/>
              </w:rPr>
              <w:t>6002.43</w:t>
            </w:r>
          </w:p>
          <w:p w14:paraId="10FBB8E4" w14:textId="77777777" w:rsidR="0055174F" w:rsidRPr="00694B30" w:rsidRDefault="0055174F" w:rsidP="00AB2BA3">
            <w:pPr>
              <w:jc w:val="left"/>
              <w:rPr>
                <w:sz w:val="16"/>
                <w:szCs w:val="16"/>
                <w:lang w:val="fr-FR"/>
              </w:rPr>
            </w:pPr>
            <w:r w:rsidRPr="00694B30">
              <w:rPr>
                <w:sz w:val="16"/>
                <w:szCs w:val="16"/>
                <w:lang w:val="fr-FR"/>
              </w:rPr>
              <w:t>6002.49</w:t>
            </w:r>
          </w:p>
          <w:p w14:paraId="23F0C272" w14:textId="77777777" w:rsidR="0055174F" w:rsidRPr="00694B30" w:rsidRDefault="0055174F" w:rsidP="00AB2BA3">
            <w:pPr>
              <w:jc w:val="left"/>
              <w:rPr>
                <w:sz w:val="16"/>
                <w:szCs w:val="16"/>
                <w:lang w:val="fr-FR"/>
              </w:rPr>
            </w:pPr>
            <w:r w:rsidRPr="00694B30">
              <w:rPr>
                <w:sz w:val="16"/>
                <w:szCs w:val="16"/>
                <w:lang w:val="fr-FR"/>
              </w:rPr>
              <w:t>6002.91</w:t>
            </w:r>
          </w:p>
          <w:p w14:paraId="66604B0E" w14:textId="77777777" w:rsidR="0055174F" w:rsidRPr="00694B30" w:rsidRDefault="0055174F" w:rsidP="00AB2BA3">
            <w:pPr>
              <w:jc w:val="left"/>
              <w:rPr>
                <w:sz w:val="16"/>
                <w:szCs w:val="16"/>
                <w:lang w:val="fr-FR"/>
              </w:rPr>
            </w:pPr>
            <w:r w:rsidRPr="00694B30">
              <w:rPr>
                <w:sz w:val="16"/>
                <w:szCs w:val="16"/>
                <w:lang w:val="fr-FR"/>
              </w:rPr>
              <w:lastRenderedPageBreak/>
              <w:t>6002.92</w:t>
            </w:r>
          </w:p>
          <w:p w14:paraId="172C4868" w14:textId="77777777" w:rsidR="0055174F" w:rsidRPr="00694B30" w:rsidRDefault="0055174F" w:rsidP="00AB2BA3">
            <w:pPr>
              <w:jc w:val="left"/>
              <w:rPr>
                <w:sz w:val="16"/>
                <w:szCs w:val="16"/>
                <w:lang w:val="fr-FR"/>
              </w:rPr>
            </w:pPr>
            <w:r w:rsidRPr="00694B30">
              <w:rPr>
                <w:sz w:val="16"/>
                <w:szCs w:val="16"/>
                <w:lang w:val="fr-FR"/>
              </w:rPr>
              <w:t>6002.93</w:t>
            </w:r>
          </w:p>
          <w:p w14:paraId="328F5617" w14:textId="5D4390D4" w:rsidR="0055174F" w:rsidRPr="00694B30" w:rsidRDefault="0055174F" w:rsidP="00AB2BA3">
            <w:pPr>
              <w:jc w:val="left"/>
              <w:rPr>
                <w:sz w:val="16"/>
                <w:szCs w:val="16"/>
                <w:lang w:val="fr-FR"/>
              </w:rPr>
            </w:pPr>
            <w:r w:rsidRPr="00694B30">
              <w:rPr>
                <w:sz w:val="16"/>
                <w:szCs w:val="16"/>
                <w:lang w:val="fr-FR"/>
              </w:rPr>
              <w:t>6002.99</w:t>
            </w:r>
          </w:p>
        </w:tc>
        <w:tc>
          <w:tcPr>
            <w:tcW w:w="7899" w:type="dxa"/>
          </w:tcPr>
          <w:p w14:paraId="3A9EB685" w14:textId="45B8376B" w:rsidR="0055174F" w:rsidRPr="00694B30" w:rsidRDefault="00CB533E" w:rsidP="00AB2BA3">
            <w:pPr>
              <w:jc w:val="left"/>
              <w:rPr>
                <w:b/>
                <w:bCs/>
                <w:sz w:val="16"/>
                <w:szCs w:val="16"/>
                <w:lang w:val="fr-FR"/>
              </w:rPr>
            </w:pPr>
            <w:r>
              <w:rPr>
                <w:b/>
                <w:bCs/>
                <w:sz w:val="16"/>
                <w:szCs w:val="16"/>
                <w:lang w:val="fr-FR"/>
              </w:rPr>
              <w:lastRenderedPageBreak/>
              <w:t>E</w:t>
            </w:r>
            <w:r w:rsidR="00495629" w:rsidRPr="00694B30">
              <w:rPr>
                <w:b/>
                <w:bCs/>
                <w:sz w:val="16"/>
                <w:szCs w:val="16"/>
                <w:lang w:val="fr-FR"/>
              </w:rPr>
              <w:t>toffes</w:t>
            </w:r>
            <w:r w:rsidR="0055174F" w:rsidRPr="00694B30">
              <w:rPr>
                <w:b/>
                <w:bCs/>
                <w:sz w:val="16"/>
                <w:szCs w:val="16"/>
                <w:lang w:val="fr-FR"/>
              </w:rPr>
              <w:t xml:space="preserve"> de bonneterie</w:t>
            </w:r>
          </w:p>
          <w:p w14:paraId="76AE62C7" w14:textId="05D7DC23" w:rsidR="005874FB" w:rsidRPr="00694B30" w:rsidRDefault="00CB533E" w:rsidP="00AB2BA3">
            <w:pPr>
              <w:jc w:val="left"/>
              <w:rPr>
                <w:sz w:val="16"/>
                <w:szCs w:val="16"/>
                <w:lang w:val="fr-FR"/>
              </w:rPr>
            </w:pPr>
            <w:r>
              <w:rPr>
                <w:sz w:val="16"/>
                <w:szCs w:val="16"/>
                <w:lang w:val="fr-FR"/>
              </w:rPr>
              <w:t>E</w:t>
            </w:r>
            <w:r w:rsidR="00495629" w:rsidRPr="00694B30">
              <w:rPr>
                <w:sz w:val="16"/>
                <w:szCs w:val="16"/>
                <w:lang w:val="fr-FR"/>
              </w:rPr>
              <w:t>toffes</w:t>
            </w:r>
            <w:r w:rsidR="0055174F" w:rsidRPr="00694B30">
              <w:rPr>
                <w:sz w:val="16"/>
                <w:szCs w:val="16"/>
                <w:lang w:val="fr-FR"/>
              </w:rPr>
              <w:t xml:space="preserve"> dites "à longs poils", en bonneterie</w:t>
            </w:r>
          </w:p>
          <w:p w14:paraId="75CCEED8" w14:textId="331F0775" w:rsidR="0055174F" w:rsidRPr="00694B30" w:rsidRDefault="00CB533E" w:rsidP="00AB2BA3">
            <w:pPr>
              <w:jc w:val="left"/>
              <w:rPr>
                <w:sz w:val="16"/>
                <w:szCs w:val="16"/>
                <w:lang w:val="fr-FR"/>
              </w:rPr>
            </w:pPr>
            <w:r>
              <w:rPr>
                <w:sz w:val="16"/>
                <w:szCs w:val="16"/>
                <w:lang w:val="fr-FR"/>
              </w:rPr>
              <w:t>E</w:t>
            </w:r>
            <w:r w:rsidR="00495629" w:rsidRPr="00694B30">
              <w:rPr>
                <w:sz w:val="16"/>
                <w:szCs w:val="16"/>
                <w:lang w:val="fr-FR"/>
              </w:rPr>
              <w:t>toffes</w:t>
            </w:r>
            <w:r w:rsidR="0055174F" w:rsidRPr="00694B30">
              <w:rPr>
                <w:sz w:val="16"/>
                <w:szCs w:val="16"/>
                <w:lang w:val="fr-FR"/>
              </w:rPr>
              <w:t xml:space="preserve"> à boucles, de coton, en bonneterie</w:t>
            </w:r>
          </w:p>
          <w:p w14:paraId="05228416" w14:textId="72BBD891" w:rsidR="005874FB" w:rsidRPr="00694B30" w:rsidRDefault="00CB533E" w:rsidP="00AB2BA3">
            <w:pPr>
              <w:jc w:val="left"/>
              <w:rPr>
                <w:sz w:val="16"/>
                <w:szCs w:val="16"/>
                <w:lang w:val="fr-FR"/>
              </w:rPr>
            </w:pPr>
            <w:r>
              <w:rPr>
                <w:sz w:val="16"/>
                <w:szCs w:val="16"/>
                <w:lang w:val="fr-FR"/>
              </w:rPr>
              <w:t>E</w:t>
            </w:r>
            <w:r w:rsidR="00495629" w:rsidRPr="00694B30">
              <w:rPr>
                <w:sz w:val="16"/>
                <w:szCs w:val="16"/>
                <w:lang w:val="fr-FR"/>
              </w:rPr>
              <w:t>toffes</w:t>
            </w:r>
            <w:r w:rsidR="0055174F" w:rsidRPr="00694B30">
              <w:rPr>
                <w:sz w:val="16"/>
                <w:szCs w:val="16"/>
                <w:lang w:val="fr-FR"/>
              </w:rPr>
              <w:t xml:space="preserve"> à boucles, de fibres synthétiques/artificielles, en bonneterie</w:t>
            </w:r>
          </w:p>
          <w:p w14:paraId="51F3CF33" w14:textId="05D367BD" w:rsidR="0055174F" w:rsidRPr="00694B30" w:rsidRDefault="00CB533E" w:rsidP="00AB2BA3">
            <w:pPr>
              <w:jc w:val="left"/>
              <w:rPr>
                <w:sz w:val="16"/>
                <w:szCs w:val="16"/>
                <w:lang w:val="fr-FR"/>
              </w:rPr>
            </w:pPr>
            <w:r>
              <w:rPr>
                <w:sz w:val="16"/>
                <w:szCs w:val="16"/>
                <w:lang w:val="fr-FR"/>
              </w:rPr>
              <w:t>E</w:t>
            </w:r>
            <w:r w:rsidR="00495629" w:rsidRPr="00694B30">
              <w:rPr>
                <w:sz w:val="16"/>
                <w:szCs w:val="16"/>
                <w:lang w:val="fr-FR"/>
              </w:rPr>
              <w:t>toffes</w:t>
            </w:r>
            <w:r w:rsidR="0055174F" w:rsidRPr="00694B30">
              <w:rPr>
                <w:sz w:val="16"/>
                <w:szCs w:val="16"/>
                <w:lang w:val="fr-FR"/>
              </w:rPr>
              <w:t xml:space="preserve"> à boucles, d'autres matières textiles, en bonneterie</w:t>
            </w:r>
          </w:p>
          <w:p w14:paraId="1160C5C0" w14:textId="772B3273" w:rsidR="0055174F" w:rsidRPr="00694B30" w:rsidRDefault="0055174F" w:rsidP="00AB2BA3">
            <w:pPr>
              <w:jc w:val="left"/>
              <w:rPr>
                <w:sz w:val="16"/>
                <w:szCs w:val="16"/>
                <w:lang w:val="fr-FR"/>
              </w:rPr>
            </w:pPr>
            <w:r w:rsidRPr="00694B30">
              <w:rPr>
                <w:sz w:val="16"/>
                <w:szCs w:val="16"/>
                <w:lang w:val="fr-FR"/>
              </w:rPr>
              <w:t>Velours et peluches, de coton, en bonneterie, nda</w:t>
            </w:r>
          </w:p>
          <w:p w14:paraId="6FCC09E6" w14:textId="77777777" w:rsidR="005874FB" w:rsidRPr="00694B30" w:rsidRDefault="0055174F" w:rsidP="00AB2BA3">
            <w:pPr>
              <w:jc w:val="left"/>
              <w:rPr>
                <w:sz w:val="16"/>
                <w:szCs w:val="16"/>
                <w:lang w:val="fr-FR"/>
              </w:rPr>
            </w:pPr>
            <w:r w:rsidRPr="00694B30">
              <w:rPr>
                <w:sz w:val="16"/>
                <w:szCs w:val="16"/>
                <w:lang w:val="fr-FR"/>
              </w:rPr>
              <w:t>Velours et peluches, de fibres synthétiques/artificielles, en bonneterie, nda</w:t>
            </w:r>
          </w:p>
          <w:p w14:paraId="488F11A5" w14:textId="2F52FA73" w:rsidR="0055174F" w:rsidRPr="00694B30" w:rsidRDefault="0055174F" w:rsidP="00AB2BA3">
            <w:pPr>
              <w:jc w:val="left"/>
              <w:rPr>
                <w:sz w:val="16"/>
                <w:szCs w:val="16"/>
                <w:lang w:val="fr-FR"/>
              </w:rPr>
            </w:pPr>
            <w:r w:rsidRPr="00694B30">
              <w:rPr>
                <w:sz w:val="16"/>
                <w:szCs w:val="16"/>
                <w:lang w:val="fr-FR"/>
              </w:rPr>
              <w:t>Velours et peluches, d'autres matières textiles, en bonneterie</w:t>
            </w:r>
            <w:r w:rsidR="00AC15CE" w:rsidRPr="00694B30">
              <w:rPr>
                <w:sz w:val="16"/>
                <w:szCs w:val="16"/>
                <w:lang w:val="fr-FR"/>
              </w:rPr>
              <w:t>,</w:t>
            </w:r>
            <w:r w:rsidRPr="00694B30">
              <w:rPr>
                <w:sz w:val="16"/>
                <w:szCs w:val="16"/>
                <w:lang w:val="fr-FR"/>
              </w:rPr>
              <w:t xml:space="preserve"> nda</w:t>
            </w:r>
          </w:p>
          <w:p w14:paraId="51315996" w14:textId="5E0733AF" w:rsidR="0055174F" w:rsidRPr="00694B30" w:rsidRDefault="00CB533E" w:rsidP="00AB2BA3">
            <w:pPr>
              <w:jc w:val="left"/>
              <w:rPr>
                <w:sz w:val="16"/>
                <w:szCs w:val="16"/>
                <w:lang w:val="fr-FR"/>
              </w:rPr>
            </w:pPr>
            <w:r>
              <w:rPr>
                <w:sz w:val="16"/>
                <w:szCs w:val="16"/>
                <w:lang w:val="fr-FR"/>
              </w:rPr>
              <w:t>E</w:t>
            </w:r>
            <w:r w:rsidR="00495629" w:rsidRPr="00694B30">
              <w:rPr>
                <w:sz w:val="16"/>
                <w:szCs w:val="16"/>
                <w:lang w:val="fr-FR"/>
              </w:rPr>
              <w:t>toffes</w:t>
            </w:r>
            <w:r w:rsidR="0055174F" w:rsidRPr="00694B30">
              <w:rPr>
                <w:sz w:val="16"/>
                <w:szCs w:val="16"/>
                <w:lang w:val="fr-FR"/>
              </w:rPr>
              <w:t xml:space="preserve"> de bonneterie, </w:t>
            </w:r>
            <w:r w:rsidR="001B5145" w:rsidRPr="00694B30">
              <w:rPr>
                <w:sz w:val="16"/>
                <w:szCs w:val="16"/>
                <w:lang w:val="fr-FR"/>
              </w:rPr>
              <w:t>&gt;/=</w:t>
            </w:r>
            <w:r w:rsidR="0055174F" w:rsidRPr="00694B30">
              <w:rPr>
                <w:sz w:val="16"/>
                <w:szCs w:val="16"/>
                <w:lang w:val="fr-FR"/>
              </w:rPr>
              <w:t xml:space="preserve">5% fils </w:t>
            </w:r>
            <w:r w:rsidR="00455E84" w:rsidRPr="00694B30">
              <w:rPr>
                <w:sz w:val="16"/>
                <w:szCs w:val="16"/>
                <w:lang w:val="fr-FR"/>
              </w:rPr>
              <w:t>d'</w:t>
            </w:r>
            <w:r w:rsidR="0055174F" w:rsidRPr="00694B30">
              <w:rPr>
                <w:sz w:val="16"/>
                <w:szCs w:val="16"/>
                <w:lang w:val="fr-FR"/>
              </w:rPr>
              <w:t>élastomères/caoutchouc,</w:t>
            </w:r>
            <w:r w:rsidR="008E10D7" w:rsidRPr="00694B30">
              <w:rPr>
                <w:sz w:val="16"/>
                <w:szCs w:val="16"/>
                <w:lang w:val="fr-FR"/>
              </w:rPr>
              <w:t xml:space="preserve"> </w:t>
            </w:r>
            <w:r w:rsidR="0055174F" w:rsidRPr="00694B30">
              <w:rPr>
                <w:sz w:val="16"/>
                <w:szCs w:val="16"/>
                <w:lang w:val="fr-FR"/>
              </w:rPr>
              <w:t xml:space="preserve">larg. </w:t>
            </w:r>
            <w:r w:rsidR="00FC1444" w:rsidRPr="00694B30">
              <w:rPr>
                <w:sz w:val="16"/>
                <w:szCs w:val="16"/>
                <w:lang w:val="fr-FR"/>
              </w:rPr>
              <w:t>&lt;/=</w:t>
            </w:r>
            <w:r w:rsidR="0055174F" w:rsidRPr="00694B30">
              <w:rPr>
                <w:sz w:val="16"/>
                <w:szCs w:val="16"/>
                <w:lang w:val="fr-FR"/>
              </w:rPr>
              <w:t>30 cm, nda</w:t>
            </w:r>
          </w:p>
          <w:p w14:paraId="6D46C2CE" w14:textId="74C58C78" w:rsidR="0055174F" w:rsidRPr="00694B30" w:rsidRDefault="00CB533E" w:rsidP="00AB2BA3">
            <w:pPr>
              <w:jc w:val="left"/>
              <w:rPr>
                <w:sz w:val="16"/>
                <w:szCs w:val="16"/>
                <w:lang w:val="fr-FR"/>
              </w:rPr>
            </w:pPr>
            <w:r>
              <w:rPr>
                <w:sz w:val="16"/>
                <w:szCs w:val="16"/>
                <w:lang w:val="fr-FR"/>
              </w:rPr>
              <w:t>E</w:t>
            </w:r>
            <w:r w:rsidR="00495629" w:rsidRPr="00694B30">
              <w:rPr>
                <w:sz w:val="16"/>
                <w:szCs w:val="16"/>
                <w:lang w:val="fr-FR"/>
              </w:rPr>
              <w:t>toffes</w:t>
            </w:r>
            <w:r w:rsidR="0055174F" w:rsidRPr="00694B30">
              <w:rPr>
                <w:sz w:val="16"/>
                <w:szCs w:val="16"/>
                <w:lang w:val="fr-FR"/>
              </w:rPr>
              <w:t xml:space="preserve"> de bonneterie, d'une largeur n'excédant pas 30 cm, nda</w:t>
            </w:r>
          </w:p>
          <w:p w14:paraId="4E4017E7" w14:textId="31EFF7EE" w:rsidR="005874FB" w:rsidRPr="00694B30" w:rsidRDefault="00CB533E" w:rsidP="00AB2BA3">
            <w:pPr>
              <w:jc w:val="left"/>
              <w:rPr>
                <w:sz w:val="16"/>
                <w:szCs w:val="16"/>
                <w:lang w:val="fr-FR"/>
              </w:rPr>
            </w:pPr>
            <w:r>
              <w:rPr>
                <w:sz w:val="16"/>
                <w:szCs w:val="16"/>
                <w:lang w:val="fr-FR"/>
              </w:rPr>
              <w:t>E</w:t>
            </w:r>
            <w:r w:rsidR="00495629" w:rsidRPr="00694B30">
              <w:rPr>
                <w:sz w:val="16"/>
                <w:szCs w:val="16"/>
                <w:lang w:val="fr-FR"/>
              </w:rPr>
              <w:t>toffes</w:t>
            </w:r>
            <w:r w:rsidR="0055174F" w:rsidRPr="00694B30">
              <w:rPr>
                <w:sz w:val="16"/>
                <w:szCs w:val="16"/>
                <w:lang w:val="fr-FR"/>
              </w:rPr>
              <w:t xml:space="preserve"> de bonneterie, </w:t>
            </w:r>
            <w:r w:rsidR="001B5145" w:rsidRPr="00694B30">
              <w:rPr>
                <w:sz w:val="16"/>
                <w:szCs w:val="16"/>
                <w:lang w:val="fr-FR"/>
              </w:rPr>
              <w:t>&gt;/=</w:t>
            </w:r>
            <w:r w:rsidR="0055174F" w:rsidRPr="00694B30">
              <w:rPr>
                <w:sz w:val="16"/>
                <w:szCs w:val="16"/>
                <w:lang w:val="fr-FR"/>
              </w:rPr>
              <w:t xml:space="preserve">5% fils d'élastomères/caoutchouc, larg. </w:t>
            </w:r>
            <w:r w:rsidR="00FC1444" w:rsidRPr="00694B30">
              <w:rPr>
                <w:sz w:val="16"/>
                <w:szCs w:val="16"/>
                <w:lang w:val="fr-FR"/>
              </w:rPr>
              <w:t>&gt;</w:t>
            </w:r>
            <w:r w:rsidR="0055174F" w:rsidRPr="00694B30">
              <w:rPr>
                <w:sz w:val="16"/>
                <w:szCs w:val="16"/>
                <w:lang w:val="fr-FR"/>
              </w:rPr>
              <w:t>30 cm, nda</w:t>
            </w:r>
          </w:p>
          <w:p w14:paraId="4EAC4794" w14:textId="5192CE0D" w:rsidR="0055174F" w:rsidRPr="00694B30" w:rsidRDefault="00CB533E" w:rsidP="00AB2BA3">
            <w:pPr>
              <w:jc w:val="left"/>
              <w:rPr>
                <w:sz w:val="16"/>
                <w:szCs w:val="16"/>
                <w:lang w:val="fr-FR"/>
              </w:rPr>
            </w:pPr>
            <w:r>
              <w:rPr>
                <w:sz w:val="16"/>
                <w:szCs w:val="16"/>
                <w:lang w:val="fr-FR"/>
              </w:rPr>
              <w:t>E</w:t>
            </w:r>
            <w:r w:rsidR="00495629" w:rsidRPr="00694B30">
              <w:rPr>
                <w:sz w:val="16"/>
                <w:szCs w:val="16"/>
                <w:lang w:val="fr-FR"/>
              </w:rPr>
              <w:t>toffes</w:t>
            </w:r>
            <w:r w:rsidR="0055174F" w:rsidRPr="00694B30">
              <w:rPr>
                <w:sz w:val="16"/>
                <w:szCs w:val="16"/>
                <w:lang w:val="fr-FR"/>
              </w:rPr>
              <w:t xml:space="preserve"> de bonneterie-chaîne</w:t>
            </w:r>
            <w:r w:rsidR="00AC15CE" w:rsidRPr="00694B30">
              <w:rPr>
                <w:sz w:val="16"/>
                <w:szCs w:val="16"/>
                <w:lang w:val="fr-FR"/>
              </w:rPr>
              <w:t>,</w:t>
            </w:r>
            <w:r w:rsidR="0055174F" w:rsidRPr="00694B30">
              <w:rPr>
                <w:sz w:val="16"/>
                <w:szCs w:val="16"/>
                <w:lang w:val="fr-FR"/>
              </w:rPr>
              <w:t xml:space="preserve"> de laine ou de poils fins, nda</w:t>
            </w:r>
          </w:p>
          <w:p w14:paraId="4242E496" w14:textId="44888470" w:rsidR="0055174F" w:rsidRPr="00694B30" w:rsidRDefault="00CB533E" w:rsidP="00AB2BA3">
            <w:pPr>
              <w:jc w:val="left"/>
              <w:rPr>
                <w:sz w:val="16"/>
                <w:szCs w:val="16"/>
                <w:lang w:val="fr-FR"/>
              </w:rPr>
            </w:pPr>
            <w:r>
              <w:rPr>
                <w:sz w:val="16"/>
                <w:szCs w:val="16"/>
                <w:lang w:val="fr-FR"/>
              </w:rPr>
              <w:t>E</w:t>
            </w:r>
            <w:r w:rsidR="00495629" w:rsidRPr="00694B30">
              <w:rPr>
                <w:sz w:val="16"/>
                <w:szCs w:val="16"/>
                <w:lang w:val="fr-FR"/>
              </w:rPr>
              <w:t>toffes</w:t>
            </w:r>
            <w:r w:rsidR="0055174F" w:rsidRPr="00694B30">
              <w:rPr>
                <w:sz w:val="16"/>
                <w:szCs w:val="16"/>
                <w:lang w:val="fr-FR"/>
              </w:rPr>
              <w:t xml:space="preserve"> de bonneterie-chaîne, de coton, nda</w:t>
            </w:r>
          </w:p>
          <w:p w14:paraId="7F4FD634" w14:textId="7032A399" w:rsidR="005874FB" w:rsidRPr="00694B30" w:rsidRDefault="00CB533E" w:rsidP="00AB2BA3">
            <w:pPr>
              <w:jc w:val="left"/>
              <w:rPr>
                <w:sz w:val="16"/>
                <w:szCs w:val="16"/>
                <w:lang w:val="fr-FR"/>
              </w:rPr>
            </w:pPr>
            <w:r>
              <w:rPr>
                <w:sz w:val="16"/>
                <w:szCs w:val="16"/>
                <w:lang w:val="fr-FR"/>
              </w:rPr>
              <w:t>E</w:t>
            </w:r>
            <w:r w:rsidR="00495629" w:rsidRPr="00694B30">
              <w:rPr>
                <w:sz w:val="16"/>
                <w:szCs w:val="16"/>
                <w:lang w:val="fr-FR"/>
              </w:rPr>
              <w:t>toffes</w:t>
            </w:r>
            <w:r w:rsidR="0055174F" w:rsidRPr="00694B30">
              <w:rPr>
                <w:sz w:val="16"/>
                <w:szCs w:val="16"/>
                <w:lang w:val="fr-FR"/>
              </w:rPr>
              <w:t xml:space="preserve"> de bonneterie-chaîne, de fibres synthétiques/artificielles, nda</w:t>
            </w:r>
          </w:p>
          <w:p w14:paraId="1B4836F2" w14:textId="63F4DF63" w:rsidR="0055174F" w:rsidRPr="00694B30" w:rsidRDefault="00CB533E" w:rsidP="00AB2BA3">
            <w:pPr>
              <w:jc w:val="left"/>
              <w:rPr>
                <w:sz w:val="16"/>
                <w:szCs w:val="16"/>
                <w:lang w:val="fr-FR"/>
              </w:rPr>
            </w:pPr>
            <w:r>
              <w:rPr>
                <w:sz w:val="16"/>
                <w:szCs w:val="16"/>
                <w:lang w:val="fr-FR"/>
              </w:rPr>
              <w:t>E</w:t>
            </w:r>
            <w:r w:rsidR="00495629" w:rsidRPr="00694B30">
              <w:rPr>
                <w:sz w:val="16"/>
                <w:szCs w:val="16"/>
                <w:lang w:val="fr-FR"/>
              </w:rPr>
              <w:t>toffes</w:t>
            </w:r>
            <w:r w:rsidR="0055174F" w:rsidRPr="00694B30">
              <w:rPr>
                <w:sz w:val="16"/>
                <w:szCs w:val="16"/>
                <w:lang w:val="fr-FR"/>
              </w:rPr>
              <w:t xml:space="preserve"> de bonneterie-chaîne, d'autres matières textiles, nda</w:t>
            </w:r>
          </w:p>
          <w:p w14:paraId="5C153354" w14:textId="3875D3D7" w:rsidR="005874FB" w:rsidRPr="00694B30" w:rsidRDefault="00CB533E" w:rsidP="00AB2BA3">
            <w:pPr>
              <w:jc w:val="left"/>
              <w:rPr>
                <w:sz w:val="16"/>
                <w:szCs w:val="16"/>
                <w:lang w:val="fr-FR"/>
              </w:rPr>
            </w:pPr>
            <w:r>
              <w:rPr>
                <w:sz w:val="16"/>
                <w:szCs w:val="16"/>
                <w:lang w:val="fr-FR"/>
              </w:rPr>
              <w:t>E</w:t>
            </w:r>
            <w:r w:rsidR="00495629" w:rsidRPr="00694B30">
              <w:rPr>
                <w:sz w:val="16"/>
                <w:szCs w:val="16"/>
                <w:lang w:val="fr-FR"/>
              </w:rPr>
              <w:t>toffes</w:t>
            </w:r>
            <w:r w:rsidR="0055174F" w:rsidRPr="00694B30">
              <w:rPr>
                <w:sz w:val="16"/>
                <w:szCs w:val="16"/>
                <w:lang w:val="fr-FR"/>
              </w:rPr>
              <w:t xml:space="preserve"> de bonneterie</w:t>
            </w:r>
            <w:r w:rsidR="00AC15CE" w:rsidRPr="00694B30">
              <w:rPr>
                <w:sz w:val="16"/>
                <w:szCs w:val="16"/>
                <w:lang w:val="fr-FR"/>
              </w:rPr>
              <w:t>,</w:t>
            </w:r>
            <w:r w:rsidR="0055174F" w:rsidRPr="00694B30">
              <w:rPr>
                <w:sz w:val="16"/>
                <w:szCs w:val="16"/>
                <w:lang w:val="fr-FR"/>
              </w:rPr>
              <w:t xml:space="preserve"> de laine ou de poils fins, nda</w:t>
            </w:r>
          </w:p>
          <w:p w14:paraId="3C709D55" w14:textId="689F5640" w:rsidR="0055174F" w:rsidRPr="00694B30" w:rsidRDefault="00CB533E" w:rsidP="00AB2BA3">
            <w:pPr>
              <w:jc w:val="left"/>
              <w:rPr>
                <w:sz w:val="16"/>
                <w:szCs w:val="16"/>
                <w:lang w:val="fr-FR"/>
              </w:rPr>
            </w:pPr>
            <w:r>
              <w:rPr>
                <w:sz w:val="16"/>
                <w:szCs w:val="16"/>
                <w:lang w:val="fr-FR"/>
              </w:rPr>
              <w:lastRenderedPageBreak/>
              <w:t>E</w:t>
            </w:r>
            <w:r w:rsidR="00495629" w:rsidRPr="00694B30">
              <w:rPr>
                <w:sz w:val="16"/>
                <w:szCs w:val="16"/>
                <w:lang w:val="fr-FR"/>
              </w:rPr>
              <w:t>toffes</w:t>
            </w:r>
            <w:r w:rsidR="0055174F" w:rsidRPr="00694B30">
              <w:rPr>
                <w:sz w:val="16"/>
                <w:szCs w:val="16"/>
                <w:lang w:val="fr-FR"/>
              </w:rPr>
              <w:t xml:space="preserve"> de bonneterie, de coton, nda</w:t>
            </w:r>
          </w:p>
          <w:p w14:paraId="75EA84BA" w14:textId="39A6EABE" w:rsidR="005874FB" w:rsidRPr="00694B30" w:rsidRDefault="00CB533E" w:rsidP="00AB2BA3">
            <w:pPr>
              <w:jc w:val="left"/>
              <w:rPr>
                <w:sz w:val="16"/>
                <w:szCs w:val="16"/>
                <w:lang w:val="fr-FR"/>
              </w:rPr>
            </w:pPr>
            <w:r>
              <w:rPr>
                <w:sz w:val="16"/>
                <w:szCs w:val="16"/>
                <w:lang w:val="fr-FR"/>
              </w:rPr>
              <w:t>E</w:t>
            </w:r>
            <w:r w:rsidR="00495629" w:rsidRPr="00694B30">
              <w:rPr>
                <w:sz w:val="16"/>
                <w:szCs w:val="16"/>
                <w:lang w:val="fr-FR"/>
              </w:rPr>
              <w:t>toffes</w:t>
            </w:r>
            <w:r w:rsidR="0055174F" w:rsidRPr="00694B30">
              <w:rPr>
                <w:sz w:val="16"/>
                <w:szCs w:val="16"/>
                <w:lang w:val="fr-FR"/>
              </w:rPr>
              <w:t xml:space="preserve"> de bonneterie, de fibres synthétiques ou artificielles, nda</w:t>
            </w:r>
          </w:p>
          <w:p w14:paraId="7A11FC46" w14:textId="77777777" w:rsidR="0055174F" w:rsidRDefault="00CB533E" w:rsidP="00AB2BA3">
            <w:pPr>
              <w:jc w:val="left"/>
              <w:rPr>
                <w:sz w:val="16"/>
                <w:szCs w:val="16"/>
                <w:lang w:val="fr-FR"/>
              </w:rPr>
            </w:pPr>
            <w:r>
              <w:rPr>
                <w:sz w:val="16"/>
                <w:szCs w:val="16"/>
                <w:lang w:val="fr-FR"/>
              </w:rPr>
              <w:t>E</w:t>
            </w:r>
            <w:r w:rsidR="00495629" w:rsidRPr="00694B30">
              <w:rPr>
                <w:sz w:val="16"/>
                <w:szCs w:val="16"/>
                <w:lang w:val="fr-FR"/>
              </w:rPr>
              <w:t>toffes</w:t>
            </w:r>
            <w:r w:rsidR="0055174F" w:rsidRPr="00694B30">
              <w:rPr>
                <w:sz w:val="16"/>
                <w:szCs w:val="16"/>
                <w:lang w:val="fr-FR"/>
              </w:rPr>
              <w:t xml:space="preserve"> de bonneterie, d'autres matières textiles, nda</w:t>
            </w:r>
          </w:p>
          <w:p w14:paraId="3FE66F85" w14:textId="5556B2B0" w:rsidR="00CB533E" w:rsidRPr="00694B30" w:rsidRDefault="00CB533E" w:rsidP="00AB2BA3">
            <w:pPr>
              <w:jc w:val="left"/>
              <w:rPr>
                <w:sz w:val="16"/>
                <w:szCs w:val="16"/>
                <w:lang w:val="fr-FR"/>
              </w:rPr>
            </w:pPr>
          </w:p>
        </w:tc>
      </w:tr>
      <w:tr w:rsidR="0055174F" w:rsidRPr="00694B30" w14:paraId="22CE11D3" w14:textId="77777777" w:rsidTr="003E0A8E">
        <w:tc>
          <w:tcPr>
            <w:tcW w:w="1418" w:type="dxa"/>
          </w:tcPr>
          <w:p w14:paraId="3DF54296" w14:textId="77777777" w:rsidR="0055174F" w:rsidRPr="00694B30" w:rsidRDefault="0055174F" w:rsidP="00AB2BA3">
            <w:pPr>
              <w:jc w:val="left"/>
              <w:rPr>
                <w:b/>
                <w:bCs/>
                <w:sz w:val="16"/>
                <w:szCs w:val="16"/>
                <w:lang w:val="fr-FR"/>
              </w:rPr>
            </w:pPr>
            <w:r w:rsidRPr="00694B30">
              <w:rPr>
                <w:b/>
                <w:bCs/>
                <w:sz w:val="16"/>
                <w:szCs w:val="16"/>
                <w:lang w:val="fr-FR"/>
              </w:rPr>
              <w:lastRenderedPageBreak/>
              <w:t>Ch. 61</w:t>
            </w:r>
          </w:p>
          <w:p w14:paraId="050854EE" w14:textId="77777777" w:rsidR="0055174F" w:rsidRPr="00694B30" w:rsidRDefault="0055174F" w:rsidP="00AB2BA3">
            <w:pPr>
              <w:jc w:val="left"/>
              <w:rPr>
                <w:sz w:val="16"/>
                <w:szCs w:val="16"/>
                <w:lang w:val="fr-FR"/>
              </w:rPr>
            </w:pPr>
            <w:r w:rsidRPr="00694B30">
              <w:rPr>
                <w:sz w:val="16"/>
                <w:szCs w:val="16"/>
                <w:lang w:val="fr-FR"/>
              </w:rPr>
              <w:t>6101.10</w:t>
            </w:r>
          </w:p>
          <w:p w14:paraId="2BAED92C" w14:textId="77777777" w:rsidR="0055174F" w:rsidRPr="00694B30" w:rsidRDefault="0055174F" w:rsidP="00AB2BA3">
            <w:pPr>
              <w:jc w:val="left"/>
              <w:rPr>
                <w:sz w:val="16"/>
                <w:szCs w:val="16"/>
                <w:lang w:val="fr-FR"/>
              </w:rPr>
            </w:pPr>
            <w:r w:rsidRPr="00694B30">
              <w:rPr>
                <w:sz w:val="16"/>
                <w:szCs w:val="16"/>
                <w:lang w:val="fr-FR"/>
              </w:rPr>
              <w:t>6101.20</w:t>
            </w:r>
          </w:p>
          <w:p w14:paraId="6DCE34FD" w14:textId="77777777" w:rsidR="0055174F" w:rsidRPr="00694B30" w:rsidRDefault="0055174F" w:rsidP="00AB2BA3">
            <w:pPr>
              <w:jc w:val="left"/>
              <w:rPr>
                <w:sz w:val="16"/>
                <w:szCs w:val="16"/>
                <w:lang w:val="fr-FR"/>
              </w:rPr>
            </w:pPr>
            <w:r w:rsidRPr="00694B30">
              <w:rPr>
                <w:sz w:val="16"/>
                <w:szCs w:val="16"/>
                <w:lang w:val="fr-FR"/>
              </w:rPr>
              <w:t>6101.30</w:t>
            </w:r>
          </w:p>
          <w:p w14:paraId="1AD3BD1B" w14:textId="77777777" w:rsidR="0055174F" w:rsidRPr="00694B30" w:rsidRDefault="0055174F" w:rsidP="00AB2BA3">
            <w:pPr>
              <w:jc w:val="left"/>
              <w:rPr>
                <w:sz w:val="16"/>
                <w:szCs w:val="16"/>
                <w:lang w:val="fr-FR"/>
              </w:rPr>
            </w:pPr>
            <w:r w:rsidRPr="00694B30">
              <w:rPr>
                <w:sz w:val="16"/>
                <w:szCs w:val="16"/>
                <w:lang w:val="fr-FR"/>
              </w:rPr>
              <w:t>6101.90</w:t>
            </w:r>
          </w:p>
          <w:p w14:paraId="480A7D90" w14:textId="77777777" w:rsidR="0055174F" w:rsidRPr="00694B30" w:rsidRDefault="0055174F" w:rsidP="00AB2BA3">
            <w:pPr>
              <w:jc w:val="left"/>
              <w:rPr>
                <w:sz w:val="16"/>
                <w:szCs w:val="16"/>
                <w:lang w:val="fr-FR"/>
              </w:rPr>
            </w:pPr>
            <w:r w:rsidRPr="00694B30">
              <w:rPr>
                <w:sz w:val="16"/>
                <w:szCs w:val="16"/>
                <w:lang w:val="fr-FR"/>
              </w:rPr>
              <w:t>6102.10</w:t>
            </w:r>
          </w:p>
          <w:p w14:paraId="557FE576" w14:textId="77777777" w:rsidR="0055174F" w:rsidRPr="00694B30" w:rsidRDefault="0055174F" w:rsidP="00AB2BA3">
            <w:pPr>
              <w:jc w:val="left"/>
              <w:rPr>
                <w:sz w:val="16"/>
                <w:szCs w:val="16"/>
                <w:lang w:val="fr-FR"/>
              </w:rPr>
            </w:pPr>
            <w:r w:rsidRPr="00694B30">
              <w:rPr>
                <w:sz w:val="16"/>
                <w:szCs w:val="16"/>
                <w:lang w:val="fr-FR"/>
              </w:rPr>
              <w:t>6102.20</w:t>
            </w:r>
          </w:p>
          <w:p w14:paraId="2692CC24" w14:textId="77777777" w:rsidR="0055174F" w:rsidRPr="00694B30" w:rsidRDefault="0055174F" w:rsidP="00AB2BA3">
            <w:pPr>
              <w:jc w:val="left"/>
              <w:rPr>
                <w:sz w:val="16"/>
                <w:szCs w:val="16"/>
                <w:lang w:val="fr-FR"/>
              </w:rPr>
            </w:pPr>
            <w:r w:rsidRPr="00694B30">
              <w:rPr>
                <w:sz w:val="16"/>
                <w:szCs w:val="16"/>
                <w:lang w:val="fr-FR"/>
              </w:rPr>
              <w:t>6102.30</w:t>
            </w:r>
          </w:p>
          <w:p w14:paraId="68AE469C" w14:textId="77777777" w:rsidR="0055174F" w:rsidRPr="00694B30" w:rsidRDefault="0055174F" w:rsidP="00AB2BA3">
            <w:pPr>
              <w:jc w:val="left"/>
              <w:rPr>
                <w:sz w:val="16"/>
                <w:szCs w:val="16"/>
                <w:lang w:val="fr-FR"/>
              </w:rPr>
            </w:pPr>
            <w:r w:rsidRPr="00694B30">
              <w:rPr>
                <w:sz w:val="16"/>
                <w:szCs w:val="16"/>
                <w:lang w:val="fr-FR"/>
              </w:rPr>
              <w:t>6102.90</w:t>
            </w:r>
          </w:p>
          <w:p w14:paraId="00D7BE18" w14:textId="77777777" w:rsidR="0055174F" w:rsidRPr="00694B30" w:rsidRDefault="0055174F" w:rsidP="00AB2BA3">
            <w:pPr>
              <w:jc w:val="left"/>
              <w:rPr>
                <w:sz w:val="16"/>
                <w:szCs w:val="16"/>
                <w:lang w:val="fr-FR"/>
              </w:rPr>
            </w:pPr>
            <w:r w:rsidRPr="00694B30">
              <w:rPr>
                <w:sz w:val="16"/>
                <w:szCs w:val="16"/>
                <w:lang w:val="fr-FR"/>
              </w:rPr>
              <w:t>6103.11</w:t>
            </w:r>
          </w:p>
          <w:p w14:paraId="6FA45603" w14:textId="77777777" w:rsidR="0055174F" w:rsidRPr="00694B30" w:rsidRDefault="0055174F" w:rsidP="00AB2BA3">
            <w:pPr>
              <w:jc w:val="left"/>
              <w:rPr>
                <w:sz w:val="16"/>
                <w:szCs w:val="16"/>
                <w:lang w:val="fr-FR"/>
              </w:rPr>
            </w:pPr>
            <w:r w:rsidRPr="00694B30">
              <w:rPr>
                <w:sz w:val="16"/>
                <w:szCs w:val="16"/>
                <w:lang w:val="fr-FR"/>
              </w:rPr>
              <w:t>6103.12</w:t>
            </w:r>
          </w:p>
          <w:p w14:paraId="0E84B33F" w14:textId="77777777" w:rsidR="0055174F" w:rsidRPr="00694B30" w:rsidRDefault="0055174F" w:rsidP="00AB2BA3">
            <w:pPr>
              <w:jc w:val="left"/>
              <w:rPr>
                <w:sz w:val="16"/>
                <w:szCs w:val="16"/>
                <w:lang w:val="fr-FR"/>
              </w:rPr>
            </w:pPr>
            <w:r w:rsidRPr="00694B30">
              <w:rPr>
                <w:sz w:val="16"/>
                <w:szCs w:val="16"/>
                <w:lang w:val="fr-FR"/>
              </w:rPr>
              <w:t>6103.19</w:t>
            </w:r>
          </w:p>
          <w:p w14:paraId="13DD242C" w14:textId="77777777" w:rsidR="0055174F" w:rsidRPr="00694B30" w:rsidRDefault="0055174F" w:rsidP="00AB2BA3">
            <w:pPr>
              <w:jc w:val="left"/>
              <w:rPr>
                <w:sz w:val="16"/>
                <w:szCs w:val="16"/>
                <w:lang w:val="fr-FR"/>
              </w:rPr>
            </w:pPr>
            <w:r w:rsidRPr="00694B30">
              <w:rPr>
                <w:sz w:val="16"/>
                <w:szCs w:val="16"/>
                <w:lang w:val="fr-FR"/>
              </w:rPr>
              <w:t>6103.21</w:t>
            </w:r>
          </w:p>
          <w:p w14:paraId="25C16CE0" w14:textId="77777777" w:rsidR="0055174F" w:rsidRPr="00694B30" w:rsidRDefault="0055174F" w:rsidP="00AB2BA3">
            <w:pPr>
              <w:jc w:val="left"/>
              <w:rPr>
                <w:sz w:val="16"/>
                <w:szCs w:val="16"/>
                <w:lang w:val="fr-FR"/>
              </w:rPr>
            </w:pPr>
            <w:r w:rsidRPr="00694B30">
              <w:rPr>
                <w:sz w:val="16"/>
                <w:szCs w:val="16"/>
                <w:lang w:val="fr-FR"/>
              </w:rPr>
              <w:t>6103.22</w:t>
            </w:r>
          </w:p>
          <w:p w14:paraId="087A8C65" w14:textId="77777777" w:rsidR="0055174F" w:rsidRPr="00694B30" w:rsidRDefault="0055174F" w:rsidP="00AB2BA3">
            <w:pPr>
              <w:jc w:val="left"/>
              <w:rPr>
                <w:sz w:val="16"/>
                <w:szCs w:val="16"/>
                <w:lang w:val="fr-FR"/>
              </w:rPr>
            </w:pPr>
            <w:r w:rsidRPr="00694B30">
              <w:rPr>
                <w:sz w:val="16"/>
                <w:szCs w:val="16"/>
                <w:lang w:val="fr-FR"/>
              </w:rPr>
              <w:t>6103.23</w:t>
            </w:r>
          </w:p>
          <w:p w14:paraId="6068A8F3" w14:textId="77777777" w:rsidR="0055174F" w:rsidRPr="00694B30" w:rsidRDefault="0055174F" w:rsidP="00AB2BA3">
            <w:pPr>
              <w:jc w:val="left"/>
              <w:rPr>
                <w:sz w:val="16"/>
                <w:szCs w:val="16"/>
                <w:lang w:val="fr-FR"/>
              </w:rPr>
            </w:pPr>
            <w:r w:rsidRPr="00694B30">
              <w:rPr>
                <w:sz w:val="16"/>
                <w:szCs w:val="16"/>
                <w:lang w:val="fr-FR"/>
              </w:rPr>
              <w:t>6103.29</w:t>
            </w:r>
          </w:p>
          <w:p w14:paraId="2A265D34" w14:textId="77777777" w:rsidR="0055174F" w:rsidRPr="00694B30" w:rsidRDefault="0055174F" w:rsidP="00AB2BA3">
            <w:pPr>
              <w:jc w:val="left"/>
              <w:rPr>
                <w:sz w:val="16"/>
                <w:szCs w:val="16"/>
                <w:lang w:val="fr-FR"/>
              </w:rPr>
            </w:pPr>
            <w:r w:rsidRPr="00694B30">
              <w:rPr>
                <w:sz w:val="16"/>
                <w:szCs w:val="16"/>
                <w:lang w:val="fr-FR"/>
              </w:rPr>
              <w:t>6103.31</w:t>
            </w:r>
          </w:p>
          <w:p w14:paraId="1CD24F16" w14:textId="77777777" w:rsidR="0055174F" w:rsidRPr="00694B30" w:rsidRDefault="0055174F" w:rsidP="00AB2BA3">
            <w:pPr>
              <w:jc w:val="left"/>
              <w:rPr>
                <w:sz w:val="16"/>
                <w:szCs w:val="16"/>
                <w:lang w:val="fr-FR"/>
              </w:rPr>
            </w:pPr>
            <w:r w:rsidRPr="00694B30">
              <w:rPr>
                <w:sz w:val="16"/>
                <w:szCs w:val="16"/>
                <w:lang w:val="fr-FR"/>
              </w:rPr>
              <w:t>6103.32</w:t>
            </w:r>
          </w:p>
          <w:p w14:paraId="4B30C580" w14:textId="77777777" w:rsidR="0055174F" w:rsidRPr="00694B30" w:rsidRDefault="0055174F" w:rsidP="00AB2BA3">
            <w:pPr>
              <w:jc w:val="left"/>
              <w:rPr>
                <w:sz w:val="16"/>
                <w:szCs w:val="16"/>
                <w:lang w:val="fr-FR"/>
              </w:rPr>
            </w:pPr>
            <w:r w:rsidRPr="00694B30">
              <w:rPr>
                <w:sz w:val="16"/>
                <w:szCs w:val="16"/>
                <w:lang w:val="fr-FR"/>
              </w:rPr>
              <w:t>6103.33</w:t>
            </w:r>
          </w:p>
          <w:p w14:paraId="2915966B" w14:textId="77777777" w:rsidR="0055174F" w:rsidRPr="00694B30" w:rsidRDefault="0055174F" w:rsidP="00AB2BA3">
            <w:pPr>
              <w:jc w:val="left"/>
              <w:rPr>
                <w:sz w:val="16"/>
                <w:szCs w:val="16"/>
                <w:lang w:val="fr-FR"/>
              </w:rPr>
            </w:pPr>
            <w:r w:rsidRPr="00694B30">
              <w:rPr>
                <w:sz w:val="16"/>
                <w:szCs w:val="16"/>
                <w:lang w:val="fr-FR"/>
              </w:rPr>
              <w:t>6103.39</w:t>
            </w:r>
          </w:p>
          <w:p w14:paraId="3C385552" w14:textId="77777777" w:rsidR="0055174F" w:rsidRPr="00694B30" w:rsidRDefault="0055174F" w:rsidP="00AB2BA3">
            <w:pPr>
              <w:jc w:val="left"/>
              <w:rPr>
                <w:sz w:val="16"/>
                <w:szCs w:val="16"/>
                <w:lang w:val="fr-FR"/>
              </w:rPr>
            </w:pPr>
            <w:r w:rsidRPr="00694B30">
              <w:rPr>
                <w:sz w:val="16"/>
                <w:szCs w:val="16"/>
                <w:lang w:val="fr-FR"/>
              </w:rPr>
              <w:t>6103.41</w:t>
            </w:r>
          </w:p>
          <w:p w14:paraId="582E0B72" w14:textId="77777777" w:rsidR="0055174F" w:rsidRPr="00694B30" w:rsidRDefault="0055174F" w:rsidP="00AB2BA3">
            <w:pPr>
              <w:jc w:val="left"/>
              <w:rPr>
                <w:sz w:val="16"/>
                <w:szCs w:val="16"/>
                <w:lang w:val="fr-FR"/>
              </w:rPr>
            </w:pPr>
            <w:r w:rsidRPr="00694B30">
              <w:rPr>
                <w:sz w:val="16"/>
                <w:szCs w:val="16"/>
                <w:lang w:val="fr-FR"/>
              </w:rPr>
              <w:t>6103.42</w:t>
            </w:r>
          </w:p>
          <w:p w14:paraId="7979FA63" w14:textId="77777777" w:rsidR="0055174F" w:rsidRPr="00694B30" w:rsidRDefault="0055174F" w:rsidP="00AB2BA3">
            <w:pPr>
              <w:jc w:val="left"/>
              <w:rPr>
                <w:sz w:val="16"/>
                <w:szCs w:val="16"/>
                <w:lang w:val="fr-FR"/>
              </w:rPr>
            </w:pPr>
            <w:r w:rsidRPr="00694B30">
              <w:rPr>
                <w:sz w:val="16"/>
                <w:szCs w:val="16"/>
                <w:lang w:val="fr-FR"/>
              </w:rPr>
              <w:t>6103.43</w:t>
            </w:r>
          </w:p>
          <w:p w14:paraId="5787B055" w14:textId="77777777" w:rsidR="0055174F" w:rsidRPr="00694B30" w:rsidRDefault="0055174F" w:rsidP="00AB2BA3">
            <w:pPr>
              <w:jc w:val="left"/>
              <w:rPr>
                <w:sz w:val="16"/>
                <w:szCs w:val="16"/>
                <w:lang w:val="fr-FR"/>
              </w:rPr>
            </w:pPr>
            <w:r w:rsidRPr="00694B30">
              <w:rPr>
                <w:sz w:val="16"/>
                <w:szCs w:val="16"/>
                <w:lang w:val="fr-FR"/>
              </w:rPr>
              <w:t>6103.49</w:t>
            </w:r>
          </w:p>
          <w:p w14:paraId="0B849D33" w14:textId="77777777" w:rsidR="0055174F" w:rsidRPr="00694B30" w:rsidRDefault="0055174F" w:rsidP="00AB2BA3">
            <w:pPr>
              <w:jc w:val="left"/>
              <w:rPr>
                <w:sz w:val="16"/>
                <w:szCs w:val="16"/>
                <w:lang w:val="fr-FR"/>
              </w:rPr>
            </w:pPr>
            <w:r w:rsidRPr="00694B30">
              <w:rPr>
                <w:sz w:val="16"/>
                <w:szCs w:val="16"/>
                <w:lang w:val="fr-FR"/>
              </w:rPr>
              <w:t>6104.11</w:t>
            </w:r>
          </w:p>
          <w:p w14:paraId="798F6BB7" w14:textId="77777777" w:rsidR="0055174F" w:rsidRPr="00694B30" w:rsidRDefault="0055174F" w:rsidP="00AB2BA3">
            <w:pPr>
              <w:jc w:val="left"/>
              <w:rPr>
                <w:sz w:val="16"/>
                <w:szCs w:val="16"/>
                <w:lang w:val="fr-FR"/>
              </w:rPr>
            </w:pPr>
            <w:r w:rsidRPr="00694B30">
              <w:rPr>
                <w:sz w:val="16"/>
                <w:szCs w:val="16"/>
                <w:lang w:val="fr-FR"/>
              </w:rPr>
              <w:t>6104.12</w:t>
            </w:r>
          </w:p>
          <w:p w14:paraId="0E24428B" w14:textId="77777777" w:rsidR="0055174F" w:rsidRPr="00694B30" w:rsidRDefault="0055174F" w:rsidP="00AB2BA3">
            <w:pPr>
              <w:jc w:val="left"/>
              <w:rPr>
                <w:sz w:val="16"/>
                <w:szCs w:val="16"/>
                <w:lang w:val="fr-FR"/>
              </w:rPr>
            </w:pPr>
            <w:r w:rsidRPr="00694B30">
              <w:rPr>
                <w:sz w:val="16"/>
                <w:szCs w:val="16"/>
                <w:lang w:val="fr-FR"/>
              </w:rPr>
              <w:t>6104.13</w:t>
            </w:r>
          </w:p>
          <w:p w14:paraId="20199A1A" w14:textId="77777777" w:rsidR="0055174F" w:rsidRPr="00694B30" w:rsidRDefault="0055174F" w:rsidP="00AB2BA3">
            <w:pPr>
              <w:jc w:val="left"/>
              <w:rPr>
                <w:sz w:val="16"/>
                <w:szCs w:val="16"/>
                <w:lang w:val="fr-FR"/>
              </w:rPr>
            </w:pPr>
            <w:r w:rsidRPr="00694B30">
              <w:rPr>
                <w:sz w:val="16"/>
                <w:szCs w:val="16"/>
                <w:lang w:val="fr-FR"/>
              </w:rPr>
              <w:t>6104.19</w:t>
            </w:r>
          </w:p>
          <w:p w14:paraId="1139957D" w14:textId="77777777" w:rsidR="0055174F" w:rsidRPr="00694B30" w:rsidRDefault="0055174F" w:rsidP="00AB2BA3">
            <w:pPr>
              <w:jc w:val="left"/>
              <w:rPr>
                <w:sz w:val="16"/>
                <w:szCs w:val="16"/>
                <w:lang w:val="fr-FR"/>
              </w:rPr>
            </w:pPr>
            <w:r w:rsidRPr="00694B30">
              <w:rPr>
                <w:sz w:val="16"/>
                <w:szCs w:val="16"/>
                <w:lang w:val="fr-FR"/>
              </w:rPr>
              <w:t>6104.21</w:t>
            </w:r>
          </w:p>
          <w:p w14:paraId="69289F2B" w14:textId="77777777" w:rsidR="0055174F" w:rsidRPr="00694B30" w:rsidRDefault="0055174F" w:rsidP="00AB2BA3">
            <w:pPr>
              <w:jc w:val="left"/>
              <w:rPr>
                <w:sz w:val="16"/>
                <w:szCs w:val="16"/>
                <w:lang w:val="fr-FR"/>
              </w:rPr>
            </w:pPr>
            <w:r w:rsidRPr="00694B30">
              <w:rPr>
                <w:sz w:val="16"/>
                <w:szCs w:val="16"/>
                <w:lang w:val="fr-FR"/>
              </w:rPr>
              <w:t>6104.22</w:t>
            </w:r>
          </w:p>
          <w:p w14:paraId="566F2EC1" w14:textId="77777777" w:rsidR="0055174F" w:rsidRPr="00694B30" w:rsidRDefault="0055174F" w:rsidP="00AB2BA3">
            <w:pPr>
              <w:jc w:val="left"/>
              <w:rPr>
                <w:sz w:val="16"/>
                <w:szCs w:val="16"/>
                <w:lang w:val="fr-FR"/>
              </w:rPr>
            </w:pPr>
            <w:r w:rsidRPr="00694B30">
              <w:rPr>
                <w:sz w:val="16"/>
                <w:szCs w:val="16"/>
                <w:lang w:val="fr-FR"/>
              </w:rPr>
              <w:t>6104.23</w:t>
            </w:r>
          </w:p>
          <w:p w14:paraId="02617ECE" w14:textId="77777777" w:rsidR="0055174F" w:rsidRPr="00694B30" w:rsidRDefault="0055174F" w:rsidP="00AB2BA3">
            <w:pPr>
              <w:jc w:val="left"/>
              <w:rPr>
                <w:sz w:val="16"/>
                <w:szCs w:val="16"/>
                <w:lang w:val="fr-FR"/>
              </w:rPr>
            </w:pPr>
            <w:r w:rsidRPr="00694B30">
              <w:rPr>
                <w:sz w:val="16"/>
                <w:szCs w:val="16"/>
                <w:lang w:val="fr-FR"/>
              </w:rPr>
              <w:t>6104.29</w:t>
            </w:r>
          </w:p>
          <w:p w14:paraId="714A4C65" w14:textId="77777777" w:rsidR="0055174F" w:rsidRPr="00694B30" w:rsidRDefault="0055174F" w:rsidP="00AB2BA3">
            <w:pPr>
              <w:jc w:val="left"/>
              <w:rPr>
                <w:sz w:val="16"/>
                <w:szCs w:val="16"/>
                <w:lang w:val="fr-FR"/>
              </w:rPr>
            </w:pPr>
            <w:r w:rsidRPr="00694B30">
              <w:rPr>
                <w:sz w:val="16"/>
                <w:szCs w:val="16"/>
                <w:lang w:val="fr-FR"/>
              </w:rPr>
              <w:t>6104.31</w:t>
            </w:r>
          </w:p>
          <w:p w14:paraId="4A61BB4D" w14:textId="77777777" w:rsidR="0055174F" w:rsidRPr="00694B30" w:rsidRDefault="0055174F" w:rsidP="00AB2BA3">
            <w:pPr>
              <w:jc w:val="left"/>
              <w:rPr>
                <w:sz w:val="16"/>
                <w:szCs w:val="16"/>
                <w:lang w:val="fr-FR"/>
              </w:rPr>
            </w:pPr>
            <w:r w:rsidRPr="00694B30">
              <w:rPr>
                <w:sz w:val="16"/>
                <w:szCs w:val="16"/>
                <w:lang w:val="fr-FR"/>
              </w:rPr>
              <w:t>6104.32</w:t>
            </w:r>
          </w:p>
          <w:p w14:paraId="225B4613" w14:textId="77777777" w:rsidR="0055174F" w:rsidRPr="00694B30" w:rsidRDefault="0055174F" w:rsidP="00AB2BA3">
            <w:pPr>
              <w:jc w:val="left"/>
              <w:rPr>
                <w:sz w:val="16"/>
                <w:szCs w:val="16"/>
                <w:lang w:val="fr-FR"/>
              </w:rPr>
            </w:pPr>
            <w:r w:rsidRPr="00694B30">
              <w:rPr>
                <w:sz w:val="16"/>
                <w:szCs w:val="16"/>
                <w:lang w:val="fr-FR"/>
              </w:rPr>
              <w:t>6104.33</w:t>
            </w:r>
          </w:p>
          <w:p w14:paraId="229C1D39" w14:textId="77777777" w:rsidR="0055174F" w:rsidRPr="00694B30" w:rsidRDefault="0055174F" w:rsidP="00AB2BA3">
            <w:pPr>
              <w:jc w:val="left"/>
              <w:rPr>
                <w:sz w:val="16"/>
                <w:szCs w:val="16"/>
                <w:lang w:val="fr-FR"/>
              </w:rPr>
            </w:pPr>
            <w:r w:rsidRPr="00694B30">
              <w:rPr>
                <w:sz w:val="16"/>
                <w:szCs w:val="16"/>
                <w:lang w:val="fr-FR"/>
              </w:rPr>
              <w:t>6104.39</w:t>
            </w:r>
          </w:p>
          <w:p w14:paraId="5A19D0C6" w14:textId="77777777" w:rsidR="0055174F" w:rsidRPr="00694B30" w:rsidRDefault="0055174F" w:rsidP="00AB2BA3">
            <w:pPr>
              <w:jc w:val="left"/>
              <w:rPr>
                <w:sz w:val="16"/>
                <w:szCs w:val="16"/>
                <w:lang w:val="fr-FR"/>
              </w:rPr>
            </w:pPr>
            <w:r w:rsidRPr="00694B30">
              <w:rPr>
                <w:sz w:val="16"/>
                <w:szCs w:val="16"/>
                <w:lang w:val="fr-FR"/>
              </w:rPr>
              <w:t>6104.41</w:t>
            </w:r>
          </w:p>
          <w:p w14:paraId="2B6B1732" w14:textId="77777777" w:rsidR="0055174F" w:rsidRPr="00694B30" w:rsidRDefault="0055174F" w:rsidP="00AB2BA3">
            <w:pPr>
              <w:jc w:val="left"/>
              <w:rPr>
                <w:sz w:val="16"/>
                <w:szCs w:val="16"/>
                <w:lang w:val="fr-FR"/>
              </w:rPr>
            </w:pPr>
            <w:r w:rsidRPr="00694B30">
              <w:rPr>
                <w:sz w:val="16"/>
                <w:szCs w:val="16"/>
                <w:lang w:val="fr-FR"/>
              </w:rPr>
              <w:t>6104.42</w:t>
            </w:r>
          </w:p>
          <w:p w14:paraId="466595C8" w14:textId="77777777" w:rsidR="0055174F" w:rsidRPr="00694B30" w:rsidRDefault="0055174F" w:rsidP="00AB2BA3">
            <w:pPr>
              <w:jc w:val="left"/>
              <w:rPr>
                <w:sz w:val="16"/>
                <w:szCs w:val="16"/>
                <w:lang w:val="fr-FR"/>
              </w:rPr>
            </w:pPr>
            <w:r w:rsidRPr="00694B30">
              <w:rPr>
                <w:sz w:val="16"/>
                <w:szCs w:val="16"/>
                <w:lang w:val="fr-FR"/>
              </w:rPr>
              <w:t>6104.43</w:t>
            </w:r>
          </w:p>
          <w:p w14:paraId="422FF179" w14:textId="77777777" w:rsidR="0055174F" w:rsidRPr="00694B30" w:rsidRDefault="0055174F" w:rsidP="00AB2BA3">
            <w:pPr>
              <w:jc w:val="left"/>
              <w:rPr>
                <w:sz w:val="16"/>
                <w:szCs w:val="16"/>
                <w:lang w:val="fr-FR"/>
              </w:rPr>
            </w:pPr>
            <w:r w:rsidRPr="00694B30">
              <w:rPr>
                <w:sz w:val="16"/>
                <w:szCs w:val="16"/>
                <w:lang w:val="fr-FR"/>
              </w:rPr>
              <w:t>6104.44</w:t>
            </w:r>
          </w:p>
          <w:p w14:paraId="444F844D" w14:textId="77777777" w:rsidR="0055174F" w:rsidRPr="00694B30" w:rsidRDefault="0055174F" w:rsidP="00AB2BA3">
            <w:pPr>
              <w:jc w:val="left"/>
              <w:rPr>
                <w:sz w:val="16"/>
                <w:szCs w:val="16"/>
                <w:lang w:val="fr-FR"/>
              </w:rPr>
            </w:pPr>
            <w:r w:rsidRPr="00694B30">
              <w:rPr>
                <w:sz w:val="16"/>
                <w:szCs w:val="16"/>
                <w:lang w:val="fr-FR"/>
              </w:rPr>
              <w:t>6104.49</w:t>
            </w:r>
          </w:p>
          <w:p w14:paraId="3993538B" w14:textId="77777777" w:rsidR="0055174F" w:rsidRPr="00694B30" w:rsidRDefault="0055174F" w:rsidP="00AB2BA3">
            <w:pPr>
              <w:jc w:val="left"/>
              <w:rPr>
                <w:sz w:val="16"/>
                <w:szCs w:val="16"/>
                <w:lang w:val="fr-FR"/>
              </w:rPr>
            </w:pPr>
            <w:r w:rsidRPr="00694B30">
              <w:rPr>
                <w:sz w:val="16"/>
                <w:szCs w:val="16"/>
                <w:lang w:val="fr-FR"/>
              </w:rPr>
              <w:t>6104.51</w:t>
            </w:r>
          </w:p>
          <w:p w14:paraId="63F8BF9B" w14:textId="77777777" w:rsidR="0055174F" w:rsidRPr="00694B30" w:rsidRDefault="0055174F" w:rsidP="00AB2BA3">
            <w:pPr>
              <w:jc w:val="left"/>
              <w:rPr>
                <w:sz w:val="16"/>
                <w:szCs w:val="16"/>
                <w:lang w:val="fr-FR"/>
              </w:rPr>
            </w:pPr>
            <w:r w:rsidRPr="00694B30">
              <w:rPr>
                <w:sz w:val="16"/>
                <w:szCs w:val="16"/>
                <w:lang w:val="fr-FR"/>
              </w:rPr>
              <w:t>6104.52</w:t>
            </w:r>
          </w:p>
          <w:p w14:paraId="58DB7B6B" w14:textId="77777777" w:rsidR="0055174F" w:rsidRPr="00694B30" w:rsidRDefault="0055174F" w:rsidP="00AB2BA3">
            <w:pPr>
              <w:jc w:val="left"/>
              <w:rPr>
                <w:sz w:val="16"/>
                <w:szCs w:val="16"/>
                <w:lang w:val="fr-FR"/>
              </w:rPr>
            </w:pPr>
            <w:r w:rsidRPr="00694B30">
              <w:rPr>
                <w:sz w:val="16"/>
                <w:szCs w:val="16"/>
                <w:lang w:val="fr-FR"/>
              </w:rPr>
              <w:t>6104.53</w:t>
            </w:r>
          </w:p>
          <w:p w14:paraId="771A971A" w14:textId="77777777" w:rsidR="0055174F" w:rsidRPr="00694B30" w:rsidRDefault="0055174F" w:rsidP="00AB2BA3">
            <w:pPr>
              <w:jc w:val="left"/>
              <w:rPr>
                <w:sz w:val="16"/>
                <w:szCs w:val="16"/>
                <w:lang w:val="fr-FR"/>
              </w:rPr>
            </w:pPr>
            <w:r w:rsidRPr="00694B30">
              <w:rPr>
                <w:sz w:val="16"/>
                <w:szCs w:val="16"/>
                <w:lang w:val="fr-FR"/>
              </w:rPr>
              <w:t>6104.59</w:t>
            </w:r>
          </w:p>
          <w:p w14:paraId="5223BB7A" w14:textId="77777777" w:rsidR="0055174F" w:rsidRPr="00694B30" w:rsidRDefault="0055174F" w:rsidP="00AB2BA3">
            <w:pPr>
              <w:jc w:val="left"/>
              <w:rPr>
                <w:sz w:val="16"/>
                <w:szCs w:val="16"/>
                <w:lang w:val="fr-FR"/>
              </w:rPr>
            </w:pPr>
            <w:r w:rsidRPr="00694B30">
              <w:rPr>
                <w:sz w:val="16"/>
                <w:szCs w:val="16"/>
                <w:lang w:val="fr-FR"/>
              </w:rPr>
              <w:t>6104.61</w:t>
            </w:r>
          </w:p>
          <w:p w14:paraId="3FDC1B0D" w14:textId="77777777" w:rsidR="0055174F" w:rsidRPr="00694B30" w:rsidRDefault="0055174F" w:rsidP="00AB2BA3">
            <w:pPr>
              <w:jc w:val="left"/>
              <w:rPr>
                <w:sz w:val="16"/>
                <w:szCs w:val="16"/>
                <w:lang w:val="fr-FR"/>
              </w:rPr>
            </w:pPr>
            <w:r w:rsidRPr="00694B30">
              <w:rPr>
                <w:sz w:val="16"/>
                <w:szCs w:val="16"/>
                <w:lang w:val="fr-FR"/>
              </w:rPr>
              <w:t>6104.62</w:t>
            </w:r>
          </w:p>
          <w:p w14:paraId="7A06927E" w14:textId="77777777" w:rsidR="0055174F" w:rsidRPr="00694B30" w:rsidRDefault="0055174F" w:rsidP="00AB2BA3">
            <w:pPr>
              <w:jc w:val="left"/>
              <w:rPr>
                <w:sz w:val="16"/>
                <w:szCs w:val="16"/>
                <w:lang w:val="fr-FR"/>
              </w:rPr>
            </w:pPr>
            <w:r w:rsidRPr="00694B30">
              <w:rPr>
                <w:sz w:val="16"/>
                <w:szCs w:val="16"/>
                <w:lang w:val="fr-FR"/>
              </w:rPr>
              <w:t>6104.63</w:t>
            </w:r>
          </w:p>
          <w:p w14:paraId="692EE4A1" w14:textId="77777777" w:rsidR="0055174F" w:rsidRPr="00694B30" w:rsidRDefault="0055174F" w:rsidP="00AB2BA3">
            <w:pPr>
              <w:jc w:val="left"/>
              <w:rPr>
                <w:sz w:val="16"/>
                <w:szCs w:val="16"/>
                <w:lang w:val="fr-FR"/>
              </w:rPr>
            </w:pPr>
            <w:r w:rsidRPr="00694B30">
              <w:rPr>
                <w:sz w:val="16"/>
                <w:szCs w:val="16"/>
                <w:lang w:val="fr-FR"/>
              </w:rPr>
              <w:t>6104.69</w:t>
            </w:r>
          </w:p>
          <w:p w14:paraId="4705F43E" w14:textId="77777777" w:rsidR="0055174F" w:rsidRPr="00694B30" w:rsidRDefault="0055174F" w:rsidP="00AB2BA3">
            <w:pPr>
              <w:jc w:val="left"/>
              <w:rPr>
                <w:sz w:val="16"/>
                <w:szCs w:val="16"/>
                <w:lang w:val="fr-FR"/>
              </w:rPr>
            </w:pPr>
            <w:r w:rsidRPr="00694B30">
              <w:rPr>
                <w:sz w:val="16"/>
                <w:szCs w:val="16"/>
                <w:lang w:val="fr-FR"/>
              </w:rPr>
              <w:t>6105.10</w:t>
            </w:r>
          </w:p>
          <w:p w14:paraId="72C41FA9" w14:textId="77777777" w:rsidR="00C93D7F" w:rsidRPr="00694B30" w:rsidRDefault="00C93D7F" w:rsidP="00AB2BA3">
            <w:pPr>
              <w:jc w:val="left"/>
              <w:rPr>
                <w:sz w:val="16"/>
                <w:szCs w:val="16"/>
                <w:lang w:val="fr-FR"/>
              </w:rPr>
            </w:pPr>
            <w:r w:rsidRPr="00694B30">
              <w:rPr>
                <w:sz w:val="16"/>
                <w:szCs w:val="16"/>
                <w:lang w:val="fr-FR"/>
              </w:rPr>
              <w:t>6105.20</w:t>
            </w:r>
          </w:p>
          <w:p w14:paraId="68FF90FA" w14:textId="77777777" w:rsidR="00C93D7F" w:rsidRPr="00694B30" w:rsidRDefault="00C93D7F" w:rsidP="00AB2BA3">
            <w:pPr>
              <w:jc w:val="left"/>
              <w:rPr>
                <w:sz w:val="16"/>
                <w:szCs w:val="16"/>
                <w:lang w:val="fr-FR"/>
              </w:rPr>
            </w:pPr>
            <w:r w:rsidRPr="00694B30">
              <w:rPr>
                <w:sz w:val="16"/>
                <w:szCs w:val="16"/>
                <w:lang w:val="fr-FR"/>
              </w:rPr>
              <w:t>6105.90</w:t>
            </w:r>
          </w:p>
          <w:p w14:paraId="2F69A6F4" w14:textId="77777777" w:rsidR="00C93D7F" w:rsidRPr="00694B30" w:rsidRDefault="00C93D7F" w:rsidP="00AB2BA3">
            <w:pPr>
              <w:jc w:val="left"/>
              <w:rPr>
                <w:sz w:val="16"/>
                <w:szCs w:val="16"/>
                <w:lang w:val="fr-FR"/>
              </w:rPr>
            </w:pPr>
            <w:r w:rsidRPr="00694B30">
              <w:rPr>
                <w:sz w:val="16"/>
                <w:szCs w:val="16"/>
                <w:lang w:val="fr-FR"/>
              </w:rPr>
              <w:t>6106.10</w:t>
            </w:r>
          </w:p>
          <w:p w14:paraId="0336BA35" w14:textId="77777777" w:rsidR="00C93D7F" w:rsidRPr="00694B30" w:rsidRDefault="00C93D7F" w:rsidP="00AB2BA3">
            <w:pPr>
              <w:jc w:val="left"/>
              <w:rPr>
                <w:sz w:val="16"/>
                <w:szCs w:val="16"/>
                <w:lang w:val="fr-FR"/>
              </w:rPr>
            </w:pPr>
            <w:r w:rsidRPr="00694B30">
              <w:rPr>
                <w:sz w:val="16"/>
                <w:szCs w:val="16"/>
                <w:lang w:val="fr-FR"/>
              </w:rPr>
              <w:t>6106.20</w:t>
            </w:r>
          </w:p>
          <w:p w14:paraId="65923561" w14:textId="77777777" w:rsidR="00C93D7F" w:rsidRPr="00694B30" w:rsidRDefault="00C93D7F" w:rsidP="00AB2BA3">
            <w:pPr>
              <w:jc w:val="left"/>
              <w:rPr>
                <w:sz w:val="16"/>
                <w:szCs w:val="16"/>
                <w:lang w:val="fr-FR"/>
              </w:rPr>
            </w:pPr>
            <w:r w:rsidRPr="00694B30">
              <w:rPr>
                <w:sz w:val="16"/>
                <w:szCs w:val="16"/>
                <w:lang w:val="fr-FR"/>
              </w:rPr>
              <w:t>6106.90</w:t>
            </w:r>
          </w:p>
          <w:p w14:paraId="3516B7F0" w14:textId="77777777" w:rsidR="00C93D7F" w:rsidRPr="00694B30" w:rsidRDefault="00C93D7F" w:rsidP="00AB2BA3">
            <w:pPr>
              <w:jc w:val="left"/>
              <w:rPr>
                <w:sz w:val="16"/>
                <w:szCs w:val="16"/>
                <w:lang w:val="fr-FR"/>
              </w:rPr>
            </w:pPr>
            <w:r w:rsidRPr="00694B30">
              <w:rPr>
                <w:sz w:val="16"/>
                <w:szCs w:val="16"/>
                <w:lang w:val="fr-FR"/>
              </w:rPr>
              <w:t>6107.11</w:t>
            </w:r>
          </w:p>
          <w:p w14:paraId="439B39AB" w14:textId="77777777" w:rsidR="00C93D7F" w:rsidRPr="00694B30" w:rsidRDefault="00C93D7F" w:rsidP="00AB2BA3">
            <w:pPr>
              <w:jc w:val="left"/>
              <w:rPr>
                <w:sz w:val="16"/>
                <w:szCs w:val="16"/>
                <w:lang w:val="fr-FR"/>
              </w:rPr>
            </w:pPr>
            <w:r w:rsidRPr="00694B30">
              <w:rPr>
                <w:sz w:val="16"/>
                <w:szCs w:val="16"/>
                <w:lang w:val="fr-FR"/>
              </w:rPr>
              <w:t>6107.12</w:t>
            </w:r>
          </w:p>
          <w:p w14:paraId="350039E7" w14:textId="77777777" w:rsidR="00C93D7F" w:rsidRPr="00694B30" w:rsidRDefault="00C93D7F" w:rsidP="00AB2BA3">
            <w:pPr>
              <w:jc w:val="left"/>
              <w:rPr>
                <w:sz w:val="16"/>
                <w:szCs w:val="16"/>
                <w:lang w:val="fr-FR"/>
              </w:rPr>
            </w:pPr>
            <w:r w:rsidRPr="00694B30">
              <w:rPr>
                <w:sz w:val="16"/>
                <w:szCs w:val="16"/>
                <w:lang w:val="fr-FR"/>
              </w:rPr>
              <w:t>6107.19</w:t>
            </w:r>
          </w:p>
          <w:p w14:paraId="64BA1228" w14:textId="77777777" w:rsidR="00C93D7F" w:rsidRPr="00694B30" w:rsidRDefault="00C93D7F" w:rsidP="00AB2BA3">
            <w:pPr>
              <w:jc w:val="left"/>
              <w:rPr>
                <w:sz w:val="16"/>
                <w:szCs w:val="16"/>
                <w:lang w:val="fr-FR"/>
              </w:rPr>
            </w:pPr>
            <w:r w:rsidRPr="00694B30">
              <w:rPr>
                <w:sz w:val="16"/>
                <w:szCs w:val="16"/>
                <w:lang w:val="fr-FR"/>
              </w:rPr>
              <w:t>6107.21</w:t>
            </w:r>
          </w:p>
          <w:p w14:paraId="51576E0F" w14:textId="15EF7754" w:rsidR="00C93D7F" w:rsidRPr="00694B30" w:rsidRDefault="00C93D7F" w:rsidP="00AB2BA3">
            <w:pPr>
              <w:jc w:val="left"/>
              <w:rPr>
                <w:sz w:val="16"/>
                <w:szCs w:val="16"/>
                <w:lang w:val="fr-FR"/>
              </w:rPr>
            </w:pPr>
            <w:r w:rsidRPr="00694B30">
              <w:rPr>
                <w:sz w:val="16"/>
                <w:szCs w:val="16"/>
                <w:lang w:val="fr-FR"/>
              </w:rPr>
              <w:t>6107.22</w:t>
            </w:r>
          </w:p>
          <w:p w14:paraId="23CF6F24" w14:textId="6044D6FC" w:rsidR="00C93D7F" w:rsidRPr="00694B30" w:rsidRDefault="00C93D7F" w:rsidP="00AB2BA3">
            <w:pPr>
              <w:jc w:val="left"/>
              <w:rPr>
                <w:sz w:val="16"/>
                <w:szCs w:val="16"/>
                <w:lang w:val="fr-FR"/>
              </w:rPr>
            </w:pPr>
            <w:r w:rsidRPr="00694B30">
              <w:rPr>
                <w:sz w:val="16"/>
                <w:szCs w:val="16"/>
                <w:lang w:val="fr-FR"/>
              </w:rPr>
              <w:t>6107.29</w:t>
            </w:r>
          </w:p>
          <w:p w14:paraId="0920A9A4" w14:textId="4518B782" w:rsidR="0079195D" w:rsidRPr="00694B30" w:rsidRDefault="00C93D7F" w:rsidP="00AB2BA3">
            <w:pPr>
              <w:jc w:val="left"/>
              <w:rPr>
                <w:sz w:val="16"/>
                <w:szCs w:val="16"/>
                <w:lang w:val="fr-FR"/>
              </w:rPr>
            </w:pPr>
            <w:r w:rsidRPr="00694B30">
              <w:rPr>
                <w:sz w:val="16"/>
                <w:szCs w:val="16"/>
                <w:lang w:val="fr-FR"/>
              </w:rPr>
              <w:t>6107.91</w:t>
            </w:r>
          </w:p>
          <w:p w14:paraId="34F06E6E" w14:textId="77777777" w:rsidR="00C93D7F" w:rsidRPr="00694B30" w:rsidRDefault="00C93D7F" w:rsidP="00AB2BA3">
            <w:pPr>
              <w:jc w:val="left"/>
              <w:rPr>
                <w:sz w:val="16"/>
                <w:szCs w:val="16"/>
                <w:lang w:val="fr-FR"/>
              </w:rPr>
            </w:pPr>
            <w:r w:rsidRPr="00694B30">
              <w:rPr>
                <w:sz w:val="16"/>
                <w:szCs w:val="16"/>
                <w:lang w:val="fr-FR"/>
              </w:rPr>
              <w:t>6107.92</w:t>
            </w:r>
          </w:p>
          <w:p w14:paraId="06C9450F" w14:textId="77777777" w:rsidR="00C93D7F" w:rsidRPr="00694B30" w:rsidRDefault="00C93D7F" w:rsidP="00AB2BA3">
            <w:pPr>
              <w:jc w:val="left"/>
              <w:rPr>
                <w:sz w:val="16"/>
                <w:szCs w:val="16"/>
                <w:lang w:val="fr-FR"/>
              </w:rPr>
            </w:pPr>
            <w:r w:rsidRPr="00694B30">
              <w:rPr>
                <w:sz w:val="16"/>
                <w:szCs w:val="16"/>
                <w:lang w:val="fr-FR"/>
              </w:rPr>
              <w:t>6107.99</w:t>
            </w:r>
          </w:p>
          <w:p w14:paraId="726B14C8" w14:textId="77777777" w:rsidR="00C93D7F" w:rsidRPr="00694B30" w:rsidRDefault="00C93D7F" w:rsidP="00AB2BA3">
            <w:pPr>
              <w:jc w:val="left"/>
              <w:rPr>
                <w:sz w:val="16"/>
                <w:szCs w:val="16"/>
                <w:lang w:val="fr-FR"/>
              </w:rPr>
            </w:pPr>
            <w:r w:rsidRPr="00694B30">
              <w:rPr>
                <w:sz w:val="16"/>
                <w:szCs w:val="16"/>
                <w:lang w:val="fr-FR"/>
              </w:rPr>
              <w:lastRenderedPageBreak/>
              <w:t>6108.11</w:t>
            </w:r>
          </w:p>
          <w:p w14:paraId="11092FAD" w14:textId="77777777" w:rsidR="00C93D7F" w:rsidRPr="00694B30" w:rsidRDefault="00C93D7F" w:rsidP="00AB2BA3">
            <w:pPr>
              <w:jc w:val="left"/>
              <w:rPr>
                <w:sz w:val="16"/>
                <w:szCs w:val="16"/>
                <w:lang w:val="fr-FR"/>
              </w:rPr>
            </w:pPr>
            <w:r w:rsidRPr="00694B30">
              <w:rPr>
                <w:sz w:val="16"/>
                <w:szCs w:val="16"/>
                <w:lang w:val="fr-FR"/>
              </w:rPr>
              <w:t>6108.19</w:t>
            </w:r>
          </w:p>
          <w:p w14:paraId="2876AC6F" w14:textId="77777777" w:rsidR="00C93D7F" w:rsidRPr="00694B30" w:rsidRDefault="00C93D7F" w:rsidP="00AB2BA3">
            <w:pPr>
              <w:jc w:val="left"/>
              <w:rPr>
                <w:sz w:val="16"/>
                <w:szCs w:val="16"/>
                <w:lang w:val="fr-FR"/>
              </w:rPr>
            </w:pPr>
            <w:r w:rsidRPr="00694B30">
              <w:rPr>
                <w:sz w:val="16"/>
                <w:szCs w:val="16"/>
                <w:lang w:val="fr-FR"/>
              </w:rPr>
              <w:t>6108.21</w:t>
            </w:r>
          </w:p>
          <w:p w14:paraId="6BC1D4B8" w14:textId="77777777" w:rsidR="00C93D7F" w:rsidRPr="00694B30" w:rsidRDefault="00C93D7F" w:rsidP="00AB2BA3">
            <w:pPr>
              <w:jc w:val="left"/>
              <w:rPr>
                <w:sz w:val="16"/>
                <w:szCs w:val="16"/>
                <w:lang w:val="fr-FR"/>
              </w:rPr>
            </w:pPr>
            <w:r w:rsidRPr="00694B30">
              <w:rPr>
                <w:sz w:val="16"/>
                <w:szCs w:val="16"/>
                <w:lang w:val="fr-FR"/>
              </w:rPr>
              <w:t>6108.22</w:t>
            </w:r>
          </w:p>
          <w:p w14:paraId="060A921B" w14:textId="77777777" w:rsidR="00C93D7F" w:rsidRPr="00694B30" w:rsidRDefault="00C93D7F" w:rsidP="00AB2BA3">
            <w:pPr>
              <w:jc w:val="left"/>
              <w:rPr>
                <w:sz w:val="16"/>
                <w:szCs w:val="16"/>
                <w:lang w:val="fr-FR"/>
              </w:rPr>
            </w:pPr>
            <w:r w:rsidRPr="00694B30">
              <w:rPr>
                <w:sz w:val="16"/>
                <w:szCs w:val="16"/>
                <w:lang w:val="fr-FR"/>
              </w:rPr>
              <w:t>6108.29</w:t>
            </w:r>
          </w:p>
          <w:p w14:paraId="5E93C1A4" w14:textId="77777777" w:rsidR="00C93D7F" w:rsidRPr="00694B30" w:rsidRDefault="00C93D7F" w:rsidP="00AB2BA3">
            <w:pPr>
              <w:jc w:val="left"/>
              <w:rPr>
                <w:sz w:val="16"/>
                <w:szCs w:val="16"/>
                <w:lang w:val="fr-FR"/>
              </w:rPr>
            </w:pPr>
            <w:r w:rsidRPr="00694B30">
              <w:rPr>
                <w:sz w:val="16"/>
                <w:szCs w:val="16"/>
                <w:lang w:val="fr-FR"/>
              </w:rPr>
              <w:t>6108.31</w:t>
            </w:r>
          </w:p>
          <w:p w14:paraId="65789461" w14:textId="77777777" w:rsidR="00C93D7F" w:rsidRPr="00694B30" w:rsidRDefault="00C93D7F" w:rsidP="00AB2BA3">
            <w:pPr>
              <w:jc w:val="left"/>
              <w:rPr>
                <w:sz w:val="16"/>
                <w:szCs w:val="16"/>
                <w:lang w:val="fr-FR"/>
              </w:rPr>
            </w:pPr>
            <w:r w:rsidRPr="00694B30">
              <w:rPr>
                <w:sz w:val="16"/>
                <w:szCs w:val="16"/>
                <w:lang w:val="fr-FR"/>
              </w:rPr>
              <w:t>6108.32</w:t>
            </w:r>
          </w:p>
          <w:p w14:paraId="5DE14B57" w14:textId="77777777" w:rsidR="00C93D7F" w:rsidRPr="00694B30" w:rsidRDefault="00C93D7F" w:rsidP="00AB2BA3">
            <w:pPr>
              <w:jc w:val="left"/>
              <w:rPr>
                <w:sz w:val="16"/>
                <w:szCs w:val="16"/>
                <w:lang w:val="fr-FR"/>
              </w:rPr>
            </w:pPr>
            <w:r w:rsidRPr="00694B30">
              <w:rPr>
                <w:sz w:val="16"/>
                <w:szCs w:val="16"/>
                <w:lang w:val="fr-FR"/>
              </w:rPr>
              <w:t>6108.39</w:t>
            </w:r>
          </w:p>
          <w:p w14:paraId="27143D58" w14:textId="77777777" w:rsidR="00C93D7F" w:rsidRPr="00694B30" w:rsidRDefault="00C93D7F" w:rsidP="00AB2BA3">
            <w:pPr>
              <w:jc w:val="left"/>
              <w:rPr>
                <w:sz w:val="16"/>
                <w:szCs w:val="16"/>
                <w:lang w:val="fr-FR"/>
              </w:rPr>
            </w:pPr>
            <w:r w:rsidRPr="00694B30">
              <w:rPr>
                <w:sz w:val="16"/>
                <w:szCs w:val="16"/>
                <w:lang w:val="fr-FR"/>
              </w:rPr>
              <w:t>6108.91</w:t>
            </w:r>
          </w:p>
          <w:p w14:paraId="4E8232A8" w14:textId="77777777" w:rsidR="00C93D7F" w:rsidRPr="00694B30" w:rsidRDefault="00C93D7F" w:rsidP="00AB2BA3">
            <w:pPr>
              <w:jc w:val="left"/>
              <w:rPr>
                <w:sz w:val="16"/>
                <w:szCs w:val="16"/>
                <w:lang w:val="fr-FR"/>
              </w:rPr>
            </w:pPr>
            <w:r w:rsidRPr="00694B30">
              <w:rPr>
                <w:sz w:val="16"/>
                <w:szCs w:val="16"/>
                <w:lang w:val="fr-FR"/>
              </w:rPr>
              <w:t>6108.92</w:t>
            </w:r>
          </w:p>
          <w:p w14:paraId="73DE4120" w14:textId="17A86E86" w:rsidR="00C93D7F" w:rsidRPr="00694B30" w:rsidRDefault="00C93D7F" w:rsidP="00AB2BA3">
            <w:pPr>
              <w:jc w:val="left"/>
              <w:rPr>
                <w:sz w:val="16"/>
                <w:szCs w:val="16"/>
                <w:lang w:val="fr-FR"/>
              </w:rPr>
            </w:pPr>
            <w:r w:rsidRPr="00694B30">
              <w:rPr>
                <w:sz w:val="16"/>
                <w:szCs w:val="16"/>
                <w:lang w:val="fr-FR"/>
              </w:rPr>
              <w:t>6108.99</w:t>
            </w:r>
          </w:p>
          <w:p w14:paraId="3075709F" w14:textId="77777777" w:rsidR="00C93D7F" w:rsidRPr="00694B30" w:rsidRDefault="00C93D7F" w:rsidP="00AB2BA3">
            <w:pPr>
              <w:jc w:val="left"/>
              <w:rPr>
                <w:sz w:val="16"/>
                <w:szCs w:val="16"/>
                <w:lang w:val="fr-FR"/>
              </w:rPr>
            </w:pPr>
            <w:r w:rsidRPr="00694B30">
              <w:rPr>
                <w:sz w:val="16"/>
                <w:szCs w:val="16"/>
                <w:lang w:val="fr-FR"/>
              </w:rPr>
              <w:t>6109.10</w:t>
            </w:r>
          </w:p>
          <w:p w14:paraId="246E5151" w14:textId="77777777" w:rsidR="00C93D7F" w:rsidRPr="00694B30" w:rsidRDefault="00C93D7F" w:rsidP="00AB2BA3">
            <w:pPr>
              <w:jc w:val="left"/>
              <w:rPr>
                <w:sz w:val="16"/>
                <w:szCs w:val="16"/>
                <w:lang w:val="fr-FR"/>
              </w:rPr>
            </w:pPr>
            <w:r w:rsidRPr="00694B30">
              <w:rPr>
                <w:sz w:val="16"/>
                <w:szCs w:val="16"/>
                <w:lang w:val="fr-FR"/>
              </w:rPr>
              <w:t>6109.90</w:t>
            </w:r>
          </w:p>
          <w:p w14:paraId="373243D4" w14:textId="77777777" w:rsidR="00C93D7F" w:rsidRPr="00694B30" w:rsidRDefault="00C93D7F" w:rsidP="00AB2BA3">
            <w:pPr>
              <w:jc w:val="left"/>
              <w:rPr>
                <w:sz w:val="16"/>
                <w:szCs w:val="16"/>
                <w:lang w:val="fr-FR"/>
              </w:rPr>
            </w:pPr>
            <w:r w:rsidRPr="00694B30">
              <w:rPr>
                <w:sz w:val="16"/>
                <w:szCs w:val="16"/>
                <w:lang w:val="fr-FR"/>
              </w:rPr>
              <w:t>6110.10</w:t>
            </w:r>
          </w:p>
          <w:p w14:paraId="1E60E6B9" w14:textId="77777777" w:rsidR="00C93D7F" w:rsidRPr="00694B30" w:rsidRDefault="00C93D7F" w:rsidP="00AB2BA3">
            <w:pPr>
              <w:jc w:val="left"/>
              <w:rPr>
                <w:sz w:val="16"/>
                <w:szCs w:val="16"/>
                <w:lang w:val="fr-FR"/>
              </w:rPr>
            </w:pPr>
            <w:r w:rsidRPr="00694B30">
              <w:rPr>
                <w:sz w:val="16"/>
                <w:szCs w:val="16"/>
                <w:lang w:val="fr-FR"/>
              </w:rPr>
              <w:t>6110.20</w:t>
            </w:r>
          </w:p>
          <w:p w14:paraId="067FFE5C" w14:textId="77777777" w:rsidR="00C93D7F" w:rsidRPr="00694B30" w:rsidRDefault="00C93D7F" w:rsidP="00AB2BA3">
            <w:pPr>
              <w:jc w:val="left"/>
              <w:rPr>
                <w:sz w:val="16"/>
                <w:szCs w:val="16"/>
                <w:lang w:val="fr-FR"/>
              </w:rPr>
            </w:pPr>
            <w:r w:rsidRPr="00694B30">
              <w:rPr>
                <w:sz w:val="16"/>
                <w:szCs w:val="16"/>
                <w:lang w:val="fr-FR"/>
              </w:rPr>
              <w:t>6110.30</w:t>
            </w:r>
          </w:p>
          <w:p w14:paraId="774DB6E8" w14:textId="77777777" w:rsidR="00C93D7F" w:rsidRPr="00694B30" w:rsidRDefault="00C93D7F" w:rsidP="00AB2BA3">
            <w:pPr>
              <w:jc w:val="left"/>
              <w:rPr>
                <w:sz w:val="16"/>
                <w:szCs w:val="16"/>
                <w:lang w:val="fr-FR"/>
              </w:rPr>
            </w:pPr>
            <w:r w:rsidRPr="00694B30">
              <w:rPr>
                <w:sz w:val="16"/>
                <w:szCs w:val="16"/>
                <w:lang w:val="fr-FR"/>
              </w:rPr>
              <w:t>6110.90</w:t>
            </w:r>
          </w:p>
          <w:p w14:paraId="7B6ED7EA" w14:textId="77777777" w:rsidR="00C93D7F" w:rsidRPr="00694B30" w:rsidRDefault="00C93D7F" w:rsidP="00AB2BA3">
            <w:pPr>
              <w:jc w:val="left"/>
              <w:rPr>
                <w:sz w:val="16"/>
                <w:szCs w:val="16"/>
                <w:lang w:val="fr-FR"/>
              </w:rPr>
            </w:pPr>
            <w:r w:rsidRPr="00694B30">
              <w:rPr>
                <w:sz w:val="16"/>
                <w:szCs w:val="16"/>
                <w:lang w:val="fr-FR"/>
              </w:rPr>
              <w:t>6111.10</w:t>
            </w:r>
          </w:p>
          <w:p w14:paraId="665E331A" w14:textId="77777777" w:rsidR="00C93D7F" w:rsidRPr="00694B30" w:rsidRDefault="00C93D7F" w:rsidP="00AB2BA3">
            <w:pPr>
              <w:jc w:val="left"/>
              <w:rPr>
                <w:sz w:val="16"/>
                <w:szCs w:val="16"/>
                <w:lang w:val="fr-FR"/>
              </w:rPr>
            </w:pPr>
            <w:r w:rsidRPr="00694B30">
              <w:rPr>
                <w:sz w:val="16"/>
                <w:szCs w:val="16"/>
                <w:lang w:val="fr-FR"/>
              </w:rPr>
              <w:t>6111.20</w:t>
            </w:r>
          </w:p>
          <w:p w14:paraId="46DB5977" w14:textId="77777777" w:rsidR="00C93D7F" w:rsidRPr="00694B30" w:rsidRDefault="00C93D7F" w:rsidP="00AB2BA3">
            <w:pPr>
              <w:jc w:val="left"/>
              <w:rPr>
                <w:sz w:val="16"/>
                <w:szCs w:val="16"/>
                <w:lang w:val="fr-FR"/>
              </w:rPr>
            </w:pPr>
            <w:r w:rsidRPr="00694B30">
              <w:rPr>
                <w:sz w:val="16"/>
                <w:szCs w:val="16"/>
                <w:lang w:val="fr-FR"/>
              </w:rPr>
              <w:t>6111.30</w:t>
            </w:r>
          </w:p>
          <w:p w14:paraId="68040F15" w14:textId="77777777" w:rsidR="00C93D7F" w:rsidRPr="00694B30" w:rsidRDefault="00C93D7F" w:rsidP="00AB2BA3">
            <w:pPr>
              <w:jc w:val="left"/>
              <w:rPr>
                <w:sz w:val="16"/>
                <w:szCs w:val="16"/>
                <w:lang w:val="fr-FR"/>
              </w:rPr>
            </w:pPr>
            <w:r w:rsidRPr="00694B30">
              <w:rPr>
                <w:sz w:val="16"/>
                <w:szCs w:val="16"/>
                <w:lang w:val="fr-FR"/>
              </w:rPr>
              <w:t>6111.90</w:t>
            </w:r>
          </w:p>
          <w:p w14:paraId="250436FB" w14:textId="77777777" w:rsidR="00C93D7F" w:rsidRPr="00694B30" w:rsidRDefault="00C93D7F" w:rsidP="00AB2BA3">
            <w:pPr>
              <w:jc w:val="left"/>
              <w:rPr>
                <w:sz w:val="16"/>
                <w:szCs w:val="16"/>
                <w:lang w:val="fr-FR"/>
              </w:rPr>
            </w:pPr>
            <w:r w:rsidRPr="00694B30">
              <w:rPr>
                <w:sz w:val="16"/>
                <w:szCs w:val="16"/>
                <w:lang w:val="fr-FR"/>
              </w:rPr>
              <w:t>6112.11</w:t>
            </w:r>
          </w:p>
          <w:p w14:paraId="2DBDEF69" w14:textId="77777777" w:rsidR="00C93D7F" w:rsidRPr="00694B30" w:rsidRDefault="00C93D7F" w:rsidP="00AB2BA3">
            <w:pPr>
              <w:jc w:val="left"/>
              <w:rPr>
                <w:sz w:val="16"/>
                <w:szCs w:val="16"/>
                <w:lang w:val="fr-FR"/>
              </w:rPr>
            </w:pPr>
            <w:r w:rsidRPr="00694B30">
              <w:rPr>
                <w:sz w:val="16"/>
                <w:szCs w:val="16"/>
                <w:lang w:val="fr-FR"/>
              </w:rPr>
              <w:t>6112.12</w:t>
            </w:r>
          </w:p>
          <w:p w14:paraId="6A9659C5" w14:textId="77777777" w:rsidR="00C93D7F" w:rsidRPr="00694B30" w:rsidRDefault="00C93D7F" w:rsidP="00AB2BA3">
            <w:pPr>
              <w:jc w:val="left"/>
              <w:rPr>
                <w:sz w:val="16"/>
                <w:szCs w:val="16"/>
                <w:lang w:val="fr-FR"/>
              </w:rPr>
            </w:pPr>
            <w:r w:rsidRPr="00694B30">
              <w:rPr>
                <w:sz w:val="16"/>
                <w:szCs w:val="16"/>
                <w:lang w:val="fr-FR"/>
              </w:rPr>
              <w:t>6112.19</w:t>
            </w:r>
          </w:p>
          <w:p w14:paraId="24FED779" w14:textId="77777777" w:rsidR="00C93D7F" w:rsidRPr="00694B30" w:rsidRDefault="00C93D7F" w:rsidP="00AB2BA3">
            <w:pPr>
              <w:jc w:val="left"/>
              <w:rPr>
                <w:sz w:val="16"/>
                <w:szCs w:val="16"/>
                <w:lang w:val="fr-FR"/>
              </w:rPr>
            </w:pPr>
            <w:r w:rsidRPr="00694B30">
              <w:rPr>
                <w:sz w:val="16"/>
                <w:szCs w:val="16"/>
                <w:lang w:val="fr-FR"/>
              </w:rPr>
              <w:t>6112.20</w:t>
            </w:r>
          </w:p>
          <w:p w14:paraId="5F9D0EED" w14:textId="77777777" w:rsidR="00C93D7F" w:rsidRPr="00694B30" w:rsidRDefault="00C93D7F" w:rsidP="00AB2BA3">
            <w:pPr>
              <w:jc w:val="left"/>
              <w:rPr>
                <w:sz w:val="16"/>
                <w:szCs w:val="16"/>
                <w:lang w:val="fr-FR"/>
              </w:rPr>
            </w:pPr>
            <w:r w:rsidRPr="00694B30">
              <w:rPr>
                <w:sz w:val="16"/>
                <w:szCs w:val="16"/>
                <w:lang w:val="fr-FR"/>
              </w:rPr>
              <w:t>6112.31</w:t>
            </w:r>
          </w:p>
          <w:p w14:paraId="27528F5D" w14:textId="77777777" w:rsidR="00C93D7F" w:rsidRPr="00694B30" w:rsidRDefault="00C93D7F" w:rsidP="00AB2BA3">
            <w:pPr>
              <w:jc w:val="left"/>
              <w:rPr>
                <w:sz w:val="16"/>
                <w:szCs w:val="16"/>
                <w:lang w:val="fr-FR"/>
              </w:rPr>
            </w:pPr>
            <w:r w:rsidRPr="00694B30">
              <w:rPr>
                <w:sz w:val="16"/>
                <w:szCs w:val="16"/>
                <w:lang w:val="fr-FR"/>
              </w:rPr>
              <w:t>6112.39</w:t>
            </w:r>
          </w:p>
          <w:p w14:paraId="2552A087" w14:textId="77777777" w:rsidR="00C93D7F" w:rsidRPr="00694B30" w:rsidRDefault="00C93D7F" w:rsidP="00AB2BA3">
            <w:pPr>
              <w:jc w:val="left"/>
              <w:rPr>
                <w:sz w:val="16"/>
                <w:szCs w:val="16"/>
                <w:lang w:val="fr-FR"/>
              </w:rPr>
            </w:pPr>
            <w:r w:rsidRPr="00694B30">
              <w:rPr>
                <w:sz w:val="16"/>
                <w:szCs w:val="16"/>
                <w:lang w:val="fr-FR"/>
              </w:rPr>
              <w:t>6112.41</w:t>
            </w:r>
          </w:p>
          <w:p w14:paraId="6DE5284B" w14:textId="77777777" w:rsidR="00C93D7F" w:rsidRPr="00694B30" w:rsidRDefault="00C93D7F" w:rsidP="00AB2BA3">
            <w:pPr>
              <w:jc w:val="left"/>
              <w:rPr>
                <w:sz w:val="16"/>
                <w:szCs w:val="16"/>
                <w:lang w:val="fr-FR"/>
              </w:rPr>
            </w:pPr>
            <w:r w:rsidRPr="00694B30">
              <w:rPr>
                <w:sz w:val="16"/>
                <w:szCs w:val="16"/>
                <w:lang w:val="fr-FR"/>
              </w:rPr>
              <w:t>6112.49</w:t>
            </w:r>
          </w:p>
          <w:p w14:paraId="0B47A981" w14:textId="77777777" w:rsidR="00C93D7F" w:rsidRPr="00694B30" w:rsidRDefault="00C93D7F" w:rsidP="00AB2BA3">
            <w:pPr>
              <w:jc w:val="left"/>
              <w:rPr>
                <w:sz w:val="16"/>
                <w:szCs w:val="16"/>
                <w:lang w:val="fr-FR"/>
              </w:rPr>
            </w:pPr>
            <w:r w:rsidRPr="00694B30">
              <w:rPr>
                <w:sz w:val="16"/>
                <w:szCs w:val="16"/>
                <w:lang w:val="fr-FR"/>
              </w:rPr>
              <w:t>6113.00</w:t>
            </w:r>
          </w:p>
          <w:p w14:paraId="573E6ED6" w14:textId="77777777" w:rsidR="00C93D7F" w:rsidRPr="00694B30" w:rsidRDefault="00C93D7F" w:rsidP="00AB2BA3">
            <w:pPr>
              <w:jc w:val="left"/>
              <w:rPr>
                <w:sz w:val="16"/>
                <w:szCs w:val="16"/>
                <w:lang w:val="fr-FR"/>
              </w:rPr>
            </w:pPr>
            <w:r w:rsidRPr="00694B30">
              <w:rPr>
                <w:sz w:val="16"/>
                <w:szCs w:val="16"/>
                <w:lang w:val="fr-FR"/>
              </w:rPr>
              <w:t>6114.10</w:t>
            </w:r>
          </w:p>
          <w:p w14:paraId="112EF1B2" w14:textId="77777777" w:rsidR="00C93D7F" w:rsidRPr="00694B30" w:rsidRDefault="00C93D7F" w:rsidP="00AB2BA3">
            <w:pPr>
              <w:jc w:val="left"/>
              <w:rPr>
                <w:sz w:val="16"/>
                <w:szCs w:val="16"/>
                <w:lang w:val="fr-FR"/>
              </w:rPr>
            </w:pPr>
            <w:r w:rsidRPr="00694B30">
              <w:rPr>
                <w:sz w:val="16"/>
                <w:szCs w:val="16"/>
                <w:lang w:val="fr-FR"/>
              </w:rPr>
              <w:t>6114.20</w:t>
            </w:r>
          </w:p>
          <w:p w14:paraId="50FAE6FF" w14:textId="77777777" w:rsidR="00C93D7F" w:rsidRPr="00694B30" w:rsidRDefault="00C93D7F" w:rsidP="00AB2BA3">
            <w:pPr>
              <w:jc w:val="left"/>
              <w:rPr>
                <w:sz w:val="16"/>
                <w:szCs w:val="16"/>
                <w:lang w:val="fr-FR"/>
              </w:rPr>
            </w:pPr>
            <w:r w:rsidRPr="00694B30">
              <w:rPr>
                <w:sz w:val="16"/>
                <w:szCs w:val="16"/>
                <w:lang w:val="fr-FR"/>
              </w:rPr>
              <w:t>6114.30</w:t>
            </w:r>
          </w:p>
          <w:p w14:paraId="447C9A5B" w14:textId="77777777" w:rsidR="00C93D7F" w:rsidRPr="00694B30" w:rsidRDefault="00C93D7F" w:rsidP="00AB2BA3">
            <w:pPr>
              <w:jc w:val="left"/>
              <w:rPr>
                <w:sz w:val="16"/>
                <w:szCs w:val="16"/>
                <w:lang w:val="fr-FR"/>
              </w:rPr>
            </w:pPr>
            <w:r w:rsidRPr="00694B30">
              <w:rPr>
                <w:sz w:val="16"/>
                <w:szCs w:val="16"/>
                <w:lang w:val="fr-FR"/>
              </w:rPr>
              <w:t>6114.90</w:t>
            </w:r>
          </w:p>
          <w:p w14:paraId="20800563" w14:textId="77777777" w:rsidR="00C93D7F" w:rsidRPr="00694B30" w:rsidRDefault="00C93D7F" w:rsidP="00AB2BA3">
            <w:pPr>
              <w:jc w:val="left"/>
              <w:rPr>
                <w:sz w:val="16"/>
                <w:szCs w:val="16"/>
                <w:lang w:val="fr-FR"/>
              </w:rPr>
            </w:pPr>
            <w:r w:rsidRPr="00694B30">
              <w:rPr>
                <w:sz w:val="16"/>
                <w:szCs w:val="16"/>
                <w:lang w:val="fr-FR"/>
              </w:rPr>
              <w:t>6115.11</w:t>
            </w:r>
          </w:p>
          <w:p w14:paraId="6A5B6C0C" w14:textId="77777777" w:rsidR="00C93D7F" w:rsidRPr="00694B30" w:rsidRDefault="00C93D7F" w:rsidP="00AB2BA3">
            <w:pPr>
              <w:jc w:val="left"/>
              <w:rPr>
                <w:sz w:val="16"/>
                <w:szCs w:val="16"/>
                <w:lang w:val="fr-FR"/>
              </w:rPr>
            </w:pPr>
            <w:r w:rsidRPr="00694B30">
              <w:rPr>
                <w:sz w:val="16"/>
                <w:szCs w:val="16"/>
                <w:lang w:val="fr-FR"/>
              </w:rPr>
              <w:t>6115.12</w:t>
            </w:r>
          </w:p>
          <w:p w14:paraId="504CF455" w14:textId="77777777" w:rsidR="00C93D7F" w:rsidRPr="00694B30" w:rsidRDefault="00C93D7F" w:rsidP="00AB2BA3">
            <w:pPr>
              <w:jc w:val="left"/>
              <w:rPr>
                <w:sz w:val="16"/>
                <w:szCs w:val="16"/>
                <w:lang w:val="fr-FR"/>
              </w:rPr>
            </w:pPr>
            <w:r w:rsidRPr="00694B30">
              <w:rPr>
                <w:sz w:val="16"/>
                <w:szCs w:val="16"/>
                <w:lang w:val="fr-FR"/>
              </w:rPr>
              <w:t>6115.19</w:t>
            </w:r>
          </w:p>
          <w:p w14:paraId="334630E7" w14:textId="77777777" w:rsidR="00C93D7F" w:rsidRPr="00694B30" w:rsidRDefault="00C93D7F" w:rsidP="00AB2BA3">
            <w:pPr>
              <w:jc w:val="left"/>
              <w:rPr>
                <w:sz w:val="16"/>
                <w:szCs w:val="16"/>
                <w:lang w:val="fr-FR"/>
              </w:rPr>
            </w:pPr>
            <w:r w:rsidRPr="00694B30">
              <w:rPr>
                <w:sz w:val="16"/>
                <w:szCs w:val="16"/>
                <w:lang w:val="fr-FR"/>
              </w:rPr>
              <w:t>6115.20</w:t>
            </w:r>
          </w:p>
          <w:p w14:paraId="26CEE776" w14:textId="77777777" w:rsidR="00C93D7F" w:rsidRPr="00694B30" w:rsidRDefault="00C93D7F" w:rsidP="00AB2BA3">
            <w:pPr>
              <w:jc w:val="left"/>
              <w:rPr>
                <w:sz w:val="16"/>
                <w:szCs w:val="16"/>
                <w:lang w:val="fr-FR"/>
              </w:rPr>
            </w:pPr>
            <w:r w:rsidRPr="00694B30">
              <w:rPr>
                <w:sz w:val="16"/>
                <w:szCs w:val="16"/>
                <w:lang w:val="fr-FR"/>
              </w:rPr>
              <w:t>6115.91</w:t>
            </w:r>
          </w:p>
          <w:p w14:paraId="6A924FAA" w14:textId="77777777" w:rsidR="00C93D7F" w:rsidRPr="00694B30" w:rsidRDefault="00C93D7F" w:rsidP="00AB2BA3">
            <w:pPr>
              <w:jc w:val="left"/>
              <w:rPr>
                <w:sz w:val="16"/>
                <w:szCs w:val="16"/>
                <w:lang w:val="fr-FR"/>
              </w:rPr>
            </w:pPr>
            <w:r w:rsidRPr="00694B30">
              <w:rPr>
                <w:sz w:val="16"/>
                <w:szCs w:val="16"/>
                <w:lang w:val="fr-FR"/>
              </w:rPr>
              <w:t>6115.92</w:t>
            </w:r>
          </w:p>
          <w:p w14:paraId="0A0716A3" w14:textId="77777777" w:rsidR="00C93D7F" w:rsidRPr="00694B30" w:rsidRDefault="00C93D7F" w:rsidP="00AB2BA3">
            <w:pPr>
              <w:jc w:val="left"/>
              <w:rPr>
                <w:sz w:val="16"/>
                <w:szCs w:val="16"/>
                <w:lang w:val="fr-FR"/>
              </w:rPr>
            </w:pPr>
            <w:r w:rsidRPr="00694B30">
              <w:rPr>
                <w:sz w:val="16"/>
                <w:szCs w:val="16"/>
                <w:lang w:val="fr-FR"/>
              </w:rPr>
              <w:t>6115.93</w:t>
            </w:r>
          </w:p>
          <w:p w14:paraId="4CFC1194" w14:textId="77777777" w:rsidR="00C93D7F" w:rsidRPr="00694B30" w:rsidRDefault="00C93D7F" w:rsidP="00AB2BA3">
            <w:pPr>
              <w:jc w:val="left"/>
              <w:rPr>
                <w:sz w:val="16"/>
                <w:szCs w:val="16"/>
                <w:lang w:val="fr-FR"/>
              </w:rPr>
            </w:pPr>
            <w:r w:rsidRPr="00694B30">
              <w:rPr>
                <w:sz w:val="16"/>
                <w:szCs w:val="16"/>
                <w:lang w:val="fr-FR"/>
              </w:rPr>
              <w:t>6115.99</w:t>
            </w:r>
          </w:p>
          <w:p w14:paraId="7D3B349A" w14:textId="77777777" w:rsidR="00C93D7F" w:rsidRPr="00694B30" w:rsidRDefault="00C93D7F" w:rsidP="00AB2BA3">
            <w:pPr>
              <w:jc w:val="left"/>
              <w:rPr>
                <w:sz w:val="16"/>
                <w:szCs w:val="16"/>
                <w:lang w:val="fr-FR"/>
              </w:rPr>
            </w:pPr>
            <w:r w:rsidRPr="00694B30">
              <w:rPr>
                <w:sz w:val="16"/>
                <w:szCs w:val="16"/>
                <w:lang w:val="fr-FR"/>
              </w:rPr>
              <w:t>6116.10</w:t>
            </w:r>
          </w:p>
          <w:p w14:paraId="635DEFFB" w14:textId="77777777" w:rsidR="00C93D7F" w:rsidRPr="00694B30" w:rsidRDefault="00C93D7F" w:rsidP="00AB2BA3">
            <w:pPr>
              <w:jc w:val="left"/>
              <w:rPr>
                <w:sz w:val="16"/>
                <w:szCs w:val="16"/>
                <w:lang w:val="fr-FR"/>
              </w:rPr>
            </w:pPr>
            <w:r w:rsidRPr="00694B30">
              <w:rPr>
                <w:sz w:val="16"/>
                <w:szCs w:val="16"/>
                <w:lang w:val="fr-FR"/>
              </w:rPr>
              <w:t>6116.91</w:t>
            </w:r>
          </w:p>
          <w:p w14:paraId="25CC49BA" w14:textId="77777777" w:rsidR="00C93D7F" w:rsidRPr="00694B30" w:rsidRDefault="00C93D7F" w:rsidP="00AB2BA3">
            <w:pPr>
              <w:jc w:val="left"/>
              <w:rPr>
                <w:sz w:val="16"/>
                <w:szCs w:val="16"/>
                <w:lang w:val="fr-FR"/>
              </w:rPr>
            </w:pPr>
            <w:r w:rsidRPr="00694B30">
              <w:rPr>
                <w:sz w:val="16"/>
                <w:szCs w:val="16"/>
                <w:lang w:val="fr-FR"/>
              </w:rPr>
              <w:t>6116.92</w:t>
            </w:r>
          </w:p>
          <w:p w14:paraId="29351A5F" w14:textId="77777777" w:rsidR="00C93D7F" w:rsidRPr="00694B30" w:rsidRDefault="00C93D7F" w:rsidP="00AB2BA3">
            <w:pPr>
              <w:jc w:val="left"/>
              <w:rPr>
                <w:sz w:val="16"/>
                <w:szCs w:val="16"/>
                <w:lang w:val="fr-FR"/>
              </w:rPr>
            </w:pPr>
            <w:r w:rsidRPr="00694B30">
              <w:rPr>
                <w:sz w:val="16"/>
                <w:szCs w:val="16"/>
                <w:lang w:val="fr-FR"/>
              </w:rPr>
              <w:t>6116.93</w:t>
            </w:r>
          </w:p>
          <w:p w14:paraId="75417205" w14:textId="77777777" w:rsidR="00C93D7F" w:rsidRPr="00694B30" w:rsidRDefault="00C93D7F" w:rsidP="00AB2BA3">
            <w:pPr>
              <w:jc w:val="left"/>
              <w:rPr>
                <w:sz w:val="16"/>
                <w:szCs w:val="16"/>
                <w:lang w:val="fr-FR"/>
              </w:rPr>
            </w:pPr>
            <w:r w:rsidRPr="00694B30">
              <w:rPr>
                <w:sz w:val="16"/>
                <w:szCs w:val="16"/>
                <w:lang w:val="fr-FR"/>
              </w:rPr>
              <w:t>6116.99</w:t>
            </w:r>
          </w:p>
          <w:p w14:paraId="6AC01CE7" w14:textId="77777777" w:rsidR="00C93D7F" w:rsidRPr="00694B30" w:rsidRDefault="00C93D7F" w:rsidP="00AB2BA3">
            <w:pPr>
              <w:jc w:val="left"/>
              <w:rPr>
                <w:sz w:val="16"/>
                <w:szCs w:val="16"/>
                <w:lang w:val="fr-FR"/>
              </w:rPr>
            </w:pPr>
            <w:r w:rsidRPr="00694B30">
              <w:rPr>
                <w:sz w:val="16"/>
                <w:szCs w:val="16"/>
                <w:lang w:val="fr-FR"/>
              </w:rPr>
              <w:t>6117.10</w:t>
            </w:r>
          </w:p>
          <w:p w14:paraId="6721CA1E" w14:textId="77777777" w:rsidR="00C93D7F" w:rsidRPr="00694B30" w:rsidRDefault="00C93D7F" w:rsidP="00AB2BA3">
            <w:pPr>
              <w:jc w:val="left"/>
              <w:rPr>
                <w:sz w:val="16"/>
                <w:szCs w:val="16"/>
                <w:lang w:val="fr-FR"/>
              </w:rPr>
            </w:pPr>
            <w:r w:rsidRPr="00694B30">
              <w:rPr>
                <w:sz w:val="16"/>
                <w:szCs w:val="16"/>
                <w:lang w:val="fr-FR"/>
              </w:rPr>
              <w:t>6117.20</w:t>
            </w:r>
          </w:p>
          <w:p w14:paraId="1653D8F0" w14:textId="77777777" w:rsidR="00C93D7F" w:rsidRPr="00694B30" w:rsidRDefault="00C93D7F" w:rsidP="00AB2BA3">
            <w:pPr>
              <w:jc w:val="left"/>
              <w:rPr>
                <w:sz w:val="16"/>
                <w:szCs w:val="16"/>
                <w:lang w:val="fr-FR"/>
              </w:rPr>
            </w:pPr>
            <w:r w:rsidRPr="00694B30">
              <w:rPr>
                <w:sz w:val="16"/>
                <w:szCs w:val="16"/>
                <w:lang w:val="fr-FR"/>
              </w:rPr>
              <w:t>6117.80</w:t>
            </w:r>
          </w:p>
          <w:p w14:paraId="29B62237" w14:textId="77777777" w:rsidR="00C93D7F" w:rsidRPr="00694B30" w:rsidRDefault="00C93D7F" w:rsidP="00AB2BA3">
            <w:pPr>
              <w:jc w:val="left"/>
              <w:rPr>
                <w:sz w:val="16"/>
                <w:szCs w:val="16"/>
                <w:lang w:val="fr-FR"/>
              </w:rPr>
            </w:pPr>
            <w:r w:rsidRPr="00694B30">
              <w:rPr>
                <w:sz w:val="16"/>
                <w:szCs w:val="16"/>
                <w:lang w:val="fr-FR"/>
              </w:rPr>
              <w:t>6117.90</w:t>
            </w:r>
          </w:p>
          <w:p w14:paraId="18582370" w14:textId="77777777" w:rsidR="0055174F" w:rsidRPr="00694B30" w:rsidRDefault="0055174F" w:rsidP="00AB2BA3">
            <w:pPr>
              <w:jc w:val="left"/>
              <w:rPr>
                <w:sz w:val="16"/>
                <w:szCs w:val="16"/>
                <w:lang w:val="fr-FR"/>
              </w:rPr>
            </w:pPr>
          </w:p>
        </w:tc>
        <w:tc>
          <w:tcPr>
            <w:tcW w:w="7899" w:type="dxa"/>
          </w:tcPr>
          <w:p w14:paraId="7CD81140" w14:textId="01657727" w:rsidR="0055174F" w:rsidRPr="00694B30" w:rsidRDefault="0055174F" w:rsidP="00AB2BA3">
            <w:pPr>
              <w:jc w:val="left"/>
              <w:rPr>
                <w:b/>
                <w:bCs/>
                <w:sz w:val="16"/>
                <w:szCs w:val="16"/>
                <w:lang w:val="fr-FR"/>
              </w:rPr>
            </w:pPr>
            <w:r w:rsidRPr="00694B30">
              <w:rPr>
                <w:b/>
                <w:bCs/>
                <w:sz w:val="16"/>
                <w:szCs w:val="16"/>
                <w:lang w:val="fr-FR"/>
              </w:rPr>
              <w:lastRenderedPageBreak/>
              <w:t>Vêtements et accessoires du vêtement, en</w:t>
            </w:r>
            <w:r w:rsidR="008E10D7" w:rsidRPr="00694B30">
              <w:rPr>
                <w:b/>
                <w:bCs/>
                <w:sz w:val="16"/>
                <w:szCs w:val="16"/>
                <w:lang w:val="fr-FR"/>
              </w:rPr>
              <w:t xml:space="preserve"> </w:t>
            </w:r>
            <w:r w:rsidRPr="00694B30">
              <w:rPr>
                <w:b/>
                <w:bCs/>
                <w:sz w:val="16"/>
                <w:szCs w:val="16"/>
                <w:lang w:val="fr-FR"/>
              </w:rPr>
              <w:t>bonneterie</w:t>
            </w:r>
          </w:p>
          <w:p w14:paraId="2C3F4EF2" w14:textId="77777777" w:rsidR="0079195D" w:rsidRPr="00694B30" w:rsidRDefault="0055174F" w:rsidP="00AB2BA3">
            <w:pPr>
              <w:jc w:val="left"/>
              <w:rPr>
                <w:sz w:val="16"/>
                <w:szCs w:val="16"/>
                <w:lang w:val="fr-FR"/>
              </w:rPr>
            </w:pPr>
            <w:r w:rsidRPr="00694B30">
              <w:rPr>
                <w:sz w:val="16"/>
                <w:szCs w:val="16"/>
                <w:lang w:val="fr-FR"/>
              </w:rPr>
              <w:t xml:space="preserve">Manteaux, anoraks, </w:t>
            </w:r>
            <w:r w:rsidR="00495629" w:rsidRPr="00694B30">
              <w:rPr>
                <w:sz w:val="16"/>
                <w:szCs w:val="16"/>
                <w:lang w:val="fr-FR"/>
              </w:rPr>
              <w:t>etc.</w:t>
            </w:r>
            <w:r w:rsidRPr="00694B30">
              <w:rPr>
                <w:sz w:val="16"/>
                <w:szCs w:val="16"/>
                <w:lang w:val="fr-FR"/>
              </w:rPr>
              <w:t>, de laine/poils fins, en bonneterie</w:t>
            </w:r>
            <w:r w:rsidR="00AC15CE" w:rsidRPr="00694B30">
              <w:rPr>
                <w:sz w:val="16"/>
                <w:szCs w:val="16"/>
                <w:lang w:val="fr-FR"/>
              </w:rPr>
              <w:t>,</w:t>
            </w:r>
            <w:r w:rsidRPr="00694B30">
              <w:rPr>
                <w:sz w:val="16"/>
                <w:szCs w:val="16"/>
                <w:lang w:val="fr-FR"/>
              </w:rPr>
              <w:t xml:space="preserve"> pour hommes/garçonnets</w:t>
            </w:r>
          </w:p>
          <w:p w14:paraId="5BBBCE25" w14:textId="13C45170" w:rsidR="005874FB" w:rsidRPr="00694B30" w:rsidRDefault="0055174F" w:rsidP="00AB2BA3">
            <w:pPr>
              <w:jc w:val="left"/>
              <w:rPr>
                <w:sz w:val="16"/>
                <w:szCs w:val="16"/>
                <w:lang w:val="fr-FR"/>
              </w:rPr>
            </w:pPr>
            <w:r w:rsidRPr="00694B30">
              <w:rPr>
                <w:sz w:val="16"/>
                <w:szCs w:val="16"/>
                <w:lang w:val="fr-FR"/>
              </w:rPr>
              <w:t>Manteaux, anoraks,</w:t>
            </w:r>
            <w:r w:rsidR="008E10D7" w:rsidRPr="00694B30">
              <w:rPr>
                <w:sz w:val="16"/>
                <w:szCs w:val="16"/>
                <w:lang w:val="fr-FR"/>
              </w:rPr>
              <w:t xml:space="preserve"> </w:t>
            </w:r>
            <w:r w:rsidRPr="00694B30">
              <w:rPr>
                <w:sz w:val="16"/>
                <w:szCs w:val="16"/>
                <w:lang w:val="fr-FR"/>
              </w:rPr>
              <w:t>etc., de coton,</w:t>
            </w:r>
            <w:r w:rsidR="008E10D7" w:rsidRPr="00694B30">
              <w:rPr>
                <w:sz w:val="16"/>
                <w:szCs w:val="16"/>
                <w:lang w:val="fr-FR"/>
              </w:rPr>
              <w:t xml:space="preserve"> </w:t>
            </w:r>
            <w:r w:rsidRPr="00694B30">
              <w:rPr>
                <w:sz w:val="16"/>
                <w:szCs w:val="16"/>
                <w:lang w:val="fr-FR"/>
              </w:rPr>
              <w:t>en bonneterie,</w:t>
            </w:r>
            <w:r w:rsidR="008E10D7" w:rsidRPr="00694B30">
              <w:rPr>
                <w:sz w:val="16"/>
                <w:szCs w:val="16"/>
                <w:lang w:val="fr-FR"/>
              </w:rPr>
              <w:t xml:space="preserve"> </w:t>
            </w:r>
            <w:r w:rsidRPr="00694B30">
              <w:rPr>
                <w:sz w:val="16"/>
                <w:szCs w:val="16"/>
                <w:lang w:val="fr-FR"/>
              </w:rPr>
              <w:t>pour</w:t>
            </w:r>
            <w:r w:rsidR="008E10D7" w:rsidRPr="00694B30">
              <w:rPr>
                <w:sz w:val="16"/>
                <w:szCs w:val="16"/>
                <w:lang w:val="fr-FR"/>
              </w:rPr>
              <w:t xml:space="preserve"> </w:t>
            </w:r>
            <w:r w:rsidRPr="00694B30">
              <w:rPr>
                <w:sz w:val="16"/>
                <w:szCs w:val="16"/>
                <w:lang w:val="fr-FR"/>
              </w:rPr>
              <w:t>hommes/garçonnets</w:t>
            </w:r>
          </w:p>
          <w:p w14:paraId="3C8E7A7C" w14:textId="77777777" w:rsidR="0079195D" w:rsidRPr="00694B30" w:rsidRDefault="0055174F" w:rsidP="00AB2BA3">
            <w:pPr>
              <w:jc w:val="left"/>
              <w:rPr>
                <w:sz w:val="16"/>
                <w:szCs w:val="16"/>
                <w:lang w:val="fr-FR"/>
              </w:rPr>
            </w:pPr>
            <w:r w:rsidRPr="00694B30">
              <w:rPr>
                <w:sz w:val="16"/>
                <w:szCs w:val="16"/>
                <w:lang w:val="fr-FR"/>
              </w:rPr>
              <w:t>Manteaux, anoraks, etc., de</w:t>
            </w:r>
            <w:r w:rsidR="00495629" w:rsidRPr="00694B30">
              <w:rPr>
                <w:sz w:val="16"/>
                <w:szCs w:val="16"/>
                <w:lang w:val="fr-FR"/>
              </w:rPr>
              <w:t xml:space="preserve"> </w:t>
            </w:r>
            <w:r w:rsidRPr="00694B30">
              <w:rPr>
                <w:sz w:val="16"/>
                <w:szCs w:val="16"/>
                <w:lang w:val="fr-FR"/>
              </w:rPr>
              <w:t>fibres synth./art., en bonneterie, pour hommes/garçonnets</w:t>
            </w:r>
          </w:p>
          <w:p w14:paraId="04BD916D" w14:textId="4C605937" w:rsidR="0079195D" w:rsidRPr="00694B30" w:rsidRDefault="0055174F" w:rsidP="00AB2BA3">
            <w:pPr>
              <w:jc w:val="left"/>
              <w:rPr>
                <w:sz w:val="16"/>
                <w:szCs w:val="16"/>
                <w:lang w:val="fr-FR"/>
              </w:rPr>
            </w:pPr>
            <w:r w:rsidRPr="00694B30">
              <w:rPr>
                <w:sz w:val="16"/>
                <w:szCs w:val="16"/>
                <w:lang w:val="fr-FR"/>
              </w:rPr>
              <w:t>Manteaux, anoraks, etc., d'autres matières text</w:t>
            </w:r>
            <w:r w:rsidR="001C0249">
              <w:rPr>
                <w:sz w:val="16"/>
                <w:szCs w:val="16"/>
                <w:lang w:val="fr-FR"/>
              </w:rPr>
              <w:t>.</w:t>
            </w:r>
            <w:r w:rsidRPr="00694B30">
              <w:rPr>
                <w:sz w:val="16"/>
                <w:szCs w:val="16"/>
                <w:lang w:val="fr-FR"/>
              </w:rPr>
              <w:t>, en bonneterie, pour hommes/garçonnets</w:t>
            </w:r>
          </w:p>
          <w:p w14:paraId="60E12CF2" w14:textId="7780AF8D" w:rsidR="005874FB" w:rsidRPr="00694B30" w:rsidRDefault="0055174F" w:rsidP="00AB2BA3">
            <w:pPr>
              <w:jc w:val="left"/>
              <w:rPr>
                <w:sz w:val="16"/>
                <w:szCs w:val="16"/>
                <w:lang w:val="fr-FR"/>
              </w:rPr>
            </w:pPr>
            <w:r w:rsidRPr="00694B30">
              <w:rPr>
                <w:sz w:val="16"/>
                <w:szCs w:val="16"/>
                <w:lang w:val="fr-FR"/>
              </w:rPr>
              <w:t>Manteaux, anoraks, etc., de laine/poils fins, en bonneterie, pour femmes/fillettes</w:t>
            </w:r>
          </w:p>
          <w:p w14:paraId="081AC701" w14:textId="398626F1" w:rsidR="0055174F" w:rsidRPr="00694B30" w:rsidRDefault="0055174F" w:rsidP="00AB2BA3">
            <w:pPr>
              <w:jc w:val="left"/>
              <w:rPr>
                <w:sz w:val="16"/>
                <w:szCs w:val="16"/>
                <w:lang w:val="fr-FR"/>
              </w:rPr>
            </w:pPr>
            <w:r w:rsidRPr="00694B30">
              <w:rPr>
                <w:sz w:val="16"/>
                <w:szCs w:val="16"/>
                <w:lang w:val="fr-FR"/>
              </w:rPr>
              <w:t>Manteaux,</w:t>
            </w:r>
            <w:r w:rsidR="008E10D7" w:rsidRPr="00694B30">
              <w:rPr>
                <w:sz w:val="16"/>
                <w:szCs w:val="16"/>
                <w:lang w:val="fr-FR"/>
              </w:rPr>
              <w:t xml:space="preserve"> </w:t>
            </w:r>
            <w:r w:rsidRPr="00694B30">
              <w:rPr>
                <w:sz w:val="16"/>
                <w:szCs w:val="16"/>
                <w:lang w:val="fr-FR"/>
              </w:rPr>
              <w:t>anoraks,</w:t>
            </w:r>
            <w:r w:rsidR="008E10D7" w:rsidRPr="00694B30">
              <w:rPr>
                <w:sz w:val="16"/>
                <w:szCs w:val="16"/>
                <w:lang w:val="fr-FR"/>
              </w:rPr>
              <w:t xml:space="preserve"> </w:t>
            </w:r>
            <w:r w:rsidRPr="00694B30">
              <w:rPr>
                <w:sz w:val="16"/>
                <w:szCs w:val="16"/>
                <w:lang w:val="fr-FR"/>
              </w:rPr>
              <w:t>etc., de coton,</w:t>
            </w:r>
            <w:r w:rsidR="008E10D7" w:rsidRPr="00694B30">
              <w:rPr>
                <w:sz w:val="16"/>
                <w:szCs w:val="16"/>
                <w:lang w:val="fr-FR"/>
              </w:rPr>
              <w:t xml:space="preserve"> </w:t>
            </w:r>
            <w:r w:rsidRPr="00694B30">
              <w:rPr>
                <w:sz w:val="16"/>
                <w:szCs w:val="16"/>
                <w:lang w:val="fr-FR"/>
              </w:rPr>
              <w:t>en bonneterie,</w:t>
            </w:r>
            <w:r w:rsidR="008E10D7" w:rsidRPr="00694B30">
              <w:rPr>
                <w:sz w:val="16"/>
                <w:szCs w:val="16"/>
                <w:lang w:val="fr-FR"/>
              </w:rPr>
              <w:t xml:space="preserve"> </w:t>
            </w:r>
            <w:r w:rsidRPr="00694B30">
              <w:rPr>
                <w:sz w:val="16"/>
                <w:szCs w:val="16"/>
                <w:lang w:val="fr-FR"/>
              </w:rPr>
              <w:t>pour</w:t>
            </w:r>
            <w:r w:rsidR="008E10D7" w:rsidRPr="00694B30">
              <w:rPr>
                <w:sz w:val="16"/>
                <w:szCs w:val="16"/>
                <w:lang w:val="fr-FR"/>
              </w:rPr>
              <w:t xml:space="preserve"> </w:t>
            </w:r>
            <w:r w:rsidRPr="00694B30">
              <w:rPr>
                <w:sz w:val="16"/>
                <w:szCs w:val="16"/>
                <w:lang w:val="fr-FR"/>
              </w:rPr>
              <w:t>femmes/fillettes</w:t>
            </w:r>
          </w:p>
          <w:p w14:paraId="4474A80E" w14:textId="77777777" w:rsidR="005874FB" w:rsidRPr="00694B30" w:rsidRDefault="0055174F" w:rsidP="00AB2BA3">
            <w:pPr>
              <w:jc w:val="left"/>
              <w:rPr>
                <w:sz w:val="16"/>
                <w:szCs w:val="16"/>
                <w:lang w:val="fr-FR"/>
              </w:rPr>
            </w:pPr>
            <w:r w:rsidRPr="00694B30">
              <w:rPr>
                <w:sz w:val="16"/>
                <w:szCs w:val="16"/>
                <w:lang w:val="fr-FR"/>
              </w:rPr>
              <w:t>Manteaux, anoraks, etc., de fibres synth./art., en bonneterie, pour femmes/fillettes</w:t>
            </w:r>
          </w:p>
          <w:p w14:paraId="6D8E8C60" w14:textId="16ED5FAF" w:rsidR="0079195D" w:rsidRPr="00694B30" w:rsidRDefault="0055174F" w:rsidP="00AB2BA3">
            <w:pPr>
              <w:jc w:val="left"/>
              <w:rPr>
                <w:sz w:val="16"/>
                <w:szCs w:val="16"/>
                <w:lang w:val="fr-FR"/>
              </w:rPr>
            </w:pPr>
            <w:r w:rsidRPr="00694B30">
              <w:rPr>
                <w:sz w:val="16"/>
                <w:szCs w:val="16"/>
                <w:lang w:val="fr-FR"/>
              </w:rPr>
              <w:t>Manteaux, anoraks, etc., d'autres matières text</w:t>
            </w:r>
            <w:r w:rsidR="001C0249">
              <w:rPr>
                <w:sz w:val="16"/>
                <w:szCs w:val="16"/>
                <w:lang w:val="fr-FR"/>
              </w:rPr>
              <w:t>.</w:t>
            </w:r>
            <w:r w:rsidRPr="00694B30">
              <w:rPr>
                <w:sz w:val="16"/>
                <w:szCs w:val="16"/>
                <w:lang w:val="fr-FR"/>
              </w:rPr>
              <w:t>, en bonneterie, pour femmes/fillettes</w:t>
            </w:r>
          </w:p>
          <w:p w14:paraId="0651237F" w14:textId="10AC4034" w:rsidR="0055174F" w:rsidRPr="00694B30" w:rsidRDefault="0055174F" w:rsidP="00AB2BA3">
            <w:pPr>
              <w:jc w:val="left"/>
              <w:rPr>
                <w:sz w:val="16"/>
                <w:szCs w:val="16"/>
                <w:lang w:val="fr-FR"/>
              </w:rPr>
            </w:pPr>
            <w:r w:rsidRPr="00694B30">
              <w:rPr>
                <w:sz w:val="16"/>
                <w:szCs w:val="16"/>
                <w:lang w:val="fr-FR"/>
              </w:rPr>
              <w:t>Costumes/complets, de laine/poils fins, en bonneterie,</w:t>
            </w:r>
            <w:r w:rsidR="008E10D7" w:rsidRPr="00694B30">
              <w:rPr>
                <w:sz w:val="16"/>
                <w:szCs w:val="16"/>
                <w:lang w:val="fr-FR"/>
              </w:rPr>
              <w:t xml:space="preserve"> </w:t>
            </w:r>
            <w:r w:rsidRPr="00694B30">
              <w:rPr>
                <w:sz w:val="16"/>
                <w:szCs w:val="16"/>
                <w:lang w:val="fr-FR"/>
              </w:rPr>
              <w:t>pour</w:t>
            </w:r>
            <w:r w:rsidR="008E10D7" w:rsidRPr="00694B30">
              <w:rPr>
                <w:sz w:val="16"/>
                <w:szCs w:val="16"/>
                <w:lang w:val="fr-FR"/>
              </w:rPr>
              <w:t xml:space="preserve"> </w:t>
            </w:r>
            <w:r w:rsidRPr="00694B30">
              <w:rPr>
                <w:sz w:val="16"/>
                <w:szCs w:val="16"/>
                <w:lang w:val="fr-FR"/>
              </w:rPr>
              <w:t>hommes/garçonn</w:t>
            </w:r>
            <w:r w:rsidR="00495629" w:rsidRPr="00694B30">
              <w:rPr>
                <w:sz w:val="16"/>
                <w:szCs w:val="16"/>
                <w:lang w:val="fr-FR"/>
              </w:rPr>
              <w:t>e</w:t>
            </w:r>
            <w:r w:rsidRPr="00694B30">
              <w:rPr>
                <w:sz w:val="16"/>
                <w:szCs w:val="16"/>
                <w:lang w:val="fr-FR"/>
              </w:rPr>
              <w:t>t</w:t>
            </w:r>
            <w:r w:rsidR="00495629" w:rsidRPr="00694B30">
              <w:rPr>
                <w:sz w:val="16"/>
                <w:szCs w:val="16"/>
                <w:lang w:val="fr-FR"/>
              </w:rPr>
              <w:t>s</w:t>
            </w:r>
          </w:p>
          <w:p w14:paraId="01B5CBAF" w14:textId="60FD27B8" w:rsidR="0079195D" w:rsidRPr="00694B30" w:rsidRDefault="0055174F" w:rsidP="00AB2BA3">
            <w:pPr>
              <w:jc w:val="left"/>
              <w:rPr>
                <w:sz w:val="16"/>
                <w:szCs w:val="16"/>
                <w:lang w:val="fr-FR"/>
              </w:rPr>
            </w:pPr>
            <w:r w:rsidRPr="00694B30">
              <w:rPr>
                <w:sz w:val="16"/>
                <w:szCs w:val="16"/>
                <w:lang w:val="fr-FR"/>
              </w:rPr>
              <w:t>Costumes/complets, de fibres synth</w:t>
            </w:r>
            <w:r w:rsidR="001C0249">
              <w:rPr>
                <w:sz w:val="16"/>
                <w:szCs w:val="16"/>
                <w:lang w:val="fr-FR"/>
              </w:rPr>
              <w:t>.</w:t>
            </w:r>
            <w:r w:rsidRPr="00694B30">
              <w:rPr>
                <w:sz w:val="16"/>
                <w:szCs w:val="16"/>
                <w:lang w:val="fr-FR"/>
              </w:rPr>
              <w:t>, en bonneterie, pour hommes/garçonnets</w:t>
            </w:r>
          </w:p>
          <w:p w14:paraId="5829BBB4" w14:textId="211347BA" w:rsidR="005874FB" w:rsidRPr="00694B30" w:rsidRDefault="0055174F" w:rsidP="00AB2BA3">
            <w:pPr>
              <w:jc w:val="left"/>
              <w:rPr>
                <w:sz w:val="16"/>
                <w:szCs w:val="16"/>
                <w:lang w:val="fr-FR"/>
              </w:rPr>
            </w:pPr>
            <w:r w:rsidRPr="00694B30">
              <w:rPr>
                <w:sz w:val="16"/>
                <w:szCs w:val="16"/>
                <w:lang w:val="fr-FR"/>
              </w:rPr>
              <w:t xml:space="preserve">Costumes/complets, d'autres </w:t>
            </w:r>
            <w:r w:rsidR="0079195D" w:rsidRPr="00694B30">
              <w:rPr>
                <w:sz w:val="16"/>
                <w:szCs w:val="16"/>
                <w:lang w:val="fr-FR"/>
              </w:rPr>
              <w:t>matières text</w:t>
            </w:r>
            <w:r w:rsidR="001C0249">
              <w:rPr>
                <w:sz w:val="16"/>
                <w:szCs w:val="16"/>
                <w:lang w:val="fr-FR"/>
              </w:rPr>
              <w:t>.</w:t>
            </w:r>
            <w:r w:rsidRPr="00694B30">
              <w:rPr>
                <w:sz w:val="16"/>
                <w:szCs w:val="16"/>
                <w:lang w:val="fr-FR"/>
              </w:rPr>
              <w:t>, en bonneterie, pour hommes/garçonnets</w:t>
            </w:r>
          </w:p>
          <w:p w14:paraId="08AFB72A" w14:textId="77777777" w:rsidR="005874FB" w:rsidRPr="00694B30" w:rsidRDefault="0055174F" w:rsidP="00AB2BA3">
            <w:pPr>
              <w:jc w:val="left"/>
              <w:rPr>
                <w:sz w:val="16"/>
                <w:szCs w:val="16"/>
                <w:lang w:val="fr-FR"/>
              </w:rPr>
            </w:pPr>
            <w:r w:rsidRPr="00694B30">
              <w:rPr>
                <w:sz w:val="16"/>
                <w:szCs w:val="16"/>
                <w:lang w:val="fr-FR"/>
              </w:rPr>
              <w:t>Ensembles, de laine/poils</w:t>
            </w:r>
            <w:r w:rsidR="008E10D7" w:rsidRPr="00694B30">
              <w:rPr>
                <w:sz w:val="16"/>
                <w:szCs w:val="16"/>
                <w:lang w:val="fr-FR"/>
              </w:rPr>
              <w:t xml:space="preserve"> </w:t>
            </w:r>
            <w:r w:rsidRPr="00694B30">
              <w:rPr>
                <w:sz w:val="16"/>
                <w:szCs w:val="16"/>
                <w:lang w:val="fr-FR"/>
              </w:rPr>
              <w:t>fins, en bonneterie,</w:t>
            </w:r>
            <w:r w:rsidR="008E10D7" w:rsidRPr="00694B30">
              <w:rPr>
                <w:sz w:val="16"/>
                <w:szCs w:val="16"/>
                <w:lang w:val="fr-FR"/>
              </w:rPr>
              <w:t xml:space="preserve"> </w:t>
            </w:r>
            <w:r w:rsidRPr="00694B30">
              <w:rPr>
                <w:sz w:val="16"/>
                <w:szCs w:val="16"/>
                <w:lang w:val="fr-FR"/>
              </w:rPr>
              <w:t>pour hommes/garçonnets</w:t>
            </w:r>
          </w:p>
          <w:p w14:paraId="71CB601A" w14:textId="58127217" w:rsidR="0055174F" w:rsidRPr="00694B30" w:rsidRDefault="0055174F" w:rsidP="00AB2BA3">
            <w:pPr>
              <w:jc w:val="left"/>
              <w:rPr>
                <w:sz w:val="16"/>
                <w:szCs w:val="16"/>
                <w:lang w:val="fr-FR"/>
              </w:rPr>
            </w:pPr>
            <w:r w:rsidRPr="00694B30">
              <w:rPr>
                <w:sz w:val="16"/>
                <w:szCs w:val="16"/>
                <w:lang w:val="fr-FR"/>
              </w:rPr>
              <w:t>Ensembles,</w:t>
            </w:r>
            <w:r w:rsidR="008E10D7" w:rsidRPr="00694B30">
              <w:rPr>
                <w:sz w:val="16"/>
                <w:szCs w:val="16"/>
                <w:lang w:val="fr-FR"/>
              </w:rPr>
              <w:t xml:space="preserve"> </w:t>
            </w:r>
            <w:r w:rsidRPr="00694B30">
              <w:rPr>
                <w:sz w:val="16"/>
                <w:szCs w:val="16"/>
                <w:lang w:val="fr-FR"/>
              </w:rPr>
              <w:t>de coton,</w:t>
            </w:r>
            <w:r w:rsidR="008E10D7" w:rsidRPr="00694B30">
              <w:rPr>
                <w:sz w:val="16"/>
                <w:szCs w:val="16"/>
                <w:lang w:val="fr-FR"/>
              </w:rPr>
              <w:t xml:space="preserve"> </w:t>
            </w:r>
            <w:r w:rsidRPr="00694B30">
              <w:rPr>
                <w:sz w:val="16"/>
                <w:szCs w:val="16"/>
                <w:lang w:val="fr-FR"/>
              </w:rPr>
              <w:t>en</w:t>
            </w:r>
            <w:r w:rsidR="008E10D7" w:rsidRPr="00694B30">
              <w:rPr>
                <w:sz w:val="16"/>
                <w:szCs w:val="16"/>
                <w:lang w:val="fr-FR"/>
              </w:rPr>
              <w:t xml:space="preserve"> </w:t>
            </w:r>
            <w:r w:rsidRPr="00694B30">
              <w:rPr>
                <w:sz w:val="16"/>
                <w:szCs w:val="16"/>
                <w:lang w:val="fr-FR"/>
              </w:rPr>
              <w:t>bonneterie,</w:t>
            </w:r>
            <w:r w:rsidR="008E10D7" w:rsidRPr="00694B30">
              <w:rPr>
                <w:sz w:val="16"/>
                <w:szCs w:val="16"/>
                <w:lang w:val="fr-FR"/>
              </w:rPr>
              <w:t xml:space="preserve"> </w:t>
            </w:r>
            <w:r w:rsidRPr="00694B30">
              <w:rPr>
                <w:sz w:val="16"/>
                <w:szCs w:val="16"/>
                <w:lang w:val="fr-FR"/>
              </w:rPr>
              <w:t>pour hommes/garçonnets</w:t>
            </w:r>
          </w:p>
          <w:p w14:paraId="53308797" w14:textId="77777777" w:rsidR="005874FB" w:rsidRPr="00694B30" w:rsidRDefault="0055174F" w:rsidP="00AB2BA3">
            <w:pPr>
              <w:jc w:val="left"/>
              <w:rPr>
                <w:sz w:val="16"/>
                <w:szCs w:val="16"/>
                <w:lang w:val="fr-FR"/>
              </w:rPr>
            </w:pPr>
            <w:r w:rsidRPr="00694B30">
              <w:rPr>
                <w:sz w:val="16"/>
                <w:szCs w:val="16"/>
                <w:lang w:val="fr-FR"/>
              </w:rPr>
              <w:t>Ensembles, de fibres synthétiques, en bonneterie, pour hommes/garçonnets</w:t>
            </w:r>
          </w:p>
          <w:p w14:paraId="6D0CC1A0" w14:textId="2EDA999D" w:rsidR="0055174F" w:rsidRPr="00694B30" w:rsidRDefault="0055174F" w:rsidP="00AB2BA3">
            <w:pPr>
              <w:jc w:val="left"/>
              <w:rPr>
                <w:sz w:val="16"/>
                <w:szCs w:val="16"/>
                <w:lang w:val="fr-FR"/>
              </w:rPr>
            </w:pPr>
            <w:r w:rsidRPr="00694B30">
              <w:rPr>
                <w:sz w:val="16"/>
                <w:szCs w:val="16"/>
                <w:lang w:val="fr-FR"/>
              </w:rPr>
              <w:t xml:space="preserve">Ensembles, d'autres </w:t>
            </w:r>
            <w:r w:rsidR="0079195D" w:rsidRPr="00694B30">
              <w:rPr>
                <w:sz w:val="16"/>
                <w:szCs w:val="16"/>
                <w:lang w:val="fr-FR"/>
              </w:rPr>
              <w:t>matières text</w:t>
            </w:r>
            <w:r w:rsidR="001C0249">
              <w:rPr>
                <w:sz w:val="16"/>
                <w:szCs w:val="16"/>
                <w:lang w:val="fr-FR"/>
              </w:rPr>
              <w:t>.</w:t>
            </w:r>
            <w:r w:rsidRPr="00694B30">
              <w:rPr>
                <w:sz w:val="16"/>
                <w:szCs w:val="16"/>
                <w:lang w:val="fr-FR"/>
              </w:rPr>
              <w:t>, en bonneterie</w:t>
            </w:r>
            <w:r w:rsidR="00AC15CE" w:rsidRPr="00694B30">
              <w:rPr>
                <w:sz w:val="16"/>
                <w:szCs w:val="16"/>
                <w:lang w:val="fr-FR"/>
              </w:rPr>
              <w:t>,</w:t>
            </w:r>
            <w:r w:rsidRPr="00694B30">
              <w:rPr>
                <w:sz w:val="16"/>
                <w:szCs w:val="16"/>
                <w:lang w:val="fr-FR"/>
              </w:rPr>
              <w:t xml:space="preserve"> pour hommes/garçonnet</w:t>
            </w:r>
            <w:r w:rsidR="00495629" w:rsidRPr="00694B30">
              <w:rPr>
                <w:sz w:val="16"/>
                <w:szCs w:val="16"/>
                <w:lang w:val="fr-FR"/>
              </w:rPr>
              <w:t>s</w:t>
            </w:r>
          </w:p>
          <w:p w14:paraId="58C647AC" w14:textId="77777777" w:rsidR="005874FB" w:rsidRPr="00694B30" w:rsidRDefault="0055174F" w:rsidP="00AB2BA3">
            <w:pPr>
              <w:jc w:val="left"/>
              <w:rPr>
                <w:sz w:val="16"/>
                <w:szCs w:val="16"/>
                <w:lang w:val="fr-FR"/>
              </w:rPr>
            </w:pPr>
            <w:r w:rsidRPr="00694B30">
              <w:rPr>
                <w:sz w:val="16"/>
                <w:szCs w:val="16"/>
                <w:lang w:val="fr-FR"/>
              </w:rPr>
              <w:t>Vestons, de laine/poils fins, en bonneterie, pour hommes/garçonnets</w:t>
            </w:r>
          </w:p>
          <w:p w14:paraId="2232C2A7" w14:textId="470C28B2" w:rsidR="0055174F" w:rsidRPr="00694B30" w:rsidRDefault="0055174F" w:rsidP="00AB2BA3">
            <w:pPr>
              <w:jc w:val="left"/>
              <w:rPr>
                <w:sz w:val="16"/>
                <w:szCs w:val="16"/>
                <w:lang w:val="fr-FR"/>
              </w:rPr>
            </w:pPr>
            <w:r w:rsidRPr="00694B30">
              <w:rPr>
                <w:sz w:val="16"/>
                <w:szCs w:val="16"/>
                <w:lang w:val="fr-FR"/>
              </w:rPr>
              <w:t>Vestons, de coton,</w:t>
            </w:r>
            <w:r w:rsidR="008E10D7" w:rsidRPr="00694B30">
              <w:rPr>
                <w:sz w:val="16"/>
                <w:szCs w:val="16"/>
                <w:lang w:val="fr-FR"/>
              </w:rPr>
              <w:t xml:space="preserve"> </w:t>
            </w:r>
            <w:r w:rsidRPr="00694B30">
              <w:rPr>
                <w:sz w:val="16"/>
                <w:szCs w:val="16"/>
                <w:lang w:val="fr-FR"/>
              </w:rPr>
              <w:t>en bonneterie</w:t>
            </w:r>
            <w:r w:rsidR="00AC15CE" w:rsidRPr="00694B30">
              <w:rPr>
                <w:sz w:val="16"/>
                <w:szCs w:val="16"/>
                <w:lang w:val="fr-FR"/>
              </w:rPr>
              <w:t>,</w:t>
            </w:r>
            <w:r w:rsidRPr="00694B30">
              <w:rPr>
                <w:sz w:val="16"/>
                <w:szCs w:val="16"/>
                <w:lang w:val="fr-FR"/>
              </w:rPr>
              <w:t xml:space="preserve"> pour</w:t>
            </w:r>
            <w:r w:rsidR="008E10D7" w:rsidRPr="00694B30">
              <w:rPr>
                <w:sz w:val="16"/>
                <w:szCs w:val="16"/>
                <w:lang w:val="fr-FR"/>
              </w:rPr>
              <w:t xml:space="preserve"> </w:t>
            </w:r>
            <w:r w:rsidRPr="00694B30">
              <w:rPr>
                <w:sz w:val="16"/>
                <w:szCs w:val="16"/>
                <w:lang w:val="fr-FR"/>
              </w:rPr>
              <w:t>hommes/garçonnets</w:t>
            </w:r>
          </w:p>
          <w:p w14:paraId="7E03B928" w14:textId="70595DB2" w:rsidR="005874FB" w:rsidRPr="00694B30" w:rsidRDefault="0055174F" w:rsidP="00AB2BA3">
            <w:pPr>
              <w:jc w:val="left"/>
              <w:rPr>
                <w:sz w:val="16"/>
                <w:szCs w:val="16"/>
                <w:lang w:val="fr-FR"/>
              </w:rPr>
            </w:pPr>
            <w:r w:rsidRPr="00694B30">
              <w:rPr>
                <w:sz w:val="16"/>
                <w:szCs w:val="16"/>
                <w:lang w:val="fr-FR"/>
              </w:rPr>
              <w:t>Vestons</w:t>
            </w:r>
            <w:r w:rsidR="00AC15CE" w:rsidRPr="00694B30">
              <w:rPr>
                <w:sz w:val="16"/>
                <w:szCs w:val="16"/>
                <w:lang w:val="fr-FR"/>
              </w:rPr>
              <w:t>,</w:t>
            </w:r>
            <w:r w:rsidRPr="00694B30">
              <w:rPr>
                <w:sz w:val="16"/>
                <w:szCs w:val="16"/>
                <w:lang w:val="fr-FR"/>
              </w:rPr>
              <w:t xml:space="preserve"> de fibres synthétiques, en bonneterie, pour hommes/garçonnets</w:t>
            </w:r>
          </w:p>
          <w:p w14:paraId="1062483A" w14:textId="2FD7F416" w:rsidR="0055174F" w:rsidRPr="00694B30" w:rsidRDefault="0055174F" w:rsidP="00AB2BA3">
            <w:pPr>
              <w:jc w:val="left"/>
              <w:rPr>
                <w:sz w:val="16"/>
                <w:szCs w:val="16"/>
                <w:lang w:val="fr-FR"/>
              </w:rPr>
            </w:pPr>
            <w:r w:rsidRPr="00694B30">
              <w:rPr>
                <w:sz w:val="16"/>
                <w:szCs w:val="16"/>
                <w:lang w:val="fr-FR"/>
              </w:rPr>
              <w:t>Vestons,</w:t>
            </w:r>
            <w:r w:rsidR="008E10D7" w:rsidRPr="00694B30">
              <w:rPr>
                <w:sz w:val="16"/>
                <w:szCs w:val="16"/>
                <w:lang w:val="fr-FR"/>
              </w:rPr>
              <w:t xml:space="preserve"> </w:t>
            </w:r>
            <w:r w:rsidRPr="00694B30">
              <w:rPr>
                <w:sz w:val="16"/>
                <w:szCs w:val="16"/>
                <w:lang w:val="fr-FR"/>
              </w:rPr>
              <w:t>d'autres</w:t>
            </w:r>
            <w:r w:rsidR="008E10D7" w:rsidRPr="00694B30">
              <w:rPr>
                <w:sz w:val="16"/>
                <w:szCs w:val="16"/>
                <w:lang w:val="fr-FR"/>
              </w:rPr>
              <w:t xml:space="preserve"> </w:t>
            </w:r>
            <w:r w:rsidRPr="00694B30">
              <w:rPr>
                <w:sz w:val="16"/>
                <w:szCs w:val="16"/>
                <w:lang w:val="fr-FR"/>
              </w:rPr>
              <w:t>mat</w:t>
            </w:r>
            <w:r w:rsidR="0079195D" w:rsidRPr="00694B30">
              <w:rPr>
                <w:sz w:val="16"/>
                <w:szCs w:val="16"/>
                <w:lang w:val="fr-FR"/>
              </w:rPr>
              <w:t>ières text</w:t>
            </w:r>
            <w:r w:rsidR="001C0249">
              <w:rPr>
                <w:sz w:val="16"/>
                <w:szCs w:val="16"/>
                <w:lang w:val="fr-FR"/>
              </w:rPr>
              <w:t>.</w:t>
            </w:r>
            <w:r w:rsidRPr="00694B30">
              <w:rPr>
                <w:sz w:val="16"/>
                <w:szCs w:val="16"/>
                <w:lang w:val="fr-FR"/>
              </w:rPr>
              <w:t>,</w:t>
            </w:r>
            <w:r w:rsidR="008E10D7" w:rsidRPr="00694B30">
              <w:rPr>
                <w:sz w:val="16"/>
                <w:szCs w:val="16"/>
                <w:lang w:val="fr-FR"/>
              </w:rPr>
              <w:t xml:space="preserve"> </w:t>
            </w:r>
            <w:r w:rsidRPr="00694B30">
              <w:rPr>
                <w:sz w:val="16"/>
                <w:szCs w:val="16"/>
                <w:lang w:val="fr-FR"/>
              </w:rPr>
              <w:t>en bonneterie</w:t>
            </w:r>
            <w:r w:rsidR="00AC15CE" w:rsidRPr="00694B30">
              <w:rPr>
                <w:sz w:val="16"/>
                <w:szCs w:val="16"/>
                <w:lang w:val="fr-FR"/>
              </w:rPr>
              <w:t>,</w:t>
            </w:r>
            <w:r w:rsidRPr="00694B30">
              <w:rPr>
                <w:sz w:val="16"/>
                <w:szCs w:val="16"/>
                <w:lang w:val="fr-FR"/>
              </w:rPr>
              <w:t xml:space="preserve"> pour</w:t>
            </w:r>
            <w:r w:rsidR="008E10D7" w:rsidRPr="00694B30">
              <w:rPr>
                <w:sz w:val="16"/>
                <w:szCs w:val="16"/>
                <w:lang w:val="fr-FR"/>
              </w:rPr>
              <w:t xml:space="preserve"> </w:t>
            </w:r>
            <w:r w:rsidRPr="00694B30">
              <w:rPr>
                <w:sz w:val="16"/>
                <w:szCs w:val="16"/>
                <w:lang w:val="fr-FR"/>
              </w:rPr>
              <w:t>hommes/garçonnets</w:t>
            </w:r>
          </w:p>
          <w:p w14:paraId="22376348" w14:textId="77777777" w:rsidR="005874FB" w:rsidRPr="00694B30" w:rsidRDefault="0055174F" w:rsidP="00AB2BA3">
            <w:pPr>
              <w:jc w:val="left"/>
              <w:rPr>
                <w:sz w:val="16"/>
                <w:szCs w:val="16"/>
                <w:lang w:val="fr-FR"/>
              </w:rPr>
            </w:pPr>
            <w:r w:rsidRPr="00694B30">
              <w:rPr>
                <w:sz w:val="16"/>
                <w:szCs w:val="16"/>
                <w:lang w:val="fr-FR"/>
              </w:rPr>
              <w:t>Pantalons et shorts, de laine/poils fins, en bonneterie, pour hommes/garçonnets</w:t>
            </w:r>
          </w:p>
          <w:p w14:paraId="32DACDF4" w14:textId="77777777" w:rsidR="005874FB" w:rsidRPr="00694B30" w:rsidRDefault="0055174F" w:rsidP="00AB2BA3">
            <w:pPr>
              <w:jc w:val="left"/>
              <w:rPr>
                <w:sz w:val="16"/>
                <w:szCs w:val="16"/>
                <w:lang w:val="fr-FR"/>
              </w:rPr>
            </w:pPr>
            <w:r w:rsidRPr="00694B30">
              <w:rPr>
                <w:sz w:val="16"/>
                <w:szCs w:val="16"/>
                <w:lang w:val="fr-FR"/>
              </w:rPr>
              <w:t>Pantalons</w:t>
            </w:r>
            <w:r w:rsidR="008E10D7" w:rsidRPr="00694B30">
              <w:rPr>
                <w:sz w:val="16"/>
                <w:szCs w:val="16"/>
                <w:lang w:val="fr-FR"/>
              </w:rPr>
              <w:t xml:space="preserve"> </w:t>
            </w:r>
            <w:r w:rsidRPr="00694B30">
              <w:rPr>
                <w:sz w:val="16"/>
                <w:szCs w:val="16"/>
                <w:lang w:val="fr-FR"/>
              </w:rPr>
              <w:t>et shorts,</w:t>
            </w:r>
            <w:r w:rsidR="008E10D7" w:rsidRPr="00694B30">
              <w:rPr>
                <w:sz w:val="16"/>
                <w:szCs w:val="16"/>
                <w:lang w:val="fr-FR"/>
              </w:rPr>
              <w:t xml:space="preserve"> </w:t>
            </w:r>
            <w:r w:rsidRPr="00694B30">
              <w:rPr>
                <w:sz w:val="16"/>
                <w:szCs w:val="16"/>
                <w:lang w:val="fr-FR"/>
              </w:rPr>
              <w:t>de coton,</w:t>
            </w:r>
            <w:r w:rsidR="008E10D7" w:rsidRPr="00694B30">
              <w:rPr>
                <w:sz w:val="16"/>
                <w:szCs w:val="16"/>
                <w:lang w:val="fr-FR"/>
              </w:rPr>
              <w:t xml:space="preserve"> </w:t>
            </w:r>
            <w:r w:rsidRPr="00694B30">
              <w:rPr>
                <w:sz w:val="16"/>
                <w:szCs w:val="16"/>
                <w:lang w:val="fr-FR"/>
              </w:rPr>
              <w:t>en</w:t>
            </w:r>
            <w:r w:rsidR="008E10D7" w:rsidRPr="00694B30">
              <w:rPr>
                <w:sz w:val="16"/>
                <w:szCs w:val="16"/>
                <w:lang w:val="fr-FR"/>
              </w:rPr>
              <w:t xml:space="preserve"> </w:t>
            </w:r>
            <w:r w:rsidRPr="00694B30">
              <w:rPr>
                <w:sz w:val="16"/>
                <w:szCs w:val="16"/>
                <w:lang w:val="fr-FR"/>
              </w:rPr>
              <w:t>bonneterie,</w:t>
            </w:r>
            <w:r w:rsidR="008E10D7" w:rsidRPr="00694B30">
              <w:rPr>
                <w:sz w:val="16"/>
                <w:szCs w:val="16"/>
                <w:lang w:val="fr-FR"/>
              </w:rPr>
              <w:t xml:space="preserve"> </w:t>
            </w:r>
            <w:r w:rsidRPr="00694B30">
              <w:rPr>
                <w:sz w:val="16"/>
                <w:szCs w:val="16"/>
                <w:lang w:val="fr-FR"/>
              </w:rPr>
              <w:t>pour</w:t>
            </w:r>
            <w:r w:rsidR="008E10D7" w:rsidRPr="00694B30">
              <w:rPr>
                <w:sz w:val="16"/>
                <w:szCs w:val="16"/>
                <w:lang w:val="fr-FR"/>
              </w:rPr>
              <w:t xml:space="preserve"> </w:t>
            </w:r>
            <w:r w:rsidRPr="00694B30">
              <w:rPr>
                <w:sz w:val="16"/>
                <w:szCs w:val="16"/>
                <w:lang w:val="fr-FR"/>
              </w:rPr>
              <w:t>hommes/garçonnets</w:t>
            </w:r>
          </w:p>
          <w:p w14:paraId="25799E75" w14:textId="5D412FD5" w:rsidR="0055174F" w:rsidRPr="00694B30" w:rsidRDefault="0055174F" w:rsidP="00AB2BA3">
            <w:pPr>
              <w:jc w:val="left"/>
              <w:rPr>
                <w:sz w:val="16"/>
                <w:szCs w:val="16"/>
                <w:lang w:val="fr-FR"/>
              </w:rPr>
            </w:pPr>
            <w:r w:rsidRPr="00694B30">
              <w:rPr>
                <w:sz w:val="16"/>
                <w:szCs w:val="16"/>
                <w:lang w:val="fr-FR"/>
              </w:rPr>
              <w:t>Pantalons et shorts, de fibres synth</w:t>
            </w:r>
            <w:r w:rsidR="001C0249">
              <w:rPr>
                <w:sz w:val="16"/>
                <w:szCs w:val="16"/>
                <w:lang w:val="fr-FR"/>
              </w:rPr>
              <w:t>.</w:t>
            </w:r>
            <w:r w:rsidRPr="00694B30">
              <w:rPr>
                <w:sz w:val="16"/>
                <w:szCs w:val="16"/>
                <w:lang w:val="fr-FR"/>
              </w:rPr>
              <w:t>, en bonneterie,</w:t>
            </w:r>
            <w:r w:rsidR="008E10D7" w:rsidRPr="00694B30">
              <w:rPr>
                <w:sz w:val="16"/>
                <w:szCs w:val="16"/>
                <w:lang w:val="fr-FR"/>
              </w:rPr>
              <w:t xml:space="preserve"> </w:t>
            </w:r>
            <w:r w:rsidRPr="00694B30">
              <w:rPr>
                <w:sz w:val="16"/>
                <w:szCs w:val="16"/>
                <w:lang w:val="fr-FR"/>
              </w:rPr>
              <w:t>pour</w:t>
            </w:r>
            <w:r w:rsidR="008E10D7" w:rsidRPr="00694B30">
              <w:rPr>
                <w:sz w:val="16"/>
                <w:szCs w:val="16"/>
                <w:lang w:val="fr-FR"/>
              </w:rPr>
              <w:t xml:space="preserve"> </w:t>
            </w:r>
            <w:r w:rsidRPr="00694B30">
              <w:rPr>
                <w:sz w:val="16"/>
                <w:szCs w:val="16"/>
                <w:lang w:val="fr-FR"/>
              </w:rPr>
              <w:t>hommes/garçonnets</w:t>
            </w:r>
          </w:p>
          <w:p w14:paraId="350A9D51" w14:textId="088EACFC" w:rsidR="005874FB" w:rsidRPr="00694B30" w:rsidRDefault="0055174F" w:rsidP="00AB2BA3">
            <w:pPr>
              <w:jc w:val="left"/>
              <w:rPr>
                <w:sz w:val="16"/>
                <w:szCs w:val="16"/>
                <w:lang w:val="fr-FR"/>
              </w:rPr>
            </w:pPr>
            <w:r w:rsidRPr="00694B30">
              <w:rPr>
                <w:sz w:val="16"/>
                <w:szCs w:val="16"/>
                <w:lang w:val="fr-FR"/>
              </w:rPr>
              <w:t xml:space="preserve">Pantalons et shorts, </w:t>
            </w:r>
            <w:r w:rsidR="00455E84" w:rsidRPr="00694B30">
              <w:rPr>
                <w:sz w:val="16"/>
                <w:szCs w:val="16"/>
                <w:lang w:val="fr-FR"/>
              </w:rPr>
              <w:t>d'</w:t>
            </w:r>
            <w:r w:rsidRPr="00694B30">
              <w:rPr>
                <w:sz w:val="16"/>
                <w:szCs w:val="16"/>
                <w:lang w:val="fr-FR"/>
              </w:rPr>
              <w:t>autres mat</w:t>
            </w:r>
            <w:r w:rsidR="0079195D" w:rsidRPr="00694B30">
              <w:rPr>
                <w:sz w:val="16"/>
                <w:szCs w:val="16"/>
                <w:lang w:val="fr-FR"/>
              </w:rPr>
              <w:t>ières text</w:t>
            </w:r>
            <w:r w:rsidR="001C0249">
              <w:rPr>
                <w:sz w:val="16"/>
                <w:szCs w:val="16"/>
                <w:lang w:val="fr-FR"/>
              </w:rPr>
              <w:t>.</w:t>
            </w:r>
            <w:r w:rsidRPr="00694B30">
              <w:rPr>
                <w:sz w:val="16"/>
                <w:szCs w:val="16"/>
                <w:lang w:val="fr-FR"/>
              </w:rPr>
              <w:t>, en bonneterie, pour hommes/garçonnets</w:t>
            </w:r>
          </w:p>
          <w:p w14:paraId="28725D37" w14:textId="7BAF994C" w:rsidR="005874FB" w:rsidRPr="00694B30" w:rsidRDefault="0055174F" w:rsidP="00AB2BA3">
            <w:pPr>
              <w:jc w:val="left"/>
              <w:rPr>
                <w:sz w:val="16"/>
                <w:szCs w:val="16"/>
                <w:lang w:val="fr-FR"/>
              </w:rPr>
            </w:pPr>
            <w:r w:rsidRPr="00694B30">
              <w:rPr>
                <w:sz w:val="16"/>
                <w:szCs w:val="16"/>
                <w:lang w:val="fr-FR"/>
              </w:rPr>
              <w:t>Costumes tailleurs</w:t>
            </w:r>
            <w:r w:rsidR="00AC15CE" w:rsidRPr="00694B30">
              <w:rPr>
                <w:sz w:val="16"/>
                <w:szCs w:val="16"/>
                <w:lang w:val="fr-FR"/>
              </w:rPr>
              <w:t>,</w:t>
            </w:r>
            <w:r w:rsidRPr="00694B30">
              <w:rPr>
                <w:sz w:val="16"/>
                <w:szCs w:val="16"/>
                <w:lang w:val="fr-FR"/>
              </w:rPr>
              <w:t xml:space="preserve"> de laine/poils fins, en bonneterie, pour femmes</w:t>
            </w:r>
            <w:r w:rsidR="00C246A9" w:rsidRPr="00694B30">
              <w:rPr>
                <w:sz w:val="16"/>
                <w:szCs w:val="16"/>
                <w:lang w:val="fr-FR"/>
              </w:rPr>
              <w:t>/</w:t>
            </w:r>
            <w:r w:rsidRPr="00694B30">
              <w:rPr>
                <w:sz w:val="16"/>
                <w:szCs w:val="16"/>
                <w:lang w:val="fr-FR"/>
              </w:rPr>
              <w:t>fillettes</w:t>
            </w:r>
          </w:p>
          <w:p w14:paraId="45C0A99F" w14:textId="466ED462" w:rsidR="0055174F" w:rsidRPr="00694B30" w:rsidRDefault="0055174F" w:rsidP="00AB2BA3">
            <w:pPr>
              <w:jc w:val="left"/>
              <w:rPr>
                <w:sz w:val="16"/>
                <w:szCs w:val="16"/>
                <w:lang w:val="fr-FR"/>
              </w:rPr>
            </w:pPr>
            <w:r w:rsidRPr="00694B30">
              <w:rPr>
                <w:sz w:val="16"/>
                <w:szCs w:val="16"/>
                <w:lang w:val="fr-FR"/>
              </w:rPr>
              <w:t>Costumes</w:t>
            </w:r>
            <w:r w:rsidR="008E10D7" w:rsidRPr="00694B30">
              <w:rPr>
                <w:sz w:val="16"/>
                <w:szCs w:val="16"/>
                <w:lang w:val="fr-FR"/>
              </w:rPr>
              <w:t xml:space="preserve"> </w:t>
            </w:r>
            <w:r w:rsidRPr="00694B30">
              <w:rPr>
                <w:sz w:val="16"/>
                <w:szCs w:val="16"/>
                <w:lang w:val="fr-FR"/>
              </w:rPr>
              <w:t>tailleurs,</w:t>
            </w:r>
            <w:r w:rsidR="008E10D7" w:rsidRPr="00694B30">
              <w:rPr>
                <w:sz w:val="16"/>
                <w:szCs w:val="16"/>
                <w:lang w:val="fr-FR"/>
              </w:rPr>
              <w:t xml:space="preserve"> </w:t>
            </w:r>
            <w:r w:rsidRPr="00694B30">
              <w:rPr>
                <w:sz w:val="16"/>
                <w:szCs w:val="16"/>
                <w:lang w:val="fr-FR"/>
              </w:rPr>
              <w:t>de coton,</w:t>
            </w:r>
            <w:r w:rsidR="008E10D7" w:rsidRPr="00694B30">
              <w:rPr>
                <w:sz w:val="16"/>
                <w:szCs w:val="16"/>
                <w:lang w:val="fr-FR"/>
              </w:rPr>
              <w:t xml:space="preserve"> </w:t>
            </w:r>
            <w:r w:rsidRPr="00694B30">
              <w:rPr>
                <w:sz w:val="16"/>
                <w:szCs w:val="16"/>
                <w:lang w:val="fr-FR"/>
              </w:rPr>
              <w:t>en bonneterie,</w:t>
            </w:r>
            <w:r w:rsidR="008E10D7" w:rsidRPr="00694B30">
              <w:rPr>
                <w:sz w:val="16"/>
                <w:szCs w:val="16"/>
                <w:lang w:val="fr-FR"/>
              </w:rPr>
              <w:t xml:space="preserve"> </w:t>
            </w:r>
            <w:r w:rsidRPr="00694B30">
              <w:rPr>
                <w:sz w:val="16"/>
                <w:szCs w:val="16"/>
                <w:lang w:val="fr-FR"/>
              </w:rPr>
              <w:t>pour femmes/fillettes</w:t>
            </w:r>
          </w:p>
          <w:p w14:paraId="5795AE0B" w14:textId="5BCBB651" w:rsidR="005874FB" w:rsidRPr="00694B30" w:rsidRDefault="0055174F" w:rsidP="00AB2BA3">
            <w:pPr>
              <w:jc w:val="left"/>
              <w:rPr>
                <w:sz w:val="16"/>
                <w:szCs w:val="16"/>
                <w:lang w:val="fr-FR"/>
              </w:rPr>
            </w:pPr>
            <w:r w:rsidRPr="00694B30">
              <w:rPr>
                <w:sz w:val="16"/>
                <w:szCs w:val="16"/>
                <w:lang w:val="fr-FR"/>
              </w:rPr>
              <w:t>Costumes tailleurs, de fibres synth</w:t>
            </w:r>
            <w:r w:rsidR="001C0249">
              <w:rPr>
                <w:sz w:val="16"/>
                <w:szCs w:val="16"/>
                <w:lang w:val="fr-FR"/>
              </w:rPr>
              <w:t>.</w:t>
            </w:r>
            <w:r w:rsidRPr="00694B30">
              <w:rPr>
                <w:sz w:val="16"/>
                <w:szCs w:val="16"/>
                <w:lang w:val="fr-FR"/>
              </w:rPr>
              <w:t>, en bonneterie, pour femmes/fillettes</w:t>
            </w:r>
          </w:p>
          <w:p w14:paraId="373F4B66" w14:textId="6A735819" w:rsidR="005874FB" w:rsidRPr="00694B30" w:rsidRDefault="0055174F" w:rsidP="00AB2BA3">
            <w:pPr>
              <w:jc w:val="left"/>
              <w:rPr>
                <w:sz w:val="16"/>
                <w:szCs w:val="16"/>
                <w:lang w:val="fr-FR"/>
              </w:rPr>
            </w:pPr>
            <w:r w:rsidRPr="00694B30">
              <w:rPr>
                <w:sz w:val="16"/>
                <w:szCs w:val="16"/>
                <w:lang w:val="fr-FR"/>
              </w:rPr>
              <w:t>Costumes tailleurs</w:t>
            </w:r>
            <w:r w:rsidR="00AC15CE" w:rsidRPr="00694B30">
              <w:rPr>
                <w:sz w:val="16"/>
                <w:szCs w:val="16"/>
                <w:lang w:val="fr-FR"/>
              </w:rPr>
              <w:t>,</w:t>
            </w:r>
            <w:r w:rsidRPr="00694B30">
              <w:rPr>
                <w:sz w:val="16"/>
                <w:szCs w:val="16"/>
                <w:lang w:val="fr-FR"/>
              </w:rPr>
              <w:t xml:space="preserve"> d'autres mat</w:t>
            </w:r>
            <w:r w:rsidR="0079195D" w:rsidRPr="00694B30">
              <w:rPr>
                <w:sz w:val="16"/>
                <w:szCs w:val="16"/>
                <w:lang w:val="fr-FR"/>
              </w:rPr>
              <w:t>ières text</w:t>
            </w:r>
            <w:r w:rsidR="001C0249">
              <w:rPr>
                <w:sz w:val="16"/>
                <w:szCs w:val="16"/>
                <w:lang w:val="fr-FR"/>
              </w:rPr>
              <w:t>.</w:t>
            </w:r>
            <w:r w:rsidRPr="00694B30">
              <w:rPr>
                <w:sz w:val="16"/>
                <w:szCs w:val="16"/>
                <w:lang w:val="fr-FR"/>
              </w:rPr>
              <w:t>, en bonneterie, pour femmes/fillettes</w:t>
            </w:r>
          </w:p>
          <w:p w14:paraId="47142D71" w14:textId="77777777" w:rsidR="005874FB" w:rsidRPr="00694B30" w:rsidRDefault="0055174F" w:rsidP="00AB2BA3">
            <w:pPr>
              <w:jc w:val="left"/>
              <w:rPr>
                <w:sz w:val="16"/>
                <w:szCs w:val="16"/>
                <w:lang w:val="fr-FR"/>
              </w:rPr>
            </w:pPr>
            <w:r w:rsidRPr="00694B30">
              <w:rPr>
                <w:sz w:val="16"/>
                <w:szCs w:val="16"/>
                <w:lang w:val="fr-FR"/>
              </w:rPr>
              <w:t>Ensembles, de laine/poils fins, en bonneterie, pour femmes/fillettes</w:t>
            </w:r>
          </w:p>
          <w:p w14:paraId="0B381EAB" w14:textId="6C202017" w:rsidR="0055174F" w:rsidRPr="00694B30" w:rsidRDefault="0055174F" w:rsidP="00AB2BA3">
            <w:pPr>
              <w:jc w:val="left"/>
              <w:rPr>
                <w:sz w:val="16"/>
                <w:szCs w:val="16"/>
                <w:lang w:val="fr-FR"/>
              </w:rPr>
            </w:pPr>
            <w:r w:rsidRPr="00694B30">
              <w:rPr>
                <w:sz w:val="16"/>
                <w:szCs w:val="16"/>
                <w:lang w:val="fr-FR"/>
              </w:rPr>
              <w:t>Ensembles, de coton, en bonneterie, pour femmes/fillettes</w:t>
            </w:r>
          </w:p>
          <w:p w14:paraId="5D123FED" w14:textId="77777777" w:rsidR="005874FB" w:rsidRPr="00694B30" w:rsidRDefault="0055174F" w:rsidP="00AB2BA3">
            <w:pPr>
              <w:jc w:val="left"/>
              <w:rPr>
                <w:sz w:val="16"/>
                <w:szCs w:val="16"/>
                <w:lang w:val="fr-FR"/>
              </w:rPr>
            </w:pPr>
            <w:r w:rsidRPr="00694B30">
              <w:rPr>
                <w:sz w:val="16"/>
                <w:szCs w:val="16"/>
                <w:lang w:val="fr-FR"/>
              </w:rPr>
              <w:t>Ensembles, de fibres synthétiques, en bonneterie, pour femmes/fillettes</w:t>
            </w:r>
          </w:p>
          <w:p w14:paraId="205CA0C5" w14:textId="6BD2D15A" w:rsidR="005874FB" w:rsidRPr="00694B30" w:rsidRDefault="0055174F" w:rsidP="00AB2BA3">
            <w:pPr>
              <w:jc w:val="left"/>
              <w:rPr>
                <w:sz w:val="16"/>
                <w:szCs w:val="16"/>
                <w:lang w:val="fr-FR"/>
              </w:rPr>
            </w:pPr>
            <w:r w:rsidRPr="00694B30">
              <w:rPr>
                <w:sz w:val="16"/>
                <w:szCs w:val="16"/>
                <w:lang w:val="fr-FR"/>
              </w:rPr>
              <w:t>Ensembles, d'autres mat</w:t>
            </w:r>
            <w:r w:rsidR="0079195D" w:rsidRPr="00694B30">
              <w:rPr>
                <w:sz w:val="16"/>
                <w:szCs w:val="16"/>
                <w:lang w:val="fr-FR"/>
              </w:rPr>
              <w:t>ières text</w:t>
            </w:r>
            <w:r w:rsidR="001C0249">
              <w:rPr>
                <w:sz w:val="16"/>
                <w:szCs w:val="16"/>
                <w:lang w:val="fr-FR"/>
              </w:rPr>
              <w:t>.</w:t>
            </w:r>
            <w:r w:rsidR="00AC15CE" w:rsidRPr="00694B30">
              <w:rPr>
                <w:sz w:val="16"/>
                <w:szCs w:val="16"/>
                <w:lang w:val="fr-FR"/>
              </w:rPr>
              <w:t>,</w:t>
            </w:r>
            <w:r w:rsidRPr="00694B30">
              <w:rPr>
                <w:sz w:val="16"/>
                <w:szCs w:val="16"/>
                <w:lang w:val="fr-FR"/>
              </w:rPr>
              <w:t xml:space="preserve"> en bonneterie,</w:t>
            </w:r>
            <w:r w:rsidR="008E10D7" w:rsidRPr="00694B30">
              <w:rPr>
                <w:sz w:val="16"/>
                <w:szCs w:val="16"/>
                <w:lang w:val="fr-FR"/>
              </w:rPr>
              <w:t xml:space="preserve"> </w:t>
            </w:r>
            <w:r w:rsidRPr="00694B30">
              <w:rPr>
                <w:sz w:val="16"/>
                <w:szCs w:val="16"/>
                <w:lang w:val="fr-FR"/>
              </w:rPr>
              <w:t>pour</w:t>
            </w:r>
            <w:r w:rsidR="008E10D7" w:rsidRPr="00694B30">
              <w:rPr>
                <w:sz w:val="16"/>
                <w:szCs w:val="16"/>
                <w:lang w:val="fr-FR"/>
              </w:rPr>
              <w:t xml:space="preserve"> </w:t>
            </w:r>
            <w:r w:rsidRPr="00694B30">
              <w:rPr>
                <w:sz w:val="16"/>
                <w:szCs w:val="16"/>
                <w:lang w:val="fr-FR"/>
              </w:rPr>
              <w:t>femmes/fillettes</w:t>
            </w:r>
          </w:p>
          <w:p w14:paraId="02FD3ACD" w14:textId="1C9069FA" w:rsidR="0055174F" w:rsidRPr="00694B30" w:rsidRDefault="0055174F" w:rsidP="00AB2BA3">
            <w:pPr>
              <w:jc w:val="left"/>
              <w:rPr>
                <w:sz w:val="16"/>
                <w:szCs w:val="16"/>
                <w:lang w:val="fr-FR"/>
              </w:rPr>
            </w:pPr>
            <w:r w:rsidRPr="00694B30">
              <w:rPr>
                <w:sz w:val="16"/>
                <w:szCs w:val="16"/>
                <w:lang w:val="fr-FR"/>
              </w:rPr>
              <w:t>Vestes, de laine/poils</w:t>
            </w:r>
            <w:r w:rsidR="008E10D7" w:rsidRPr="00694B30">
              <w:rPr>
                <w:sz w:val="16"/>
                <w:szCs w:val="16"/>
                <w:lang w:val="fr-FR"/>
              </w:rPr>
              <w:t xml:space="preserve"> </w:t>
            </w:r>
            <w:r w:rsidRPr="00694B30">
              <w:rPr>
                <w:sz w:val="16"/>
                <w:szCs w:val="16"/>
                <w:lang w:val="fr-FR"/>
              </w:rPr>
              <w:t>fins,</w:t>
            </w:r>
            <w:r w:rsidR="008E10D7" w:rsidRPr="00694B30">
              <w:rPr>
                <w:sz w:val="16"/>
                <w:szCs w:val="16"/>
                <w:lang w:val="fr-FR"/>
              </w:rPr>
              <w:t xml:space="preserve"> </w:t>
            </w:r>
            <w:r w:rsidRPr="00694B30">
              <w:rPr>
                <w:sz w:val="16"/>
                <w:szCs w:val="16"/>
                <w:lang w:val="fr-FR"/>
              </w:rPr>
              <w:t>en</w:t>
            </w:r>
            <w:r w:rsidR="008E10D7" w:rsidRPr="00694B30">
              <w:rPr>
                <w:sz w:val="16"/>
                <w:szCs w:val="16"/>
                <w:lang w:val="fr-FR"/>
              </w:rPr>
              <w:t xml:space="preserve"> </w:t>
            </w:r>
            <w:r w:rsidRPr="00694B30">
              <w:rPr>
                <w:sz w:val="16"/>
                <w:szCs w:val="16"/>
                <w:lang w:val="fr-FR"/>
              </w:rPr>
              <w:t>bonneterie,</w:t>
            </w:r>
            <w:r w:rsidR="008E10D7" w:rsidRPr="00694B30">
              <w:rPr>
                <w:sz w:val="16"/>
                <w:szCs w:val="16"/>
                <w:lang w:val="fr-FR"/>
              </w:rPr>
              <w:t xml:space="preserve"> </w:t>
            </w:r>
            <w:r w:rsidRPr="00694B30">
              <w:rPr>
                <w:sz w:val="16"/>
                <w:szCs w:val="16"/>
                <w:lang w:val="fr-FR"/>
              </w:rPr>
              <w:t>pour femmes/fillettes</w:t>
            </w:r>
          </w:p>
          <w:p w14:paraId="47C5722F" w14:textId="0EA004A9" w:rsidR="0055174F" w:rsidRPr="00694B30" w:rsidRDefault="0055174F" w:rsidP="00AB2BA3">
            <w:pPr>
              <w:jc w:val="left"/>
              <w:rPr>
                <w:sz w:val="16"/>
                <w:szCs w:val="16"/>
                <w:lang w:val="fr-FR"/>
              </w:rPr>
            </w:pPr>
            <w:r w:rsidRPr="00694B30">
              <w:rPr>
                <w:sz w:val="16"/>
                <w:szCs w:val="16"/>
                <w:lang w:val="fr-FR"/>
              </w:rPr>
              <w:t>Vestes,</w:t>
            </w:r>
            <w:r w:rsidR="008E10D7" w:rsidRPr="00694B30">
              <w:rPr>
                <w:sz w:val="16"/>
                <w:szCs w:val="16"/>
                <w:lang w:val="fr-FR"/>
              </w:rPr>
              <w:t xml:space="preserve"> </w:t>
            </w:r>
            <w:r w:rsidRPr="00694B30">
              <w:rPr>
                <w:sz w:val="16"/>
                <w:szCs w:val="16"/>
                <w:lang w:val="fr-FR"/>
              </w:rPr>
              <w:t>de coton,</w:t>
            </w:r>
            <w:r w:rsidR="008E10D7" w:rsidRPr="00694B30">
              <w:rPr>
                <w:sz w:val="16"/>
                <w:szCs w:val="16"/>
                <w:lang w:val="fr-FR"/>
              </w:rPr>
              <w:t xml:space="preserve"> </w:t>
            </w:r>
            <w:r w:rsidRPr="00694B30">
              <w:rPr>
                <w:sz w:val="16"/>
                <w:szCs w:val="16"/>
                <w:lang w:val="fr-FR"/>
              </w:rPr>
              <w:t>en</w:t>
            </w:r>
            <w:r w:rsidR="008E10D7" w:rsidRPr="00694B30">
              <w:rPr>
                <w:sz w:val="16"/>
                <w:szCs w:val="16"/>
                <w:lang w:val="fr-FR"/>
              </w:rPr>
              <w:t xml:space="preserve"> </w:t>
            </w:r>
            <w:r w:rsidRPr="00694B30">
              <w:rPr>
                <w:sz w:val="16"/>
                <w:szCs w:val="16"/>
                <w:lang w:val="fr-FR"/>
              </w:rPr>
              <w:t>bonneterie,</w:t>
            </w:r>
            <w:r w:rsidR="008E10D7" w:rsidRPr="00694B30">
              <w:rPr>
                <w:sz w:val="16"/>
                <w:szCs w:val="16"/>
                <w:lang w:val="fr-FR"/>
              </w:rPr>
              <w:t xml:space="preserve"> </w:t>
            </w:r>
            <w:r w:rsidRPr="00694B30">
              <w:rPr>
                <w:sz w:val="16"/>
                <w:szCs w:val="16"/>
                <w:lang w:val="fr-FR"/>
              </w:rPr>
              <w:t>pour femmes/fillettes</w:t>
            </w:r>
          </w:p>
          <w:p w14:paraId="7BFF5EB6" w14:textId="77777777" w:rsidR="005874FB" w:rsidRPr="00694B30" w:rsidRDefault="0055174F" w:rsidP="00AB2BA3">
            <w:pPr>
              <w:jc w:val="left"/>
              <w:rPr>
                <w:sz w:val="16"/>
                <w:szCs w:val="16"/>
                <w:lang w:val="fr-FR"/>
              </w:rPr>
            </w:pPr>
            <w:r w:rsidRPr="00694B30">
              <w:rPr>
                <w:sz w:val="16"/>
                <w:szCs w:val="16"/>
                <w:lang w:val="fr-FR"/>
              </w:rPr>
              <w:t>Vestes, de fibres synthétiques, en bonneterie, pour femmes/fillettes</w:t>
            </w:r>
          </w:p>
          <w:p w14:paraId="2CC6343B" w14:textId="2FAF4224" w:rsidR="005874FB" w:rsidRPr="00694B30" w:rsidRDefault="0055174F" w:rsidP="00AB2BA3">
            <w:pPr>
              <w:jc w:val="left"/>
              <w:rPr>
                <w:sz w:val="16"/>
                <w:szCs w:val="16"/>
                <w:lang w:val="fr-FR"/>
              </w:rPr>
            </w:pPr>
            <w:r w:rsidRPr="00694B30">
              <w:rPr>
                <w:sz w:val="16"/>
                <w:szCs w:val="16"/>
                <w:lang w:val="fr-FR"/>
              </w:rPr>
              <w:t>Vestes</w:t>
            </w:r>
            <w:r w:rsidR="00AC15CE" w:rsidRPr="00694B30">
              <w:rPr>
                <w:sz w:val="16"/>
                <w:szCs w:val="16"/>
                <w:lang w:val="fr-FR"/>
              </w:rPr>
              <w:t>,</w:t>
            </w:r>
            <w:r w:rsidRPr="00694B30">
              <w:rPr>
                <w:sz w:val="16"/>
                <w:szCs w:val="16"/>
                <w:lang w:val="fr-FR"/>
              </w:rPr>
              <w:t xml:space="preserve"> d'autres matières text</w:t>
            </w:r>
            <w:r w:rsidR="001C0249">
              <w:rPr>
                <w:sz w:val="16"/>
                <w:szCs w:val="16"/>
                <w:lang w:val="fr-FR"/>
              </w:rPr>
              <w:t>.</w:t>
            </w:r>
            <w:r w:rsidRPr="00694B30">
              <w:rPr>
                <w:sz w:val="16"/>
                <w:szCs w:val="16"/>
                <w:lang w:val="fr-FR"/>
              </w:rPr>
              <w:t>, en bonneterie, pour femmes/fillettes</w:t>
            </w:r>
          </w:p>
          <w:p w14:paraId="37B781C4" w14:textId="77777777" w:rsidR="005874FB" w:rsidRPr="00694B30" w:rsidRDefault="0055174F" w:rsidP="00AB2BA3">
            <w:pPr>
              <w:jc w:val="left"/>
              <w:rPr>
                <w:sz w:val="16"/>
                <w:szCs w:val="16"/>
                <w:lang w:val="fr-FR"/>
              </w:rPr>
            </w:pPr>
            <w:r w:rsidRPr="00694B30">
              <w:rPr>
                <w:sz w:val="16"/>
                <w:szCs w:val="16"/>
                <w:lang w:val="fr-FR"/>
              </w:rPr>
              <w:t>Robes, de laine ou de poils fins, en bonneterie, pour femmes/fillettes</w:t>
            </w:r>
          </w:p>
          <w:p w14:paraId="7CBA5941" w14:textId="15FA15D2" w:rsidR="0055174F" w:rsidRPr="00694B30" w:rsidRDefault="0055174F" w:rsidP="00AB2BA3">
            <w:pPr>
              <w:jc w:val="left"/>
              <w:rPr>
                <w:sz w:val="16"/>
                <w:szCs w:val="16"/>
                <w:lang w:val="fr-FR"/>
              </w:rPr>
            </w:pPr>
            <w:r w:rsidRPr="00694B30">
              <w:rPr>
                <w:sz w:val="16"/>
                <w:szCs w:val="16"/>
                <w:lang w:val="fr-FR"/>
              </w:rPr>
              <w:t>Robes, de coton, en bonneterie, pour femmes/fillettes</w:t>
            </w:r>
          </w:p>
          <w:p w14:paraId="4A745135" w14:textId="77777777" w:rsidR="005874FB" w:rsidRPr="00694B30" w:rsidRDefault="0055174F" w:rsidP="00AB2BA3">
            <w:pPr>
              <w:jc w:val="left"/>
              <w:rPr>
                <w:sz w:val="16"/>
                <w:szCs w:val="16"/>
                <w:lang w:val="fr-FR"/>
              </w:rPr>
            </w:pPr>
            <w:r w:rsidRPr="00694B30">
              <w:rPr>
                <w:sz w:val="16"/>
                <w:szCs w:val="16"/>
                <w:lang w:val="fr-FR"/>
              </w:rPr>
              <w:t>Robes, de fibres synthétiques, en bonneterie, pour femmes/fillettes</w:t>
            </w:r>
          </w:p>
          <w:p w14:paraId="3B953A69" w14:textId="77777777" w:rsidR="005874FB" w:rsidRPr="00694B30" w:rsidRDefault="0055174F" w:rsidP="00AB2BA3">
            <w:pPr>
              <w:jc w:val="left"/>
              <w:rPr>
                <w:sz w:val="16"/>
                <w:szCs w:val="16"/>
                <w:lang w:val="fr-FR"/>
              </w:rPr>
            </w:pPr>
            <w:r w:rsidRPr="00694B30">
              <w:rPr>
                <w:sz w:val="16"/>
                <w:szCs w:val="16"/>
                <w:lang w:val="fr-FR"/>
              </w:rPr>
              <w:t>Robes, de fibres artificielles, en bonneterie, pour femmes/fillettes</w:t>
            </w:r>
          </w:p>
          <w:p w14:paraId="0255B2F9" w14:textId="38D7DB5A" w:rsidR="005874FB" w:rsidRPr="00694B30" w:rsidRDefault="0055174F" w:rsidP="00AB2BA3">
            <w:pPr>
              <w:jc w:val="left"/>
              <w:rPr>
                <w:sz w:val="16"/>
                <w:szCs w:val="16"/>
                <w:lang w:val="fr-FR"/>
              </w:rPr>
            </w:pPr>
            <w:r w:rsidRPr="00694B30">
              <w:rPr>
                <w:sz w:val="16"/>
                <w:szCs w:val="16"/>
                <w:lang w:val="fr-FR"/>
              </w:rPr>
              <w:t>Robes, d'autres matières text</w:t>
            </w:r>
            <w:r w:rsidR="001C0249">
              <w:rPr>
                <w:sz w:val="16"/>
                <w:szCs w:val="16"/>
                <w:lang w:val="fr-FR"/>
              </w:rPr>
              <w:t>.</w:t>
            </w:r>
            <w:r w:rsidRPr="00694B30">
              <w:rPr>
                <w:sz w:val="16"/>
                <w:szCs w:val="16"/>
                <w:lang w:val="fr-FR"/>
              </w:rPr>
              <w:t>, en bonneterie, pour femmes/fillettes</w:t>
            </w:r>
          </w:p>
          <w:p w14:paraId="4A68A50D" w14:textId="77777777" w:rsidR="005874FB" w:rsidRPr="00694B30" w:rsidRDefault="0055174F" w:rsidP="00AB2BA3">
            <w:pPr>
              <w:jc w:val="left"/>
              <w:rPr>
                <w:sz w:val="16"/>
                <w:szCs w:val="16"/>
                <w:lang w:val="fr-FR"/>
              </w:rPr>
            </w:pPr>
            <w:r w:rsidRPr="00694B30">
              <w:rPr>
                <w:sz w:val="16"/>
                <w:szCs w:val="16"/>
                <w:lang w:val="fr-FR"/>
              </w:rPr>
              <w:t>Jupes, de laine ou de poils fins, en bonneterie, pour femmes/fillettes</w:t>
            </w:r>
          </w:p>
          <w:p w14:paraId="13FEFDD7" w14:textId="2B90ADD4" w:rsidR="0055174F" w:rsidRPr="00694B30" w:rsidRDefault="0055174F" w:rsidP="00AB2BA3">
            <w:pPr>
              <w:jc w:val="left"/>
              <w:rPr>
                <w:sz w:val="16"/>
                <w:szCs w:val="16"/>
                <w:lang w:val="fr-FR"/>
              </w:rPr>
            </w:pPr>
            <w:r w:rsidRPr="00694B30">
              <w:rPr>
                <w:sz w:val="16"/>
                <w:szCs w:val="16"/>
                <w:lang w:val="fr-FR"/>
              </w:rPr>
              <w:t>Jupes, de coton, en bonneterie, pour femmes/fillettes</w:t>
            </w:r>
          </w:p>
          <w:p w14:paraId="0D2FA4D6" w14:textId="77777777" w:rsidR="005874FB" w:rsidRPr="00694B30" w:rsidRDefault="0055174F" w:rsidP="00AB2BA3">
            <w:pPr>
              <w:jc w:val="left"/>
              <w:rPr>
                <w:sz w:val="16"/>
                <w:szCs w:val="16"/>
                <w:lang w:val="fr-FR"/>
              </w:rPr>
            </w:pPr>
            <w:r w:rsidRPr="00694B30">
              <w:rPr>
                <w:sz w:val="16"/>
                <w:szCs w:val="16"/>
                <w:lang w:val="fr-FR"/>
              </w:rPr>
              <w:t>Jupes, de fibres synthétiques, en bonneterie, pour femmes/fillettes</w:t>
            </w:r>
          </w:p>
          <w:p w14:paraId="385CD1E2" w14:textId="412778DA" w:rsidR="0055174F" w:rsidRPr="00694B30" w:rsidRDefault="0055174F" w:rsidP="00AB2BA3">
            <w:pPr>
              <w:jc w:val="left"/>
              <w:rPr>
                <w:sz w:val="16"/>
                <w:szCs w:val="16"/>
                <w:lang w:val="fr-FR"/>
              </w:rPr>
            </w:pPr>
            <w:r w:rsidRPr="00694B30">
              <w:rPr>
                <w:sz w:val="16"/>
                <w:szCs w:val="16"/>
                <w:lang w:val="fr-FR"/>
              </w:rPr>
              <w:t>Jupes,</w:t>
            </w:r>
            <w:r w:rsidR="008E10D7" w:rsidRPr="00694B30">
              <w:rPr>
                <w:sz w:val="16"/>
                <w:szCs w:val="16"/>
                <w:lang w:val="fr-FR"/>
              </w:rPr>
              <w:t xml:space="preserve"> </w:t>
            </w:r>
            <w:r w:rsidRPr="00694B30">
              <w:rPr>
                <w:sz w:val="16"/>
                <w:szCs w:val="16"/>
                <w:lang w:val="fr-FR"/>
              </w:rPr>
              <w:t>d'autres</w:t>
            </w:r>
            <w:r w:rsidR="008E10D7" w:rsidRPr="00694B30">
              <w:rPr>
                <w:sz w:val="16"/>
                <w:szCs w:val="16"/>
                <w:lang w:val="fr-FR"/>
              </w:rPr>
              <w:t xml:space="preserve"> </w:t>
            </w:r>
            <w:r w:rsidRPr="00694B30">
              <w:rPr>
                <w:sz w:val="16"/>
                <w:szCs w:val="16"/>
                <w:lang w:val="fr-FR"/>
              </w:rPr>
              <w:t>matières</w:t>
            </w:r>
            <w:r w:rsidR="008E10D7" w:rsidRPr="00694B30">
              <w:rPr>
                <w:sz w:val="16"/>
                <w:szCs w:val="16"/>
                <w:lang w:val="fr-FR"/>
              </w:rPr>
              <w:t xml:space="preserve"> </w:t>
            </w:r>
            <w:r w:rsidRPr="00694B30">
              <w:rPr>
                <w:sz w:val="16"/>
                <w:szCs w:val="16"/>
                <w:lang w:val="fr-FR"/>
              </w:rPr>
              <w:t>text</w:t>
            </w:r>
            <w:r w:rsidR="001C0249">
              <w:rPr>
                <w:sz w:val="16"/>
                <w:szCs w:val="16"/>
                <w:lang w:val="fr-FR"/>
              </w:rPr>
              <w:t>.</w:t>
            </w:r>
            <w:r w:rsidRPr="00694B30">
              <w:rPr>
                <w:sz w:val="16"/>
                <w:szCs w:val="16"/>
                <w:lang w:val="fr-FR"/>
              </w:rPr>
              <w:t>,</w:t>
            </w:r>
            <w:r w:rsidR="008E10D7" w:rsidRPr="00694B30">
              <w:rPr>
                <w:sz w:val="16"/>
                <w:szCs w:val="16"/>
                <w:lang w:val="fr-FR"/>
              </w:rPr>
              <w:t xml:space="preserve"> </w:t>
            </w:r>
            <w:r w:rsidRPr="00694B30">
              <w:rPr>
                <w:sz w:val="16"/>
                <w:szCs w:val="16"/>
                <w:lang w:val="fr-FR"/>
              </w:rPr>
              <w:t>en bonneterie,</w:t>
            </w:r>
            <w:r w:rsidR="008E10D7" w:rsidRPr="00694B30">
              <w:rPr>
                <w:sz w:val="16"/>
                <w:szCs w:val="16"/>
                <w:lang w:val="fr-FR"/>
              </w:rPr>
              <w:t xml:space="preserve"> </w:t>
            </w:r>
            <w:r w:rsidRPr="00694B30">
              <w:rPr>
                <w:sz w:val="16"/>
                <w:szCs w:val="16"/>
                <w:lang w:val="fr-FR"/>
              </w:rPr>
              <w:t>pour femmes/fillette</w:t>
            </w:r>
            <w:r w:rsidR="0079195D" w:rsidRPr="00694B30">
              <w:rPr>
                <w:sz w:val="16"/>
                <w:szCs w:val="16"/>
                <w:lang w:val="fr-FR"/>
              </w:rPr>
              <w:t>s</w:t>
            </w:r>
          </w:p>
          <w:p w14:paraId="5C73505E" w14:textId="77777777" w:rsidR="005874FB" w:rsidRPr="00694B30" w:rsidRDefault="0055174F" w:rsidP="00AB2BA3">
            <w:pPr>
              <w:jc w:val="left"/>
              <w:rPr>
                <w:sz w:val="16"/>
                <w:szCs w:val="16"/>
                <w:lang w:val="fr-FR"/>
              </w:rPr>
            </w:pPr>
            <w:r w:rsidRPr="00694B30">
              <w:rPr>
                <w:sz w:val="16"/>
                <w:szCs w:val="16"/>
                <w:lang w:val="fr-FR"/>
              </w:rPr>
              <w:t>Pantalons et shorts, de laine/poils fins, en bonneterie, pour femmes/fillettes</w:t>
            </w:r>
          </w:p>
          <w:p w14:paraId="5BECAE75" w14:textId="4EDF05E8" w:rsidR="0055174F" w:rsidRPr="00694B30" w:rsidRDefault="0055174F" w:rsidP="00AB2BA3">
            <w:pPr>
              <w:jc w:val="left"/>
              <w:rPr>
                <w:sz w:val="16"/>
                <w:szCs w:val="16"/>
                <w:lang w:val="fr-FR"/>
              </w:rPr>
            </w:pPr>
            <w:r w:rsidRPr="00694B30">
              <w:rPr>
                <w:sz w:val="16"/>
                <w:szCs w:val="16"/>
                <w:lang w:val="fr-FR"/>
              </w:rPr>
              <w:t>Pantalons</w:t>
            </w:r>
            <w:r w:rsidR="008E10D7" w:rsidRPr="00694B30">
              <w:rPr>
                <w:sz w:val="16"/>
                <w:szCs w:val="16"/>
                <w:lang w:val="fr-FR"/>
              </w:rPr>
              <w:t xml:space="preserve"> </w:t>
            </w:r>
            <w:r w:rsidRPr="00694B30">
              <w:rPr>
                <w:sz w:val="16"/>
                <w:szCs w:val="16"/>
                <w:lang w:val="fr-FR"/>
              </w:rPr>
              <w:t>et shorts,</w:t>
            </w:r>
            <w:r w:rsidR="008E10D7" w:rsidRPr="00694B30">
              <w:rPr>
                <w:sz w:val="16"/>
                <w:szCs w:val="16"/>
                <w:lang w:val="fr-FR"/>
              </w:rPr>
              <w:t xml:space="preserve"> </w:t>
            </w:r>
            <w:r w:rsidRPr="00694B30">
              <w:rPr>
                <w:sz w:val="16"/>
                <w:szCs w:val="16"/>
                <w:lang w:val="fr-FR"/>
              </w:rPr>
              <w:t>de coton,</w:t>
            </w:r>
            <w:r w:rsidR="008E10D7" w:rsidRPr="00694B30">
              <w:rPr>
                <w:sz w:val="16"/>
                <w:szCs w:val="16"/>
                <w:lang w:val="fr-FR"/>
              </w:rPr>
              <w:t xml:space="preserve"> </w:t>
            </w:r>
            <w:r w:rsidRPr="00694B30">
              <w:rPr>
                <w:sz w:val="16"/>
                <w:szCs w:val="16"/>
                <w:lang w:val="fr-FR"/>
              </w:rPr>
              <w:t>en</w:t>
            </w:r>
            <w:r w:rsidR="008E10D7" w:rsidRPr="00694B30">
              <w:rPr>
                <w:sz w:val="16"/>
                <w:szCs w:val="16"/>
                <w:lang w:val="fr-FR"/>
              </w:rPr>
              <w:t xml:space="preserve"> </w:t>
            </w:r>
            <w:r w:rsidRPr="00694B30">
              <w:rPr>
                <w:sz w:val="16"/>
                <w:szCs w:val="16"/>
                <w:lang w:val="fr-FR"/>
              </w:rPr>
              <w:t>bonneterie,</w:t>
            </w:r>
            <w:r w:rsidR="008E10D7" w:rsidRPr="00694B30">
              <w:rPr>
                <w:sz w:val="16"/>
                <w:szCs w:val="16"/>
                <w:lang w:val="fr-FR"/>
              </w:rPr>
              <w:t xml:space="preserve"> </w:t>
            </w:r>
            <w:r w:rsidRPr="00694B30">
              <w:rPr>
                <w:sz w:val="16"/>
                <w:szCs w:val="16"/>
                <w:lang w:val="fr-FR"/>
              </w:rPr>
              <w:t>pour femmes/fillettes</w:t>
            </w:r>
          </w:p>
          <w:p w14:paraId="7699A38F" w14:textId="7A99A326" w:rsidR="005874FB" w:rsidRPr="00694B30" w:rsidRDefault="0055174F" w:rsidP="00AB2BA3">
            <w:pPr>
              <w:jc w:val="left"/>
              <w:rPr>
                <w:sz w:val="16"/>
                <w:szCs w:val="16"/>
                <w:lang w:val="fr-FR"/>
              </w:rPr>
            </w:pPr>
            <w:r w:rsidRPr="00694B30">
              <w:rPr>
                <w:sz w:val="16"/>
                <w:szCs w:val="16"/>
                <w:lang w:val="fr-FR"/>
              </w:rPr>
              <w:t>Pantalons et shorts, de fibres synthétiques, en bonneterie</w:t>
            </w:r>
            <w:r w:rsidR="00AC15CE" w:rsidRPr="00694B30">
              <w:rPr>
                <w:sz w:val="16"/>
                <w:szCs w:val="16"/>
                <w:lang w:val="fr-FR"/>
              </w:rPr>
              <w:t>,</w:t>
            </w:r>
            <w:r w:rsidRPr="00694B30">
              <w:rPr>
                <w:sz w:val="16"/>
                <w:szCs w:val="16"/>
                <w:lang w:val="fr-FR"/>
              </w:rPr>
              <w:t xml:space="preserve"> pour femmes/fillettes</w:t>
            </w:r>
          </w:p>
          <w:p w14:paraId="2D2050BD" w14:textId="12185ADB" w:rsidR="005874FB" w:rsidRPr="00694B30" w:rsidRDefault="0055174F" w:rsidP="00AB2BA3">
            <w:pPr>
              <w:jc w:val="left"/>
              <w:rPr>
                <w:sz w:val="16"/>
                <w:szCs w:val="16"/>
                <w:lang w:val="fr-FR"/>
              </w:rPr>
            </w:pPr>
            <w:r w:rsidRPr="00694B30">
              <w:rPr>
                <w:sz w:val="16"/>
                <w:szCs w:val="16"/>
                <w:lang w:val="fr-FR"/>
              </w:rPr>
              <w:t>Pantalons et shorts, d'autres matières text</w:t>
            </w:r>
            <w:r w:rsidR="001C0249">
              <w:rPr>
                <w:sz w:val="16"/>
                <w:szCs w:val="16"/>
                <w:lang w:val="fr-FR"/>
              </w:rPr>
              <w:t>.</w:t>
            </w:r>
            <w:r w:rsidRPr="00694B30">
              <w:rPr>
                <w:sz w:val="16"/>
                <w:szCs w:val="16"/>
                <w:lang w:val="fr-FR"/>
              </w:rPr>
              <w:t>, en bonneterie, pour femmes/fill</w:t>
            </w:r>
            <w:r w:rsidR="00495629" w:rsidRPr="00694B30">
              <w:rPr>
                <w:sz w:val="16"/>
                <w:szCs w:val="16"/>
                <w:lang w:val="fr-FR"/>
              </w:rPr>
              <w:t>e</w:t>
            </w:r>
            <w:r w:rsidRPr="00694B30">
              <w:rPr>
                <w:sz w:val="16"/>
                <w:szCs w:val="16"/>
                <w:lang w:val="fr-FR"/>
              </w:rPr>
              <w:t>tte</w:t>
            </w:r>
            <w:r w:rsidR="00495629" w:rsidRPr="00694B30">
              <w:rPr>
                <w:sz w:val="16"/>
                <w:szCs w:val="16"/>
                <w:lang w:val="fr-FR"/>
              </w:rPr>
              <w:t>s</w:t>
            </w:r>
          </w:p>
          <w:p w14:paraId="21ED92CD" w14:textId="4BC62EDD" w:rsidR="0055174F" w:rsidRPr="00694B30" w:rsidRDefault="0055174F" w:rsidP="00AB2BA3">
            <w:pPr>
              <w:jc w:val="left"/>
              <w:rPr>
                <w:sz w:val="16"/>
                <w:szCs w:val="16"/>
                <w:lang w:val="fr-FR"/>
              </w:rPr>
            </w:pPr>
            <w:r w:rsidRPr="00694B30">
              <w:rPr>
                <w:sz w:val="16"/>
                <w:szCs w:val="16"/>
                <w:lang w:val="fr-FR"/>
              </w:rPr>
              <w:t>Chemises, de coton, en bonneterie,</w:t>
            </w:r>
            <w:r w:rsidR="008E10D7" w:rsidRPr="00694B30">
              <w:rPr>
                <w:sz w:val="16"/>
                <w:szCs w:val="16"/>
                <w:lang w:val="fr-FR"/>
              </w:rPr>
              <w:t xml:space="preserve"> </w:t>
            </w:r>
            <w:r w:rsidRPr="00694B30">
              <w:rPr>
                <w:sz w:val="16"/>
                <w:szCs w:val="16"/>
                <w:lang w:val="fr-FR"/>
              </w:rPr>
              <w:t>pour hommes/garçonnets</w:t>
            </w:r>
          </w:p>
          <w:p w14:paraId="358F6533" w14:textId="77777777" w:rsidR="005874FB" w:rsidRPr="00694B30" w:rsidRDefault="00C93D7F" w:rsidP="00AB2BA3">
            <w:pPr>
              <w:jc w:val="left"/>
              <w:rPr>
                <w:sz w:val="16"/>
                <w:szCs w:val="16"/>
                <w:lang w:val="fr-FR"/>
              </w:rPr>
            </w:pPr>
            <w:r w:rsidRPr="00694B30">
              <w:rPr>
                <w:sz w:val="16"/>
                <w:szCs w:val="16"/>
                <w:lang w:val="fr-FR"/>
              </w:rPr>
              <w:t>Chemises, de fibres synth./art., en bonneterie, pour hommes/garçonnets</w:t>
            </w:r>
          </w:p>
          <w:p w14:paraId="2752544F" w14:textId="12C09C1E" w:rsidR="005874FB" w:rsidRPr="00694B30" w:rsidRDefault="00C93D7F" w:rsidP="00AB2BA3">
            <w:pPr>
              <w:jc w:val="left"/>
              <w:rPr>
                <w:sz w:val="16"/>
                <w:szCs w:val="16"/>
                <w:lang w:val="fr-FR"/>
              </w:rPr>
            </w:pPr>
            <w:r w:rsidRPr="00694B30">
              <w:rPr>
                <w:sz w:val="16"/>
                <w:szCs w:val="16"/>
                <w:lang w:val="fr-FR"/>
              </w:rPr>
              <w:t>Chemises, d'autres matières text</w:t>
            </w:r>
            <w:r w:rsidR="001C0249">
              <w:rPr>
                <w:sz w:val="16"/>
                <w:szCs w:val="16"/>
                <w:lang w:val="fr-FR"/>
              </w:rPr>
              <w:t>.</w:t>
            </w:r>
            <w:r w:rsidRPr="00694B30">
              <w:rPr>
                <w:sz w:val="16"/>
                <w:szCs w:val="16"/>
                <w:lang w:val="fr-FR"/>
              </w:rPr>
              <w:t>, en bonneterie, pour hommes</w:t>
            </w:r>
            <w:r w:rsidR="00C246A9" w:rsidRPr="00694B30">
              <w:rPr>
                <w:sz w:val="16"/>
                <w:szCs w:val="16"/>
                <w:lang w:val="fr-FR"/>
              </w:rPr>
              <w:t>/</w:t>
            </w:r>
            <w:r w:rsidRPr="00694B30">
              <w:rPr>
                <w:sz w:val="16"/>
                <w:szCs w:val="16"/>
                <w:lang w:val="fr-FR"/>
              </w:rPr>
              <w:t>garçonnets</w:t>
            </w:r>
          </w:p>
          <w:p w14:paraId="2DD00FE0" w14:textId="1C792076" w:rsidR="00C93D7F" w:rsidRPr="00694B30" w:rsidRDefault="00C93D7F" w:rsidP="00AB2BA3">
            <w:pPr>
              <w:jc w:val="left"/>
              <w:rPr>
                <w:sz w:val="16"/>
                <w:szCs w:val="16"/>
                <w:lang w:val="fr-FR"/>
              </w:rPr>
            </w:pPr>
            <w:r w:rsidRPr="00694B30">
              <w:rPr>
                <w:sz w:val="16"/>
                <w:szCs w:val="16"/>
                <w:lang w:val="fr-FR"/>
              </w:rPr>
              <w:t>Chemisiers</w:t>
            </w:r>
            <w:r w:rsidR="008E10D7" w:rsidRPr="00694B30">
              <w:rPr>
                <w:sz w:val="16"/>
                <w:szCs w:val="16"/>
                <w:lang w:val="fr-FR"/>
              </w:rPr>
              <w:t xml:space="preserve"> </w:t>
            </w:r>
            <w:r w:rsidRPr="00694B30">
              <w:rPr>
                <w:sz w:val="16"/>
                <w:szCs w:val="16"/>
                <w:lang w:val="fr-FR"/>
              </w:rPr>
              <w:t>et blouses, de coton,</w:t>
            </w:r>
            <w:r w:rsidR="008E10D7" w:rsidRPr="00694B30">
              <w:rPr>
                <w:sz w:val="16"/>
                <w:szCs w:val="16"/>
                <w:lang w:val="fr-FR"/>
              </w:rPr>
              <w:t xml:space="preserve"> </w:t>
            </w:r>
            <w:r w:rsidRPr="00694B30">
              <w:rPr>
                <w:sz w:val="16"/>
                <w:szCs w:val="16"/>
                <w:lang w:val="fr-FR"/>
              </w:rPr>
              <w:t>en</w:t>
            </w:r>
            <w:r w:rsidR="008E10D7" w:rsidRPr="00694B30">
              <w:rPr>
                <w:sz w:val="16"/>
                <w:szCs w:val="16"/>
                <w:lang w:val="fr-FR"/>
              </w:rPr>
              <w:t xml:space="preserve"> </w:t>
            </w:r>
            <w:r w:rsidRPr="00694B30">
              <w:rPr>
                <w:sz w:val="16"/>
                <w:szCs w:val="16"/>
                <w:lang w:val="fr-FR"/>
              </w:rPr>
              <w:t>bonneterie,</w:t>
            </w:r>
            <w:r w:rsidR="008E10D7" w:rsidRPr="00694B30">
              <w:rPr>
                <w:sz w:val="16"/>
                <w:szCs w:val="16"/>
                <w:lang w:val="fr-FR"/>
              </w:rPr>
              <w:t xml:space="preserve"> </w:t>
            </w:r>
            <w:r w:rsidRPr="00694B30">
              <w:rPr>
                <w:sz w:val="16"/>
                <w:szCs w:val="16"/>
                <w:lang w:val="fr-FR"/>
              </w:rPr>
              <w:t>pour</w:t>
            </w:r>
            <w:r w:rsidR="008E10D7" w:rsidRPr="00694B30">
              <w:rPr>
                <w:sz w:val="16"/>
                <w:szCs w:val="16"/>
                <w:lang w:val="fr-FR"/>
              </w:rPr>
              <w:t xml:space="preserve"> </w:t>
            </w:r>
            <w:r w:rsidRPr="00694B30">
              <w:rPr>
                <w:sz w:val="16"/>
                <w:szCs w:val="16"/>
                <w:lang w:val="fr-FR"/>
              </w:rPr>
              <w:t>femmes/fillettes</w:t>
            </w:r>
          </w:p>
          <w:p w14:paraId="67711C07" w14:textId="3D8DA0B7" w:rsidR="005874FB" w:rsidRPr="00694B30" w:rsidRDefault="00C93D7F" w:rsidP="00AB2BA3">
            <w:pPr>
              <w:jc w:val="left"/>
              <w:rPr>
                <w:sz w:val="16"/>
                <w:szCs w:val="16"/>
                <w:lang w:val="fr-FR"/>
              </w:rPr>
            </w:pPr>
            <w:r w:rsidRPr="00694B30">
              <w:rPr>
                <w:sz w:val="16"/>
                <w:szCs w:val="16"/>
                <w:lang w:val="fr-FR"/>
              </w:rPr>
              <w:t>Chemisiers et blouses, de fibres synth./art., en bonneterie, pour femmes</w:t>
            </w:r>
            <w:r w:rsidR="00C246A9" w:rsidRPr="00694B30">
              <w:rPr>
                <w:sz w:val="16"/>
                <w:szCs w:val="16"/>
                <w:lang w:val="fr-FR"/>
              </w:rPr>
              <w:t>/</w:t>
            </w:r>
            <w:r w:rsidRPr="00694B30">
              <w:rPr>
                <w:sz w:val="16"/>
                <w:szCs w:val="16"/>
                <w:lang w:val="fr-FR"/>
              </w:rPr>
              <w:t>fillettes</w:t>
            </w:r>
          </w:p>
          <w:p w14:paraId="6852C292" w14:textId="266A3C29" w:rsidR="005874FB" w:rsidRPr="00694B30" w:rsidRDefault="00C93D7F" w:rsidP="00AB2BA3">
            <w:pPr>
              <w:jc w:val="left"/>
              <w:rPr>
                <w:sz w:val="16"/>
                <w:szCs w:val="16"/>
                <w:lang w:val="fr-FR"/>
              </w:rPr>
            </w:pPr>
            <w:r w:rsidRPr="00694B30">
              <w:rPr>
                <w:sz w:val="16"/>
                <w:szCs w:val="16"/>
                <w:lang w:val="fr-FR"/>
              </w:rPr>
              <w:t>Chemisiers et blouses, d'autres mat</w:t>
            </w:r>
            <w:r w:rsidR="0079195D" w:rsidRPr="00694B30">
              <w:rPr>
                <w:sz w:val="16"/>
                <w:szCs w:val="16"/>
                <w:lang w:val="fr-FR"/>
              </w:rPr>
              <w:t>ières text</w:t>
            </w:r>
            <w:r w:rsidR="001C0249">
              <w:rPr>
                <w:sz w:val="16"/>
                <w:szCs w:val="16"/>
                <w:lang w:val="fr-FR"/>
              </w:rPr>
              <w:t>.</w:t>
            </w:r>
            <w:r w:rsidRPr="00694B30">
              <w:rPr>
                <w:sz w:val="16"/>
                <w:szCs w:val="16"/>
                <w:lang w:val="fr-FR"/>
              </w:rPr>
              <w:t>, en bonneterie, pour femmes/fillettes</w:t>
            </w:r>
          </w:p>
          <w:p w14:paraId="21FDC018" w14:textId="49FF5A31" w:rsidR="00C93D7F" w:rsidRPr="00694B30" w:rsidRDefault="00C93D7F" w:rsidP="00AB2BA3">
            <w:pPr>
              <w:jc w:val="left"/>
              <w:rPr>
                <w:sz w:val="16"/>
                <w:szCs w:val="16"/>
                <w:lang w:val="fr-FR"/>
              </w:rPr>
            </w:pPr>
            <w:r w:rsidRPr="00694B30">
              <w:rPr>
                <w:sz w:val="16"/>
                <w:szCs w:val="16"/>
                <w:lang w:val="fr-FR"/>
              </w:rPr>
              <w:t>Slips et caleçons, de coton, en bonneterie, pour hommes/garçonnets</w:t>
            </w:r>
          </w:p>
          <w:p w14:paraId="356010F9" w14:textId="77777777" w:rsidR="005874FB" w:rsidRPr="00694B30" w:rsidRDefault="00C93D7F" w:rsidP="00AB2BA3">
            <w:pPr>
              <w:jc w:val="left"/>
              <w:rPr>
                <w:sz w:val="16"/>
                <w:szCs w:val="16"/>
                <w:lang w:val="fr-FR"/>
              </w:rPr>
            </w:pPr>
            <w:r w:rsidRPr="00694B30">
              <w:rPr>
                <w:sz w:val="16"/>
                <w:szCs w:val="16"/>
                <w:lang w:val="fr-FR"/>
              </w:rPr>
              <w:t>Slips</w:t>
            </w:r>
            <w:r w:rsidR="008E10D7" w:rsidRPr="00694B30">
              <w:rPr>
                <w:sz w:val="16"/>
                <w:szCs w:val="16"/>
                <w:lang w:val="fr-FR"/>
              </w:rPr>
              <w:t xml:space="preserve"> </w:t>
            </w:r>
            <w:r w:rsidRPr="00694B30">
              <w:rPr>
                <w:sz w:val="16"/>
                <w:szCs w:val="16"/>
                <w:lang w:val="fr-FR"/>
              </w:rPr>
              <w:t>et</w:t>
            </w:r>
            <w:r w:rsidR="008E10D7" w:rsidRPr="00694B30">
              <w:rPr>
                <w:sz w:val="16"/>
                <w:szCs w:val="16"/>
                <w:lang w:val="fr-FR"/>
              </w:rPr>
              <w:t xml:space="preserve"> </w:t>
            </w:r>
            <w:r w:rsidRPr="00694B30">
              <w:rPr>
                <w:sz w:val="16"/>
                <w:szCs w:val="16"/>
                <w:lang w:val="fr-FR"/>
              </w:rPr>
              <w:t>caleçons,</w:t>
            </w:r>
            <w:r w:rsidR="008E10D7" w:rsidRPr="00694B30">
              <w:rPr>
                <w:sz w:val="16"/>
                <w:szCs w:val="16"/>
                <w:lang w:val="fr-FR"/>
              </w:rPr>
              <w:t xml:space="preserve"> </w:t>
            </w:r>
            <w:r w:rsidRPr="00694B30">
              <w:rPr>
                <w:sz w:val="16"/>
                <w:szCs w:val="16"/>
                <w:lang w:val="fr-FR"/>
              </w:rPr>
              <w:t>de fibres</w:t>
            </w:r>
            <w:r w:rsidR="008E10D7" w:rsidRPr="00694B30">
              <w:rPr>
                <w:sz w:val="16"/>
                <w:szCs w:val="16"/>
                <w:lang w:val="fr-FR"/>
              </w:rPr>
              <w:t xml:space="preserve"> </w:t>
            </w:r>
            <w:r w:rsidRPr="00694B30">
              <w:rPr>
                <w:sz w:val="16"/>
                <w:szCs w:val="16"/>
                <w:lang w:val="fr-FR"/>
              </w:rPr>
              <w:t>synth./art.,</w:t>
            </w:r>
            <w:r w:rsidR="008E10D7" w:rsidRPr="00694B30">
              <w:rPr>
                <w:sz w:val="16"/>
                <w:szCs w:val="16"/>
                <w:lang w:val="fr-FR"/>
              </w:rPr>
              <w:t xml:space="preserve"> </w:t>
            </w:r>
            <w:r w:rsidRPr="00694B30">
              <w:rPr>
                <w:sz w:val="16"/>
                <w:szCs w:val="16"/>
                <w:lang w:val="fr-FR"/>
              </w:rPr>
              <w:t>en</w:t>
            </w:r>
            <w:r w:rsidR="008E10D7" w:rsidRPr="00694B30">
              <w:rPr>
                <w:sz w:val="16"/>
                <w:szCs w:val="16"/>
                <w:lang w:val="fr-FR"/>
              </w:rPr>
              <w:t xml:space="preserve"> </w:t>
            </w:r>
            <w:r w:rsidRPr="00694B30">
              <w:rPr>
                <w:sz w:val="16"/>
                <w:szCs w:val="16"/>
                <w:lang w:val="fr-FR"/>
              </w:rPr>
              <w:t>bonneterie,</w:t>
            </w:r>
            <w:r w:rsidR="008E10D7" w:rsidRPr="00694B30">
              <w:rPr>
                <w:sz w:val="16"/>
                <w:szCs w:val="16"/>
                <w:lang w:val="fr-FR"/>
              </w:rPr>
              <w:t xml:space="preserve"> </w:t>
            </w:r>
            <w:r w:rsidRPr="00694B30">
              <w:rPr>
                <w:sz w:val="16"/>
                <w:szCs w:val="16"/>
                <w:lang w:val="fr-FR"/>
              </w:rPr>
              <w:t>pour</w:t>
            </w:r>
            <w:r w:rsidR="008E10D7" w:rsidRPr="00694B30">
              <w:rPr>
                <w:sz w:val="16"/>
                <w:szCs w:val="16"/>
                <w:lang w:val="fr-FR"/>
              </w:rPr>
              <w:t xml:space="preserve"> </w:t>
            </w:r>
            <w:r w:rsidRPr="00694B30">
              <w:rPr>
                <w:sz w:val="16"/>
                <w:szCs w:val="16"/>
                <w:lang w:val="fr-FR"/>
              </w:rPr>
              <w:t>hommes/garçonnets</w:t>
            </w:r>
          </w:p>
          <w:p w14:paraId="2B2F5692" w14:textId="113D762F" w:rsidR="005874FB" w:rsidRPr="00694B30" w:rsidRDefault="00C93D7F" w:rsidP="00AB2BA3">
            <w:pPr>
              <w:jc w:val="left"/>
              <w:rPr>
                <w:sz w:val="16"/>
                <w:szCs w:val="16"/>
                <w:lang w:val="fr-FR"/>
              </w:rPr>
            </w:pPr>
            <w:r w:rsidRPr="00694B30">
              <w:rPr>
                <w:sz w:val="16"/>
                <w:szCs w:val="16"/>
                <w:lang w:val="fr-FR"/>
              </w:rPr>
              <w:t>Slips et caleçons, d'autres matières text</w:t>
            </w:r>
            <w:r w:rsidR="001C0249">
              <w:rPr>
                <w:sz w:val="16"/>
                <w:szCs w:val="16"/>
                <w:lang w:val="fr-FR"/>
              </w:rPr>
              <w:t>.</w:t>
            </w:r>
            <w:r w:rsidRPr="00694B30">
              <w:rPr>
                <w:sz w:val="16"/>
                <w:szCs w:val="16"/>
                <w:lang w:val="fr-FR"/>
              </w:rPr>
              <w:t>, en bonneterie, pour hommes/garçonnet</w:t>
            </w:r>
            <w:r w:rsidR="0079195D" w:rsidRPr="00694B30">
              <w:rPr>
                <w:sz w:val="16"/>
                <w:szCs w:val="16"/>
                <w:lang w:val="fr-FR"/>
              </w:rPr>
              <w:t>s</w:t>
            </w:r>
          </w:p>
          <w:p w14:paraId="470B6B46" w14:textId="77777777" w:rsidR="005874FB" w:rsidRPr="00694B30" w:rsidRDefault="00C93D7F" w:rsidP="00AB2BA3">
            <w:pPr>
              <w:jc w:val="left"/>
              <w:rPr>
                <w:sz w:val="16"/>
                <w:szCs w:val="16"/>
                <w:lang w:val="fr-FR"/>
              </w:rPr>
            </w:pPr>
            <w:r w:rsidRPr="00694B30">
              <w:rPr>
                <w:sz w:val="16"/>
                <w:szCs w:val="16"/>
                <w:lang w:val="fr-FR"/>
              </w:rPr>
              <w:t>Chemises de nuit et pyjamas, de coton, en bonneterie, pour hommes/garçonnets</w:t>
            </w:r>
          </w:p>
          <w:p w14:paraId="1EBF29A5" w14:textId="1C1F4974" w:rsidR="00C93D7F" w:rsidRPr="00694B30" w:rsidRDefault="00C93D7F" w:rsidP="00AB2BA3">
            <w:pPr>
              <w:jc w:val="left"/>
              <w:rPr>
                <w:sz w:val="16"/>
                <w:szCs w:val="16"/>
                <w:lang w:val="fr-FR"/>
              </w:rPr>
            </w:pPr>
            <w:r w:rsidRPr="00694B30">
              <w:rPr>
                <w:sz w:val="16"/>
                <w:szCs w:val="16"/>
                <w:lang w:val="fr-FR"/>
              </w:rPr>
              <w:t>Chemises</w:t>
            </w:r>
            <w:r w:rsidR="008E10D7" w:rsidRPr="00694B30">
              <w:rPr>
                <w:sz w:val="16"/>
                <w:szCs w:val="16"/>
                <w:lang w:val="fr-FR"/>
              </w:rPr>
              <w:t xml:space="preserve"> </w:t>
            </w:r>
            <w:r w:rsidRPr="00694B30">
              <w:rPr>
                <w:sz w:val="16"/>
                <w:szCs w:val="16"/>
                <w:lang w:val="fr-FR"/>
              </w:rPr>
              <w:t>de</w:t>
            </w:r>
            <w:r w:rsidR="008E10D7" w:rsidRPr="00694B30">
              <w:rPr>
                <w:sz w:val="16"/>
                <w:szCs w:val="16"/>
                <w:lang w:val="fr-FR"/>
              </w:rPr>
              <w:t xml:space="preserve"> </w:t>
            </w:r>
            <w:r w:rsidRPr="00694B30">
              <w:rPr>
                <w:sz w:val="16"/>
                <w:szCs w:val="16"/>
                <w:lang w:val="fr-FR"/>
              </w:rPr>
              <w:t>nuit</w:t>
            </w:r>
            <w:r w:rsidR="008E10D7" w:rsidRPr="00694B30">
              <w:rPr>
                <w:sz w:val="16"/>
                <w:szCs w:val="16"/>
                <w:lang w:val="fr-FR"/>
              </w:rPr>
              <w:t xml:space="preserve"> </w:t>
            </w:r>
            <w:r w:rsidRPr="00694B30">
              <w:rPr>
                <w:sz w:val="16"/>
                <w:szCs w:val="16"/>
                <w:lang w:val="fr-FR"/>
              </w:rPr>
              <w:t>et</w:t>
            </w:r>
            <w:r w:rsidR="008E10D7" w:rsidRPr="00694B30">
              <w:rPr>
                <w:sz w:val="16"/>
                <w:szCs w:val="16"/>
                <w:lang w:val="fr-FR"/>
              </w:rPr>
              <w:t xml:space="preserve"> </w:t>
            </w:r>
            <w:r w:rsidRPr="00694B30">
              <w:rPr>
                <w:sz w:val="16"/>
                <w:szCs w:val="16"/>
                <w:lang w:val="fr-FR"/>
              </w:rPr>
              <w:t>pyjamas,</w:t>
            </w:r>
            <w:r w:rsidR="008E10D7" w:rsidRPr="00694B30">
              <w:rPr>
                <w:sz w:val="16"/>
                <w:szCs w:val="16"/>
                <w:lang w:val="fr-FR"/>
              </w:rPr>
              <w:t xml:space="preserve"> </w:t>
            </w:r>
            <w:r w:rsidRPr="00694B30">
              <w:rPr>
                <w:sz w:val="16"/>
                <w:szCs w:val="16"/>
                <w:lang w:val="fr-FR"/>
              </w:rPr>
              <w:t>de</w:t>
            </w:r>
            <w:r w:rsidR="008E10D7" w:rsidRPr="00694B30">
              <w:rPr>
                <w:sz w:val="16"/>
                <w:szCs w:val="16"/>
                <w:lang w:val="fr-FR"/>
              </w:rPr>
              <w:t xml:space="preserve"> </w:t>
            </w:r>
            <w:r w:rsidRPr="00694B30">
              <w:rPr>
                <w:sz w:val="16"/>
                <w:szCs w:val="16"/>
                <w:lang w:val="fr-FR"/>
              </w:rPr>
              <w:t>fibres</w:t>
            </w:r>
            <w:r w:rsidR="008E10D7" w:rsidRPr="00694B30">
              <w:rPr>
                <w:sz w:val="16"/>
                <w:szCs w:val="16"/>
                <w:lang w:val="fr-FR"/>
              </w:rPr>
              <w:t xml:space="preserve"> </w:t>
            </w:r>
            <w:r w:rsidRPr="00694B30">
              <w:rPr>
                <w:sz w:val="16"/>
                <w:szCs w:val="16"/>
                <w:lang w:val="fr-FR"/>
              </w:rPr>
              <w:t>synth./art., en</w:t>
            </w:r>
            <w:r w:rsidR="008E10D7" w:rsidRPr="00694B30">
              <w:rPr>
                <w:sz w:val="16"/>
                <w:szCs w:val="16"/>
                <w:lang w:val="fr-FR"/>
              </w:rPr>
              <w:t xml:space="preserve"> </w:t>
            </w:r>
            <w:r w:rsidRPr="00694B30">
              <w:rPr>
                <w:sz w:val="16"/>
                <w:szCs w:val="16"/>
                <w:lang w:val="fr-FR"/>
              </w:rPr>
              <w:t>bonneterie,</w:t>
            </w:r>
            <w:r w:rsidR="008E10D7" w:rsidRPr="00694B30">
              <w:rPr>
                <w:sz w:val="16"/>
                <w:szCs w:val="16"/>
                <w:lang w:val="fr-FR"/>
              </w:rPr>
              <w:t xml:space="preserve"> </w:t>
            </w:r>
            <w:r w:rsidRPr="00694B30">
              <w:rPr>
                <w:sz w:val="16"/>
                <w:szCs w:val="16"/>
                <w:lang w:val="fr-FR"/>
              </w:rPr>
              <w:t>pour hommes/garçonnets</w:t>
            </w:r>
          </w:p>
          <w:p w14:paraId="4E060E73" w14:textId="118BEE7A" w:rsidR="0079195D" w:rsidRPr="00694B30" w:rsidRDefault="00C93D7F" w:rsidP="00AB2BA3">
            <w:pPr>
              <w:jc w:val="left"/>
              <w:rPr>
                <w:sz w:val="16"/>
                <w:szCs w:val="16"/>
                <w:lang w:val="fr-FR"/>
              </w:rPr>
            </w:pPr>
            <w:r w:rsidRPr="00694B30">
              <w:rPr>
                <w:sz w:val="16"/>
                <w:szCs w:val="16"/>
                <w:lang w:val="fr-FR"/>
              </w:rPr>
              <w:t>Chemises de nuit et pyjamas, d'autres mat</w:t>
            </w:r>
            <w:r w:rsidR="001C0249">
              <w:rPr>
                <w:sz w:val="16"/>
                <w:szCs w:val="16"/>
                <w:lang w:val="fr-FR"/>
              </w:rPr>
              <w:t>. t</w:t>
            </w:r>
            <w:r w:rsidRPr="00694B30">
              <w:rPr>
                <w:sz w:val="16"/>
                <w:szCs w:val="16"/>
                <w:lang w:val="fr-FR"/>
              </w:rPr>
              <w:t>ext</w:t>
            </w:r>
            <w:r w:rsidR="001C0249">
              <w:rPr>
                <w:sz w:val="16"/>
                <w:szCs w:val="16"/>
                <w:lang w:val="fr-FR"/>
              </w:rPr>
              <w:t>.</w:t>
            </w:r>
            <w:r w:rsidRPr="00694B30">
              <w:rPr>
                <w:sz w:val="16"/>
                <w:szCs w:val="16"/>
                <w:lang w:val="fr-FR"/>
              </w:rPr>
              <w:t>, en bonneterie, pour hommes/garçonnets</w:t>
            </w:r>
          </w:p>
          <w:p w14:paraId="26AD5903" w14:textId="5965325C" w:rsidR="00C93D7F" w:rsidRPr="00694B30" w:rsidRDefault="00C93D7F" w:rsidP="00AB2BA3">
            <w:pPr>
              <w:jc w:val="left"/>
              <w:rPr>
                <w:sz w:val="16"/>
                <w:szCs w:val="16"/>
                <w:lang w:val="fr-FR"/>
              </w:rPr>
            </w:pPr>
            <w:r w:rsidRPr="00694B30">
              <w:rPr>
                <w:sz w:val="16"/>
                <w:szCs w:val="16"/>
                <w:lang w:val="fr-FR"/>
              </w:rPr>
              <w:t>Robes de chambre, etc., de coton, en bonneterie, pour hommes/garçonnets</w:t>
            </w:r>
          </w:p>
          <w:p w14:paraId="085E66EF" w14:textId="1A49D26F" w:rsidR="005874FB" w:rsidRPr="00694B30" w:rsidRDefault="00C93D7F" w:rsidP="00AB2BA3">
            <w:pPr>
              <w:jc w:val="left"/>
              <w:rPr>
                <w:sz w:val="16"/>
                <w:szCs w:val="16"/>
                <w:lang w:val="fr-FR"/>
              </w:rPr>
            </w:pPr>
            <w:r w:rsidRPr="00694B30">
              <w:rPr>
                <w:sz w:val="16"/>
                <w:szCs w:val="16"/>
                <w:lang w:val="fr-FR"/>
              </w:rPr>
              <w:t>Robes de chambre, etc., de</w:t>
            </w:r>
            <w:r w:rsidR="00495629" w:rsidRPr="00694B30">
              <w:rPr>
                <w:sz w:val="16"/>
                <w:szCs w:val="16"/>
                <w:lang w:val="fr-FR"/>
              </w:rPr>
              <w:t xml:space="preserve"> </w:t>
            </w:r>
            <w:r w:rsidRPr="00694B30">
              <w:rPr>
                <w:sz w:val="16"/>
                <w:szCs w:val="16"/>
                <w:lang w:val="fr-FR"/>
              </w:rPr>
              <w:t>fibres synth./art., en bonneterie, pour hommes/garçonnets</w:t>
            </w:r>
          </w:p>
          <w:p w14:paraId="2348B7F0" w14:textId="05127926" w:rsidR="0079195D" w:rsidRPr="00694B30" w:rsidRDefault="00C93D7F" w:rsidP="00AB2BA3">
            <w:pPr>
              <w:jc w:val="left"/>
              <w:rPr>
                <w:sz w:val="16"/>
                <w:szCs w:val="16"/>
                <w:lang w:val="fr-FR"/>
              </w:rPr>
            </w:pPr>
            <w:r w:rsidRPr="00694B30">
              <w:rPr>
                <w:sz w:val="16"/>
                <w:szCs w:val="16"/>
                <w:lang w:val="fr-FR"/>
              </w:rPr>
              <w:t>Robes de chambre, etc., d'autres matières text</w:t>
            </w:r>
            <w:r w:rsidR="001C0249">
              <w:rPr>
                <w:sz w:val="16"/>
                <w:szCs w:val="16"/>
                <w:lang w:val="fr-FR"/>
              </w:rPr>
              <w:t>.</w:t>
            </w:r>
            <w:r w:rsidRPr="00694B30">
              <w:rPr>
                <w:sz w:val="16"/>
                <w:szCs w:val="16"/>
                <w:lang w:val="fr-FR"/>
              </w:rPr>
              <w:t>, en bonneterie</w:t>
            </w:r>
            <w:r w:rsidR="00AC15CE" w:rsidRPr="00694B30">
              <w:rPr>
                <w:sz w:val="16"/>
                <w:szCs w:val="16"/>
                <w:lang w:val="fr-FR"/>
              </w:rPr>
              <w:t>,</w:t>
            </w:r>
            <w:r w:rsidRPr="00694B30">
              <w:rPr>
                <w:sz w:val="16"/>
                <w:szCs w:val="16"/>
                <w:lang w:val="fr-FR"/>
              </w:rPr>
              <w:t xml:space="preserve"> pour hommes/garçonnets</w:t>
            </w:r>
          </w:p>
          <w:p w14:paraId="100CAFC1" w14:textId="68354E72" w:rsidR="005874FB" w:rsidRPr="00694B30" w:rsidRDefault="00C93D7F" w:rsidP="00AB2BA3">
            <w:pPr>
              <w:jc w:val="left"/>
              <w:rPr>
                <w:sz w:val="16"/>
                <w:szCs w:val="16"/>
                <w:lang w:val="fr-FR"/>
              </w:rPr>
            </w:pPr>
            <w:r w:rsidRPr="00694B30">
              <w:rPr>
                <w:sz w:val="16"/>
                <w:szCs w:val="16"/>
                <w:lang w:val="fr-FR"/>
              </w:rPr>
              <w:lastRenderedPageBreak/>
              <w:t>Combinaisons et jupons, de fibres synthétiques/art., en bonneterie, pour femmes/fillettes Combinaisons et jupons, d'autres matières textiles, en bonneterie, pour femme</w:t>
            </w:r>
            <w:r w:rsidR="0079195D" w:rsidRPr="00694B30">
              <w:rPr>
                <w:sz w:val="16"/>
                <w:szCs w:val="16"/>
                <w:lang w:val="fr-FR"/>
              </w:rPr>
              <w:t>s</w:t>
            </w:r>
            <w:r w:rsidRPr="00694B30">
              <w:rPr>
                <w:sz w:val="16"/>
                <w:szCs w:val="16"/>
                <w:lang w:val="fr-FR"/>
              </w:rPr>
              <w:t>/fill</w:t>
            </w:r>
            <w:r w:rsidR="00CB3E6B" w:rsidRPr="00694B30">
              <w:rPr>
                <w:sz w:val="16"/>
                <w:szCs w:val="16"/>
                <w:lang w:val="fr-FR"/>
              </w:rPr>
              <w:t>e</w:t>
            </w:r>
            <w:r w:rsidRPr="00694B30">
              <w:rPr>
                <w:sz w:val="16"/>
                <w:szCs w:val="16"/>
                <w:lang w:val="fr-FR"/>
              </w:rPr>
              <w:t>tt</w:t>
            </w:r>
            <w:r w:rsidR="00543151" w:rsidRPr="00694B30">
              <w:rPr>
                <w:sz w:val="16"/>
                <w:szCs w:val="16"/>
                <w:lang w:val="fr-FR"/>
              </w:rPr>
              <w:t>e</w:t>
            </w:r>
            <w:r w:rsidRPr="00694B30">
              <w:rPr>
                <w:sz w:val="16"/>
                <w:szCs w:val="16"/>
                <w:lang w:val="fr-FR"/>
              </w:rPr>
              <w:t>s</w:t>
            </w:r>
          </w:p>
          <w:p w14:paraId="633C9929" w14:textId="51BF2CF8" w:rsidR="00C93D7F" w:rsidRPr="00694B30" w:rsidRDefault="00C93D7F" w:rsidP="00AB2BA3">
            <w:pPr>
              <w:jc w:val="left"/>
              <w:rPr>
                <w:sz w:val="16"/>
                <w:szCs w:val="16"/>
                <w:lang w:val="fr-FR"/>
              </w:rPr>
            </w:pPr>
            <w:r w:rsidRPr="00694B30">
              <w:rPr>
                <w:sz w:val="16"/>
                <w:szCs w:val="16"/>
                <w:lang w:val="fr-FR"/>
              </w:rPr>
              <w:t>Slips</w:t>
            </w:r>
            <w:r w:rsidR="008E10D7" w:rsidRPr="00694B30">
              <w:rPr>
                <w:sz w:val="16"/>
                <w:szCs w:val="16"/>
                <w:lang w:val="fr-FR"/>
              </w:rPr>
              <w:t xml:space="preserve"> </w:t>
            </w:r>
            <w:r w:rsidRPr="00694B30">
              <w:rPr>
                <w:sz w:val="16"/>
                <w:szCs w:val="16"/>
                <w:lang w:val="fr-FR"/>
              </w:rPr>
              <w:t>et culottes, de coton,</w:t>
            </w:r>
            <w:r w:rsidR="008E10D7" w:rsidRPr="00694B30">
              <w:rPr>
                <w:sz w:val="16"/>
                <w:szCs w:val="16"/>
                <w:lang w:val="fr-FR"/>
              </w:rPr>
              <w:t xml:space="preserve"> </w:t>
            </w:r>
            <w:r w:rsidRPr="00694B30">
              <w:rPr>
                <w:sz w:val="16"/>
                <w:szCs w:val="16"/>
                <w:lang w:val="fr-FR"/>
              </w:rPr>
              <w:t>en</w:t>
            </w:r>
            <w:r w:rsidR="008E10D7" w:rsidRPr="00694B30">
              <w:rPr>
                <w:sz w:val="16"/>
                <w:szCs w:val="16"/>
                <w:lang w:val="fr-FR"/>
              </w:rPr>
              <w:t xml:space="preserve"> </w:t>
            </w:r>
            <w:r w:rsidRPr="00694B30">
              <w:rPr>
                <w:sz w:val="16"/>
                <w:szCs w:val="16"/>
                <w:lang w:val="fr-FR"/>
              </w:rPr>
              <w:t>bonneterie,</w:t>
            </w:r>
            <w:r w:rsidR="008E10D7" w:rsidRPr="00694B30">
              <w:rPr>
                <w:sz w:val="16"/>
                <w:szCs w:val="16"/>
                <w:lang w:val="fr-FR"/>
              </w:rPr>
              <w:t xml:space="preserve"> </w:t>
            </w:r>
            <w:r w:rsidRPr="00694B30">
              <w:rPr>
                <w:sz w:val="16"/>
                <w:szCs w:val="16"/>
                <w:lang w:val="fr-FR"/>
              </w:rPr>
              <w:t>pour</w:t>
            </w:r>
            <w:r w:rsidR="008E10D7" w:rsidRPr="00694B30">
              <w:rPr>
                <w:sz w:val="16"/>
                <w:szCs w:val="16"/>
                <w:lang w:val="fr-FR"/>
              </w:rPr>
              <w:t xml:space="preserve"> </w:t>
            </w:r>
            <w:r w:rsidRPr="00694B30">
              <w:rPr>
                <w:sz w:val="16"/>
                <w:szCs w:val="16"/>
                <w:lang w:val="fr-FR"/>
              </w:rPr>
              <w:t>femmes/fillettes</w:t>
            </w:r>
          </w:p>
          <w:p w14:paraId="1D88B158" w14:textId="37A4BBA0" w:rsidR="005874FB" w:rsidRPr="00694B30" w:rsidRDefault="00C93D7F" w:rsidP="00AB2BA3">
            <w:pPr>
              <w:jc w:val="left"/>
              <w:rPr>
                <w:sz w:val="16"/>
                <w:szCs w:val="16"/>
                <w:lang w:val="fr-FR"/>
              </w:rPr>
            </w:pPr>
            <w:r w:rsidRPr="00694B30">
              <w:rPr>
                <w:sz w:val="16"/>
                <w:szCs w:val="16"/>
                <w:lang w:val="fr-FR"/>
              </w:rPr>
              <w:t>Slips et culottes, de fibres synth.</w:t>
            </w:r>
            <w:r w:rsidR="00C246A9" w:rsidRPr="00694B30">
              <w:rPr>
                <w:sz w:val="16"/>
                <w:szCs w:val="16"/>
                <w:lang w:val="fr-FR"/>
              </w:rPr>
              <w:t>/</w:t>
            </w:r>
            <w:r w:rsidRPr="00694B30">
              <w:rPr>
                <w:sz w:val="16"/>
                <w:szCs w:val="16"/>
                <w:lang w:val="fr-FR"/>
              </w:rPr>
              <w:t>art., en bonneterie, pour femmes/fillettes</w:t>
            </w:r>
          </w:p>
          <w:p w14:paraId="0C2443B7" w14:textId="3947ADFE" w:rsidR="005874FB" w:rsidRPr="00694B30" w:rsidRDefault="00C93D7F" w:rsidP="00AB2BA3">
            <w:pPr>
              <w:jc w:val="left"/>
              <w:rPr>
                <w:sz w:val="16"/>
                <w:szCs w:val="16"/>
                <w:lang w:val="fr-FR"/>
              </w:rPr>
            </w:pPr>
            <w:r w:rsidRPr="00694B30">
              <w:rPr>
                <w:sz w:val="16"/>
                <w:szCs w:val="16"/>
                <w:lang w:val="fr-FR"/>
              </w:rPr>
              <w:t>Slips et culottes, d'autres matières text</w:t>
            </w:r>
            <w:r w:rsidR="001C0249">
              <w:rPr>
                <w:sz w:val="16"/>
                <w:szCs w:val="16"/>
                <w:lang w:val="fr-FR"/>
              </w:rPr>
              <w:t>.</w:t>
            </w:r>
            <w:r w:rsidRPr="00694B30">
              <w:rPr>
                <w:sz w:val="16"/>
                <w:szCs w:val="16"/>
                <w:lang w:val="fr-FR"/>
              </w:rPr>
              <w:t>, en bonneterie, pour femmes/fillettes</w:t>
            </w:r>
          </w:p>
          <w:p w14:paraId="26CCA844" w14:textId="66466A4B" w:rsidR="00C93D7F" w:rsidRPr="00694B30" w:rsidRDefault="00C93D7F" w:rsidP="00AB2BA3">
            <w:pPr>
              <w:jc w:val="left"/>
              <w:rPr>
                <w:sz w:val="16"/>
                <w:szCs w:val="16"/>
                <w:lang w:val="fr-FR"/>
              </w:rPr>
            </w:pPr>
            <w:r w:rsidRPr="00694B30">
              <w:rPr>
                <w:sz w:val="16"/>
                <w:szCs w:val="16"/>
                <w:lang w:val="fr-FR"/>
              </w:rPr>
              <w:t>Chemises de nuit et pyjamas, de coton, en bonneterie, pour femmes/fillettes</w:t>
            </w:r>
          </w:p>
          <w:p w14:paraId="4600135A" w14:textId="77777777" w:rsidR="0079195D" w:rsidRPr="00694B30" w:rsidRDefault="00C93D7F" w:rsidP="00AB2BA3">
            <w:pPr>
              <w:jc w:val="left"/>
              <w:rPr>
                <w:sz w:val="16"/>
                <w:szCs w:val="16"/>
                <w:lang w:val="fr-FR"/>
              </w:rPr>
            </w:pPr>
            <w:r w:rsidRPr="00694B30">
              <w:rPr>
                <w:sz w:val="16"/>
                <w:szCs w:val="16"/>
                <w:lang w:val="fr-FR"/>
              </w:rPr>
              <w:t>Chemises de nuit et pyjamas, de</w:t>
            </w:r>
            <w:r w:rsidR="00543151" w:rsidRPr="00694B30">
              <w:rPr>
                <w:sz w:val="16"/>
                <w:szCs w:val="16"/>
                <w:lang w:val="fr-FR"/>
              </w:rPr>
              <w:t xml:space="preserve"> </w:t>
            </w:r>
            <w:r w:rsidRPr="00694B30">
              <w:rPr>
                <w:sz w:val="16"/>
                <w:szCs w:val="16"/>
                <w:lang w:val="fr-FR"/>
              </w:rPr>
              <w:t>fibres synth./art., en bonneterie</w:t>
            </w:r>
            <w:r w:rsidR="00AC15CE" w:rsidRPr="00694B30">
              <w:rPr>
                <w:sz w:val="16"/>
                <w:szCs w:val="16"/>
                <w:lang w:val="fr-FR"/>
              </w:rPr>
              <w:t>,</w:t>
            </w:r>
            <w:r w:rsidRPr="00694B30">
              <w:rPr>
                <w:sz w:val="16"/>
                <w:szCs w:val="16"/>
                <w:lang w:val="fr-FR"/>
              </w:rPr>
              <w:t xml:space="preserve"> pour femmes/fillettes</w:t>
            </w:r>
          </w:p>
          <w:p w14:paraId="5D7AF0D3" w14:textId="16D84668" w:rsidR="0079195D" w:rsidRPr="00694B30" w:rsidRDefault="00C93D7F" w:rsidP="00AB2BA3">
            <w:pPr>
              <w:jc w:val="left"/>
              <w:rPr>
                <w:sz w:val="16"/>
                <w:szCs w:val="16"/>
                <w:lang w:val="fr-FR"/>
              </w:rPr>
            </w:pPr>
            <w:r w:rsidRPr="00694B30">
              <w:rPr>
                <w:sz w:val="16"/>
                <w:szCs w:val="16"/>
                <w:lang w:val="fr-FR"/>
              </w:rPr>
              <w:t>Chemises de nuit et pyjamas, d'autres matières text</w:t>
            </w:r>
            <w:r w:rsidR="00AD300E">
              <w:rPr>
                <w:sz w:val="16"/>
                <w:szCs w:val="16"/>
                <w:lang w:val="fr-FR"/>
              </w:rPr>
              <w:t>.</w:t>
            </w:r>
            <w:r w:rsidRPr="00694B30">
              <w:rPr>
                <w:sz w:val="16"/>
                <w:szCs w:val="16"/>
                <w:lang w:val="fr-FR"/>
              </w:rPr>
              <w:t>, en bonneterie, pour femmes/fillette</w:t>
            </w:r>
            <w:r w:rsidR="0079195D" w:rsidRPr="00694B30">
              <w:rPr>
                <w:sz w:val="16"/>
                <w:szCs w:val="16"/>
                <w:lang w:val="fr-FR"/>
              </w:rPr>
              <w:t>s</w:t>
            </w:r>
          </w:p>
          <w:p w14:paraId="14600189" w14:textId="4D2F770C" w:rsidR="00C93D7F" w:rsidRPr="00694B30" w:rsidRDefault="00C93D7F" w:rsidP="00AB2BA3">
            <w:pPr>
              <w:jc w:val="left"/>
              <w:rPr>
                <w:sz w:val="16"/>
                <w:szCs w:val="16"/>
                <w:lang w:val="fr-FR"/>
              </w:rPr>
            </w:pPr>
            <w:r w:rsidRPr="00694B30">
              <w:rPr>
                <w:sz w:val="16"/>
                <w:szCs w:val="16"/>
                <w:lang w:val="fr-FR"/>
              </w:rPr>
              <w:t>Robes</w:t>
            </w:r>
            <w:r w:rsidR="008E10D7" w:rsidRPr="00694B30">
              <w:rPr>
                <w:sz w:val="16"/>
                <w:szCs w:val="16"/>
                <w:lang w:val="fr-FR"/>
              </w:rPr>
              <w:t xml:space="preserve"> </w:t>
            </w:r>
            <w:r w:rsidRPr="00694B30">
              <w:rPr>
                <w:sz w:val="16"/>
                <w:szCs w:val="16"/>
                <w:lang w:val="fr-FR"/>
              </w:rPr>
              <w:t>de chambre,</w:t>
            </w:r>
            <w:r w:rsidR="008E10D7" w:rsidRPr="00694B30">
              <w:rPr>
                <w:sz w:val="16"/>
                <w:szCs w:val="16"/>
                <w:lang w:val="fr-FR"/>
              </w:rPr>
              <w:t xml:space="preserve"> </w:t>
            </w:r>
            <w:r w:rsidRPr="00694B30">
              <w:rPr>
                <w:sz w:val="16"/>
                <w:szCs w:val="16"/>
                <w:lang w:val="fr-FR"/>
              </w:rPr>
              <w:t>etc.,</w:t>
            </w:r>
            <w:r w:rsidR="008E10D7" w:rsidRPr="00694B30">
              <w:rPr>
                <w:sz w:val="16"/>
                <w:szCs w:val="16"/>
                <w:lang w:val="fr-FR"/>
              </w:rPr>
              <w:t xml:space="preserve"> </w:t>
            </w:r>
            <w:r w:rsidRPr="00694B30">
              <w:rPr>
                <w:sz w:val="16"/>
                <w:szCs w:val="16"/>
                <w:lang w:val="fr-FR"/>
              </w:rPr>
              <w:t>de coton,</w:t>
            </w:r>
            <w:r w:rsidR="008E10D7" w:rsidRPr="00694B30">
              <w:rPr>
                <w:sz w:val="16"/>
                <w:szCs w:val="16"/>
                <w:lang w:val="fr-FR"/>
              </w:rPr>
              <w:t xml:space="preserve"> </w:t>
            </w:r>
            <w:r w:rsidRPr="00694B30">
              <w:rPr>
                <w:sz w:val="16"/>
                <w:szCs w:val="16"/>
                <w:lang w:val="fr-FR"/>
              </w:rPr>
              <w:t>en</w:t>
            </w:r>
            <w:r w:rsidR="008E10D7" w:rsidRPr="00694B30">
              <w:rPr>
                <w:sz w:val="16"/>
                <w:szCs w:val="16"/>
                <w:lang w:val="fr-FR"/>
              </w:rPr>
              <w:t xml:space="preserve"> </w:t>
            </w:r>
            <w:r w:rsidRPr="00694B30">
              <w:rPr>
                <w:sz w:val="16"/>
                <w:szCs w:val="16"/>
                <w:lang w:val="fr-FR"/>
              </w:rPr>
              <w:t>bonneterie,</w:t>
            </w:r>
            <w:r w:rsidR="008E10D7" w:rsidRPr="00694B30">
              <w:rPr>
                <w:sz w:val="16"/>
                <w:szCs w:val="16"/>
                <w:lang w:val="fr-FR"/>
              </w:rPr>
              <w:t xml:space="preserve"> </w:t>
            </w:r>
            <w:r w:rsidRPr="00694B30">
              <w:rPr>
                <w:sz w:val="16"/>
                <w:szCs w:val="16"/>
                <w:lang w:val="fr-FR"/>
              </w:rPr>
              <w:t>pour femmes/fillettes</w:t>
            </w:r>
          </w:p>
          <w:p w14:paraId="3D0B041E" w14:textId="77777777" w:rsidR="005874FB" w:rsidRPr="00694B30" w:rsidRDefault="00C93D7F" w:rsidP="00AB2BA3">
            <w:pPr>
              <w:jc w:val="left"/>
              <w:rPr>
                <w:sz w:val="16"/>
                <w:szCs w:val="16"/>
                <w:lang w:val="fr-FR"/>
              </w:rPr>
            </w:pPr>
            <w:r w:rsidRPr="00694B30">
              <w:rPr>
                <w:sz w:val="16"/>
                <w:szCs w:val="16"/>
                <w:lang w:val="fr-FR"/>
              </w:rPr>
              <w:t>Robes de chambre, etc., fibres synth./art., en bonneterie, pour femmes/fillettes</w:t>
            </w:r>
          </w:p>
          <w:p w14:paraId="26946280" w14:textId="7BCD1ADD" w:rsidR="005874FB" w:rsidRPr="00694B30" w:rsidRDefault="00C93D7F" w:rsidP="00AB2BA3">
            <w:pPr>
              <w:jc w:val="left"/>
              <w:rPr>
                <w:sz w:val="16"/>
                <w:szCs w:val="16"/>
                <w:lang w:val="fr-FR"/>
              </w:rPr>
            </w:pPr>
            <w:r w:rsidRPr="00694B30">
              <w:rPr>
                <w:sz w:val="16"/>
                <w:szCs w:val="16"/>
                <w:lang w:val="fr-FR"/>
              </w:rPr>
              <w:t>Robes de chambre, etc., d'autres matières text</w:t>
            </w:r>
            <w:r w:rsidR="00AD300E">
              <w:rPr>
                <w:sz w:val="16"/>
                <w:szCs w:val="16"/>
                <w:lang w:val="fr-FR"/>
              </w:rPr>
              <w:t>.</w:t>
            </w:r>
            <w:r w:rsidRPr="00694B30">
              <w:rPr>
                <w:sz w:val="16"/>
                <w:szCs w:val="16"/>
                <w:lang w:val="fr-FR"/>
              </w:rPr>
              <w:t>, bonneterie</w:t>
            </w:r>
            <w:r w:rsidR="00AC15CE" w:rsidRPr="00694B30">
              <w:rPr>
                <w:sz w:val="16"/>
                <w:szCs w:val="16"/>
                <w:lang w:val="fr-FR"/>
              </w:rPr>
              <w:t>,</w:t>
            </w:r>
            <w:r w:rsidRPr="00694B30">
              <w:rPr>
                <w:sz w:val="16"/>
                <w:szCs w:val="16"/>
                <w:lang w:val="fr-FR"/>
              </w:rPr>
              <w:t xml:space="preserve"> pour femmes/fillettes</w:t>
            </w:r>
          </w:p>
          <w:p w14:paraId="4227AD86" w14:textId="259398AD" w:rsidR="00C93D7F" w:rsidRPr="00694B30" w:rsidRDefault="00C93D7F" w:rsidP="00AB2BA3">
            <w:pPr>
              <w:jc w:val="left"/>
              <w:rPr>
                <w:sz w:val="16"/>
                <w:szCs w:val="16"/>
                <w:lang w:val="fr-FR"/>
              </w:rPr>
            </w:pPr>
            <w:r w:rsidRPr="00694B30">
              <w:rPr>
                <w:sz w:val="16"/>
                <w:szCs w:val="16"/>
                <w:lang w:val="fr-FR"/>
              </w:rPr>
              <w:t>T-shirts et maillots de corps, de coton, en bonneterie</w:t>
            </w:r>
          </w:p>
          <w:p w14:paraId="0738D5D5" w14:textId="498C8E42" w:rsidR="00C93D7F" w:rsidRPr="00694B30" w:rsidRDefault="00C93D7F" w:rsidP="00AB2BA3">
            <w:pPr>
              <w:jc w:val="left"/>
              <w:rPr>
                <w:sz w:val="16"/>
                <w:szCs w:val="16"/>
                <w:lang w:val="fr-FR"/>
              </w:rPr>
            </w:pPr>
            <w:r w:rsidRPr="00694B30">
              <w:rPr>
                <w:sz w:val="16"/>
                <w:szCs w:val="16"/>
                <w:lang w:val="fr-FR"/>
              </w:rPr>
              <w:t>T-shirts</w:t>
            </w:r>
            <w:r w:rsidR="008E10D7" w:rsidRPr="00694B30">
              <w:rPr>
                <w:sz w:val="16"/>
                <w:szCs w:val="16"/>
                <w:lang w:val="fr-FR"/>
              </w:rPr>
              <w:t xml:space="preserve"> </w:t>
            </w:r>
            <w:r w:rsidRPr="00694B30">
              <w:rPr>
                <w:sz w:val="16"/>
                <w:szCs w:val="16"/>
                <w:lang w:val="fr-FR"/>
              </w:rPr>
              <w:t>et maillots</w:t>
            </w:r>
            <w:r w:rsidR="008E10D7" w:rsidRPr="00694B30">
              <w:rPr>
                <w:sz w:val="16"/>
                <w:szCs w:val="16"/>
                <w:lang w:val="fr-FR"/>
              </w:rPr>
              <w:t xml:space="preserve"> </w:t>
            </w:r>
            <w:r w:rsidRPr="00694B30">
              <w:rPr>
                <w:sz w:val="16"/>
                <w:szCs w:val="16"/>
                <w:lang w:val="fr-FR"/>
              </w:rPr>
              <w:t>de corps,</w:t>
            </w:r>
            <w:r w:rsidR="008E10D7" w:rsidRPr="00694B30">
              <w:rPr>
                <w:sz w:val="16"/>
                <w:szCs w:val="16"/>
                <w:lang w:val="fr-FR"/>
              </w:rPr>
              <w:t xml:space="preserve"> </w:t>
            </w:r>
            <w:r w:rsidRPr="00694B30">
              <w:rPr>
                <w:sz w:val="16"/>
                <w:szCs w:val="16"/>
                <w:lang w:val="fr-FR"/>
              </w:rPr>
              <w:t>d'autres</w:t>
            </w:r>
            <w:r w:rsidR="008E10D7" w:rsidRPr="00694B30">
              <w:rPr>
                <w:sz w:val="16"/>
                <w:szCs w:val="16"/>
                <w:lang w:val="fr-FR"/>
              </w:rPr>
              <w:t xml:space="preserve"> </w:t>
            </w:r>
            <w:r w:rsidRPr="00694B30">
              <w:rPr>
                <w:sz w:val="16"/>
                <w:szCs w:val="16"/>
                <w:lang w:val="fr-FR"/>
              </w:rPr>
              <w:t>matières</w:t>
            </w:r>
            <w:r w:rsidR="008E10D7" w:rsidRPr="00694B30">
              <w:rPr>
                <w:sz w:val="16"/>
                <w:szCs w:val="16"/>
                <w:lang w:val="fr-FR"/>
              </w:rPr>
              <w:t xml:space="preserve"> </w:t>
            </w:r>
            <w:r w:rsidRPr="00694B30">
              <w:rPr>
                <w:sz w:val="16"/>
                <w:szCs w:val="16"/>
                <w:lang w:val="fr-FR"/>
              </w:rPr>
              <w:t>textiles,</w:t>
            </w:r>
            <w:r w:rsidR="008E10D7" w:rsidRPr="00694B30">
              <w:rPr>
                <w:sz w:val="16"/>
                <w:szCs w:val="16"/>
                <w:lang w:val="fr-FR"/>
              </w:rPr>
              <w:t xml:space="preserve"> </w:t>
            </w:r>
            <w:r w:rsidRPr="00694B30">
              <w:rPr>
                <w:sz w:val="16"/>
                <w:szCs w:val="16"/>
                <w:lang w:val="fr-FR"/>
              </w:rPr>
              <w:t>en bonneterie</w:t>
            </w:r>
          </w:p>
          <w:p w14:paraId="2123F525" w14:textId="77777777" w:rsidR="005874FB" w:rsidRPr="00694B30" w:rsidRDefault="00C93D7F" w:rsidP="00AB2BA3">
            <w:pPr>
              <w:jc w:val="left"/>
              <w:rPr>
                <w:sz w:val="16"/>
                <w:szCs w:val="16"/>
                <w:lang w:val="fr-FR"/>
              </w:rPr>
            </w:pPr>
            <w:r w:rsidRPr="00694B30">
              <w:rPr>
                <w:sz w:val="16"/>
                <w:szCs w:val="16"/>
                <w:lang w:val="fr-FR"/>
              </w:rPr>
              <w:t>Pull-overs, cardigans et articles similaires, de laine/poils fins, en bonn</w:t>
            </w:r>
            <w:r w:rsidR="00543151" w:rsidRPr="00694B30">
              <w:rPr>
                <w:sz w:val="16"/>
                <w:szCs w:val="16"/>
                <w:lang w:val="fr-FR"/>
              </w:rPr>
              <w:t>e</w:t>
            </w:r>
            <w:r w:rsidRPr="00694B30">
              <w:rPr>
                <w:sz w:val="16"/>
                <w:szCs w:val="16"/>
                <w:lang w:val="fr-FR"/>
              </w:rPr>
              <w:t>terie</w:t>
            </w:r>
          </w:p>
          <w:p w14:paraId="2A70124A" w14:textId="7B80521F" w:rsidR="00C93D7F" w:rsidRPr="00694B30" w:rsidRDefault="00C93D7F" w:rsidP="00AB2BA3">
            <w:pPr>
              <w:jc w:val="left"/>
              <w:rPr>
                <w:sz w:val="16"/>
                <w:szCs w:val="16"/>
                <w:lang w:val="fr-FR"/>
              </w:rPr>
            </w:pPr>
            <w:r w:rsidRPr="00694B30">
              <w:rPr>
                <w:sz w:val="16"/>
                <w:szCs w:val="16"/>
                <w:lang w:val="fr-FR"/>
              </w:rPr>
              <w:t>Pull-overs,</w:t>
            </w:r>
            <w:r w:rsidR="008E10D7" w:rsidRPr="00694B30">
              <w:rPr>
                <w:sz w:val="16"/>
                <w:szCs w:val="16"/>
                <w:lang w:val="fr-FR"/>
              </w:rPr>
              <w:t xml:space="preserve"> </w:t>
            </w:r>
            <w:r w:rsidRPr="00694B30">
              <w:rPr>
                <w:sz w:val="16"/>
                <w:szCs w:val="16"/>
                <w:lang w:val="fr-FR"/>
              </w:rPr>
              <w:t>cardigans</w:t>
            </w:r>
            <w:r w:rsidR="008E10D7" w:rsidRPr="00694B30">
              <w:rPr>
                <w:sz w:val="16"/>
                <w:szCs w:val="16"/>
                <w:lang w:val="fr-FR"/>
              </w:rPr>
              <w:t xml:space="preserve"> </w:t>
            </w:r>
            <w:r w:rsidRPr="00694B30">
              <w:rPr>
                <w:sz w:val="16"/>
                <w:szCs w:val="16"/>
                <w:lang w:val="fr-FR"/>
              </w:rPr>
              <w:t>et articles</w:t>
            </w:r>
            <w:r w:rsidR="008E10D7" w:rsidRPr="00694B30">
              <w:rPr>
                <w:sz w:val="16"/>
                <w:szCs w:val="16"/>
                <w:lang w:val="fr-FR"/>
              </w:rPr>
              <w:t xml:space="preserve"> </w:t>
            </w:r>
            <w:r w:rsidRPr="00694B30">
              <w:rPr>
                <w:sz w:val="16"/>
                <w:szCs w:val="16"/>
                <w:lang w:val="fr-FR"/>
              </w:rPr>
              <w:t>similaires,</w:t>
            </w:r>
            <w:r w:rsidR="008E10D7" w:rsidRPr="00694B30">
              <w:rPr>
                <w:sz w:val="16"/>
                <w:szCs w:val="16"/>
                <w:lang w:val="fr-FR"/>
              </w:rPr>
              <w:t xml:space="preserve"> </w:t>
            </w:r>
            <w:r w:rsidRPr="00694B30">
              <w:rPr>
                <w:sz w:val="16"/>
                <w:szCs w:val="16"/>
                <w:lang w:val="fr-FR"/>
              </w:rPr>
              <w:t>de coton,</w:t>
            </w:r>
            <w:r w:rsidR="008E10D7" w:rsidRPr="00694B30">
              <w:rPr>
                <w:sz w:val="16"/>
                <w:szCs w:val="16"/>
                <w:lang w:val="fr-FR"/>
              </w:rPr>
              <w:t xml:space="preserve"> </w:t>
            </w:r>
            <w:r w:rsidRPr="00694B30">
              <w:rPr>
                <w:sz w:val="16"/>
                <w:szCs w:val="16"/>
                <w:lang w:val="fr-FR"/>
              </w:rPr>
              <w:t>en bonneterie</w:t>
            </w:r>
          </w:p>
          <w:p w14:paraId="45C21455" w14:textId="77777777" w:rsidR="005874FB" w:rsidRPr="00694B30" w:rsidRDefault="00C93D7F" w:rsidP="00AB2BA3">
            <w:pPr>
              <w:jc w:val="left"/>
              <w:rPr>
                <w:sz w:val="16"/>
                <w:szCs w:val="16"/>
                <w:lang w:val="fr-FR"/>
              </w:rPr>
            </w:pPr>
            <w:r w:rsidRPr="00694B30">
              <w:rPr>
                <w:sz w:val="16"/>
                <w:szCs w:val="16"/>
                <w:lang w:val="fr-FR"/>
              </w:rPr>
              <w:t>Pull-overs, cardigans et articles similaires, de fibres synthétiques, en bonneterie</w:t>
            </w:r>
          </w:p>
          <w:p w14:paraId="1E44E121" w14:textId="4192E31C" w:rsidR="00C93D7F" w:rsidRPr="00694B30" w:rsidRDefault="00C93D7F" w:rsidP="00AB2BA3">
            <w:pPr>
              <w:jc w:val="left"/>
              <w:rPr>
                <w:sz w:val="16"/>
                <w:szCs w:val="16"/>
                <w:lang w:val="fr-FR"/>
              </w:rPr>
            </w:pPr>
            <w:r w:rsidRPr="00694B30">
              <w:rPr>
                <w:sz w:val="16"/>
                <w:szCs w:val="16"/>
                <w:lang w:val="fr-FR"/>
              </w:rPr>
              <w:t>Pull-overs, cardigans et articles similaires, d'autres matières textiles, en bonneteri</w:t>
            </w:r>
            <w:r w:rsidR="00543151" w:rsidRPr="00694B30">
              <w:rPr>
                <w:sz w:val="16"/>
                <w:szCs w:val="16"/>
                <w:lang w:val="fr-FR"/>
              </w:rPr>
              <w:t>e</w:t>
            </w:r>
          </w:p>
          <w:p w14:paraId="2FF657E8" w14:textId="77777777" w:rsidR="005874FB" w:rsidRPr="00694B30" w:rsidRDefault="00C93D7F" w:rsidP="00AB2BA3">
            <w:pPr>
              <w:jc w:val="left"/>
              <w:rPr>
                <w:sz w:val="16"/>
                <w:szCs w:val="16"/>
                <w:lang w:val="fr-FR"/>
              </w:rPr>
            </w:pPr>
            <w:r w:rsidRPr="00694B30">
              <w:rPr>
                <w:sz w:val="16"/>
                <w:szCs w:val="16"/>
                <w:lang w:val="fr-FR"/>
              </w:rPr>
              <w:t>Vêtements et accessoires du vêtement, de laine/poils fins, en bonneterie, p</w:t>
            </w:r>
            <w:r w:rsidR="00543151" w:rsidRPr="00694B30">
              <w:rPr>
                <w:sz w:val="16"/>
                <w:szCs w:val="16"/>
                <w:lang w:val="fr-FR"/>
              </w:rPr>
              <w:t>o</w:t>
            </w:r>
            <w:r w:rsidRPr="00694B30">
              <w:rPr>
                <w:sz w:val="16"/>
                <w:szCs w:val="16"/>
                <w:lang w:val="fr-FR"/>
              </w:rPr>
              <w:t>ur bébés</w:t>
            </w:r>
          </w:p>
          <w:p w14:paraId="37568DF7" w14:textId="77777777" w:rsidR="005874FB" w:rsidRPr="00694B30" w:rsidRDefault="00C93D7F" w:rsidP="00AB2BA3">
            <w:pPr>
              <w:jc w:val="left"/>
              <w:rPr>
                <w:sz w:val="16"/>
                <w:szCs w:val="16"/>
                <w:lang w:val="fr-FR"/>
              </w:rPr>
            </w:pPr>
            <w:r w:rsidRPr="00694B30">
              <w:rPr>
                <w:sz w:val="16"/>
                <w:szCs w:val="16"/>
                <w:lang w:val="fr-FR"/>
              </w:rPr>
              <w:t>Vêtements et accessoires du vêtement, de coton, en bonneterie, pour bébés</w:t>
            </w:r>
          </w:p>
          <w:p w14:paraId="41115320" w14:textId="568AB6F3" w:rsidR="005874FB" w:rsidRPr="00694B30" w:rsidRDefault="00C93D7F" w:rsidP="00AB2BA3">
            <w:pPr>
              <w:jc w:val="left"/>
              <w:rPr>
                <w:sz w:val="16"/>
                <w:szCs w:val="16"/>
                <w:lang w:val="fr-FR"/>
              </w:rPr>
            </w:pPr>
            <w:r w:rsidRPr="00694B30">
              <w:rPr>
                <w:sz w:val="16"/>
                <w:szCs w:val="16"/>
                <w:lang w:val="fr-FR"/>
              </w:rPr>
              <w:t>Vêtements et accessoires du vêtement, de fibres synth</w:t>
            </w:r>
            <w:r w:rsidR="00AD300E">
              <w:rPr>
                <w:sz w:val="16"/>
                <w:szCs w:val="16"/>
                <w:lang w:val="fr-FR"/>
              </w:rPr>
              <w:t>.</w:t>
            </w:r>
            <w:r w:rsidRPr="00694B30">
              <w:rPr>
                <w:sz w:val="16"/>
                <w:szCs w:val="16"/>
                <w:lang w:val="fr-FR"/>
              </w:rPr>
              <w:t>, en bonneterie, pour bébés</w:t>
            </w:r>
          </w:p>
          <w:p w14:paraId="287A666B" w14:textId="50AECE30" w:rsidR="00C93D7F" w:rsidRPr="00694B30" w:rsidRDefault="00C93D7F" w:rsidP="00AB2BA3">
            <w:pPr>
              <w:jc w:val="left"/>
              <w:rPr>
                <w:sz w:val="16"/>
                <w:szCs w:val="16"/>
                <w:lang w:val="fr-FR"/>
              </w:rPr>
            </w:pPr>
            <w:r w:rsidRPr="00694B30">
              <w:rPr>
                <w:sz w:val="16"/>
                <w:szCs w:val="16"/>
                <w:lang w:val="fr-FR"/>
              </w:rPr>
              <w:t>Vêtements et accessoires du vêtement, d'autres matières textiles, en bonneterie, p</w:t>
            </w:r>
            <w:r w:rsidR="00543151" w:rsidRPr="00694B30">
              <w:rPr>
                <w:sz w:val="16"/>
                <w:szCs w:val="16"/>
                <w:lang w:val="fr-FR"/>
              </w:rPr>
              <w:t>o</w:t>
            </w:r>
            <w:r w:rsidRPr="00694B30">
              <w:rPr>
                <w:sz w:val="16"/>
                <w:szCs w:val="16"/>
                <w:lang w:val="fr-FR"/>
              </w:rPr>
              <w:t>ur bébés</w:t>
            </w:r>
          </w:p>
          <w:p w14:paraId="7AB7DFEC" w14:textId="41132501" w:rsidR="00C93D7F" w:rsidRPr="00694B30" w:rsidRDefault="00C93D7F" w:rsidP="00AB2BA3">
            <w:pPr>
              <w:jc w:val="left"/>
              <w:rPr>
                <w:sz w:val="16"/>
                <w:szCs w:val="16"/>
                <w:lang w:val="fr-FR"/>
              </w:rPr>
            </w:pPr>
            <w:r w:rsidRPr="00694B30">
              <w:rPr>
                <w:sz w:val="16"/>
                <w:szCs w:val="16"/>
                <w:lang w:val="fr-FR"/>
              </w:rPr>
              <w:t>Survêtements</w:t>
            </w:r>
            <w:r w:rsidR="008E10D7" w:rsidRPr="00694B30">
              <w:rPr>
                <w:sz w:val="16"/>
                <w:szCs w:val="16"/>
                <w:lang w:val="fr-FR"/>
              </w:rPr>
              <w:t xml:space="preserve"> </w:t>
            </w:r>
            <w:r w:rsidRPr="00694B30">
              <w:rPr>
                <w:sz w:val="16"/>
                <w:szCs w:val="16"/>
                <w:lang w:val="fr-FR"/>
              </w:rPr>
              <w:t>de sport</w:t>
            </w:r>
            <w:r w:rsidR="008E10D7" w:rsidRPr="00694B30">
              <w:rPr>
                <w:sz w:val="16"/>
                <w:szCs w:val="16"/>
                <w:lang w:val="fr-FR"/>
              </w:rPr>
              <w:t xml:space="preserve"> </w:t>
            </w:r>
            <w:r w:rsidRPr="00694B30">
              <w:rPr>
                <w:sz w:val="16"/>
                <w:szCs w:val="16"/>
                <w:lang w:val="fr-FR"/>
              </w:rPr>
              <w:t>(trainings),</w:t>
            </w:r>
            <w:r w:rsidR="008E10D7" w:rsidRPr="00694B30">
              <w:rPr>
                <w:sz w:val="16"/>
                <w:szCs w:val="16"/>
                <w:lang w:val="fr-FR"/>
              </w:rPr>
              <w:t xml:space="preserve"> </w:t>
            </w:r>
            <w:r w:rsidRPr="00694B30">
              <w:rPr>
                <w:sz w:val="16"/>
                <w:szCs w:val="16"/>
                <w:lang w:val="fr-FR"/>
              </w:rPr>
              <w:t>de coton,</w:t>
            </w:r>
            <w:r w:rsidR="008E10D7" w:rsidRPr="00694B30">
              <w:rPr>
                <w:sz w:val="16"/>
                <w:szCs w:val="16"/>
                <w:lang w:val="fr-FR"/>
              </w:rPr>
              <w:t xml:space="preserve"> </w:t>
            </w:r>
            <w:r w:rsidRPr="00694B30">
              <w:rPr>
                <w:sz w:val="16"/>
                <w:szCs w:val="16"/>
                <w:lang w:val="fr-FR"/>
              </w:rPr>
              <w:t>en bonneterie</w:t>
            </w:r>
          </w:p>
          <w:p w14:paraId="5F446696" w14:textId="77777777" w:rsidR="005874FB" w:rsidRPr="00694B30" w:rsidRDefault="00C93D7F" w:rsidP="00AB2BA3">
            <w:pPr>
              <w:jc w:val="left"/>
              <w:rPr>
                <w:sz w:val="16"/>
                <w:szCs w:val="16"/>
                <w:lang w:val="fr-FR"/>
              </w:rPr>
            </w:pPr>
            <w:r w:rsidRPr="00694B30">
              <w:rPr>
                <w:sz w:val="16"/>
                <w:szCs w:val="16"/>
                <w:lang w:val="fr-FR"/>
              </w:rPr>
              <w:t>Survêtements de sport (trainings), de fibres synthétiques, en bonneterie</w:t>
            </w:r>
          </w:p>
          <w:p w14:paraId="72483565" w14:textId="77777777" w:rsidR="005874FB" w:rsidRPr="00694B30" w:rsidRDefault="00C93D7F" w:rsidP="00AB2BA3">
            <w:pPr>
              <w:jc w:val="left"/>
              <w:rPr>
                <w:sz w:val="16"/>
                <w:szCs w:val="16"/>
                <w:lang w:val="fr-FR"/>
              </w:rPr>
            </w:pPr>
            <w:r w:rsidRPr="00694B30">
              <w:rPr>
                <w:sz w:val="16"/>
                <w:szCs w:val="16"/>
                <w:lang w:val="fr-FR"/>
              </w:rPr>
              <w:t>Survêtements de sport (trainings), d'autres matières textiles, en bonneterie</w:t>
            </w:r>
          </w:p>
          <w:p w14:paraId="7B1664C1" w14:textId="5735689D" w:rsidR="00C93D7F" w:rsidRPr="00694B30" w:rsidRDefault="00C93D7F" w:rsidP="00AB2BA3">
            <w:pPr>
              <w:jc w:val="left"/>
              <w:rPr>
                <w:sz w:val="16"/>
                <w:szCs w:val="16"/>
                <w:lang w:val="fr-FR"/>
              </w:rPr>
            </w:pPr>
            <w:r w:rsidRPr="00694B30">
              <w:rPr>
                <w:sz w:val="16"/>
                <w:szCs w:val="16"/>
                <w:lang w:val="fr-FR"/>
              </w:rPr>
              <w:t>Combinaisons et ensembles de ski, de matières textiles, en bonneterie</w:t>
            </w:r>
          </w:p>
          <w:p w14:paraId="7E56A7A0" w14:textId="77777777" w:rsidR="005874FB" w:rsidRPr="00694B30" w:rsidRDefault="00C93D7F" w:rsidP="00AB2BA3">
            <w:pPr>
              <w:jc w:val="left"/>
              <w:rPr>
                <w:sz w:val="16"/>
                <w:szCs w:val="16"/>
                <w:lang w:val="fr-FR"/>
              </w:rPr>
            </w:pPr>
            <w:r w:rsidRPr="00694B30">
              <w:rPr>
                <w:sz w:val="16"/>
                <w:szCs w:val="16"/>
                <w:lang w:val="fr-FR"/>
              </w:rPr>
              <w:t>Maillots de bain, de fibres synthétiques, en bonneterie, pour hommes/garçonnets</w:t>
            </w:r>
          </w:p>
          <w:p w14:paraId="09AA18A9" w14:textId="77777777" w:rsidR="005874FB" w:rsidRPr="00694B30" w:rsidRDefault="00C93D7F" w:rsidP="00AB2BA3">
            <w:pPr>
              <w:jc w:val="left"/>
              <w:rPr>
                <w:sz w:val="16"/>
                <w:szCs w:val="16"/>
                <w:lang w:val="fr-FR"/>
              </w:rPr>
            </w:pPr>
            <w:r w:rsidRPr="00694B30">
              <w:rPr>
                <w:sz w:val="16"/>
                <w:szCs w:val="16"/>
                <w:lang w:val="fr-FR"/>
              </w:rPr>
              <w:t>Maillots de bain, d'autres matières textiles en bonneterie, pour hommes/garçonnets</w:t>
            </w:r>
          </w:p>
          <w:p w14:paraId="16856774" w14:textId="3F64B0C5" w:rsidR="005874FB" w:rsidRPr="00694B30" w:rsidRDefault="00C93D7F" w:rsidP="00AB2BA3">
            <w:pPr>
              <w:jc w:val="left"/>
              <w:rPr>
                <w:sz w:val="16"/>
                <w:szCs w:val="16"/>
                <w:lang w:val="fr-FR"/>
              </w:rPr>
            </w:pPr>
            <w:r w:rsidRPr="00694B30">
              <w:rPr>
                <w:sz w:val="16"/>
                <w:szCs w:val="16"/>
                <w:lang w:val="fr-FR"/>
              </w:rPr>
              <w:t>Maillots de bain, de fibres synthétiques, en bonneterie, pour femmes</w:t>
            </w:r>
            <w:r w:rsidR="00C246A9" w:rsidRPr="00694B30">
              <w:rPr>
                <w:sz w:val="16"/>
                <w:szCs w:val="16"/>
                <w:lang w:val="fr-FR"/>
              </w:rPr>
              <w:t>/</w:t>
            </w:r>
            <w:r w:rsidRPr="00694B30">
              <w:rPr>
                <w:sz w:val="16"/>
                <w:szCs w:val="16"/>
                <w:lang w:val="fr-FR"/>
              </w:rPr>
              <w:t>fillettes</w:t>
            </w:r>
          </w:p>
          <w:p w14:paraId="5B1AAC62" w14:textId="705BD5D2" w:rsidR="005874FB" w:rsidRPr="00694B30" w:rsidRDefault="00C93D7F" w:rsidP="00AB2BA3">
            <w:pPr>
              <w:jc w:val="left"/>
              <w:rPr>
                <w:sz w:val="16"/>
                <w:szCs w:val="16"/>
                <w:lang w:val="fr-FR"/>
              </w:rPr>
            </w:pPr>
            <w:r w:rsidRPr="00694B30">
              <w:rPr>
                <w:sz w:val="16"/>
                <w:szCs w:val="16"/>
                <w:lang w:val="fr-FR"/>
              </w:rPr>
              <w:t>Maillots de bain, d'autres matières text</w:t>
            </w:r>
            <w:r w:rsidR="00AD300E">
              <w:rPr>
                <w:sz w:val="16"/>
                <w:szCs w:val="16"/>
                <w:lang w:val="fr-FR"/>
              </w:rPr>
              <w:t>.</w:t>
            </w:r>
            <w:r w:rsidRPr="00694B30">
              <w:rPr>
                <w:sz w:val="16"/>
                <w:szCs w:val="16"/>
                <w:lang w:val="fr-FR"/>
              </w:rPr>
              <w:t>, en bonneterie, pour femmes/fillettes</w:t>
            </w:r>
          </w:p>
          <w:p w14:paraId="5F90B31A" w14:textId="77777777" w:rsidR="005874FB" w:rsidRPr="00694B30" w:rsidRDefault="00C93D7F" w:rsidP="00AB2BA3">
            <w:pPr>
              <w:jc w:val="left"/>
              <w:rPr>
                <w:sz w:val="16"/>
                <w:szCs w:val="16"/>
                <w:lang w:val="fr-FR"/>
              </w:rPr>
            </w:pPr>
            <w:r w:rsidRPr="00694B30">
              <w:rPr>
                <w:sz w:val="16"/>
                <w:szCs w:val="16"/>
                <w:lang w:val="fr-FR"/>
              </w:rPr>
              <w:t>Vêtements en étoffes de bonneterie imprégnées, enduites, recouvertes ou stratifi</w:t>
            </w:r>
            <w:r w:rsidR="00543151" w:rsidRPr="00694B30">
              <w:rPr>
                <w:sz w:val="16"/>
                <w:szCs w:val="16"/>
                <w:lang w:val="fr-FR"/>
              </w:rPr>
              <w:t>ée</w:t>
            </w:r>
            <w:r w:rsidRPr="00694B30">
              <w:rPr>
                <w:sz w:val="16"/>
                <w:szCs w:val="16"/>
                <w:lang w:val="fr-FR"/>
              </w:rPr>
              <w:t>s</w:t>
            </w:r>
          </w:p>
          <w:p w14:paraId="2524426A" w14:textId="4D33CE00" w:rsidR="00C93D7F" w:rsidRPr="00694B30" w:rsidRDefault="00C93D7F" w:rsidP="00AB2BA3">
            <w:pPr>
              <w:jc w:val="left"/>
              <w:rPr>
                <w:sz w:val="16"/>
                <w:szCs w:val="16"/>
                <w:lang w:val="fr-FR"/>
              </w:rPr>
            </w:pPr>
            <w:r w:rsidRPr="00694B30">
              <w:rPr>
                <w:sz w:val="16"/>
                <w:szCs w:val="16"/>
                <w:lang w:val="fr-FR"/>
              </w:rPr>
              <w:t>Vêtements, de laine ou de poils fins, en bonneterie, nda</w:t>
            </w:r>
          </w:p>
          <w:p w14:paraId="7B14B18C" w14:textId="70A6181A" w:rsidR="00C93D7F" w:rsidRPr="00694B30" w:rsidRDefault="00C93D7F" w:rsidP="00AB2BA3">
            <w:pPr>
              <w:jc w:val="left"/>
              <w:rPr>
                <w:sz w:val="16"/>
                <w:szCs w:val="16"/>
                <w:lang w:val="fr-FR"/>
              </w:rPr>
            </w:pPr>
            <w:r w:rsidRPr="00694B30">
              <w:rPr>
                <w:sz w:val="16"/>
                <w:szCs w:val="16"/>
                <w:lang w:val="fr-FR"/>
              </w:rPr>
              <w:t>Vêtements,</w:t>
            </w:r>
            <w:r w:rsidR="008E10D7" w:rsidRPr="00694B30">
              <w:rPr>
                <w:sz w:val="16"/>
                <w:szCs w:val="16"/>
                <w:lang w:val="fr-FR"/>
              </w:rPr>
              <w:t xml:space="preserve"> </w:t>
            </w:r>
            <w:r w:rsidRPr="00694B30">
              <w:rPr>
                <w:sz w:val="16"/>
                <w:szCs w:val="16"/>
                <w:lang w:val="fr-FR"/>
              </w:rPr>
              <w:t>de coton,</w:t>
            </w:r>
            <w:r w:rsidR="008E10D7" w:rsidRPr="00694B30">
              <w:rPr>
                <w:sz w:val="16"/>
                <w:szCs w:val="16"/>
                <w:lang w:val="fr-FR"/>
              </w:rPr>
              <w:t xml:space="preserve"> </w:t>
            </w:r>
            <w:r w:rsidRPr="00694B30">
              <w:rPr>
                <w:sz w:val="16"/>
                <w:szCs w:val="16"/>
                <w:lang w:val="fr-FR"/>
              </w:rPr>
              <w:t>en</w:t>
            </w:r>
            <w:r w:rsidR="008E10D7" w:rsidRPr="00694B30">
              <w:rPr>
                <w:sz w:val="16"/>
                <w:szCs w:val="16"/>
                <w:lang w:val="fr-FR"/>
              </w:rPr>
              <w:t xml:space="preserve"> </w:t>
            </w:r>
            <w:r w:rsidRPr="00694B30">
              <w:rPr>
                <w:sz w:val="16"/>
                <w:szCs w:val="16"/>
                <w:lang w:val="fr-FR"/>
              </w:rPr>
              <w:t>bonneterie, nda</w:t>
            </w:r>
          </w:p>
          <w:p w14:paraId="78F867E8" w14:textId="77C19673" w:rsidR="005874FB" w:rsidRPr="00694B30" w:rsidRDefault="00C93D7F" w:rsidP="00AB2BA3">
            <w:pPr>
              <w:jc w:val="left"/>
              <w:rPr>
                <w:sz w:val="16"/>
                <w:szCs w:val="16"/>
                <w:lang w:val="fr-FR"/>
              </w:rPr>
            </w:pPr>
            <w:r w:rsidRPr="00694B30">
              <w:rPr>
                <w:sz w:val="16"/>
                <w:szCs w:val="16"/>
                <w:lang w:val="fr-FR"/>
              </w:rPr>
              <w:t>Vêtements, de fibres synthétiques ou artificielles, en bonneterie</w:t>
            </w:r>
            <w:r w:rsidR="00AC15CE" w:rsidRPr="00694B30">
              <w:rPr>
                <w:sz w:val="16"/>
                <w:szCs w:val="16"/>
                <w:lang w:val="fr-FR"/>
              </w:rPr>
              <w:t>,</w:t>
            </w:r>
            <w:r w:rsidRPr="00694B30">
              <w:rPr>
                <w:sz w:val="16"/>
                <w:szCs w:val="16"/>
                <w:lang w:val="fr-FR"/>
              </w:rPr>
              <w:t xml:space="preserve"> nda</w:t>
            </w:r>
          </w:p>
          <w:p w14:paraId="63EC4E47" w14:textId="6CB7364D" w:rsidR="00C93D7F" w:rsidRPr="00694B30" w:rsidRDefault="00C93D7F" w:rsidP="00AB2BA3">
            <w:pPr>
              <w:jc w:val="left"/>
              <w:rPr>
                <w:sz w:val="16"/>
                <w:szCs w:val="16"/>
                <w:lang w:val="fr-FR"/>
              </w:rPr>
            </w:pPr>
            <w:r w:rsidRPr="00694B30">
              <w:rPr>
                <w:sz w:val="16"/>
                <w:szCs w:val="16"/>
                <w:lang w:val="fr-FR"/>
              </w:rPr>
              <w:t>Vêtements,</w:t>
            </w:r>
            <w:r w:rsidR="008E10D7" w:rsidRPr="00694B30">
              <w:rPr>
                <w:sz w:val="16"/>
                <w:szCs w:val="16"/>
                <w:lang w:val="fr-FR"/>
              </w:rPr>
              <w:t xml:space="preserve"> </w:t>
            </w:r>
            <w:r w:rsidRPr="00694B30">
              <w:rPr>
                <w:sz w:val="16"/>
                <w:szCs w:val="16"/>
                <w:lang w:val="fr-FR"/>
              </w:rPr>
              <w:t>d'autres</w:t>
            </w:r>
            <w:r w:rsidR="008E10D7" w:rsidRPr="00694B30">
              <w:rPr>
                <w:sz w:val="16"/>
                <w:szCs w:val="16"/>
                <w:lang w:val="fr-FR"/>
              </w:rPr>
              <w:t xml:space="preserve"> </w:t>
            </w:r>
            <w:r w:rsidRPr="00694B30">
              <w:rPr>
                <w:sz w:val="16"/>
                <w:szCs w:val="16"/>
                <w:lang w:val="fr-FR"/>
              </w:rPr>
              <w:t>matières</w:t>
            </w:r>
            <w:r w:rsidR="008E10D7" w:rsidRPr="00694B30">
              <w:rPr>
                <w:sz w:val="16"/>
                <w:szCs w:val="16"/>
                <w:lang w:val="fr-FR"/>
              </w:rPr>
              <w:t xml:space="preserve"> </w:t>
            </w:r>
            <w:r w:rsidRPr="00694B30">
              <w:rPr>
                <w:sz w:val="16"/>
                <w:szCs w:val="16"/>
                <w:lang w:val="fr-FR"/>
              </w:rPr>
              <w:t>textiles,</w:t>
            </w:r>
            <w:r w:rsidR="008E10D7" w:rsidRPr="00694B30">
              <w:rPr>
                <w:sz w:val="16"/>
                <w:szCs w:val="16"/>
                <w:lang w:val="fr-FR"/>
              </w:rPr>
              <w:t xml:space="preserve"> </w:t>
            </w:r>
            <w:r w:rsidRPr="00694B30">
              <w:rPr>
                <w:sz w:val="16"/>
                <w:szCs w:val="16"/>
                <w:lang w:val="fr-FR"/>
              </w:rPr>
              <w:t>en</w:t>
            </w:r>
            <w:r w:rsidR="008E10D7" w:rsidRPr="00694B30">
              <w:rPr>
                <w:sz w:val="16"/>
                <w:szCs w:val="16"/>
                <w:lang w:val="fr-FR"/>
              </w:rPr>
              <w:t xml:space="preserve"> </w:t>
            </w:r>
            <w:r w:rsidRPr="00694B30">
              <w:rPr>
                <w:sz w:val="16"/>
                <w:szCs w:val="16"/>
                <w:lang w:val="fr-FR"/>
              </w:rPr>
              <w:t>bonneterie, nda</w:t>
            </w:r>
          </w:p>
          <w:p w14:paraId="0EBE3F21" w14:textId="1C752C54" w:rsidR="005874FB" w:rsidRPr="00694B30" w:rsidRDefault="00C93D7F" w:rsidP="00AB2BA3">
            <w:pPr>
              <w:jc w:val="left"/>
              <w:rPr>
                <w:sz w:val="16"/>
                <w:szCs w:val="16"/>
                <w:lang w:val="fr-FR"/>
              </w:rPr>
            </w:pPr>
            <w:r w:rsidRPr="00694B30">
              <w:rPr>
                <w:sz w:val="16"/>
                <w:szCs w:val="16"/>
                <w:lang w:val="fr-FR"/>
              </w:rPr>
              <w:t>Collants (bas-culottes), de fibres synth</w:t>
            </w:r>
            <w:r w:rsidR="00816E24">
              <w:rPr>
                <w:sz w:val="16"/>
                <w:szCs w:val="16"/>
                <w:lang w:val="fr-FR"/>
              </w:rPr>
              <w:t>.</w:t>
            </w:r>
            <w:r w:rsidRPr="00694B30">
              <w:rPr>
                <w:sz w:val="16"/>
                <w:szCs w:val="16"/>
                <w:lang w:val="fr-FR"/>
              </w:rPr>
              <w:t xml:space="preserve">, </w:t>
            </w:r>
            <w:r w:rsidR="00322168" w:rsidRPr="00694B30">
              <w:rPr>
                <w:sz w:val="16"/>
                <w:szCs w:val="16"/>
                <w:lang w:val="fr-FR"/>
              </w:rPr>
              <w:t>&lt;</w:t>
            </w:r>
            <w:r w:rsidRPr="00694B30">
              <w:rPr>
                <w:sz w:val="16"/>
                <w:szCs w:val="16"/>
                <w:lang w:val="fr-FR"/>
              </w:rPr>
              <w:t>67 dtex en fils simples, en bonneterie</w:t>
            </w:r>
          </w:p>
          <w:p w14:paraId="5A593233" w14:textId="0A9BB00A" w:rsidR="005874FB" w:rsidRPr="00694B30" w:rsidRDefault="00C93D7F" w:rsidP="00AB2BA3">
            <w:pPr>
              <w:jc w:val="left"/>
              <w:rPr>
                <w:sz w:val="16"/>
                <w:szCs w:val="16"/>
                <w:lang w:val="fr-FR"/>
              </w:rPr>
            </w:pPr>
            <w:r w:rsidRPr="00694B30">
              <w:rPr>
                <w:sz w:val="16"/>
                <w:szCs w:val="16"/>
                <w:lang w:val="fr-FR"/>
              </w:rPr>
              <w:t xml:space="preserve">Collants (bas-culottes), de fibres </w:t>
            </w:r>
            <w:r w:rsidR="0079195D" w:rsidRPr="00694B30">
              <w:rPr>
                <w:sz w:val="16"/>
                <w:szCs w:val="16"/>
                <w:lang w:val="fr-FR"/>
              </w:rPr>
              <w:t>synth</w:t>
            </w:r>
            <w:r w:rsidR="00816E24">
              <w:rPr>
                <w:sz w:val="16"/>
                <w:szCs w:val="16"/>
                <w:lang w:val="fr-FR"/>
              </w:rPr>
              <w:t>.</w:t>
            </w:r>
            <w:r w:rsidR="00AC15CE" w:rsidRPr="00694B30">
              <w:rPr>
                <w:sz w:val="16"/>
                <w:szCs w:val="16"/>
                <w:lang w:val="fr-FR"/>
              </w:rPr>
              <w:t>,</w:t>
            </w:r>
            <w:r w:rsidRPr="00694B30">
              <w:rPr>
                <w:sz w:val="16"/>
                <w:szCs w:val="16"/>
                <w:lang w:val="fr-FR"/>
              </w:rPr>
              <w:t xml:space="preserve"> &gt;/</w:t>
            </w:r>
            <w:r w:rsidR="001B5145" w:rsidRPr="00694B30">
              <w:rPr>
                <w:sz w:val="16"/>
                <w:szCs w:val="16"/>
                <w:lang w:val="fr-FR"/>
              </w:rPr>
              <w:t>=</w:t>
            </w:r>
            <w:r w:rsidRPr="00694B30">
              <w:rPr>
                <w:sz w:val="16"/>
                <w:szCs w:val="16"/>
                <w:lang w:val="fr-FR"/>
              </w:rPr>
              <w:t>67 dtex en fils simples, en bonneterie</w:t>
            </w:r>
          </w:p>
          <w:p w14:paraId="00DB0B96" w14:textId="358E2CB6" w:rsidR="00C93D7F" w:rsidRPr="00694B30" w:rsidRDefault="00C93D7F" w:rsidP="00AB2BA3">
            <w:pPr>
              <w:jc w:val="left"/>
              <w:rPr>
                <w:sz w:val="16"/>
                <w:szCs w:val="16"/>
                <w:lang w:val="fr-FR"/>
              </w:rPr>
            </w:pPr>
            <w:r w:rsidRPr="00694B30">
              <w:rPr>
                <w:sz w:val="16"/>
                <w:szCs w:val="16"/>
                <w:lang w:val="fr-FR"/>
              </w:rPr>
              <w:t xml:space="preserve">Collants (bas-culottes), </w:t>
            </w:r>
            <w:r w:rsidR="00455E84" w:rsidRPr="00694B30">
              <w:rPr>
                <w:sz w:val="16"/>
                <w:szCs w:val="16"/>
                <w:lang w:val="fr-FR"/>
              </w:rPr>
              <w:t>d'</w:t>
            </w:r>
            <w:r w:rsidRPr="00694B30">
              <w:rPr>
                <w:sz w:val="16"/>
                <w:szCs w:val="16"/>
                <w:lang w:val="fr-FR"/>
              </w:rPr>
              <w:t>autres matières</w:t>
            </w:r>
            <w:r w:rsidR="008E10D7" w:rsidRPr="00694B30">
              <w:rPr>
                <w:sz w:val="16"/>
                <w:szCs w:val="16"/>
                <w:lang w:val="fr-FR"/>
              </w:rPr>
              <w:t xml:space="preserve"> </w:t>
            </w:r>
            <w:r w:rsidRPr="00694B30">
              <w:rPr>
                <w:sz w:val="16"/>
                <w:szCs w:val="16"/>
                <w:lang w:val="fr-FR"/>
              </w:rPr>
              <w:t>textiles, en bonneterie</w:t>
            </w:r>
          </w:p>
          <w:p w14:paraId="52DFA47A" w14:textId="77777777" w:rsidR="005874FB" w:rsidRPr="00694B30" w:rsidRDefault="00C93D7F" w:rsidP="00AB2BA3">
            <w:pPr>
              <w:jc w:val="left"/>
              <w:rPr>
                <w:sz w:val="16"/>
                <w:szCs w:val="16"/>
                <w:lang w:val="fr-FR"/>
              </w:rPr>
            </w:pPr>
            <w:r w:rsidRPr="00694B30">
              <w:rPr>
                <w:sz w:val="16"/>
                <w:szCs w:val="16"/>
                <w:lang w:val="fr-FR"/>
              </w:rPr>
              <w:t>Bas et mi-bas de femmes, titrant en fils simples moins de 67 dtex, en bonneterie</w:t>
            </w:r>
          </w:p>
          <w:p w14:paraId="6E583A3A" w14:textId="68B5C30B" w:rsidR="00C93D7F" w:rsidRPr="00694B30" w:rsidRDefault="00C93D7F" w:rsidP="00AB2BA3">
            <w:pPr>
              <w:jc w:val="left"/>
              <w:rPr>
                <w:sz w:val="16"/>
                <w:szCs w:val="16"/>
                <w:lang w:val="fr-FR"/>
              </w:rPr>
            </w:pPr>
            <w:r w:rsidRPr="00694B30">
              <w:rPr>
                <w:sz w:val="16"/>
                <w:szCs w:val="16"/>
                <w:lang w:val="fr-FR"/>
              </w:rPr>
              <w:t>Articles</w:t>
            </w:r>
            <w:r w:rsidR="008E10D7" w:rsidRPr="00694B30">
              <w:rPr>
                <w:sz w:val="16"/>
                <w:szCs w:val="16"/>
                <w:lang w:val="fr-FR"/>
              </w:rPr>
              <w:t xml:space="preserve"> </w:t>
            </w:r>
            <w:r w:rsidRPr="00694B30">
              <w:rPr>
                <w:sz w:val="16"/>
                <w:szCs w:val="16"/>
                <w:lang w:val="fr-FR"/>
              </w:rPr>
              <w:t>chaussants,</w:t>
            </w:r>
            <w:r w:rsidR="008E10D7" w:rsidRPr="00694B30">
              <w:rPr>
                <w:sz w:val="16"/>
                <w:szCs w:val="16"/>
                <w:lang w:val="fr-FR"/>
              </w:rPr>
              <w:t xml:space="preserve"> </w:t>
            </w:r>
            <w:r w:rsidRPr="00694B30">
              <w:rPr>
                <w:sz w:val="16"/>
                <w:szCs w:val="16"/>
                <w:lang w:val="fr-FR"/>
              </w:rPr>
              <w:t>de laine ou de poils fins,</w:t>
            </w:r>
            <w:r w:rsidR="008E10D7" w:rsidRPr="00694B30">
              <w:rPr>
                <w:sz w:val="16"/>
                <w:szCs w:val="16"/>
                <w:lang w:val="fr-FR"/>
              </w:rPr>
              <w:t xml:space="preserve"> </w:t>
            </w:r>
            <w:r w:rsidRPr="00694B30">
              <w:rPr>
                <w:sz w:val="16"/>
                <w:szCs w:val="16"/>
                <w:lang w:val="fr-FR"/>
              </w:rPr>
              <w:t>en bonneterie,</w:t>
            </w:r>
            <w:r w:rsidR="008E10D7" w:rsidRPr="00694B30">
              <w:rPr>
                <w:sz w:val="16"/>
                <w:szCs w:val="16"/>
                <w:lang w:val="fr-FR"/>
              </w:rPr>
              <w:t xml:space="preserve"> </w:t>
            </w:r>
            <w:r w:rsidRPr="00694B30">
              <w:rPr>
                <w:sz w:val="16"/>
                <w:szCs w:val="16"/>
                <w:lang w:val="fr-FR"/>
              </w:rPr>
              <w:t>nda</w:t>
            </w:r>
          </w:p>
          <w:p w14:paraId="49BEC0E0" w14:textId="0B2179C1" w:rsidR="00C93D7F" w:rsidRPr="00694B30" w:rsidRDefault="00C93D7F" w:rsidP="00AB2BA3">
            <w:pPr>
              <w:jc w:val="left"/>
              <w:rPr>
                <w:sz w:val="16"/>
                <w:szCs w:val="16"/>
                <w:lang w:val="fr-FR"/>
              </w:rPr>
            </w:pPr>
            <w:r w:rsidRPr="00694B30">
              <w:rPr>
                <w:sz w:val="16"/>
                <w:szCs w:val="16"/>
                <w:lang w:val="fr-FR"/>
              </w:rPr>
              <w:t>Articles chaussants,</w:t>
            </w:r>
            <w:r w:rsidR="008E10D7" w:rsidRPr="00694B30">
              <w:rPr>
                <w:sz w:val="16"/>
                <w:szCs w:val="16"/>
                <w:lang w:val="fr-FR"/>
              </w:rPr>
              <w:t xml:space="preserve"> </w:t>
            </w:r>
            <w:r w:rsidRPr="00694B30">
              <w:rPr>
                <w:sz w:val="16"/>
                <w:szCs w:val="16"/>
                <w:lang w:val="fr-FR"/>
              </w:rPr>
              <w:t>de coton,</w:t>
            </w:r>
            <w:r w:rsidR="008E10D7" w:rsidRPr="00694B30">
              <w:rPr>
                <w:sz w:val="16"/>
                <w:szCs w:val="16"/>
                <w:lang w:val="fr-FR"/>
              </w:rPr>
              <w:t xml:space="preserve"> </w:t>
            </w:r>
            <w:r w:rsidRPr="00694B30">
              <w:rPr>
                <w:sz w:val="16"/>
                <w:szCs w:val="16"/>
                <w:lang w:val="fr-FR"/>
              </w:rPr>
              <w:t>en bonneterie,</w:t>
            </w:r>
            <w:r w:rsidR="008E10D7" w:rsidRPr="00694B30">
              <w:rPr>
                <w:sz w:val="16"/>
                <w:szCs w:val="16"/>
                <w:lang w:val="fr-FR"/>
              </w:rPr>
              <w:t xml:space="preserve"> </w:t>
            </w:r>
            <w:r w:rsidRPr="00694B30">
              <w:rPr>
                <w:sz w:val="16"/>
                <w:szCs w:val="16"/>
                <w:lang w:val="fr-FR"/>
              </w:rPr>
              <w:t>nda</w:t>
            </w:r>
          </w:p>
          <w:p w14:paraId="1F1AB547" w14:textId="77777777" w:rsidR="005874FB" w:rsidRPr="00694B30" w:rsidRDefault="00C93D7F" w:rsidP="00AB2BA3">
            <w:pPr>
              <w:jc w:val="left"/>
              <w:rPr>
                <w:sz w:val="16"/>
                <w:szCs w:val="16"/>
                <w:lang w:val="fr-FR"/>
              </w:rPr>
            </w:pPr>
            <w:r w:rsidRPr="00694B30">
              <w:rPr>
                <w:sz w:val="16"/>
                <w:szCs w:val="16"/>
                <w:lang w:val="fr-FR"/>
              </w:rPr>
              <w:t>Articles chaussants, de fibres synthétiques, en bonneterie, nda</w:t>
            </w:r>
          </w:p>
          <w:p w14:paraId="35FA35DB" w14:textId="5EA938A3" w:rsidR="00C93D7F" w:rsidRPr="00694B30" w:rsidRDefault="00C93D7F" w:rsidP="00AB2BA3">
            <w:pPr>
              <w:jc w:val="left"/>
              <w:rPr>
                <w:sz w:val="16"/>
                <w:szCs w:val="16"/>
                <w:lang w:val="fr-FR"/>
              </w:rPr>
            </w:pPr>
            <w:r w:rsidRPr="00694B30">
              <w:rPr>
                <w:sz w:val="16"/>
                <w:szCs w:val="16"/>
                <w:lang w:val="fr-FR"/>
              </w:rPr>
              <w:t>Articles</w:t>
            </w:r>
            <w:r w:rsidR="008E10D7" w:rsidRPr="00694B30">
              <w:rPr>
                <w:sz w:val="16"/>
                <w:szCs w:val="16"/>
                <w:lang w:val="fr-FR"/>
              </w:rPr>
              <w:t xml:space="preserve"> </w:t>
            </w:r>
            <w:r w:rsidRPr="00694B30">
              <w:rPr>
                <w:sz w:val="16"/>
                <w:szCs w:val="16"/>
                <w:lang w:val="fr-FR"/>
              </w:rPr>
              <w:t>chaussants,</w:t>
            </w:r>
            <w:r w:rsidR="008E10D7" w:rsidRPr="00694B30">
              <w:rPr>
                <w:sz w:val="16"/>
                <w:szCs w:val="16"/>
                <w:lang w:val="fr-FR"/>
              </w:rPr>
              <w:t xml:space="preserve"> </w:t>
            </w:r>
            <w:r w:rsidRPr="00694B30">
              <w:rPr>
                <w:sz w:val="16"/>
                <w:szCs w:val="16"/>
                <w:lang w:val="fr-FR"/>
              </w:rPr>
              <w:t>d'autres</w:t>
            </w:r>
            <w:r w:rsidR="008E10D7" w:rsidRPr="00694B30">
              <w:rPr>
                <w:sz w:val="16"/>
                <w:szCs w:val="16"/>
                <w:lang w:val="fr-FR"/>
              </w:rPr>
              <w:t xml:space="preserve"> </w:t>
            </w:r>
            <w:r w:rsidRPr="00694B30">
              <w:rPr>
                <w:sz w:val="16"/>
                <w:szCs w:val="16"/>
                <w:lang w:val="fr-FR"/>
              </w:rPr>
              <w:t>matières</w:t>
            </w:r>
            <w:r w:rsidR="008E10D7" w:rsidRPr="00694B30">
              <w:rPr>
                <w:sz w:val="16"/>
                <w:szCs w:val="16"/>
                <w:lang w:val="fr-FR"/>
              </w:rPr>
              <w:t xml:space="preserve"> </w:t>
            </w:r>
            <w:r w:rsidRPr="00694B30">
              <w:rPr>
                <w:sz w:val="16"/>
                <w:szCs w:val="16"/>
                <w:lang w:val="fr-FR"/>
              </w:rPr>
              <w:t>textiles,</w:t>
            </w:r>
            <w:r w:rsidR="008E10D7" w:rsidRPr="00694B30">
              <w:rPr>
                <w:sz w:val="16"/>
                <w:szCs w:val="16"/>
                <w:lang w:val="fr-FR"/>
              </w:rPr>
              <w:t xml:space="preserve"> </w:t>
            </w:r>
            <w:r w:rsidRPr="00694B30">
              <w:rPr>
                <w:sz w:val="16"/>
                <w:szCs w:val="16"/>
                <w:lang w:val="fr-FR"/>
              </w:rPr>
              <w:t>en bonneterie, nda</w:t>
            </w:r>
          </w:p>
          <w:p w14:paraId="5AF0DC49" w14:textId="4D6896EC" w:rsidR="00C93D7F" w:rsidRPr="00694B30" w:rsidRDefault="00C93D7F" w:rsidP="00AB2BA3">
            <w:pPr>
              <w:jc w:val="left"/>
              <w:rPr>
                <w:sz w:val="16"/>
                <w:szCs w:val="16"/>
                <w:lang w:val="fr-FR"/>
              </w:rPr>
            </w:pPr>
            <w:r w:rsidRPr="00694B30">
              <w:rPr>
                <w:sz w:val="16"/>
                <w:szCs w:val="16"/>
                <w:lang w:val="fr-FR"/>
              </w:rPr>
              <w:t>Gants en bonneterie, imprégnés, enduits ou recouverts de matières plastiques/caoutchouc Ganterie,</w:t>
            </w:r>
            <w:r w:rsidR="008E10D7" w:rsidRPr="00694B30">
              <w:rPr>
                <w:sz w:val="16"/>
                <w:szCs w:val="16"/>
                <w:lang w:val="fr-FR"/>
              </w:rPr>
              <w:t xml:space="preserve"> </w:t>
            </w:r>
            <w:r w:rsidRPr="00694B30">
              <w:rPr>
                <w:sz w:val="16"/>
                <w:szCs w:val="16"/>
                <w:lang w:val="fr-FR"/>
              </w:rPr>
              <w:t>de laine ou de poils fins, en</w:t>
            </w:r>
            <w:r w:rsidR="008E10D7" w:rsidRPr="00694B30">
              <w:rPr>
                <w:sz w:val="16"/>
                <w:szCs w:val="16"/>
                <w:lang w:val="fr-FR"/>
              </w:rPr>
              <w:t xml:space="preserve"> </w:t>
            </w:r>
            <w:r w:rsidRPr="00694B30">
              <w:rPr>
                <w:sz w:val="16"/>
                <w:szCs w:val="16"/>
                <w:lang w:val="fr-FR"/>
              </w:rPr>
              <w:t>bonneterie,</w:t>
            </w:r>
            <w:r w:rsidR="008E10D7" w:rsidRPr="00694B30">
              <w:rPr>
                <w:sz w:val="16"/>
                <w:szCs w:val="16"/>
                <w:lang w:val="fr-FR"/>
              </w:rPr>
              <w:t xml:space="preserve"> </w:t>
            </w:r>
            <w:r w:rsidRPr="00694B30">
              <w:rPr>
                <w:sz w:val="16"/>
                <w:szCs w:val="16"/>
                <w:lang w:val="fr-FR"/>
              </w:rPr>
              <w:t>nda</w:t>
            </w:r>
          </w:p>
          <w:p w14:paraId="653FD288" w14:textId="1478E97D" w:rsidR="00C93D7F" w:rsidRPr="00694B30" w:rsidRDefault="00C93D7F" w:rsidP="00AB2BA3">
            <w:pPr>
              <w:jc w:val="left"/>
              <w:rPr>
                <w:sz w:val="16"/>
                <w:szCs w:val="16"/>
                <w:lang w:val="fr-FR"/>
              </w:rPr>
            </w:pPr>
            <w:r w:rsidRPr="00694B30">
              <w:rPr>
                <w:sz w:val="16"/>
                <w:szCs w:val="16"/>
                <w:lang w:val="fr-FR"/>
              </w:rPr>
              <w:t>Ganterie,</w:t>
            </w:r>
            <w:r w:rsidR="008E10D7" w:rsidRPr="00694B30">
              <w:rPr>
                <w:sz w:val="16"/>
                <w:szCs w:val="16"/>
                <w:lang w:val="fr-FR"/>
              </w:rPr>
              <w:t xml:space="preserve"> </w:t>
            </w:r>
            <w:r w:rsidRPr="00694B30">
              <w:rPr>
                <w:sz w:val="16"/>
                <w:szCs w:val="16"/>
                <w:lang w:val="fr-FR"/>
              </w:rPr>
              <w:t>de coton,</w:t>
            </w:r>
            <w:r w:rsidR="008E10D7" w:rsidRPr="00694B30">
              <w:rPr>
                <w:sz w:val="16"/>
                <w:szCs w:val="16"/>
                <w:lang w:val="fr-FR"/>
              </w:rPr>
              <w:t xml:space="preserve"> </w:t>
            </w:r>
            <w:r w:rsidRPr="00694B30">
              <w:rPr>
                <w:sz w:val="16"/>
                <w:szCs w:val="16"/>
                <w:lang w:val="fr-FR"/>
              </w:rPr>
              <w:t>en bonneterie, nda</w:t>
            </w:r>
          </w:p>
          <w:p w14:paraId="374E02D3" w14:textId="77777777" w:rsidR="005874FB" w:rsidRPr="00694B30" w:rsidRDefault="00C93D7F" w:rsidP="00AB2BA3">
            <w:pPr>
              <w:jc w:val="left"/>
              <w:rPr>
                <w:sz w:val="16"/>
                <w:szCs w:val="16"/>
                <w:lang w:val="fr-FR"/>
              </w:rPr>
            </w:pPr>
            <w:r w:rsidRPr="00694B30">
              <w:rPr>
                <w:sz w:val="16"/>
                <w:szCs w:val="16"/>
                <w:lang w:val="fr-FR"/>
              </w:rPr>
              <w:t>Ganterie, de fibres synthétiques, en bonneterie, nda</w:t>
            </w:r>
          </w:p>
          <w:p w14:paraId="5C7C8877" w14:textId="46CF339D" w:rsidR="00C93D7F" w:rsidRPr="00694B30" w:rsidRDefault="00C93D7F" w:rsidP="00AB2BA3">
            <w:pPr>
              <w:jc w:val="left"/>
              <w:rPr>
                <w:sz w:val="16"/>
                <w:szCs w:val="16"/>
                <w:lang w:val="fr-FR"/>
              </w:rPr>
            </w:pPr>
            <w:r w:rsidRPr="00694B30">
              <w:rPr>
                <w:sz w:val="16"/>
                <w:szCs w:val="16"/>
                <w:lang w:val="fr-FR"/>
              </w:rPr>
              <w:t>Ganterie, d'autres</w:t>
            </w:r>
            <w:r w:rsidR="008E10D7" w:rsidRPr="00694B30">
              <w:rPr>
                <w:sz w:val="16"/>
                <w:szCs w:val="16"/>
                <w:lang w:val="fr-FR"/>
              </w:rPr>
              <w:t xml:space="preserve"> </w:t>
            </w:r>
            <w:r w:rsidRPr="00694B30">
              <w:rPr>
                <w:sz w:val="16"/>
                <w:szCs w:val="16"/>
                <w:lang w:val="fr-FR"/>
              </w:rPr>
              <w:t>matières</w:t>
            </w:r>
            <w:r w:rsidR="008E10D7" w:rsidRPr="00694B30">
              <w:rPr>
                <w:sz w:val="16"/>
                <w:szCs w:val="16"/>
                <w:lang w:val="fr-FR"/>
              </w:rPr>
              <w:t xml:space="preserve"> </w:t>
            </w:r>
            <w:r w:rsidRPr="00694B30">
              <w:rPr>
                <w:sz w:val="16"/>
                <w:szCs w:val="16"/>
                <w:lang w:val="fr-FR"/>
              </w:rPr>
              <w:t>textiles,</w:t>
            </w:r>
            <w:r w:rsidR="008E10D7" w:rsidRPr="00694B30">
              <w:rPr>
                <w:sz w:val="16"/>
                <w:szCs w:val="16"/>
                <w:lang w:val="fr-FR"/>
              </w:rPr>
              <w:t xml:space="preserve"> </w:t>
            </w:r>
            <w:r w:rsidRPr="00694B30">
              <w:rPr>
                <w:sz w:val="16"/>
                <w:szCs w:val="16"/>
                <w:lang w:val="fr-FR"/>
              </w:rPr>
              <w:t>en bonneterie,</w:t>
            </w:r>
            <w:r w:rsidR="008E10D7" w:rsidRPr="00694B30">
              <w:rPr>
                <w:sz w:val="16"/>
                <w:szCs w:val="16"/>
                <w:lang w:val="fr-FR"/>
              </w:rPr>
              <w:t xml:space="preserve"> </w:t>
            </w:r>
            <w:r w:rsidRPr="00694B30">
              <w:rPr>
                <w:sz w:val="16"/>
                <w:szCs w:val="16"/>
                <w:lang w:val="fr-FR"/>
              </w:rPr>
              <w:t>nda</w:t>
            </w:r>
          </w:p>
          <w:p w14:paraId="4EFE5B1A" w14:textId="22939CD8" w:rsidR="005874FB" w:rsidRPr="00694B30" w:rsidRDefault="00C93D7F" w:rsidP="00AB2BA3">
            <w:pPr>
              <w:jc w:val="left"/>
              <w:rPr>
                <w:sz w:val="16"/>
                <w:szCs w:val="16"/>
                <w:lang w:val="fr-FR"/>
              </w:rPr>
            </w:pPr>
            <w:r w:rsidRPr="00694B30">
              <w:rPr>
                <w:sz w:val="16"/>
                <w:szCs w:val="16"/>
                <w:lang w:val="fr-FR"/>
              </w:rPr>
              <w:t>Châles, écharpes, voiles et articles similaires, de matières text</w:t>
            </w:r>
            <w:r w:rsidR="00816E24">
              <w:rPr>
                <w:sz w:val="16"/>
                <w:szCs w:val="16"/>
                <w:lang w:val="fr-FR"/>
              </w:rPr>
              <w:t>.</w:t>
            </w:r>
            <w:r w:rsidRPr="00694B30">
              <w:rPr>
                <w:sz w:val="16"/>
                <w:szCs w:val="16"/>
                <w:lang w:val="fr-FR"/>
              </w:rPr>
              <w:t>, en bonneterie</w:t>
            </w:r>
          </w:p>
          <w:p w14:paraId="6FBBA5CA" w14:textId="2F897A31" w:rsidR="005874FB" w:rsidRPr="00694B30" w:rsidRDefault="00C93D7F" w:rsidP="00AB2BA3">
            <w:pPr>
              <w:jc w:val="left"/>
              <w:rPr>
                <w:sz w:val="16"/>
                <w:szCs w:val="16"/>
                <w:lang w:val="fr-FR"/>
              </w:rPr>
            </w:pPr>
            <w:r w:rsidRPr="00694B30">
              <w:rPr>
                <w:sz w:val="16"/>
                <w:szCs w:val="16"/>
                <w:lang w:val="fr-FR"/>
              </w:rPr>
              <w:t xml:space="preserve">Cravates, </w:t>
            </w:r>
            <w:r w:rsidR="00495629" w:rsidRPr="00694B30">
              <w:rPr>
                <w:sz w:val="16"/>
                <w:szCs w:val="16"/>
                <w:lang w:val="fr-FR"/>
              </w:rPr>
              <w:t>nœuds</w:t>
            </w:r>
            <w:r w:rsidRPr="00694B30">
              <w:rPr>
                <w:sz w:val="16"/>
                <w:szCs w:val="16"/>
                <w:lang w:val="fr-FR"/>
              </w:rPr>
              <w:t xml:space="preserve"> papillons et foulards cravates, de matières text</w:t>
            </w:r>
            <w:r w:rsidR="00816E24">
              <w:rPr>
                <w:sz w:val="16"/>
                <w:szCs w:val="16"/>
                <w:lang w:val="fr-FR"/>
              </w:rPr>
              <w:t>.</w:t>
            </w:r>
            <w:r w:rsidR="00AC15CE" w:rsidRPr="00694B30">
              <w:rPr>
                <w:sz w:val="16"/>
                <w:szCs w:val="16"/>
                <w:lang w:val="fr-FR"/>
              </w:rPr>
              <w:t>,</w:t>
            </w:r>
            <w:r w:rsidRPr="00694B30">
              <w:rPr>
                <w:sz w:val="16"/>
                <w:szCs w:val="16"/>
                <w:lang w:val="fr-FR"/>
              </w:rPr>
              <w:t xml:space="preserve"> en bonneterie</w:t>
            </w:r>
          </w:p>
          <w:p w14:paraId="308C2E00" w14:textId="3BA153D3" w:rsidR="00C93D7F" w:rsidRPr="00694B30" w:rsidRDefault="00C93D7F" w:rsidP="00AB2BA3">
            <w:pPr>
              <w:jc w:val="left"/>
              <w:rPr>
                <w:sz w:val="16"/>
                <w:szCs w:val="16"/>
                <w:lang w:val="fr-FR"/>
              </w:rPr>
            </w:pPr>
            <w:r w:rsidRPr="00694B30">
              <w:rPr>
                <w:sz w:val="16"/>
                <w:szCs w:val="16"/>
                <w:lang w:val="fr-FR"/>
              </w:rPr>
              <w:t>Accessoires du vêtement,</w:t>
            </w:r>
            <w:r w:rsidR="008E10D7" w:rsidRPr="00694B30">
              <w:rPr>
                <w:sz w:val="16"/>
                <w:szCs w:val="16"/>
                <w:lang w:val="fr-FR"/>
              </w:rPr>
              <w:t xml:space="preserve"> </w:t>
            </w:r>
            <w:r w:rsidRPr="00694B30">
              <w:rPr>
                <w:sz w:val="16"/>
                <w:szCs w:val="16"/>
                <w:lang w:val="fr-FR"/>
              </w:rPr>
              <w:t>de matières</w:t>
            </w:r>
            <w:r w:rsidR="008E10D7" w:rsidRPr="00694B30">
              <w:rPr>
                <w:sz w:val="16"/>
                <w:szCs w:val="16"/>
                <w:lang w:val="fr-FR"/>
              </w:rPr>
              <w:t xml:space="preserve"> </w:t>
            </w:r>
            <w:r w:rsidRPr="00694B30">
              <w:rPr>
                <w:sz w:val="16"/>
                <w:szCs w:val="16"/>
                <w:lang w:val="fr-FR"/>
              </w:rPr>
              <w:t>textiles</w:t>
            </w:r>
            <w:r w:rsidR="00AC15CE" w:rsidRPr="00694B30">
              <w:rPr>
                <w:sz w:val="16"/>
                <w:szCs w:val="16"/>
                <w:lang w:val="fr-FR"/>
              </w:rPr>
              <w:t>,</w:t>
            </w:r>
            <w:r w:rsidRPr="00694B30">
              <w:rPr>
                <w:sz w:val="16"/>
                <w:szCs w:val="16"/>
                <w:lang w:val="fr-FR"/>
              </w:rPr>
              <w:t xml:space="preserve"> en bonneterie,</w:t>
            </w:r>
            <w:r w:rsidR="008E10D7" w:rsidRPr="00694B30">
              <w:rPr>
                <w:sz w:val="16"/>
                <w:szCs w:val="16"/>
                <w:lang w:val="fr-FR"/>
              </w:rPr>
              <w:t xml:space="preserve"> </w:t>
            </w:r>
            <w:r w:rsidRPr="00694B30">
              <w:rPr>
                <w:sz w:val="16"/>
                <w:szCs w:val="16"/>
                <w:lang w:val="fr-FR"/>
              </w:rPr>
              <w:t>nda</w:t>
            </w:r>
          </w:p>
          <w:p w14:paraId="0CCD77A4" w14:textId="44F2A839" w:rsidR="00C93D7F" w:rsidRPr="00694B30" w:rsidRDefault="00C93D7F" w:rsidP="00AB2BA3">
            <w:pPr>
              <w:jc w:val="left"/>
              <w:rPr>
                <w:sz w:val="16"/>
                <w:szCs w:val="16"/>
                <w:lang w:val="fr-FR"/>
              </w:rPr>
            </w:pPr>
            <w:r w:rsidRPr="00694B30">
              <w:rPr>
                <w:sz w:val="16"/>
                <w:szCs w:val="16"/>
                <w:lang w:val="fr-FR"/>
              </w:rPr>
              <w:t>Parties de vêtements/d'accessoires du vêtement,</w:t>
            </w:r>
            <w:r w:rsidR="008E10D7" w:rsidRPr="00694B30">
              <w:rPr>
                <w:sz w:val="16"/>
                <w:szCs w:val="16"/>
                <w:lang w:val="fr-FR"/>
              </w:rPr>
              <w:t xml:space="preserve"> </w:t>
            </w:r>
            <w:r w:rsidRPr="00694B30">
              <w:rPr>
                <w:sz w:val="16"/>
                <w:szCs w:val="16"/>
                <w:lang w:val="fr-FR"/>
              </w:rPr>
              <w:t>de matières text</w:t>
            </w:r>
            <w:r w:rsidR="00816E24">
              <w:rPr>
                <w:sz w:val="16"/>
                <w:szCs w:val="16"/>
                <w:lang w:val="fr-FR"/>
              </w:rPr>
              <w:t>.</w:t>
            </w:r>
            <w:r w:rsidR="00AC15CE" w:rsidRPr="00694B30">
              <w:rPr>
                <w:sz w:val="16"/>
                <w:szCs w:val="16"/>
                <w:lang w:val="fr-FR"/>
              </w:rPr>
              <w:t>,</w:t>
            </w:r>
            <w:r w:rsidRPr="00694B30">
              <w:rPr>
                <w:sz w:val="16"/>
                <w:szCs w:val="16"/>
                <w:lang w:val="fr-FR"/>
              </w:rPr>
              <w:t xml:space="preserve"> en bonneterie</w:t>
            </w:r>
          </w:p>
          <w:p w14:paraId="08543DA8" w14:textId="77777777" w:rsidR="0055174F" w:rsidRPr="00694B30" w:rsidRDefault="0055174F" w:rsidP="00AB2BA3">
            <w:pPr>
              <w:jc w:val="left"/>
              <w:rPr>
                <w:sz w:val="16"/>
                <w:szCs w:val="16"/>
                <w:lang w:val="fr-FR"/>
              </w:rPr>
            </w:pPr>
          </w:p>
        </w:tc>
      </w:tr>
      <w:tr w:rsidR="00C93D7F" w:rsidRPr="00694B30" w14:paraId="5172128F" w14:textId="77777777" w:rsidTr="003E0A8E">
        <w:tc>
          <w:tcPr>
            <w:tcW w:w="1418" w:type="dxa"/>
          </w:tcPr>
          <w:p w14:paraId="3456F9D2" w14:textId="77777777" w:rsidR="005C5AEC" w:rsidRPr="00694B30" w:rsidRDefault="005C5AEC" w:rsidP="00AB2BA3">
            <w:pPr>
              <w:jc w:val="left"/>
              <w:rPr>
                <w:b/>
                <w:bCs/>
                <w:sz w:val="16"/>
                <w:szCs w:val="16"/>
                <w:lang w:val="fr-FR"/>
              </w:rPr>
            </w:pPr>
            <w:r w:rsidRPr="00694B30">
              <w:rPr>
                <w:b/>
                <w:bCs/>
                <w:sz w:val="16"/>
                <w:szCs w:val="16"/>
                <w:lang w:val="fr-FR"/>
              </w:rPr>
              <w:lastRenderedPageBreak/>
              <w:t>Ch. 62</w:t>
            </w:r>
          </w:p>
          <w:p w14:paraId="07BAC64F" w14:textId="7E496A5D" w:rsidR="005C5AEC" w:rsidRPr="00694B30" w:rsidRDefault="005C5AEC" w:rsidP="00AB2BA3">
            <w:pPr>
              <w:jc w:val="left"/>
              <w:rPr>
                <w:sz w:val="16"/>
                <w:szCs w:val="16"/>
                <w:lang w:val="fr-FR"/>
              </w:rPr>
            </w:pPr>
            <w:r w:rsidRPr="00694B30">
              <w:rPr>
                <w:sz w:val="16"/>
                <w:szCs w:val="16"/>
                <w:lang w:val="fr-FR"/>
              </w:rPr>
              <w:t>6201.11</w:t>
            </w:r>
          </w:p>
          <w:p w14:paraId="6182791B" w14:textId="77777777" w:rsidR="00D256E8" w:rsidRPr="00694B30" w:rsidRDefault="00D256E8" w:rsidP="00AB2BA3">
            <w:pPr>
              <w:jc w:val="left"/>
              <w:rPr>
                <w:sz w:val="16"/>
                <w:szCs w:val="16"/>
                <w:lang w:val="fr-FR"/>
              </w:rPr>
            </w:pPr>
          </w:p>
          <w:p w14:paraId="1000F868" w14:textId="77777777" w:rsidR="00C93D7F" w:rsidRPr="00694B30" w:rsidRDefault="005C5AEC" w:rsidP="00AB2BA3">
            <w:pPr>
              <w:jc w:val="left"/>
              <w:rPr>
                <w:sz w:val="16"/>
                <w:szCs w:val="16"/>
                <w:lang w:val="fr-FR"/>
              </w:rPr>
            </w:pPr>
            <w:r w:rsidRPr="00694B30">
              <w:rPr>
                <w:sz w:val="16"/>
                <w:szCs w:val="16"/>
                <w:lang w:val="fr-FR"/>
              </w:rPr>
              <w:t>6201.12</w:t>
            </w:r>
          </w:p>
          <w:p w14:paraId="33ACBC18" w14:textId="77777777" w:rsidR="005C5AEC" w:rsidRPr="00694B30" w:rsidRDefault="005C5AEC" w:rsidP="00AB2BA3">
            <w:pPr>
              <w:jc w:val="left"/>
              <w:rPr>
                <w:sz w:val="16"/>
                <w:szCs w:val="16"/>
                <w:lang w:val="fr-FR"/>
              </w:rPr>
            </w:pPr>
            <w:r w:rsidRPr="00694B30">
              <w:rPr>
                <w:sz w:val="16"/>
                <w:szCs w:val="16"/>
                <w:lang w:val="fr-FR"/>
              </w:rPr>
              <w:t>6201.13</w:t>
            </w:r>
          </w:p>
          <w:p w14:paraId="1C51E0E0" w14:textId="77777777" w:rsidR="00D256E8" w:rsidRPr="00694B30" w:rsidRDefault="00D256E8" w:rsidP="00AB2BA3">
            <w:pPr>
              <w:jc w:val="left"/>
              <w:rPr>
                <w:sz w:val="16"/>
                <w:szCs w:val="16"/>
                <w:lang w:val="fr-FR"/>
              </w:rPr>
            </w:pPr>
          </w:p>
          <w:p w14:paraId="4517E3A8" w14:textId="656CDC72" w:rsidR="005C5AEC" w:rsidRPr="00694B30" w:rsidRDefault="005C5AEC" w:rsidP="00AB2BA3">
            <w:pPr>
              <w:jc w:val="left"/>
              <w:rPr>
                <w:sz w:val="16"/>
                <w:szCs w:val="16"/>
                <w:lang w:val="fr-FR"/>
              </w:rPr>
            </w:pPr>
            <w:r w:rsidRPr="00694B30">
              <w:rPr>
                <w:sz w:val="16"/>
                <w:szCs w:val="16"/>
                <w:lang w:val="fr-FR"/>
              </w:rPr>
              <w:t>6201.19</w:t>
            </w:r>
          </w:p>
          <w:p w14:paraId="2A18B5B6" w14:textId="77777777" w:rsidR="00D256E8" w:rsidRPr="00694B30" w:rsidRDefault="00D256E8" w:rsidP="00AB2BA3">
            <w:pPr>
              <w:jc w:val="left"/>
              <w:rPr>
                <w:sz w:val="16"/>
                <w:szCs w:val="16"/>
                <w:lang w:val="fr-FR"/>
              </w:rPr>
            </w:pPr>
          </w:p>
          <w:p w14:paraId="6B117C4F" w14:textId="0C2CB497" w:rsidR="005C5AEC" w:rsidRPr="00694B30" w:rsidRDefault="005C5AEC" w:rsidP="00AB2BA3">
            <w:pPr>
              <w:jc w:val="left"/>
              <w:rPr>
                <w:sz w:val="16"/>
                <w:szCs w:val="16"/>
                <w:lang w:val="fr-FR"/>
              </w:rPr>
            </w:pPr>
            <w:r w:rsidRPr="00694B30">
              <w:rPr>
                <w:sz w:val="16"/>
                <w:szCs w:val="16"/>
                <w:lang w:val="fr-FR"/>
              </w:rPr>
              <w:t>6201.91</w:t>
            </w:r>
          </w:p>
          <w:p w14:paraId="401E8E70" w14:textId="77777777" w:rsidR="00D256E8" w:rsidRPr="00694B30" w:rsidRDefault="00D256E8" w:rsidP="00AB2BA3">
            <w:pPr>
              <w:jc w:val="left"/>
              <w:rPr>
                <w:sz w:val="16"/>
                <w:szCs w:val="16"/>
                <w:lang w:val="fr-FR"/>
              </w:rPr>
            </w:pPr>
          </w:p>
          <w:p w14:paraId="47AA5B12" w14:textId="10FFCB15" w:rsidR="005C5AEC" w:rsidRPr="00694B30" w:rsidRDefault="005C5AEC" w:rsidP="00AB2BA3">
            <w:pPr>
              <w:jc w:val="left"/>
              <w:rPr>
                <w:sz w:val="16"/>
                <w:szCs w:val="16"/>
                <w:lang w:val="fr-FR"/>
              </w:rPr>
            </w:pPr>
            <w:r w:rsidRPr="00694B30">
              <w:rPr>
                <w:sz w:val="16"/>
                <w:szCs w:val="16"/>
                <w:lang w:val="fr-FR"/>
              </w:rPr>
              <w:t>6201.92</w:t>
            </w:r>
          </w:p>
          <w:p w14:paraId="6D74AF88" w14:textId="77777777" w:rsidR="005C5AEC" w:rsidRPr="00694B30" w:rsidRDefault="005C5AEC" w:rsidP="00AB2BA3">
            <w:pPr>
              <w:jc w:val="left"/>
              <w:rPr>
                <w:sz w:val="16"/>
                <w:szCs w:val="16"/>
                <w:lang w:val="fr-FR"/>
              </w:rPr>
            </w:pPr>
            <w:r w:rsidRPr="00694B30">
              <w:rPr>
                <w:sz w:val="16"/>
                <w:szCs w:val="16"/>
                <w:lang w:val="fr-FR"/>
              </w:rPr>
              <w:t>6201.93</w:t>
            </w:r>
          </w:p>
          <w:p w14:paraId="35CF8D2E" w14:textId="77777777" w:rsidR="00D256E8" w:rsidRPr="00694B30" w:rsidRDefault="00D256E8" w:rsidP="00AB2BA3">
            <w:pPr>
              <w:jc w:val="left"/>
              <w:rPr>
                <w:sz w:val="16"/>
                <w:szCs w:val="16"/>
                <w:lang w:val="fr-FR"/>
              </w:rPr>
            </w:pPr>
          </w:p>
          <w:p w14:paraId="00F3E80B" w14:textId="6F4B4629" w:rsidR="005C5AEC" w:rsidRPr="00694B30" w:rsidRDefault="005C5AEC" w:rsidP="00AB2BA3">
            <w:pPr>
              <w:jc w:val="left"/>
              <w:rPr>
                <w:sz w:val="16"/>
                <w:szCs w:val="16"/>
                <w:lang w:val="fr-FR"/>
              </w:rPr>
            </w:pPr>
            <w:r w:rsidRPr="00694B30">
              <w:rPr>
                <w:sz w:val="16"/>
                <w:szCs w:val="16"/>
                <w:lang w:val="fr-FR"/>
              </w:rPr>
              <w:t>6201.99</w:t>
            </w:r>
          </w:p>
          <w:p w14:paraId="0A54D325" w14:textId="2543A8DE" w:rsidR="00D256E8" w:rsidRDefault="00D256E8" w:rsidP="00AB2BA3">
            <w:pPr>
              <w:jc w:val="left"/>
              <w:rPr>
                <w:sz w:val="16"/>
                <w:szCs w:val="16"/>
                <w:lang w:val="fr-FR"/>
              </w:rPr>
            </w:pPr>
          </w:p>
          <w:p w14:paraId="2FB2224B" w14:textId="77777777" w:rsidR="00816E24" w:rsidRPr="00694B30" w:rsidRDefault="00816E24" w:rsidP="00AB2BA3">
            <w:pPr>
              <w:jc w:val="left"/>
              <w:rPr>
                <w:sz w:val="16"/>
                <w:szCs w:val="16"/>
                <w:lang w:val="fr-FR"/>
              </w:rPr>
            </w:pPr>
          </w:p>
          <w:p w14:paraId="019EC863" w14:textId="7667E1F8" w:rsidR="005C5AEC" w:rsidRPr="00694B30" w:rsidRDefault="005C5AEC" w:rsidP="00AB2BA3">
            <w:pPr>
              <w:jc w:val="left"/>
              <w:rPr>
                <w:sz w:val="16"/>
                <w:szCs w:val="16"/>
                <w:lang w:val="fr-FR"/>
              </w:rPr>
            </w:pPr>
            <w:r w:rsidRPr="00694B30">
              <w:rPr>
                <w:sz w:val="16"/>
                <w:szCs w:val="16"/>
                <w:lang w:val="fr-FR"/>
              </w:rPr>
              <w:lastRenderedPageBreak/>
              <w:t>6202.11</w:t>
            </w:r>
          </w:p>
          <w:p w14:paraId="4EFDBEB3" w14:textId="77777777" w:rsidR="00D256E8" w:rsidRPr="00694B30" w:rsidRDefault="00D256E8" w:rsidP="00AB2BA3">
            <w:pPr>
              <w:jc w:val="left"/>
              <w:rPr>
                <w:sz w:val="16"/>
                <w:szCs w:val="16"/>
                <w:lang w:val="fr-FR"/>
              </w:rPr>
            </w:pPr>
          </w:p>
          <w:p w14:paraId="008A58C7" w14:textId="60270AB5" w:rsidR="005C5AEC" w:rsidRPr="00694B30" w:rsidRDefault="005C5AEC" w:rsidP="00AB2BA3">
            <w:pPr>
              <w:jc w:val="left"/>
              <w:rPr>
                <w:sz w:val="16"/>
                <w:szCs w:val="16"/>
                <w:lang w:val="fr-FR"/>
              </w:rPr>
            </w:pPr>
            <w:r w:rsidRPr="00694B30">
              <w:rPr>
                <w:sz w:val="16"/>
                <w:szCs w:val="16"/>
                <w:lang w:val="fr-FR"/>
              </w:rPr>
              <w:t>6202.12</w:t>
            </w:r>
          </w:p>
          <w:p w14:paraId="567C67F7" w14:textId="00F43DC8" w:rsidR="005C5AEC" w:rsidRPr="00694B30" w:rsidRDefault="005C5AEC" w:rsidP="00AB2BA3">
            <w:pPr>
              <w:jc w:val="left"/>
              <w:rPr>
                <w:sz w:val="16"/>
                <w:szCs w:val="16"/>
                <w:lang w:val="fr-FR"/>
              </w:rPr>
            </w:pPr>
            <w:r w:rsidRPr="00694B30">
              <w:rPr>
                <w:sz w:val="16"/>
                <w:szCs w:val="16"/>
                <w:lang w:val="fr-FR"/>
              </w:rPr>
              <w:t>6202.13</w:t>
            </w:r>
          </w:p>
          <w:p w14:paraId="77D0C9A1" w14:textId="77777777" w:rsidR="00D256E8" w:rsidRPr="00694B30" w:rsidRDefault="00D256E8" w:rsidP="00AB2BA3">
            <w:pPr>
              <w:jc w:val="left"/>
              <w:rPr>
                <w:sz w:val="16"/>
                <w:szCs w:val="16"/>
                <w:lang w:val="fr-FR"/>
              </w:rPr>
            </w:pPr>
          </w:p>
          <w:p w14:paraId="44F4985F" w14:textId="7789AD78" w:rsidR="005C5AEC" w:rsidRPr="00694B30" w:rsidRDefault="005C5AEC" w:rsidP="00AB2BA3">
            <w:pPr>
              <w:jc w:val="left"/>
              <w:rPr>
                <w:sz w:val="16"/>
                <w:szCs w:val="16"/>
                <w:lang w:val="fr-FR"/>
              </w:rPr>
            </w:pPr>
            <w:r w:rsidRPr="00694B30">
              <w:rPr>
                <w:sz w:val="16"/>
                <w:szCs w:val="16"/>
                <w:lang w:val="fr-FR"/>
              </w:rPr>
              <w:t>6202.19</w:t>
            </w:r>
          </w:p>
          <w:p w14:paraId="27245B28" w14:textId="77777777" w:rsidR="00D256E8" w:rsidRPr="00694B30" w:rsidRDefault="00D256E8" w:rsidP="00AB2BA3">
            <w:pPr>
              <w:jc w:val="left"/>
              <w:rPr>
                <w:sz w:val="16"/>
                <w:szCs w:val="16"/>
                <w:lang w:val="fr-FR"/>
              </w:rPr>
            </w:pPr>
          </w:p>
          <w:p w14:paraId="2117E001" w14:textId="1FD41B34" w:rsidR="005C5AEC" w:rsidRPr="00694B30" w:rsidRDefault="005C5AEC" w:rsidP="00AB2BA3">
            <w:pPr>
              <w:jc w:val="left"/>
              <w:rPr>
                <w:sz w:val="16"/>
                <w:szCs w:val="16"/>
                <w:lang w:val="fr-FR"/>
              </w:rPr>
            </w:pPr>
            <w:r w:rsidRPr="00694B30">
              <w:rPr>
                <w:sz w:val="16"/>
                <w:szCs w:val="16"/>
                <w:lang w:val="fr-FR"/>
              </w:rPr>
              <w:t>6202.91</w:t>
            </w:r>
          </w:p>
          <w:p w14:paraId="689F4648" w14:textId="18B5D6E5" w:rsidR="005C5AEC" w:rsidRPr="00694B30" w:rsidRDefault="005C5AEC" w:rsidP="00AB2BA3">
            <w:pPr>
              <w:jc w:val="left"/>
              <w:rPr>
                <w:sz w:val="16"/>
                <w:szCs w:val="16"/>
                <w:lang w:val="fr-FR"/>
              </w:rPr>
            </w:pPr>
            <w:r w:rsidRPr="00694B30">
              <w:rPr>
                <w:sz w:val="16"/>
                <w:szCs w:val="16"/>
                <w:lang w:val="fr-FR"/>
              </w:rPr>
              <w:t>6202.92</w:t>
            </w:r>
          </w:p>
          <w:p w14:paraId="415818AA" w14:textId="38C9C906" w:rsidR="005C5AEC" w:rsidRPr="00694B30" w:rsidRDefault="005C5AEC" w:rsidP="00AB2BA3">
            <w:pPr>
              <w:jc w:val="left"/>
              <w:rPr>
                <w:sz w:val="16"/>
                <w:szCs w:val="16"/>
                <w:lang w:val="fr-FR"/>
              </w:rPr>
            </w:pPr>
            <w:r w:rsidRPr="00694B30">
              <w:rPr>
                <w:sz w:val="16"/>
                <w:szCs w:val="16"/>
                <w:lang w:val="fr-FR"/>
              </w:rPr>
              <w:t>6202.93</w:t>
            </w:r>
          </w:p>
          <w:p w14:paraId="1E731656" w14:textId="77777777" w:rsidR="00D256E8" w:rsidRPr="00694B30" w:rsidRDefault="00D256E8" w:rsidP="00AB2BA3">
            <w:pPr>
              <w:jc w:val="left"/>
              <w:rPr>
                <w:sz w:val="16"/>
                <w:szCs w:val="16"/>
                <w:lang w:val="fr-FR"/>
              </w:rPr>
            </w:pPr>
          </w:p>
          <w:p w14:paraId="5DC93876" w14:textId="01A7D3C0" w:rsidR="005C5AEC" w:rsidRPr="00694B30" w:rsidRDefault="005C5AEC" w:rsidP="00AB2BA3">
            <w:pPr>
              <w:jc w:val="left"/>
              <w:rPr>
                <w:sz w:val="16"/>
                <w:szCs w:val="16"/>
                <w:lang w:val="fr-FR"/>
              </w:rPr>
            </w:pPr>
            <w:r w:rsidRPr="00694B30">
              <w:rPr>
                <w:sz w:val="16"/>
                <w:szCs w:val="16"/>
                <w:lang w:val="fr-FR"/>
              </w:rPr>
              <w:t>6202.99</w:t>
            </w:r>
          </w:p>
          <w:p w14:paraId="6DCFEDE0" w14:textId="77777777" w:rsidR="00DB3FE4" w:rsidRPr="00694B30" w:rsidRDefault="00DB3FE4" w:rsidP="00AB2BA3">
            <w:pPr>
              <w:jc w:val="left"/>
              <w:rPr>
                <w:sz w:val="16"/>
                <w:szCs w:val="16"/>
                <w:lang w:val="fr-FR"/>
              </w:rPr>
            </w:pPr>
          </w:p>
          <w:p w14:paraId="015CA7B2" w14:textId="26282995" w:rsidR="005C5AEC" w:rsidRPr="00694B30" w:rsidRDefault="005C5AEC" w:rsidP="00AB2BA3">
            <w:pPr>
              <w:jc w:val="left"/>
              <w:rPr>
                <w:sz w:val="16"/>
                <w:szCs w:val="16"/>
                <w:lang w:val="fr-FR"/>
              </w:rPr>
            </w:pPr>
            <w:r w:rsidRPr="00694B30">
              <w:rPr>
                <w:sz w:val="16"/>
                <w:szCs w:val="16"/>
                <w:lang w:val="fr-FR"/>
              </w:rPr>
              <w:t>6203.11</w:t>
            </w:r>
          </w:p>
          <w:p w14:paraId="57BEE862" w14:textId="45BE29FB" w:rsidR="005C5AEC" w:rsidRPr="00694B30" w:rsidRDefault="005C5AEC" w:rsidP="00AB2BA3">
            <w:pPr>
              <w:jc w:val="left"/>
              <w:rPr>
                <w:sz w:val="16"/>
                <w:szCs w:val="16"/>
                <w:lang w:val="fr-FR"/>
              </w:rPr>
            </w:pPr>
            <w:r w:rsidRPr="00694B30">
              <w:rPr>
                <w:sz w:val="16"/>
                <w:szCs w:val="16"/>
                <w:lang w:val="fr-FR"/>
              </w:rPr>
              <w:t>6203.12</w:t>
            </w:r>
          </w:p>
          <w:p w14:paraId="16D3D57F" w14:textId="77777777" w:rsidR="00D256E8" w:rsidRPr="00694B30" w:rsidRDefault="00D256E8" w:rsidP="00AB2BA3">
            <w:pPr>
              <w:jc w:val="left"/>
              <w:rPr>
                <w:sz w:val="16"/>
                <w:szCs w:val="16"/>
                <w:lang w:val="fr-FR"/>
              </w:rPr>
            </w:pPr>
          </w:p>
          <w:p w14:paraId="564FD1F6" w14:textId="75C80E27" w:rsidR="005C5AEC" w:rsidRPr="00694B30" w:rsidRDefault="005C5AEC" w:rsidP="00AB2BA3">
            <w:pPr>
              <w:jc w:val="left"/>
              <w:rPr>
                <w:sz w:val="16"/>
                <w:szCs w:val="16"/>
                <w:lang w:val="fr-FR"/>
              </w:rPr>
            </w:pPr>
            <w:r w:rsidRPr="00694B30">
              <w:rPr>
                <w:sz w:val="16"/>
                <w:szCs w:val="16"/>
                <w:lang w:val="fr-FR"/>
              </w:rPr>
              <w:t>6203.19</w:t>
            </w:r>
          </w:p>
          <w:p w14:paraId="72102B4E" w14:textId="77777777" w:rsidR="00DB3FE4" w:rsidRPr="00694B30" w:rsidRDefault="00DB3FE4" w:rsidP="00AB2BA3">
            <w:pPr>
              <w:jc w:val="left"/>
              <w:rPr>
                <w:sz w:val="16"/>
                <w:szCs w:val="16"/>
                <w:lang w:val="fr-FR"/>
              </w:rPr>
            </w:pPr>
          </w:p>
          <w:p w14:paraId="1B872A07" w14:textId="263FA0FF" w:rsidR="005C5AEC" w:rsidRPr="00694B30" w:rsidRDefault="005C5AEC" w:rsidP="00AB2BA3">
            <w:pPr>
              <w:jc w:val="left"/>
              <w:rPr>
                <w:sz w:val="16"/>
                <w:szCs w:val="16"/>
                <w:lang w:val="fr-FR"/>
              </w:rPr>
            </w:pPr>
            <w:r w:rsidRPr="00694B30">
              <w:rPr>
                <w:sz w:val="16"/>
                <w:szCs w:val="16"/>
                <w:lang w:val="fr-FR"/>
              </w:rPr>
              <w:t>6203.21</w:t>
            </w:r>
          </w:p>
          <w:p w14:paraId="2B64223D" w14:textId="77777777" w:rsidR="005C5AEC" w:rsidRPr="00694B30" w:rsidRDefault="005C5AEC" w:rsidP="00AB2BA3">
            <w:pPr>
              <w:jc w:val="left"/>
              <w:rPr>
                <w:sz w:val="16"/>
                <w:szCs w:val="16"/>
                <w:lang w:val="fr-FR"/>
              </w:rPr>
            </w:pPr>
            <w:r w:rsidRPr="00694B30">
              <w:rPr>
                <w:sz w:val="16"/>
                <w:szCs w:val="16"/>
                <w:lang w:val="fr-FR"/>
              </w:rPr>
              <w:t>6203.22</w:t>
            </w:r>
          </w:p>
          <w:p w14:paraId="3B8253E1" w14:textId="77777777" w:rsidR="005C5AEC" w:rsidRPr="00694B30" w:rsidRDefault="005C5AEC" w:rsidP="00AB2BA3">
            <w:pPr>
              <w:jc w:val="left"/>
              <w:rPr>
                <w:sz w:val="16"/>
                <w:szCs w:val="16"/>
                <w:lang w:val="fr-FR"/>
              </w:rPr>
            </w:pPr>
            <w:r w:rsidRPr="00694B30">
              <w:rPr>
                <w:sz w:val="16"/>
                <w:szCs w:val="16"/>
                <w:lang w:val="fr-FR"/>
              </w:rPr>
              <w:t>6203.23</w:t>
            </w:r>
          </w:p>
          <w:p w14:paraId="11D8B0CA" w14:textId="77777777" w:rsidR="005C5AEC" w:rsidRPr="00694B30" w:rsidRDefault="005C5AEC" w:rsidP="00AB2BA3">
            <w:pPr>
              <w:jc w:val="left"/>
              <w:rPr>
                <w:sz w:val="16"/>
                <w:szCs w:val="16"/>
                <w:lang w:val="fr-FR"/>
              </w:rPr>
            </w:pPr>
            <w:r w:rsidRPr="00694B30">
              <w:rPr>
                <w:sz w:val="16"/>
                <w:szCs w:val="16"/>
                <w:lang w:val="fr-FR"/>
              </w:rPr>
              <w:t>6203.29</w:t>
            </w:r>
          </w:p>
          <w:p w14:paraId="4102E4E3" w14:textId="77777777" w:rsidR="005C5AEC" w:rsidRPr="00694B30" w:rsidRDefault="005C5AEC" w:rsidP="00AB2BA3">
            <w:pPr>
              <w:jc w:val="left"/>
              <w:rPr>
                <w:sz w:val="16"/>
                <w:szCs w:val="16"/>
                <w:lang w:val="fr-FR"/>
              </w:rPr>
            </w:pPr>
            <w:r w:rsidRPr="00694B30">
              <w:rPr>
                <w:sz w:val="16"/>
                <w:szCs w:val="16"/>
                <w:lang w:val="fr-FR"/>
              </w:rPr>
              <w:t>6203.31</w:t>
            </w:r>
          </w:p>
          <w:p w14:paraId="2713B873" w14:textId="77777777" w:rsidR="005C5AEC" w:rsidRPr="00694B30" w:rsidRDefault="005C5AEC" w:rsidP="00AB2BA3">
            <w:pPr>
              <w:jc w:val="left"/>
              <w:rPr>
                <w:sz w:val="16"/>
                <w:szCs w:val="16"/>
                <w:lang w:val="fr-FR"/>
              </w:rPr>
            </w:pPr>
            <w:r w:rsidRPr="00694B30">
              <w:rPr>
                <w:sz w:val="16"/>
                <w:szCs w:val="16"/>
                <w:lang w:val="fr-FR"/>
              </w:rPr>
              <w:t>6203.32</w:t>
            </w:r>
          </w:p>
          <w:p w14:paraId="3A97E167" w14:textId="77777777" w:rsidR="005C5AEC" w:rsidRPr="00694B30" w:rsidRDefault="005C5AEC" w:rsidP="00AB2BA3">
            <w:pPr>
              <w:jc w:val="left"/>
              <w:rPr>
                <w:sz w:val="16"/>
                <w:szCs w:val="16"/>
                <w:lang w:val="fr-FR"/>
              </w:rPr>
            </w:pPr>
            <w:r w:rsidRPr="00694B30">
              <w:rPr>
                <w:sz w:val="16"/>
                <w:szCs w:val="16"/>
                <w:lang w:val="fr-FR"/>
              </w:rPr>
              <w:t>6203.33</w:t>
            </w:r>
          </w:p>
          <w:p w14:paraId="6FAF0D26" w14:textId="77777777" w:rsidR="005C5AEC" w:rsidRPr="00694B30" w:rsidRDefault="005C5AEC" w:rsidP="00AB2BA3">
            <w:pPr>
              <w:jc w:val="left"/>
              <w:rPr>
                <w:sz w:val="16"/>
                <w:szCs w:val="16"/>
                <w:lang w:val="fr-FR"/>
              </w:rPr>
            </w:pPr>
            <w:r w:rsidRPr="00694B30">
              <w:rPr>
                <w:sz w:val="16"/>
                <w:szCs w:val="16"/>
                <w:lang w:val="fr-FR"/>
              </w:rPr>
              <w:t>6203.39</w:t>
            </w:r>
          </w:p>
          <w:p w14:paraId="299857C1" w14:textId="77777777" w:rsidR="005C5AEC" w:rsidRPr="00694B30" w:rsidRDefault="005C5AEC" w:rsidP="00AB2BA3">
            <w:pPr>
              <w:jc w:val="left"/>
              <w:rPr>
                <w:sz w:val="16"/>
                <w:szCs w:val="16"/>
                <w:lang w:val="fr-FR"/>
              </w:rPr>
            </w:pPr>
            <w:r w:rsidRPr="00694B30">
              <w:rPr>
                <w:sz w:val="16"/>
                <w:szCs w:val="16"/>
                <w:lang w:val="fr-FR"/>
              </w:rPr>
              <w:t>6203.41</w:t>
            </w:r>
          </w:p>
          <w:p w14:paraId="6A0101A3" w14:textId="77777777" w:rsidR="005C5AEC" w:rsidRPr="00694B30" w:rsidRDefault="005C5AEC" w:rsidP="00AB2BA3">
            <w:pPr>
              <w:jc w:val="left"/>
              <w:rPr>
                <w:sz w:val="16"/>
                <w:szCs w:val="16"/>
                <w:lang w:val="fr-FR"/>
              </w:rPr>
            </w:pPr>
            <w:r w:rsidRPr="00694B30">
              <w:rPr>
                <w:sz w:val="16"/>
                <w:szCs w:val="16"/>
                <w:lang w:val="fr-FR"/>
              </w:rPr>
              <w:t>6203.42</w:t>
            </w:r>
          </w:p>
          <w:p w14:paraId="43A8B98F" w14:textId="77777777" w:rsidR="005C5AEC" w:rsidRPr="00694B30" w:rsidRDefault="005C5AEC" w:rsidP="00AB2BA3">
            <w:pPr>
              <w:jc w:val="left"/>
              <w:rPr>
                <w:sz w:val="16"/>
                <w:szCs w:val="16"/>
                <w:lang w:val="fr-FR"/>
              </w:rPr>
            </w:pPr>
            <w:r w:rsidRPr="00694B30">
              <w:rPr>
                <w:sz w:val="16"/>
                <w:szCs w:val="16"/>
                <w:lang w:val="fr-FR"/>
              </w:rPr>
              <w:t>6203.43</w:t>
            </w:r>
          </w:p>
          <w:p w14:paraId="7E155307" w14:textId="53B229DF" w:rsidR="005C5AEC" w:rsidRPr="00694B30" w:rsidRDefault="005C5AEC" w:rsidP="00AB2BA3">
            <w:pPr>
              <w:jc w:val="left"/>
              <w:rPr>
                <w:sz w:val="16"/>
                <w:szCs w:val="16"/>
                <w:lang w:val="fr-FR"/>
              </w:rPr>
            </w:pPr>
            <w:r w:rsidRPr="00694B30">
              <w:rPr>
                <w:sz w:val="16"/>
                <w:szCs w:val="16"/>
                <w:lang w:val="fr-FR"/>
              </w:rPr>
              <w:t>6203.49</w:t>
            </w:r>
          </w:p>
          <w:p w14:paraId="2C602449" w14:textId="77777777" w:rsidR="00DB3FE4" w:rsidRPr="00694B30" w:rsidRDefault="00DB3FE4" w:rsidP="00AB2BA3">
            <w:pPr>
              <w:jc w:val="left"/>
              <w:rPr>
                <w:sz w:val="16"/>
                <w:szCs w:val="16"/>
                <w:lang w:val="fr-FR"/>
              </w:rPr>
            </w:pPr>
          </w:p>
          <w:p w14:paraId="417860A5" w14:textId="715A32EA" w:rsidR="005C5AEC" w:rsidRPr="00694B30" w:rsidRDefault="005C5AEC" w:rsidP="00AB2BA3">
            <w:pPr>
              <w:jc w:val="left"/>
              <w:rPr>
                <w:sz w:val="16"/>
                <w:szCs w:val="16"/>
                <w:lang w:val="fr-FR"/>
              </w:rPr>
            </w:pPr>
            <w:r w:rsidRPr="00694B30">
              <w:rPr>
                <w:sz w:val="16"/>
                <w:szCs w:val="16"/>
                <w:lang w:val="fr-FR"/>
              </w:rPr>
              <w:t>6204.11</w:t>
            </w:r>
          </w:p>
          <w:p w14:paraId="42207D39" w14:textId="5CE5A5C8" w:rsidR="005C5AEC" w:rsidRPr="00694B30" w:rsidRDefault="005C5AEC" w:rsidP="00AB2BA3">
            <w:pPr>
              <w:jc w:val="left"/>
              <w:rPr>
                <w:sz w:val="16"/>
                <w:szCs w:val="16"/>
                <w:lang w:val="fr-FR"/>
              </w:rPr>
            </w:pPr>
            <w:r w:rsidRPr="00694B30">
              <w:rPr>
                <w:sz w:val="16"/>
                <w:szCs w:val="16"/>
                <w:lang w:val="fr-FR"/>
              </w:rPr>
              <w:t>6204.12</w:t>
            </w:r>
          </w:p>
          <w:p w14:paraId="7370C108" w14:textId="77777777" w:rsidR="005C5AEC" w:rsidRPr="00694B30" w:rsidRDefault="005C5AEC" w:rsidP="00AB2BA3">
            <w:pPr>
              <w:jc w:val="left"/>
              <w:rPr>
                <w:sz w:val="16"/>
                <w:szCs w:val="16"/>
                <w:lang w:val="fr-FR"/>
              </w:rPr>
            </w:pPr>
            <w:r w:rsidRPr="00694B30">
              <w:rPr>
                <w:sz w:val="16"/>
                <w:szCs w:val="16"/>
                <w:lang w:val="fr-FR"/>
              </w:rPr>
              <w:t>6204.13</w:t>
            </w:r>
          </w:p>
          <w:p w14:paraId="47AA3B21" w14:textId="77777777" w:rsidR="005C5AEC" w:rsidRPr="00694B30" w:rsidRDefault="005C5AEC" w:rsidP="00AB2BA3">
            <w:pPr>
              <w:jc w:val="left"/>
              <w:rPr>
                <w:sz w:val="16"/>
                <w:szCs w:val="16"/>
                <w:lang w:val="fr-FR"/>
              </w:rPr>
            </w:pPr>
            <w:r w:rsidRPr="00694B30">
              <w:rPr>
                <w:sz w:val="16"/>
                <w:szCs w:val="16"/>
                <w:lang w:val="fr-FR"/>
              </w:rPr>
              <w:t>6204.19</w:t>
            </w:r>
          </w:p>
          <w:p w14:paraId="1A87ABED" w14:textId="77777777" w:rsidR="005C5AEC" w:rsidRPr="00694B30" w:rsidRDefault="005C5AEC" w:rsidP="00AB2BA3">
            <w:pPr>
              <w:jc w:val="left"/>
              <w:rPr>
                <w:sz w:val="16"/>
                <w:szCs w:val="16"/>
                <w:lang w:val="fr-FR"/>
              </w:rPr>
            </w:pPr>
            <w:r w:rsidRPr="00694B30">
              <w:rPr>
                <w:sz w:val="16"/>
                <w:szCs w:val="16"/>
                <w:lang w:val="fr-FR"/>
              </w:rPr>
              <w:t>6204.21</w:t>
            </w:r>
          </w:p>
          <w:p w14:paraId="61DB6F73" w14:textId="77777777" w:rsidR="005C5AEC" w:rsidRPr="00694B30" w:rsidRDefault="005C5AEC" w:rsidP="00AB2BA3">
            <w:pPr>
              <w:jc w:val="left"/>
              <w:rPr>
                <w:sz w:val="16"/>
                <w:szCs w:val="16"/>
                <w:lang w:val="fr-FR"/>
              </w:rPr>
            </w:pPr>
            <w:r w:rsidRPr="00694B30">
              <w:rPr>
                <w:sz w:val="16"/>
                <w:szCs w:val="16"/>
                <w:lang w:val="fr-FR"/>
              </w:rPr>
              <w:t>6204.22</w:t>
            </w:r>
          </w:p>
          <w:p w14:paraId="3A4F6C23" w14:textId="77777777" w:rsidR="005C5AEC" w:rsidRPr="00694B30" w:rsidRDefault="005C5AEC" w:rsidP="00AB2BA3">
            <w:pPr>
              <w:jc w:val="left"/>
              <w:rPr>
                <w:sz w:val="16"/>
                <w:szCs w:val="16"/>
                <w:lang w:val="fr-FR"/>
              </w:rPr>
            </w:pPr>
            <w:r w:rsidRPr="00694B30">
              <w:rPr>
                <w:sz w:val="16"/>
                <w:szCs w:val="16"/>
                <w:lang w:val="fr-FR"/>
              </w:rPr>
              <w:t>6204.23</w:t>
            </w:r>
          </w:p>
          <w:p w14:paraId="13F460FF" w14:textId="77777777" w:rsidR="005C5AEC" w:rsidRPr="00694B30" w:rsidRDefault="005C5AEC" w:rsidP="00AB2BA3">
            <w:pPr>
              <w:jc w:val="left"/>
              <w:rPr>
                <w:sz w:val="16"/>
                <w:szCs w:val="16"/>
                <w:lang w:val="fr-FR"/>
              </w:rPr>
            </w:pPr>
            <w:r w:rsidRPr="00694B30">
              <w:rPr>
                <w:sz w:val="16"/>
                <w:szCs w:val="16"/>
                <w:lang w:val="fr-FR"/>
              </w:rPr>
              <w:t>6204.29</w:t>
            </w:r>
          </w:p>
          <w:p w14:paraId="2139C7CB" w14:textId="6CC6D906" w:rsidR="005C5AEC" w:rsidRPr="00694B30" w:rsidRDefault="005C5AEC" w:rsidP="00AB2BA3">
            <w:pPr>
              <w:jc w:val="left"/>
              <w:rPr>
                <w:sz w:val="16"/>
                <w:szCs w:val="16"/>
                <w:lang w:val="fr-FR"/>
              </w:rPr>
            </w:pPr>
            <w:r w:rsidRPr="00694B30">
              <w:rPr>
                <w:sz w:val="16"/>
                <w:szCs w:val="16"/>
                <w:lang w:val="fr-FR"/>
              </w:rPr>
              <w:t>6204.31</w:t>
            </w:r>
          </w:p>
          <w:p w14:paraId="40B27037" w14:textId="77777777" w:rsidR="005C5AEC" w:rsidRPr="00694B30" w:rsidRDefault="005C5AEC" w:rsidP="00AB2BA3">
            <w:pPr>
              <w:jc w:val="left"/>
              <w:rPr>
                <w:sz w:val="16"/>
                <w:szCs w:val="16"/>
                <w:lang w:val="fr-FR"/>
              </w:rPr>
            </w:pPr>
            <w:r w:rsidRPr="00694B30">
              <w:rPr>
                <w:sz w:val="16"/>
                <w:szCs w:val="16"/>
                <w:lang w:val="fr-FR"/>
              </w:rPr>
              <w:t>6204.32</w:t>
            </w:r>
          </w:p>
          <w:p w14:paraId="1887D409" w14:textId="77777777" w:rsidR="005C5AEC" w:rsidRPr="00694B30" w:rsidRDefault="005C5AEC" w:rsidP="00AB2BA3">
            <w:pPr>
              <w:jc w:val="left"/>
              <w:rPr>
                <w:sz w:val="16"/>
                <w:szCs w:val="16"/>
                <w:lang w:val="fr-FR"/>
              </w:rPr>
            </w:pPr>
            <w:r w:rsidRPr="00694B30">
              <w:rPr>
                <w:sz w:val="16"/>
                <w:szCs w:val="16"/>
                <w:lang w:val="fr-FR"/>
              </w:rPr>
              <w:t>6204.33</w:t>
            </w:r>
          </w:p>
          <w:p w14:paraId="2DDE1FE2" w14:textId="77777777" w:rsidR="005C5AEC" w:rsidRPr="00694B30" w:rsidRDefault="005C5AEC" w:rsidP="00AB2BA3">
            <w:pPr>
              <w:jc w:val="left"/>
              <w:rPr>
                <w:sz w:val="16"/>
                <w:szCs w:val="16"/>
                <w:lang w:val="fr-FR"/>
              </w:rPr>
            </w:pPr>
            <w:r w:rsidRPr="00694B30">
              <w:rPr>
                <w:sz w:val="16"/>
                <w:szCs w:val="16"/>
                <w:lang w:val="fr-FR"/>
              </w:rPr>
              <w:t>6204.39</w:t>
            </w:r>
          </w:p>
          <w:p w14:paraId="3D79E6EF" w14:textId="77777777" w:rsidR="005C5AEC" w:rsidRPr="00694B30" w:rsidRDefault="005C5AEC" w:rsidP="00AB2BA3">
            <w:pPr>
              <w:jc w:val="left"/>
              <w:rPr>
                <w:sz w:val="16"/>
                <w:szCs w:val="16"/>
                <w:lang w:val="fr-FR"/>
              </w:rPr>
            </w:pPr>
            <w:r w:rsidRPr="00694B30">
              <w:rPr>
                <w:sz w:val="16"/>
                <w:szCs w:val="16"/>
                <w:lang w:val="fr-FR"/>
              </w:rPr>
              <w:t>6204.41</w:t>
            </w:r>
          </w:p>
          <w:p w14:paraId="089D43C2" w14:textId="77777777" w:rsidR="005C5AEC" w:rsidRPr="00694B30" w:rsidRDefault="005C5AEC" w:rsidP="00AB2BA3">
            <w:pPr>
              <w:jc w:val="left"/>
              <w:rPr>
                <w:sz w:val="16"/>
                <w:szCs w:val="16"/>
                <w:lang w:val="fr-FR"/>
              </w:rPr>
            </w:pPr>
            <w:r w:rsidRPr="00694B30">
              <w:rPr>
                <w:sz w:val="16"/>
                <w:szCs w:val="16"/>
                <w:lang w:val="fr-FR"/>
              </w:rPr>
              <w:t>6204.42</w:t>
            </w:r>
          </w:p>
          <w:p w14:paraId="143D104B" w14:textId="77777777" w:rsidR="005C5AEC" w:rsidRPr="00694B30" w:rsidRDefault="005C5AEC" w:rsidP="00AB2BA3">
            <w:pPr>
              <w:jc w:val="left"/>
              <w:rPr>
                <w:sz w:val="16"/>
                <w:szCs w:val="16"/>
                <w:lang w:val="fr-FR"/>
              </w:rPr>
            </w:pPr>
            <w:r w:rsidRPr="00694B30">
              <w:rPr>
                <w:sz w:val="16"/>
                <w:szCs w:val="16"/>
                <w:lang w:val="fr-FR"/>
              </w:rPr>
              <w:t>6204.43</w:t>
            </w:r>
          </w:p>
          <w:p w14:paraId="05A6C42C" w14:textId="77777777" w:rsidR="005C5AEC" w:rsidRPr="00694B30" w:rsidRDefault="005C5AEC" w:rsidP="00AB2BA3">
            <w:pPr>
              <w:jc w:val="left"/>
              <w:rPr>
                <w:sz w:val="16"/>
                <w:szCs w:val="16"/>
                <w:lang w:val="fr-FR"/>
              </w:rPr>
            </w:pPr>
            <w:r w:rsidRPr="00694B30">
              <w:rPr>
                <w:sz w:val="16"/>
                <w:szCs w:val="16"/>
                <w:lang w:val="fr-FR"/>
              </w:rPr>
              <w:t>6204.44</w:t>
            </w:r>
          </w:p>
          <w:p w14:paraId="69C084ED" w14:textId="77777777" w:rsidR="005C5AEC" w:rsidRPr="00694B30" w:rsidRDefault="005C5AEC" w:rsidP="00AB2BA3">
            <w:pPr>
              <w:jc w:val="left"/>
              <w:rPr>
                <w:sz w:val="16"/>
                <w:szCs w:val="16"/>
                <w:lang w:val="fr-FR"/>
              </w:rPr>
            </w:pPr>
            <w:r w:rsidRPr="00694B30">
              <w:rPr>
                <w:sz w:val="16"/>
                <w:szCs w:val="16"/>
                <w:lang w:val="fr-FR"/>
              </w:rPr>
              <w:t>6204.49</w:t>
            </w:r>
          </w:p>
          <w:p w14:paraId="19B87A1A" w14:textId="77777777" w:rsidR="005C5AEC" w:rsidRPr="00694B30" w:rsidRDefault="005C5AEC" w:rsidP="00AB2BA3">
            <w:pPr>
              <w:jc w:val="left"/>
              <w:rPr>
                <w:sz w:val="16"/>
                <w:szCs w:val="16"/>
                <w:lang w:val="fr-FR"/>
              </w:rPr>
            </w:pPr>
            <w:r w:rsidRPr="00694B30">
              <w:rPr>
                <w:sz w:val="16"/>
                <w:szCs w:val="16"/>
                <w:lang w:val="fr-FR"/>
              </w:rPr>
              <w:t>6204.51</w:t>
            </w:r>
          </w:p>
          <w:p w14:paraId="5530F08A" w14:textId="77777777" w:rsidR="005C5AEC" w:rsidRPr="00694B30" w:rsidRDefault="005C5AEC" w:rsidP="00AB2BA3">
            <w:pPr>
              <w:jc w:val="left"/>
              <w:rPr>
                <w:sz w:val="16"/>
                <w:szCs w:val="16"/>
                <w:lang w:val="fr-FR"/>
              </w:rPr>
            </w:pPr>
            <w:r w:rsidRPr="00694B30">
              <w:rPr>
                <w:sz w:val="16"/>
                <w:szCs w:val="16"/>
                <w:lang w:val="fr-FR"/>
              </w:rPr>
              <w:t>6204.52</w:t>
            </w:r>
          </w:p>
          <w:p w14:paraId="5188C7B5" w14:textId="77777777" w:rsidR="005C5AEC" w:rsidRPr="00694B30" w:rsidRDefault="005C5AEC" w:rsidP="00AB2BA3">
            <w:pPr>
              <w:jc w:val="left"/>
              <w:rPr>
                <w:sz w:val="16"/>
                <w:szCs w:val="16"/>
                <w:lang w:val="fr-FR"/>
              </w:rPr>
            </w:pPr>
            <w:r w:rsidRPr="00694B30">
              <w:rPr>
                <w:sz w:val="16"/>
                <w:szCs w:val="16"/>
                <w:lang w:val="fr-FR"/>
              </w:rPr>
              <w:t>6204.53</w:t>
            </w:r>
          </w:p>
          <w:p w14:paraId="076241F9" w14:textId="77777777" w:rsidR="005C5AEC" w:rsidRPr="00694B30" w:rsidRDefault="005C5AEC" w:rsidP="00AB2BA3">
            <w:pPr>
              <w:jc w:val="left"/>
              <w:rPr>
                <w:sz w:val="16"/>
                <w:szCs w:val="16"/>
                <w:lang w:val="fr-FR"/>
              </w:rPr>
            </w:pPr>
            <w:r w:rsidRPr="00694B30">
              <w:rPr>
                <w:sz w:val="16"/>
                <w:szCs w:val="16"/>
                <w:lang w:val="fr-FR"/>
              </w:rPr>
              <w:t>6204.59</w:t>
            </w:r>
          </w:p>
          <w:p w14:paraId="5F89B16A" w14:textId="77777777" w:rsidR="005C5AEC" w:rsidRPr="00694B30" w:rsidRDefault="005C5AEC" w:rsidP="00AB2BA3">
            <w:pPr>
              <w:jc w:val="left"/>
              <w:rPr>
                <w:sz w:val="16"/>
                <w:szCs w:val="16"/>
                <w:lang w:val="fr-FR"/>
              </w:rPr>
            </w:pPr>
            <w:r w:rsidRPr="00694B30">
              <w:rPr>
                <w:sz w:val="16"/>
                <w:szCs w:val="16"/>
                <w:lang w:val="fr-FR"/>
              </w:rPr>
              <w:t>6204.61</w:t>
            </w:r>
          </w:p>
          <w:p w14:paraId="4068260B" w14:textId="77777777" w:rsidR="005C5AEC" w:rsidRPr="00694B30" w:rsidRDefault="005C5AEC" w:rsidP="00AB2BA3">
            <w:pPr>
              <w:jc w:val="left"/>
              <w:rPr>
                <w:sz w:val="16"/>
                <w:szCs w:val="16"/>
                <w:lang w:val="fr-FR"/>
              </w:rPr>
            </w:pPr>
            <w:r w:rsidRPr="00694B30">
              <w:rPr>
                <w:sz w:val="16"/>
                <w:szCs w:val="16"/>
                <w:lang w:val="fr-FR"/>
              </w:rPr>
              <w:t>6204.62</w:t>
            </w:r>
          </w:p>
          <w:p w14:paraId="76885B78" w14:textId="77777777" w:rsidR="005C5AEC" w:rsidRPr="00694B30" w:rsidRDefault="005C5AEC" w:rsidP="00AB2BA3">
            <w:pPr>
              <w:jc w:val="left"/>
              <w:rPr>
                <w:sz w:val="16"/>
                <w:szCs w:val="16"/>
                <w:lang w:val="fr-FR"/>
              </w:rPr>
            </w:pPr>
            <w:r w:rsidRPr="00694B30">
              <w:rPr>
                <w:sz w:val="16"/>
                <w:szCs w:val="16"/>
                <w:lang w:val="fr-FR"/>
              </w:rPr>
              <w:t>6204.63</w:t>
            </w:r>
          </w:p>
          <w:p w14:paraId="682A04E0" w14:textId="77777777" w:rsidR="005C5AEC" w:rsidRPr="00694B30" w:rsidRDefault="005C5AEC" w:rsidP="00AB2BA3">
            <w:pPr>
              <w:jc w:val="left"/>
              <w:rPr>
                <w:sz w:val="16"/>
                <w:szCs w:val="16"/>
                <w:lang w:val="fr-FR"/>
              </w:rPr>
            </w:pPr>
            <w:r w:rsidRPr="00694B30">
              <w:rPr>
                <w:sz w:val="16"/>
                <w:szCs w:val="16"/>
                <w:lang w:val="fr-FR"/>
              </w:rPr>
              <w:t>6204.69</w:t>
            </w:r>
          </w:p>
          <w:p w14:paraId="46E1A75D" w14:textId="77777777" w:rsidR="005C5AEC" w:rsidRPr="00694B30" w:rsidRDefault="005C5AEC" w:rsidP="00AB2BA3">
            <w:pPr>
              <w:jc w:val="left"/>
              <w:rPr>
                <w:sz w:val="16"/>
                <w:szCs w:val="16"/>
                <w:lang w:val="fr-FR"/>
              </w:rPr>
            </w:pPr>
            <w:r w:rsidRPr="00694B30">
              <w:rPr>
                <w:sz w:val="16"/>
                <w:szCs w:val="16"/>
                <w:lang w:val="fr-FR"/>
              </w:rPr>
              <w:t>6205.10</w:t>
            </w:r>
          </w:p>
          <w:p w14:paraId="59DE846F" w14:textId="77777777" w:rsidR="005C5AEC" w:rsidRPr="00694B30" w:rsidRDefault="005C5AEC" w:rsidP="00AB2BA3">
            <w:pPr>
              <w:jc w:val="left"/>
              <w:rPr>
                <w:sz w:val="16"/>
                <w:szCs w:val="16"/>
                <w:lang w:val="fr-FR"/>
              </w:rPr>
            </w:pPr>
            <w:r w:rsidRPr="00694B30">
              <w:rPr>
                <w:sz w:val="16"/>
                <w:szCs w:val="16"/>
                <w:lang w:val="fr-FR"/>
              </w:rPr>
              <w:t>6205.20</w:t>
            </w:r>
          </w:p>
          <w:p w14:paraId="488B7482" w14:textId="77777777" w:rsidR="005C5AEC" w:rsidRPr="00694B30" w:rsidRDefault="005C5AEC" w:rsidP="00AB2BA3">
            <w:pPr>
              <w:jc w:val="left"/>
              <w:rPr>
                <w:sz w:val="16"/>
                <w:szCs w:val="16"/>
                <w:lang w:val="fr-FR"/>
              </w:rPr>
            </w:pPr>
            <w:r w:rsidRPr="00694B30">
              <w:rPr>
                <w:sz w:val="16"/>
                <w:szCs w:val="16"/>
                <w:lang w:val="fr-FR"/>
              </w:rPr>
              <w:t>6205.30</w:t>
            </w:r>
          </w:p>
          <w:p w14:paraId="2901856E" w14:textId="2874BEFD" w:rsidR="005C5AEC" w:rsidRPr="00694B30" w:rsidRDefault="005C5AEC" w:rsidP="00AB2BA3">
            <w:pPr>
              <w:jc w:val="left"/>
              <w:rPr>
                <w:sz w:val="16"/>
                <w:szCs w:val="16"/>
                <w:lang w:val="fr-FR"/>
              </w:rPr>
            </w:pPr>
            <w:r w:rsidRPr="00694B30">
              <w:rPr>
                <w:sz w:val="16"/>
                <w:szCs w:val="16"/>
                <w:lang w:val="fr-FR"/>
              </w:rPr>
              <w:t>6205.90</w:t>
            </w:r>
          </w:p>
          <w:p w14:paraId="62E4146B" w14:textId="38796BCC" w:rsidR="005C5AEC" w:rsidRPr="00694B30" w:rsidRDefault="005C5AEC" w:rsidP="00AB2BA3">
            <w:pPr>
              <w:jc w:val="left"/>
              <w:rPr>
                <w:sz w:val="16"/>
                <w:szCs w:val="16"/>
                <w:lang w:val="fr-FR"/>
              </w:rPr>
            </w:pPr>
            <w:r w:rsidRPr="00694B30">
              <w:rPr>
                <w:sz w:val="16"/>
                <w:szCs w:val="16"/>
                <w:lang w:val="fr-FR"/>
              </w:rPr>
              <w:t>6206.10</w:t>
            </w:r>
          </w:p>
          <w:p w14:paraId="243C359A" w14:textId="77777777" w:rsidR="00DB3FE4" w:rsidRPr="00694B30" w:rsidRDefault="00DB3FE4" w:rsidP="00AB2BA3">
            <w:pPr>
              <w:jc w:val="left"/>
              <w:rPr>
                <w:sz w:val="16"/>
                <w:szCs w:val="16"/>
                <w:lang w:val="fr-FR"/>
              </w:rPr>
            </w:pPr>
          </w:p>
          <w:p w14:paraId="50AE9E83" w14:textId="7F5CBFEF" w:rsidR="005C5AEC" w:rsidRPr="00694B30" w:rsidRDefault="005C5AEC" w:rsidP="00AB2BA3">
            <w:pPr>
              <w:jc w:val="left"/>
              <w:rPr>
                <w:sz w:val="16"/>
                <w:szCs w:val="16"/>
                <w:lang w:val="fr-FR"/>
              </w:rPr>
            </w:pPr>
            <w:r w:rsidRPr="00694B30">
              <w:rPr>
                <w:sz w:val="16"/>
                <w:szCs w:val="16"/>
                <w:lang w:val="fr-FR"/>
              </w:rPr>
              <w:t>6206.20</w:t>
            </w:r>
          </w:p>
          <w:p w14:paraId="5603D657" w14:textId="6BEB25F1" w:rsidR="005C5AEC" w:rsidRPr="00694B30" w:rsidRDefault="005C5AEC" w:rsidP="00AB2BA3">
            <w:pPr>
              <w:jc w:val="left"/>
              <w:rPr>
                <w:sz w:val="16"/>
                <w:szCs w:val="16"/>
                <w:lang w:val="fr-FR"/>
              </w:rPr>
            </w:pPr>
            <w:r w:rsidRPr="00694B30">
              <w:rPr>
                <w:sz w:val="16"/>
                <w:szCs w:val="16"/>
                <w:lang w:val="fr-FR"/>
              </w:rPr>
              <w:t>6206.30</w:t>
            </w:r>
          </w:p>
          <w:p w14:paraId="6C429DC5" w14:textId="77777777" w:rsidR="005C5AEC" w:rsidRPr="00694B30" w:rsidRDefault="005C5AEC" w:rsidP="00AB2BA3">
            <w:pPr>
              <w:jc w:val="left"/>
              <w:rPr>
                <w:sz w:val="16"/>
                <w:szCs w:val="16"/>
                <w:lang w:val="fr-FR"/>
              </w:rPr>
            </w:pPr>
            <w:r w:rsidRPr="00694B30">
              <w:rPr>
                <w:sz w:val="16"/>
                <w:szCs w:val="16"/>
                <w:lang w:val="fr-FR"/>
              </w:rPr>
              <w:t>6206.40</w:t>
            </w:r>
          </w:p>
          <w:p w14:paraId="52AB8A6C" w14:textId="41970CCA" w:rsidR="005C5AEC" w:rsidRPr="00694B30" w:rsidRDefault="005C5AEC" w:rsidP="00AB2BA3">
            <w:pPr>
              <w:jc w:val="left"/>
              <w:rPr>
                <w:sz w:val="16"/>
                <w:szCs w:val="16"/>
                <w:lang w:val="fr-FR"/>
              </w:rPr>
            </w:pPr>
            <w:r w:rsidRPr="00694B30">
              <w:rPr>
                <w:sz w:val="16"/>
                <w:szCs w:val="16"/>
                <w:lang w:val="fr-FR"/>
              </w:rPr>
              <w:t>6206.90</w:t>
            </w:r>
          </w:p>
          <w:p w14:paraId="5AD27CA5" w14:textId="77777777" w:rsidR="00223F32" w:rsidRPr="00694B30" w:rsidRDefault="00223F32" w:rsidP="00AB2BA3">
            <w:pPr>
              <w:jc w:val="left"/>
              <w:rPr>
                <w:sz w:val="16"/>
                <w:szCs w:val="16"/>
                <w:lang w:val="fr-FR"/>
              </w:rPr>
            </w:pPr>
          </w:p>
          <w:p w14:paraId="7C19412D" w14:textId="77777777" w:rsidR="005C5AEC" w:rsidRPr="00694B30" w:rsidRDefault="005C5AEC" w:rsidP="00AB2BA3">
            <w:pPr>
              <w:jc w:val="left"/>
              <w:rPr>
                <w:sz w:val="16"/>
                <w:szCs w:val="16"/>
                <w:lang w:val="fr-FR"/>
              </w:rPr>
            </w:pPr>
            <w:r w:rsidRPr="00694B30">
              <w:rPr>
                <w:sz w:val="16"/>
                <w:szCs w:val="16"/>
                <w:lang w:val="fr-FR"/>
              </w:rPr>
              <w:t>6207.11</w:t>
            </w:r>
          </w:p>
          <w:p w14:paraId="6FE662F7" w14:textId="77777777" w:rsidR="005C5AEC" w:rsidRPr="00694B30" w:rsidRDefault="005C5AEC" w:rsidP="00AB2BA3">
            <w:pPr>
              <w:jc w:val="left"/>
              <w:rPr>
                <w:sz w:val="16"/>
                <w:szCs w:val="16"/>
                <w:lang w:val="fr-FR"/>
              </w:rPr>
            </w:pPr>
            <w:r w:rsidRPr="00694B30">
              <w:rPr>
                <w:sz w:val="16"/>
                <w:szCs w:val="16"/>
                <w:lang w:val="fr-FR"/>
              </w:rPr>
              <w:lastRenderedPageBreak/>
              <w:t>6207.19</w:t>
            </w:r>
          </w:p>
          <w:p w14:paraId="746F953D" w14:textId="26D92A59" w:rsidR="005C5AEC" w:rsidRPr="00694B30" w:rsidRDefault="005C5AEC" w:rsidP="00AB2BA3">
            <w:pPr>
              <w:jc w:val="left"/>
              <w:rPr>
                <w:sz w:val="16"/>
                <w:szCs w:val="16"/>
                <w:lang w:val="fr-FR"/>
              </w:rPr>
            </w:pPr>
            <w:r w:rsidRPr="00694B30">
              <w:rPr>
                <w:sz w:val="16"/>
                <w:szCs w:val="16"/>
                <w:lang w:val="fr-FR"/>
              </w:rPr>
              <w:t>6207.21</w:t>
            </w:r>
          </w:p>
          <w:p w14:paraId="77BD3A92" w14:textId="054F6909" w:rsidR="005C5AEC" w:rsidRPr="00694B30" w:rsidRDefault="005C5AEC" w:rsidP="00AB2BA3">
            <w:pPr>
              <w:jc w:val="left"/>
              <w:rPr>
                <w:sz w:val="16"/>
                <w:szCs w:val="16"/>
                <w:lang w:val="fr-FR"/>
              </w:rPr>
            </w:pPr>
            <w:r w:rsidRPr="00694B30">
              <w:rPr>
                <w:sz w:val="16"/>
                <w:szCs w:val="16"/>
                <w:lang w:val="fr-FR"/>
              </w:rPr>
              <w:t>6207.22</w:t>
            </w:r>
          </w:p>
          <w:p w14:paraId="527D2AA0" w14:textId="77777777" w:rsidR="00223F32" w:rsidRPr="00694B30" w:rsidRDefault="00223F32" w:rsidP="00AB2BA3">
            <w:pPr>
              <w:jc w:val="left"/>
              <w:rPr>
                <w:sz w:val="16"/>
                <w:szCs w:val="16"/>
                <w:lang w:val="fr-FR"/>
              </w:rPr>
            </w:pPr>
          </w:p>
          <w:p w14:paraId="51FBEF95" w14:textId="34E11F80" w:rsidR="005C5AEC" w:rsidRPr="00694B30" w:rsidRDefault="005C5AEC" w:rsidP="00AB2BA3">
            <w:pPr>
              <w:jc w:val="left"/>
              <w:rPr>
                <w:sz w:val="16"/>
                <w:szCs w:val="16"/>
                <w:lang w:val="fr-FR"/>
              </w:rPr>
            </w:pPr>
            <w:r w:rsidRPr="00694B30">
              <w:rPr>
                <w:sz w:val="16"/>
                <w:szCs w:val="16"/>
                <w:lang w:val="fr-FR"/>
              </w:rPr>
              <w:t>6207.29</w:t>
            </w:r>
          </w:p>
          <w:p w14:paraId="55776107" w14:textId="77777777" w:rsidR="00DB3FE4" w:rsidRPr="00694B30" w:rsidRDefault="00DB3FE4" w:rsidP="00AB2BA3">
            <w:pPr>
              <w:jc w:val="left"/>
              <w:rPr>
                <w:sz w:val="16"/>
                <w:szCs w:val="16"/>
                <w:lang w:val="fr-FR"/>
              </w:rPr>
            </w:pPr>
          </w:p>
          <w:p w14:paraId="7440F958" w14:textId="371255EE" w:rsidR="005C5AEC" w:rsidRPr="00694B30" w:rsidRDefault="005C5AEC" w:rsidP="00AB2BA3">
            <w:pPr>
              <w:jc w:val="left"/>
              <w:rPr>
                <w:sz w:val="16"/>
                <w:szCs w:val="16"/>
                <w:lang w:val="fr-FR"/>
              </w:rPr>
            </w:pPr>
            <w:r w:rsidRPr="00694B30">
              <w:rPr>
                <w:sz w:val="16"/>
                <w:szCs w:val="16"/>
                <w:lang w:val="fr-FR"/>
              </w:rPr>
              <w:t>6207.91</w:t>
            </w:r>
          </w:p>
          <w:p w14:paraId="7BAAA65E" w14:textId="328E36D3" w:rsidR="005C5AEC" w:rsidRPr="00694B30" w:rsidRDefault="005C5AEC" w:rsidP="00AB2BA3">
            <w:pPr>
              <w:jc w:val="left"/>
              <w:rPr>
                <w:sz w:val="16"/>
                <w:szCs w:val="16"/>
                <w:lang w:val="fr-FR"/>
              </w:rPr>
            </w:pPr>
            <w:r w:rsidRPr="00694B30">
              <w:rPr>
                <w:sz w:val="16"/>
                <w:szCs w:val="16"/>
                <w:lang w:val="fr-FR"/>
              </w:rPr>
              <w:t>6207.92</w:t>
            </w:r>
          </w:p>
          <w:p w14:paraId="25FB442A" w14:textId="77777777" w:rsidR="00DB3FE4" w:rsidRPr="00694B30" w:rsidRDefault="00DB3FE4" w:rsidP="00AB2BA3">
            <w:pPr>
              <w:jc w:val="left"/>
              <w:rPr>
                <w:sz w:val="16"/>
                <w:szCs w:val="16"/>
                <w:lang w:val="fr-FR"/>
              </w:rPr>
            </w:pPr>
          </w:p>
          <w:p w14:paraId="763A0B9D" w14:textId="0F074C00" w:rsidR="005C5AEC" w:rsidRPr="00694B30" w:rsidRDefault="005C5AEC" w:rsidP="00AB2BA3">
            <w:pPr>
              <w:jc w:val="left"/>
              <w:rPr>
                <w:sz w:val="16"/>
                <w:szCs w:val="16"/>
                <w:lang w:val="fr-FR"/>
              </w:rPr>
            </w:pPr>
            <w:r w:rsidRPr="00694B30">
              <w:rPr>
                <w:sz w:val="16"/>
                <w:szCs w:val="16"/>
                <w:lang w:val="fr-FR"/>
              </w:rPr>
              <w:t>6207.99</w:t>
            </w:r>
          </w:p>
          <w:p w14:paraId="1E225B91" w14:textId="77777777" w:rsidR="00DB3FE4" w:rsidRPr="00694B30" w:rsidRDefault="00DB3FE4" w:rsidP="00AB2BA3">
            <w:pPr>
              <w:jc w:val="left"/>
              <w:rPr>
                <w:sz w:val="16"/>
                <w:szCs w:val="16"/>
                <w:lang w:val="fr-FR"/>
              </w:rPr>
            </w:pPr>
          </w:p>
          <w:p w14:paraId="3BF88EF1" w14:textId="5FD23404" w:rsidR="005C5AEC" w:rsidRPr="00694B30" w:rsidRDefault="005C5AEC" w:rsidP="00AB2BA3">
            <w:pPr>
              <w:jc w:val="left"/>
              <w:rPr>
                <w:sz w:val="16"/>
                <w:szCs w:val="16"/>
                <w:lang w:val="fr-FR"/>
              </w:rPr>
            </w:pPr>
            <w:r w:rsidRPr="00694B30">
              <w:rPr>
                <w:sz w:val="16"/>
                <w:szCs w:val="16"/>
                <w:lang w:val="fr-FR"/>
              </w:rPr>
              <w:t>6208.11</w:t>
            </w:r>
          </w:p>
          <w:p w14:paraId="51CA2DDF" w14:textId="0EC5C421" w:rsidR="005C5AEC" w:rsidRPr="00694B30" w:rsidRDefault="005C5AEC" w:rsidP="00AB2BA3">
            <w:pPr>
              <w:jc w:val="left"/>
              <w:rPr>
                <w:sz w:val="16"/>
                <w:szCs w:val="16"/>
                <w:lang w:val="fr-FR"/>
              </w:rPr>
            </w:pPr>
            <w:r w:rsidRPr="00694B30">
              <w:rPr>
                <w:sz w:val="16"/>
                <w:szCs w:val="16"/>
                <w:lang w:val="fr-FR"/>
              </w:rPr>
              <w:t>6208.19</w:t>
            </w:r>
          </w:p>
          <w:p w14:paraId="5450902C" w14:textId="77777777" w:rsidR="00DB3FE4" w:rsidRPr="00694B30" w:rsidRDefault="00DB3FE4" w:rsidP="00AB2BA3">
            <w:pPr>
              <w:jc w:val="left"/>
              <w:rPr>
                <w:sz w:val="16"/>
                <w:szCs w:val="16"/>
                <w:lang w:val="fr-FR"/>
              </w:rPr>
            </w:pPr>
          </w:p>
          <w:p w14:paraId="1141B6D0" w14:textId="3372C085" w:rsidR="005C5AEC" w:rsidRPr="00694B30" w:rsidRDefault="005C5AEC" w:rsidP="00AB2BA3">
            <w:pPr>
              <w:jc w:val="left"/>
              <w:rPr>
                <w:sz w:val="16"/>
                <w:szCs w:val="16"/>
                <w:lang w:val="fr-FR"/>
              </w:rPr>
            </w:pPr>
            <w:r w:rsidRPr="00694B30">
              <w:rPr>
                <w:sz w:val="16"/>
                <w:szCs w:val="16"/>
                <w:lang w:val="fr-FR"/>
              </w:rPr>
              <w:t>6208.21</w:t>
            </w:r>
          </w:p>
          <w:p w14:paraId="210EF2DA" w14:textId="659060F2" w:rsidR="005C5AEC" w:rsidRPr="00694B30" w:rsidRDefault="005C5AEC" w:rsidP="00AB2BA3">
            <w:pPr>
              <w:jc w:val="left"/>
              <w:rPr>
                <w:sz w:val="16"/>
                <w:szCs w:val="16"/>
                <w:lang w:val="fr-FR"/>
              </w:rPr>
            </w:pPr>
            <w:r w:rsidRPr="00694B30">
              <w:rPr>
                <w:sz w:val="16"/>
                <w:szCs w:val="16"/>
                <w:lang w:val="fr-FR"/>
              </w:rPr>
              <w:t>6208.22</w:t>
            </w:r>
          </w:p>
          <w:p w14:paraId="72DB3E94" w14:textId="77777777" w:rsidR="00DB3FE4" w:rsidRPr="00694B30" w:rsidRDefault="00DB3FE4" w:rsidP="00AB2BA3">
            <w:pPr>
              <w:jc w:val="left"/>
              <w:rPr>
                <w:sz w:val="16"/>
                <w:szCs w:val="16"/>
                <w:lang w:val="fr-FR"/>
              </w:rPr>
            </w:pPr>
          </w:p>
          <w:p w14:paraId="362D7FAE" w14:textId="31B7CA5E" w:rsidR="005C5AEC" w:rsidRPr="00694B30" w:rsidRDefault="005C5AEC" w:rsidP="00AB2BA3">
            <w:pPr>
              <w:jc w:val="left"/>
              <w:rPr>
                <w:sz w:val="16"/>
                <w:szCs w:val="16"/>
                <w:lang w:val="fr-FR"/>
              </w:rPr>
            </w:pPr>
            <w:r w:rsidRPr="00694B30">
              <w:rPr>
                <w:sz w:val="16"/>
                <w:szCs w:val="16"/>
                <w:lang w:val="fr-FR"/>
              </w:rPr>
              <w:t>6208.29</w:t>
            </w:r>
          </w:p>
          <w:p w14:paraId="7EE00986" w14:textId="77777777" w:rsidR="00DB3FE4" w:rsidRPr="00694B30" w:rsidRDefault="00DB3FE4" w:rsidP="00AB2BA3">
            <w:pPr>
              <w:jc w:val="left"/>
              <w:rPr>
                <w:sz w:val="16"/>
                <w:szCs w:val="16"/>
                <w:lang w:val="fr-FR"/>
              </w:rPr>
            </w:pPr>
          </w:p>
          <w:p w14:paraId="13780946" w14:textId="271F828C" w:rsidR="005C5AEC" w:rsidRPr="00694B30" w:rsidRDefault="005C5AEC" w:rsidP="00AB2BA3">
            <w:pPr>
              <w:jc w:val="left"/>
              <w:rPr>
                <w:sz w:val="16"/>
                <w:szCs w:val="16"/>
                <w:lang w:val="fr-FR"/>
              </w:rPr>
            </w:pPr>
            <w:r w:rsidRPr="00694B30">
              <w:rPr>
                <w:sz w:val="16"/>
                <w:szCs w:val="16"/>
                <w:lang w:val="fr-FR"/>
              </w:rPr>
              <w:t>6208.91</w:t>
            </w:r>
          </w:p>
          <w:p w14:paraId="7F088C01" w14:textId="3C903B04" w:rsidR="005C5AEC" w:rsidRPr="00694B30" w:rsidRDefault="005C5AEC" w:rsidP="00AB2BA3">
            <w:pPr>
              <w:jc w:val="left"/>
              <w:rPr>
                <w:sz w:val="16"/>
                <w:szCs w:val="16"/>
                <w:lang w:val="fr-FR"/>
              </w:rPr>
            </w:pPr>
            <w:r w:rsidRPr="00694B30">
              <w:rPr>
                <w:sz w:val="16"/>
                <w:szCs w:val="16"/>
                <w:lang w:val="fr-FR"/>
              </w:rPr>
              <w:t>6208.92</w:t>
            </w:r>
          </w:p>
          <w:p w14:paraId="7B1593E9" w14:textId="77777777" w:rsidR="00DB3FE4" w:rsidRPr="00694B30" w:rsidRDefault="00DB3FE4" w:rsidP="00AB2BA3">
            <w:pPr>
              <w:jc w:val="left"/>
              <w:rPr>
                <w:sz w:val="16"/>
                <w:szCs w:val="16"/>
                <w:lang w:val="fr-FR"/>
              </w:rPr>
            </w:pPr>
          </w:p>
          <w:p w14:paraId="404B80D9" w14:textId="5FFCAA13" w:rsidR="005C5AEC" w:rsidRPr="00694B30" w:rsidRDefault="005C5AEC" w:rsidP="00AB2BA3">
            <w:pPr>
              <w:jc w:val="left"/>
              <w:rPr>
                <w:sz w:val="16"/>
                <w:szCs w:val="16"/>
                <w:lang w:val="fr-FR"/>
              </w:rPr>
            </w:pPr>
            <w:r w:rsidRPr="00694B30">
              <w:rPr>
                <w:sz w:val="16"/>
                <w:szCs w:val="16"/>
                <w:lang w:val="fr-FR"/>
              </w:rPr>
              <w:t>6208.99</w:t>
            </w:r>
          </w:p>
          <w:p w14:paraId="1C2CB40A" w14:textId="77777777" w:rsidR="00DB3FE4" w:rsidRPr="00694B30" w:rsidRDefault="00DB3FE4" w:rsidP="00AB2BA3">
            <w:pPr>
              <w:jc w:val="left"/>
              <w:rPr>
                <w:sz w:val="16"/>
                <w:szCs w:val="16"/>
                <w:lang w:val="fr-FR"/>
              </w:rPr>
            </w:pPr>
          </w:p>
          <w:p w14:paraId="19A239D9" w14:textId="73DA639F" w:rsidR="005C5AEC" w:rsidRPr="00694B30" w:rsidRDefault="005C5AEC" w:rsidP="00AB2BA3">
            <w:pPr>
              <w:jc w:val="left"/>
              <w:rPr>
                <w:sz w:val="16"/>
                <w:szCs w:val="16"/>
                <w:lang w:val="fr-FR"/>
              </w:rPr>
            </w:pPr>
            <w:r w:rsidRPr="00694B30">
              <w:rPr>
                <w:sz w:val="16"/>
                <w:szCs w:val="16"/>
                <w:lang w:val="fr-FR"/>
              </w:rPr>
              <w:t>6209.10</w:t>
            </w:r>
          </w:p>
          <w:p w14:paraId="7FC4CDA9" w14:textId="7A039F0C" w:rsidR="005C5AEC" w:rsidRPr="00694B30" w:rsidRDefault="005C5AEC" w:rsidP="00AB2BA3">
            <w:pPr>
              <w:jc w:val="left"/>
              <w:rPr>
                <w:sz w:val="16"/>
                <w:szCs w:val="16"/>
                <w:lang w:val="fr-FR"/>
              </w:rPr>
            </w:pPr>
            <w:r w:rsidRPr="00694B30">
              <w:rPr>
                <w:sz w:val="16"/>
                <w:szCs w:val="16"/>
                <w:lang w:val="fr-FR"/>
              </w:rPr>
              <w:t>6209.20</w:t>
            </w:r>
          </w:p>
          <w:p w14:paraId="3C12C3D5" w14:textId="77777777" w:rsidR="005C5AEC" w:rsidRPr="00694B30" w:rsidRDefault="005C5AEC" w:rsidP="00AB2BA3">
            <w:pPr>
              <w:jc w:val="left"/>
              <w:rPr>
                <w:sz w:val="16"/>
                <w:szCs w:val="16"/>
                <w:lang w:val="fr-FR"/>
              </w:rPr>
            </w:pPr>
            <w:r w:rsidRPr="00694B30">
              <w:rPr>
                <w:sz w:val="16"/>
                <w:szCs w:val="16"/>
                <w:lang w:val="fr-FR"/>
              </w:rPr>
              <w:t>6209.30</w:t>
            </w:r>
          </w:p>
          <w:p w14:paraId="72B518D7" w14:textId="7D165AB0" w:rsidR="005C5AEC" w:rsidRPr="00694B30" w:rsidRDefault="005C5AEC" w:rsidP="00AB2BA3">
            <w:pPr>
              <w:jc w:val="left"/>
              <w:rPr>
                <w:sz w:val="16"/>
                <w:szCs w:val="16"/>
                <w:lang w:val="fr-FR"/>
              </w:rPr>
            </w:pPr>
            <w:r w:rsidRPr="00694B30">
              <w:rPr>
                <w:sz w:val="16"/>
                <w:szCs w:val="16"/>
                <w:lang w:val="fr-FR"/>
              </w:rPr>
              <w:t>6209.90</w:t>
            </w:r>
          </w:p>
          <w:p w14:paraId="530B8EB8" w14:textId="77777777" w:rsidR="00DB3FE4" w:rsidRPr="00694B30" w:rsidRDefault="00DB3FE4" w:rsidP="00AB2BA3">
            <w:pPr>
              <w:jc w:val="left"/>
              <w:rPr>
                <w:sz w:val="16"/>
                <w:szCs w:val="16"/>
                <w:lang w:val="fr-FR"/>
              </w:rPr>
            </w:pPr>
          </w:p>
          <w:p w14:paraId="10597A90" w14:textId="05D838E6" w:rsidR="005C5AEC" w:rsidRPr="00694B30" w:rsidRDefault="005C5AEC" w:rsidP="00AB2BA3">
            <w:pPr>
              <w:jc w:val="left"/>
              <w:rPr>
                <w:sz w:val="16"/>
                <w:szCs w:val="16"/>
                <w:lang w:val="fr-FR"/>
              </w:rPr>
            </w:pPr>
            <w:r w:rsidRPr="00694B30">
              <w:rPr>
                <w:sz w:val="16"/>
                <w:szCs w:val="16"/>
                <w:lang w:val="fr-FR"/>
              </w:rPr>
              <w:t>6210.10</w:t>
            </w:r>
          </w:p>
          <w:p w14:paraId="53BF95AB" w14:textId="3C41B645" w:rsidR="005C5AEC" w:rsidRPr="00694B30" w:rsidRDefault="005C5AEC" w:rsidP="00AB2BA3">
            <w:pPr>
              <w:jc w:val="left"/>
              <w:rPr>
                <w:sz w:val="16"/>
                <w:szCs w:val="16"/>
                <w:lang w:val="fr-FR"/>
              </w:rPr>
            </w:pPr>
            <w:r w:rsidRPr="00694B30">
              <w:rPr>
                <w:sz w:val="16"/>
                <w:szCs w:val="16"/>
                <w:lang w:val="fr-FR"/>
              </w:rPr>
              <w:t>6210.20</w:t>
            </w:r>
          </w:p>
          <w:p w14:paraId="77DD932A" w14:textId="77777777" w:rsidR="005C5AEC" w:rsidRPr="00694B30" w:rsidRDefault="005C5AEC" w:rsidP="00AB2BA3">
            <w:pPr>
              <w:jc w:val="left"/>
              <w:rPr>
                <w:sz w:val="16"/>
                <w:szCs w:val="16"/>
                <w:lang w:val="fr-FR"/>
              </w:rPr>
            </w:pPr>
            <w:r w:rsidRPr="00694B30">
              <w:rPr>
                <w:sz w:val="16"/>
                <w:szCs w:val="16"/>
                <w:lang w:val="fr-FR"/>
              </w:rPr>
              <w:t>6210.30</w:t>
            </w:r>
          </w:p>
          <w:p w14:paraId="0A63AE7E" w14:textId="77777777" w:rsidR="005C5AEC" w:rsidRPr="00694B30" w:rsidRDefault="005C5AEC" w:rsidP="00AB2BA3">
            <w:pPr>
              <w:jc w:val="left"/>
              <w:rPr>
                <w:sz w:val="16"/>
                <w:szCs w:val="16"/>
                <w:lang w:val="fr-FR"/>
              </w:rPr>
            </w:pPr>
            <w:r w:rsidRPr="00694B30">
              <w:rPr>
                <w:sz w:val="16"/>
                <w:szCs w:val="16"/>
                <w:lang w:val="fr-FR"/>
              </w:rPr>
              <w:t>6210.40</w:t>
            </w:r>
          </w:p>
          <w:p w14:paraId="2D29D18B" w14:textId="77777777" w:rsidR="005C5AEC" w:rsidRPr="00694B30" w:rsidRDefault="005C5AEC" w:rsidP="00AB2BA3">
            <w:pPr>
              <w:jc w:val="left"/>
              <w:rPr>
                <w:sz w:val="16"/>
                <w:szCs w:val="16"/>
                <w:lang w:val="fr-FR"/>
              </w:rPr>
            </w:pPr>
            <w:r w:rsidRPr="00694B30">
              <w:rPr>
                <w:sz w:val="16"/>
                <w:szCs w:val="16"/>
                <w:lang w:val="fr-FR"/>
              </w:rPr>
              <w:t>6210.50</w:t>
            </w:r>
          </w:p>
          <w:p w14:paraId="38589D0F" w14:textId="77777777" w:rsidR="005C5AEC" w:rsidRPr="00694B30" w:rsidRDefault="005C5AEC" w:rsidP="00AB2BA3">
            <w:pPr>
              <w:jc w:val="left"/>
              <w:rPr>
                <w:sz w:val="16"/>
                <w:szCs w:val="16"/>
                <w:lang w:val="fr-FR"/>
              </w:rPr>
            </w:pPr>
            <w:r w:rsidRPr="00694B30">
              <w:rPr>
                <w:sz w:val="16"/>
                <w:szCs w:val="16"/>
                <w:lang w:val="fr-FR"/>
              </w:rPr>
              <w:t>6211.11</w:t>
            </w:r>
          </w:p>
          <w:p w14:paraId="3A8E20F1" w14:textId="77777777" w:rsidR="005C5AEC" w:rsidRPr="00694B30" w:rsidRDefault="005C5AEC" w:rsidP="00AB2BA3">
            <w:pPr>
              <w:jc w:val="left"/>
              <w:rPr>
                <w:sz w:val="16"/>
                <w:szCs w:val="16"/>
                <w:lang w:val="fr-FR"/>
              </w:rPr>
            </w:pPr>
            <w:r w:rsidRPr="00694B30">
              <w:rPr>
                <w:sz w:val="16"/>
                <w:szCs w:val="16"/>
                <w:lang w:val="fr-FR"/>
              </w:rPr>
              <w:t>6211.12</w:t>
            </w:r>
          </w:p>
          <w:p w14:paraId="799284E1" w14:textId="77777777" w:rsidR="005C5AEC" w:rsidRPr="00694B30" w:rsidRDefault="005C5AEC" w:rsidP="00AB2BA3">
            <w:pPr>
              <w:jc w:val="left"/>
              <w:rPr>
                <w:sz w:val="16"/>
                <w:szCs w:val="16"/>
                <w:lang w:val="fr-FR"/>
              </w:rPr>
            </w:pPr>
            <w:r w:rsidRPr="00694B30">
              <w:rPr>
                <w:sz w:val="16"/>
                <w:szCs w:val="16"/>
                <w:lang w:val="fr-FR"/>
              </w:rPr>
              <w:t>6211.20</w:t>
            </w:r>
          </w:p>
          <w:p w14:paraId="0500A8F3" w14:textId="77777777" w:rsidR="005C5AEC" w:rsidRPr="00694B30" w:rsidRDefault="005C5AEC" w:rsidP="00AB2BA3">
            <w:pPr>
              <w:jc w:val="left"/>
              <w:rPr>
                <w:sz w:val="16"/>
                <w:szCs w:val="16"/>
                <w:lang w:val="fr-FR"/>
              </w:rPr>
            </w:pPr>
            <w:r w:rsidRPr="00694B30">
              <w:rPr>
                <w:sz w:val="16"/>
                <w:szCs w:val="16"/>
                <w:lang w:val="fr-FR"/>
              </w:rPr>
              <w:t>6211.31</w:t>
            </w:r>
          </w:p>
          <w:p w14:paraId="42B4823B" w14:textId="77777777" w:rsidR="005C5AEC" w:rsidRPr="00694B30" w:rsidRDefault="005C5AEC" w:rsidP="00AB2BA3">
            <w:pPr>
              <w:jc w:val="left"/>
              <w:rPr>
                <w:sz w:val="16"/>
                <w:szCs w:val="16"/>
                <w:lang w:val="fr-FR"/>
              </w:rPr>
            </w:pPr>
            <w:r w:rsidRPr="00694B30">
              <w:rPr>
                <w:sz w:val="16"/>
                <w:szCs w:val="16"/>
                <w:lang w:val="fr-FR"/>
              </w:rPr>
              <w:t>6211.32</w:t>
            </w:r>
          </w:p>
          <w:p w14:paraId="21F4DF83" w14:textId="77777777" w:rsidR="005C5AEC" w:rsidRPr="00694B30" w:rsidRDefault="005C5AEC" w:rsidP="00AB2BA3">
            <w:pPr>
              <w:jc w:val="left"/>
              <w:rPr>
                <w:sz w:val="16"/>
                <w:szCs w:val="16"/>
                <w:lang w:val="fr-FR"/>
              </w:rPr>
            </w:pPr>
            <w:r w:rsidRPr="00694B30">
              <w:rPr>
                <w:sz w:val="16"/>
                <w:szCs w:val="16"/>
                <w:lang w:val="fr-FR"/>
              </w:rPr>
              <w:t>6211.33</w:t>
            </w:r>
          </w:p>
          <w:p w14:paraId="6F0D77E9" w14:textId="77777777" w:rsidR="005C5AEC" w:rsidRPr="00694B30" w:rsidRDefault="005C5AEC" w:rsidP="00AB2BA3">
            <w:pPr>
              <w:jc w:val="left"/>
              <w:rPr>
                <w:sz w:val="16"/>
                <w:szCs w:val="16"/>
                <w:lang w:val="fr-FR"/>
              </w:rPr>
            </w:pPr>
            <w:r w:rsidRPr="00694B30">
              <w:rPr>
                <w:sz w:val="16"/>
                <w:szCs w:val="16"/>
                <w:lang w:val="fr-FR"/>
              </w:rPr>
              <w:t>6211.39</w:t>
            </w:r>
          </w:p>
          <w:p w14:paraId="323C26F3" w14:textId="48A89765" w:rsidR="005C5AEC" w:rsidRPr="00694B30" w:rsidRDefault="005C5AEC" w:rsidP="00AB2BA3">
            <w:pPr>
              <w:jc w:val="left"/>
              <w:rPr>
                <w:sz w:val="16"/>
                <w:szCs w:val="16"/>
                <w:lang w:val="fr-FR"/>
              </w:rPr>
            </w:pPr>
            <w:r w:rsidRPr="00694B30">
              <w:rPr>
                <w:sz w:val="16"/>
                <w:szCs w:val="16"/>
                <w:lang w:val="fr-FR"/>
              </w:rPr>
              <w:t>6211.41</w:t>
            </w:r>
          </w:p>
          <w:p w14:paraId="4F3415F2" w14:textId="394645A2" w:rsidR="005C5AEC" w:rsidRPr="00694B30" w:rsidRDefault="005C5AEC" w:rsidP="00AB2BA3">
            <w:pPr>
              <w:jc w:val="left"/>
              <w:rPr>
                <w:sz w:val="16"/>
                <w:szCs w:val="16"/>
                <w:lang w:val="fr-FR"/>
              </w:rPr>
            </w:pPr>
            <w:r w:rsidRPr="00694B30">
              <w:rPr>
                <w:sz w:val="16"/>
                <w:szCs w:val="16"/>
                <w:lang w:val="fr-FR"/>
              </w:rPr>
              <w:t>6211.42</w:t>
            </w:r>
          </w:p>
          <w:p w14:paraId="1C3ABA39" w14:textId="77777777" w:rsidR="005C5AEC" w:rsidRPr="00694B30" w:rsidRDefault="005C5AEC" w:rsidP="00AB2BA3">
            <w:pPr>
              <w:jc w:val="left"/>
              <w:rPr>
                <w:sz w:val="16"/>
                <w:szCs w:val="16"/>
                <w:lang w:val="fr-FR"/>
              </w:rPr>
            </w:pPr>
            <w:r w:rsidRPr="00694B30">
              <w:rPr>
                <w:sz w:val="16"/>
                <w:szCs w:val="16"/>
                <w:lang w:val="fr-FR"/>
              </w:rPr>
              <w:t>6211.43</w:t>
            </w:r>
          </w:p>
          <w:p w14:paraId="1406DBA6" w14:textId="77777777" w:rsidR="005C5AEC" w:rsidRPr="00694B30" w:rsidRDefault="005C5AEC" w:rsidP="00AB2BA3">
            <w:pPr>
              <w:jc w:val="left"/>
              <w:rPr>
                <w:sz w:val="16"/>
                <w:szCs w:val="16"/>
                <w:lang w:val="fr-FR"/>
              </w:rPr>
            </w:pPr>
            <w:r w:rsidRPr="00694B30">
              <w:rPr>
                <w:sz w:val="16"/>
                <w:szCs w:val="16"/>
                <w:lang w:val="fr-FR"/>
              </w:rPr>
              <w:t>6211.49</w:t>
            </w:r>
          </w:p>
          <w:p w14:paraId="740150D5" w14:textId="77777777" w:rsidR="005C5AEC" w:rsidRPr="00694B30" w:rsidRDefault="005C5AEC" w:rsidP="00AB2BA3">
            <w:pPr>
              <w:jc w:val="left"/>
              <w:rPr>
                <w:sz w:val="16"/>
                <w:szCs w:val="16"/>
                <w:lang w:val="fr-FR"/>
              </w:rPr>
            </w:pPr>
            <w:r w:rsidRPr="00694B30">
              <w:rPr>
                <w:sz w:val="16"/>
                <w:szCs w:val="16"/>
                <w:lang w:val="fr-FR"/>
              </w:rPr>
              <w:t>6212.10</w:t>
            </w:r>
          </w:p>
          <w:p w14:paraId="7186F7E8" w14:textId="77777777" w:rsidR="005C5AEC" w:rsidRPr="00694B30" w:rsidRDefault="005C5AEC" w:rsidP="00AB2BA3">
            <w:pPr>
              <w:jc w:val="left"/>
              <w:rPr>
                <w:sz w:val="16"/>
                <w:szCs w:val="16"/>
                <w:lang w:val="fr-FR"/>
              </w:rPr>
            </w:pPr>
            <w:r w:rsidRPr="00694B30">
              <w:rPr>
                <w:sz w:val="16"/>
                <w:szCs w:val="16"/>
                <w:lang w:val="fr-FR"/>
              </w:rPr>
              <w:t>6212.20</w:t>
            </w:r>
          </w:p>
          <w:p w14:paraId="61E17B49" w14:textId="77777777" w:rsidR="005C5AEC" w:rsidRPr="00694B30" w:rsidRDefault="005C5AEC" w:rsidP="00AB2BA3">
            <w:pPr>
              <w:jc w:val="left"/>
              <w:rPr>
                <w:sz w:val="16"/>
                <w:szCs w:val="16"/>
                <w:lang w:val="fr-FR"/>
              </w:rPr>
            </w:pPr>
            <w:r w:rsidRPr="00694B30">
              <w:rPr>
                <w:sz w:val="16"/>
                <w:szCs w:val="16"/>
                <w:lang w:val="fr-FR"/>
              </w:rPr>
              <w:t>6212.30</w:t>
            </w:r>
          </w:p>
          <w:p w14:paraId="2243910A" w14:textId="77777777" w:rsidR="005C5AEC" w:rsidRPr="00694B30" w:rsidRDefault="005C5AEC" w:rsidP="00AB2BA3">
            <w:pPr>
              <w:jc w:val="left"/>
              <w:rPr>
                <w:sz w:val="16"/>
                <w:szCs w:val="16"/>
                <w:lang w:val="fr-FR"/>
              </w:rPr>
            </w:pPr>
            <w:r w:rsidRPr="00694B30">
              <w:rPr>
                <w:sz w:val="16"/>
                <w:szCs w:val="16"/>
                <w:lang w:val="fr-FR"/>
              </w:rPr>
              <w:t>6212.90</w:t>
            </w:r>
          </w:p>
          <w:p w14:paraId="151FE73B" w14:textId="77777777" w:rsidR="005C5AEC" w:rsidRPr="00694B30" w:rsidRDefault="005C5AEC" w:rsidP="00AB2BA3">
            <w:pPr>
              <w:jc w:val="left"/>
              <w:rPr>
                <w:sz w:val="16"/>
                <w:szCs w:val="16"/>
                <w:lang w:val="fr-FR"/>
              </w:rPr>
            </w:pPr>
            <w:r w:rsidRPr="00694B30">
              <w:rPr>
                <w:sz w:val="16"/>
                <w:szCs w:val="16"/>
                <w:lang w:val="fr-FR"/>
              </w:rPr>
              <w:t>6213.10</w:t>
            </w:r>
          </w:p>
          <w:p w14:paraId="03F67790" w14:textId="77777777" w:rsidR="005C5AEC" w:rsidRPr="00694B30" w:rsidRDefault="005C5AEC" w:rsidP="00AB2BA3">
            <w:pPr>
              <w:jc w:val="left"/>
              <w:rPr>
                <w:sz w:val="16"/>
                <w:szCs w:val="16"/>
                <w:lang w:val="fr-FR"/>
              </w:rPr>
            </w:pPr>
            <w:r w:rsidRPr="00694B30">
              <w:rPr>
                <w:sz w:val="16"/>
                <w:szCs w:val="16"/>
                <w:lang w:val="fr-FR"/>
              </w:rPr>
              <w:t>6213.20</w:t>
            </w:r>
          </w:p>
          <w:p w14:paraId="21557A79" w14:textId="77777777" w:rsidR="005C5AEC" w:rsidRPr="00694B30" w:rsidRDefault="005C5AEC" w:rsidP="00AB2BA3">
            <w:pPr>
              <w:jc w:val="left"/>
              <w:rPr>
                <w:sz w:val="16"/>
                <w:szCs w:val="16"/>
                <w:lang w:val="fr-FR"/>
              </w:rPr>
            </w:pPr>
            <w:r w:rsidRPr="00694B30">
              <w:rPr>
                <w:sz w:val="16"/>
                <w:szCs w:val="16"/>
                <w:lang w:val="fr-FR"/>
              </w:rPr>
              <w:t>6213.90</w:t>
            </w:r>
          </w:p>
          <w:p w14:paraId="67483F68" w14:textId="77777777" w:rsidR="005C5AEC" w:rsidRPr="00694B30" w:rsidRDefault="005C5AEC" w:rsidP="00AB2BA3">
            <w:pPr>
              <w:jc w:val="left"/>
              <w:rPr>
                <w:sz w:val="16"/>
                <w:szCs w:val="16"/>
                <w:lang w:val="fr-FR"/>
              </w:rPr>
            </w:pPr>
            <w:r w:rsidRPr="00694B30">
              <w:rPr>
                <w:sz w:val="16"/>
                <w:szCs w:val="16"/>
                <w:lang w:val="fr-FR"/>
              </w:rPr>
              <w:t>6214.10</w:t>
            </w:r>
          </w:p>
          <w:p w14:paraId="50875F66" w14:textId="77777777" w:rsidR="005C5AEC" w:rsidRPr="00694B30" w:rsidRDefault="005C5AEC" w:rsidP="00AB2BA3">
            <w:pPr>
              <w:jc w:val="left"/>
              <w:rPr>
                <w:sz w:val="16"/>
                <w:szCs w:val="16"/>
                <w:lang w:val="fr-FR"/>
              </w:rPr>
            </w:pPr>
            <w:r w:rsidRPr="00694B30">
              <w:rPr>
                <w:sz w:val="16"/>
                <w:szCs w:val="16"/>
                <w:lang w:val="fr-FR"/>
              </w:rPr>
              <w:t>6214.20</w:t>
            </w:r>
          </w:p>
          <w:p w14:paraId="5E6A5868" w14:textId="77777777" w:rsidR="005C5AEC" w:rsidRPr="00694B30" w:rsidRDefault="005C5AEC" w:rsidP="00AB2BA3">
            <w:pPr>
              <w:jc w:val="left"/>
              <w:rPr>
                <w:sz w:val="16"/>
                <w:szCs w:val="16"/>
                <w:lang w:val="fr-FR"/>
              </w:rPr>
            </w:pPr>
            <w:r w:rsidRPr="00694B30">
              <w:rPr>
                <w:sz w:val="16"/>
                <w:szCs w:val="16"/>
                <w:lang w:val="fr-FR"/>
              </w:rPr>
              <w:t>6214.30</w:t>
            </w:r>
          </w:p>
          <w:p w14:paraId="13CBFB7B" w14:textId="77777777" w:rsidR="005C5AEC" w:rsidRPr="00694B30" w:rsidRDefault="005C5AEC" w:rsidP="00AB2BA3">
            <w:pPr>
              <w:jc w:val="left"/>
              <w:rPr>
                <w:sz w:val="16"/>
                <w:szCs w:val="16"/>
                <w:lang w:val="fr-FR"/>
              </w:rPr>
            </w:pPr>
            <w:r w:rsidRPr="00694B30">
              <w:rPr>
                <w:sz w:val="16"/>
                <w:szCs w:val="16"/>
                <w:lang w:val="fr-FR"/>
              </w:rPr>
              <w:t>6214.40</w:t>
            </w:r>
          </w:p>
          <w:p w14:paraId="59D0710D" w14:textId="77777777" w:rsidR="005C5AEC" w:rsidRPr="00694B30" w:rsidRDefault="005C5AEC" w:rsidP="00AB2BA3">
            <w:pPr>
              <w:jc w:val="left"/>
              <w:rPr>
                <w:sz w:val="16"/>
                <w:szCs w:val="16"/>
                <w:lang w:val="fr-FR"/>
              </w:rPr>
            </w:pPr>
            <w:r w:rsidRPr="00694B30">
              <w:rPr>
                <w:sz w:val="16"/>
                <w:szCs w:val="16"/>
                <w:lang w:val="fr-FR"/>
              </w:rPr>
              <w:t>6214.90</w:t>
            </w:r>
          </w:p>
          <w:p w14:paraId="106B79DE" w14:textId="77777777" w:rsidR="005C5AEC" w:rsidRPr="00694B30" w:rsidRDefault="005C5AEC" w:rsidP="00AB2BA3">
            <w:pPr>
              <w:jc w:val="left"/>
              <w:rPr>
                <w:sz w:val="16"/>
                <w:szCs w:val="16"/>
                <w:lang w:val="fr-FR"/>
              </w:rPr>
            </w:pPr>
            <w:r w:rsidRPr="00694B30">
              <w:rPr>
                <w:sz w:val="16"/>
                <w:szCs w:val="16"/>
                <w:lang w:val="fr-FR"/>
              </w:rPr>
              <w:t>6215.10</w:t>
            </w:r>
          </w:p>
          <w:p w14:paraId="0C40F644" w14:textId="77777777" w:rsidR="00DB3FE4" w:rsidRPr="00694B30" w:rsidRDefault="00DB3FE4" w:rsidP="00AB2BA3">
            <w:pPr>
              <w:jc w:val="left"/>
              <w:rPr>
                <w:sz w:val="16"/>
                <w:szCs w:val="16"/>
                <w:lang w:val="fr-FR"/>
              </w:rPr>
            </w:pPr>
          </w:p>
          <w:p w14:paraId="233976E2" w14:textId="336A335B" w:rsidR="005C5AEC" w:rsidRPr="00694B30" w:rsidRDefault="005C5AEC" w:rsidP="00AB2BA3">
            <w:pPr>
              <w:jc w:val="left"/>
              <w:rPr>
                <w:sz w:val="16"/>
                <w:szCs w:val="16"/>
                <w:lang w:val="fr-FR"/>
              </w:rPr>
            </w:pPr>
            <w:r w:rsidRPr="00694B30">
              <w:rPr>
                <w:sz w:val="16"/>
                <w:szCs w:val="16"/>
                <w:lang w:val="fr-FR"/>
              </w:rPr>
              <w:t>6215.20</w:t>
            </w:r>
          </w:p>
          <w:p w14:paraId="4844B364" w14:textId="04671901" w:rsidR="005C5AEC" w:rsidRPr="00694B30" w:rsidRDefault="005C5AEC" w:rsidP="00AB2BA3">
            <w:pPr>
              <w:jc w:val="left"/>
              <w:rPr>
                <w:sz w:val="16"/>
                <w:szCs w:val="16"/>
                <w:lang w:val="fr-FR"/>
              </w:rPr>
            </w:pPr>
            <w:r w:rsidRPr="00694B30">
              <w:rPr>
                <w:sz w:val="16"/>
                <w:szCs w:val="16"/>
                <w:lang w:val="fr-FR"/>
              </w:rPr>
              <w:t>6215.90</w:t>
            </w:r>
          </w:p>
          <w:p w14:paraId="754C225B" w14:textId="77777777" w:rsidR="00DB3FE4" w:rsidRPr="00694B30" w:rsidRDefault="00DB3FE4" w:rsidP="00AB2BA3">
            <w:pPr>
              <w:jc w:val="left"/>
              <w:rPr>
                <w:sz w:val="16"/>
                <w:szCs w:val="16"/>
                <w:lang w:val="fr-FR"/>
              </w:rPr>
            </w:pPr>
          </w:p>
          <w:p w14:paraId="5C78D0A2" w14:textId="333437C4" w:rsidR="005C5AEC" w:rsidRPr="00694B30" w:rsidRDefault="005C5AEC" w:rsidP="00AB2BA3">
            <w:pPr>
              <w:jc w:val="left"/>
              <w:rPr>
                <w:sz w:val="16"/>
                <w:szCs w:val="16"/>
                <w:lang w:val="fr-FR"/>
              </w:rPr>
            </w:pPr>
            <w:r w:rsidRPr="00694B30">
              <w:rPr>
                <w:sz w:val="16"/>
                <w:szCs w:val="16"/>
                <w:lang w:val="fr-FR"/>
              </w:rPr>
              <w:t>6216.00</w:t>
            </w:r>
          </w:p>
          <w:p w14:paraId="21E8C2AD" w14:textId="77777777" w:rsidR="005C5AEC" w:rsidRPr="00694B30" w:rsidRDefault="005C5AEC" w:rsidP="00AB2BA3">
            <w:pPr>
              <w:jc w:val="left"/>
              <w:rPr>
                <w:sz w:val="16"/>
                <w:szCs w:val="16"/>
                <w:lang w:val="fr-FR"/>
              </w:rPr>
            </w:pPr>
            <w:r w:rsidRPr="00694B30">
              <w:rPr>
                <w:sz w:val="16"/>
                <w:szCs w:val="16"/>
                <w:lang w:val="fr-FR"/>
              </w:rPr>
              <w:t>6217.10</w:t>
            </w:r>
          </w:p>
          <w:p w14:paraId="798128EE" w14:textId="77777777" w:rsidR="005C5AEC" w:rsidRPr="00694B30" w:rsidRDefault="005C5AEC" w:rsidP="00AB2BA3">
            <w:pPr>
              <w:jc w:val="left"/>
              <w:rPr>
                <w:sz w:val="16"/>
                <w:szCs w:val="16"/>
                <w:lang w:val="fr-FR"/>
              </w:rPr>
            </w:pPr>
            <w:r w:rsidRPr="00694B30">
              <w:rPr>
                <w:sz w:val="16"/>
                <w:szCs w:val="16"/>
                <w:lang w:val="fr-FR"/>
              </w:rPr>
              <w:t>6217.90</w:t>
            </w:r>
          </w:p>
          <w:p w14:paraId="3FD2608E" w14:textId="77777777" w:rsidR="005C5AEC" w:rsidRPr="00694B30" w:rsidRDefault="005C5AEC" w:rsidP="00AB2BA3">
            <w:pPr>
              <w:jc w:val="left"/>
              <w:rPr>
                <w:sz w:val="16"/>
                <w:szCs w:val="16"/>
                <w:lang w:val="fr-FR"/>
              </w:rPr>
            </w:pPr>
          </w:p>
          <w:p w14:paraId="5BAFB6DD" w14:textId="65724016" w:rsidR="005C5AEC" w:rsidRPr="00694B30" w:rsidRDefault="005C5AEC" w:rsidP="00AB2BA3">
            <w:pPr>
              <w:jc w:val="left"/>
              <w:rPr>
                <w:sz w:val="16"/>
                <w:szCs w:val="16"/>
                <w:lang w:val="fr-FR"/>
              </w:rPr>
            </w:pPr>
          </w:p>
        </w:tc>
        <w:tc>
          <w:tcPr>
            <w:tcW w:w="7899" w:type="dxa"/>
          </w:tcPr>
          <w:p w14:paraId="4AF64292" w14:textId="6DA2F4E3" w:rsidR="005C5AEC" w:rsidRPr="00694B30" w:rsidRDefault="005C5AEC" w:rsidP="00AB2BA3">
            <w:pPr>
              <w:jc w:val="left"/>
              <w:rPr>
                <w:b/>
                <w:bCs/>
                <w:sz w:val="16"/>
                <w:szCs w:val="16"/>
                <w:lang w:val="fr-FR"/>
              </w:rPr>
            </w:pPr>
            <w:r w:rsidRPr="00694B30">
              <w:rPr>
                <w:b/>
                <w:bCs/>
                <w:sz w:val="16"/>
                <w:szCs w:val="16"/>
                <w:lang w:val="fr-FR"/>
              </w:rPr>
              <w:lastRenderedPageBreak/>
              <w:t>Vêtements et accessoires</w:t>
            </w:r>
            <w:r w:rsidR="008E10D7" w:rsidRPr="00694B30">
              <w:rPr>
                <w:b/>
                <w:bCs/>
                <w:sz w:val="16"/>
                <w:szCs w:val="16"/>
                <w:lang w:val="fr-FR"/>
              </w:rPr>
              <w:t xml:space="preserve"> </w:t>
            </w:r>
            <w:r w:rsidRPr="00694B30">
              <w:rPr>
                <w:b/>
                <w:bCs/>
                <w:sz w:val="16"/>
                <w:szCs w:val="16"/>
                <w:lang w:val="fr-FR"/>
              </w:rPr>
              <w:t>du vêtement, autres qu'en</w:t>
            </w:r>
            <w:r w:rsidR="008E10D7" w:rsidRPr="00694B30">
              <w:rPr>
                <w:b/>
                <w:bCs/>
                <w:sz w:val="16"/>
                <w:szCs w:val="16"/>
                <w:lang w:val="fr-FR"/>
              </w:rPr>
              <w:t xml:space="preserve"> </w:t>
            </w:r>
            <w:r w:rsidRPr="00694B30">
              <w:rPr>
                <w:b/>
                <w:bCs/>
                <w:sz w:val="16"/>
                <w:szCs w:val="16"/>
                <w:lang w:val="fr-FR"/>
              </w:rPr>
              <w:t>bonneterie</w:t>
            </w:r>
          </w:p>
          <w:p w14:paraId="6464ADD5" w14:textId="18F57A77" w:rsidR="005C5AEC" w:rsidRPr="00694B30" w:rsidRDefault="005C5AEC" w:rsidP="00AB2BA3">
            <w:pPr>
              <w:jc w:val="left"/>
              <w:rPr>
                <w:sz w:val="16"/>
                <w:szCs w:val="16"/>
                <w:lang w:val="fr-FR"/>
              </w:rPr>
            </w:pPr>
            <w:r w:rsidRPr="00694B30">
              <w:rPr>
                <w:sz w:val="16"/>
                <w:szCs w:val="16"/>
                <w:lang w:val="fr-FR"/>
              </w:rPr>
              <w:t>Manteaux et articles similaires, de laine/poils fins, pour hommes/garçonnets, autr</w:t>
            </w:r>
            <w:r w:rsidR="00543151" w:rsidRPr="00694B30">
              <w:rPr>
                <w:sz w:val="16"/>
                <w:szCs w:val="16"/>
                <w:lang w:val="fr-FR"/>
              </w:rPr>
              <w:t>e</w:t>
            </w:r>
            <w:r w:rsidRPr="00694B30">
              <w:rPr>
                <w:sz w:val="16"/>
                <w:szCs w:val="16"/>
                <w:lang w:val="fr-FR"/>
              </w:rPr>
              <w:t>s qu'en bonneterie</w:t>
            </w:r>
          </w:p>
          <w:p w14:paraId="056DB992" w14:textId="71BDFE24" w:rsidR="005C5AEC" w:rsidRPr="00694B30" w:rsidRDefault="005C5AEC" w:rsidP="00AB2BA3">
            <w:pPr>
              <w:jc w:val="left"/>
              <w:rPr>
                <w:sz w:val="16"/>
                <w:szCs w:val="16"/>
                <w:lang w:val="fr-FR"/>
              </w:rPr>
            </w:pPr>
            <w:r w:rsidRPr="00694B30">
              <w:rPr>
                <w:sz w:val="16"/>
                <w:szCs w:val="16"/>
                <w:lang w:val="fr-FR"/>
              </w:rPr>
              <w:t xml:space="preserve">Manteaux et articles </w:t>
            </w:r>
            <w:r w:rsidR="00543151" w:rsidRPr="00694B30">
              <w:rPr>
                <w:sz w:val="16"/>
                <w:szCs w:val="16"/>
                <w:lang w:val="fr-FR"/>
              </w:rPr>
              <w:t>similaires</w:t>
            </w:r>
            <w:r w:rsidRPr="00694B30">
              <w:rPr>
                <w:sz w:val="16"/>
                <w:szCs w:val="16"/>
                <w:lang w:val="fr-FR"/>
              </w:rPr>
              <w:t xml:space="preserve">, de coton, pour hommes/garçonnets, autres </w:t>
            </w:r>
            <w:r w:rsidR="00455E84" w:rsidRPr="00694B30">
              <w:rPr>
                <w:sz w:val="16"/>
                <w:szCs w:val="16"/>
                <w:lang w:val="fr-FR"/>
              </w:rPr>
              <w:t>qu'</w:t>
            </w:r>
            <w:r w:rsidRPr="00694B30">
              <w:rPr>
                <w:sz w:val="16"/>
                <w:szCs w:val="16"/>
                <w:lang w:val="fr-FR"/>
              </w:rPr>
              <w:t>en bonneterie</w:t>
            </w:r>
          </w:p>
          <w:p w14:paraId="5D74CCCF" w14:textId="2DE42E1D" w:rsidR="005C5AEC" w:rsidRPr="00694B30" w:rsidRDefault="005C5AEC" w:rsidP="00AB2BA3">
            <w:pPr>
              <w:jc w:val="left"/>
              <w:rPr>
                <w:sz w:val="16"/>
                <w:szCs w:val="16"/>
                <w:lang w:val="fr-FR"/>
              </w:rPr>
            </w:pPr>
            <w:r w:rsidRPr="00694B30">
              <w:rPr>
                <w:sz w:val="16"/>
                <w:szCs w:val="16"/>
                <w:lang w:val="fr-FR"/>
              </w:rPr>
              <w:t>Manteaux et articles similaires, de fibres synth.</w:t>
            </w:r>
            <w:r w:rsidR="00C246A9" w:rsidRPr="00694B30">
              <w:rPr>
                <w:sz w:val="16"/>
                <w:szCs w:val="16"/>
                <w:lang w:val="fr-FR"/>
              </w:rPr>
              <w:t>/</w:t>
            </w:r>
            <w:r w:rsidRPr="00694B30">
              <w:rPr>
                <w:sz w:val="16"/>
                <w:szCs w:val="16"/>
                <w:lang w:val="fr-FR"/>
              </w:rPr>
              <w:t>art., pour hommes/garçonnets, autr</w:t>
            </w:r>
            <w:r w:rsidR="00543151" w:rsidRPr="00694B30">
              <w:rPr>
                <w:sz w:val="16"/>
                <w:szCs w:val="16"/>
                <w:lang w:val="fr-FR"/>
              </w:rPr>
              <w:t>e</w:t>
            </w:r>
            <w:r w:rsidRPr="00694B30">
              <w:rPr>
                <w:sz w:val="16"/>
                <w:szCs w:val="16"/>
                <w:lang w:val="fr-FR"/>
              </w:rPr>
              <w:t>s qu'en bonneterie</w:t>
            </w:r>
          </w:p>
          <w:p w14:paraId="64E218EF" w14:textId="7EC48B6D" w:rsidR="005C5AEC" w:rsidRPr="00694B30" w:rsidRDefault="005C5AEC" w:rsidP="00AB2BA3">
            <w:pPr>
              <w:jc w:val="left"/>
              <w:rPr>
                <w:sz w:val="16"/>
                <w:szCs w:val="16"/>
                <w:lang w:val="fr-FR"/>
              </w:rPr>
            </w:pPr>
            <w:r w:rsidRPr="00694B30">
              <w:rPr>
                <w:sz w:val="16"/>
                <w:szCs w:val="16"/>
                <w:lang w:val="fr-FR"/>
              </w:rPr>
              <w:t>Manteaux et articles similaires, d'autres matières text</w:t>
            </w:r>
            <w:r w:rsidR="00816E24">
              <w:rPr>
                <w:sz w:val="16"/>
                <w:szCs w:val="16"/>
                <w:lang w:val="fr-FR"/>
              </w:rPr>
              <w:t>.</w:t>
            </w:r>
            <w:r w:rsidRPr="00694B30">
              <w:rPr>
                <w:sz w:val="16"/>
                <w:szCs w:val="16"/>
                <w:lang w:val="fr-FR"/>
              </w:rPr>
              <w:t>, pour hommes/garçonnets, autres qu'en bonneterie</w:t>
            </w:r>
          </w:p>
          <w:p w14:paraId="50E36CB4" w14:textId="722C5C3A" w:rsidR="005C5AEC" w:rsidRPr="00694B30" w:rsidRDefault="005C5AEC" w:rsidP="00AB2BA3">
            <w:pPr>
              <w:jc w:val="left"/>
              <w:rPr>
                <w:sz w:val="16"/>
                <w:szCs w:val="16"/>
                <w:lang w:val="fr-FR"/>
              </w:rPr>
            </w:pPr>
            <w:r w:rsidRPr="00694B30">
              <w:rPr>
                <w:sz w:val="16"/>
                <w:szCs w:val="16"/>
                <w:lang w:val="fr-FR"/>
              </w:rPr>
              <w:t>Anoraks et articles similaires, de laine/poils fins, pour hommes/garçonnets, autres qu'en bonneterie</w:t>
            </w:r>
          </w:p>
          <w:p w14:paraId="2719B188" w14:textId="77777777" w:rsidR="00816E24" w:rsidRDefault="005C5AEC" w:rsidP="00AB2BA3">
            <w:pPr>
              <w:jc w:val="left"/>
              <w:rPr>
                <w:sz w:val="16"/>
                <w:szCs w:val="16"/>
                <w:lang w:val="fr-FR"/>
              </w:rPr>
            </w:pPr>
            <w:r w:rsidRPr="00694B30">
              <w:rPr>
                <w:sz w:val="16"/>
                <w:szCs w:val="16"/>
                <w:lang w:val="fr-FR"/>
              </w:rPr>
              <w:t>Anoraks et articles similaires, de</w:t>
            </w:r>
            <w:r w:rsidR="00543151" w:rsidRPr="00694B30">
              <w:rPr>
                <w:sz w:val="16"/>
                <w:szCs w:val="16"/>
                <w:lang w:val="fr-FR"/>
              </w:rPr>
              <w:t xml:space="preserve"> </w:t>
            </w:r>
            <w:r w:rsidRPr="00694B30">
              <w:rPr>
                <w:sz w:val="16"/>
                <w:szCs w:val="16"/>
                <w:lang w:val="fr-FR"/>
              </w:rPr>
              <w:t xml:space="preserve">coton, pour hommes/garçonnets, autres qu'en </w:t>
            </w:r>
            <w:r w:rsidR="00543151" w:rsidRPr="00694B30">
              <w:rPr>
                <w:sz w:val="16"/>
                <w:szCs w:val="16"/>
                <w:lang w:val="fr-FR"/>
              </w:rPr>
              <w:t>bonneterie</w:t>
            </w:r>
          </w:p>
          <w:p w14:paraId="3FCE141A" w14:textId="1FBC634F" w:rsidR="005C5AEC" w:rsidRPr="00694B30" w:rsidRDefault="005C5AEC" w:rsidP="00AB2BA3">
            <w:pPr>
              <w:jc w:val="left"/>
              <w:rPr>
                <w:sz w:val="16"/>
                <w:szCs w:val="16"/>
                <w:lang w:val="fr-FR"/>
              </w:rPr>
            </w:pPr>
            <w:r w:rsidRPr="00694B30">
              <w:rPr>
                <w:sz w:val="16"/>
                <w:szCs w:val="16"/>
                <w:lang w:val="fr-FR"/>
              </w:rPr>
              <w:t xml:space="preserve">Anoraks et articles similaires, de fibres synth./art., pour hommes/garçonnets, </w:t>
            </w:r>
            <w:r w:rsidR="00543151" w:rsidRPr="00694B30">
              <w:rPr>
                <w:sz w:val="16"/>
                <w:szCs w:val="16"/>
                <w:lang w:val="fr-FR"/>
              </w:rPr>
              <w:t>autres</w:t>
            </w:r>
            <w:r w:rsidRPr="00694B30">
              <w:rPr>
                <w:sz w:val="16"/>
                <w:szCs w:val="16"/>
                <w:lang w:val="fr-FR"/>
              </w:rPr>
              <w:t xml:space="preserve"> qu'en bonneterie</w:t>
            </w:r>
          </w:p>
          <w:p w14:paraId="5FE5F3B3" w14:textId="75D91D3D" w:rsidR="005C5AEC" w:rsidRPr="00694B30" w:rsidRDefault="005C5AEC" w:rsidP="00AB2BA3">
            <w:pPr>
              <w:jc w:val="left"/>
              <w:rPr>
                <w:sz w:val="16"/>
                <w:szCs w:val="16"/>
                <w:lang w:val="fr-FR"/>
              </w:rPr>
            </w:pPr>
            <w:r w:rsidRPr="00694B30">
              <w:rPr>
                <w:sz w:val="16"/>
                <w:szCs w:val="16"/>
                <w:lang w:val="fr-FR"/>
              </w:rPr>
              <w:t xml:space="preserve">Anoraks et articles similaires, d'autres matières </w:t>
            </w:r>
            <w:r w:rsidR="00223F32" w:rsidRPr="00694B30">
              <w:rPr>
                <w:sz w:val="16"/>
                <w:szCs w:val="16"/>
                <w:lang w:val="fr-FR"/>
              </w:rPr>
              <w:t>text</w:t>
            </w:r>
            <w:r w:rsidR="00816E24">
              <w:rPr>
                <w:sz w:val="16"/>
                <w:szCs w:val="16"/>
                <w:lang w:val="fr-FR"/>
              </w:rPr>
              <w:t>.</w:t>
            </w:r>
            <w:r w:rsidRPr="00694B30">
              <w:rPr>
                <w:sz w:val="16"/>
                <w:szCs w:val="16"/>
                <w:lang w:val="fr-FR"/>
              </w:rPr>
              <w:t>, pour hommes/garçonnets, autres qu'en bonneterie</w:t>
            </w:r>
          </w:p>
          <w:p w14:paraId="13C2F418" w14:textId="26542643" w:rsidR="005C5AEC" w:rsidRPr="00694B30" w:rsidRDefault="005C5AEC" w:rsidP="00AB2BA3">
            <w:pPr>
              <w:jc w:val="left"/>
              <w:rPr>
                <w:sz w:val="16"/>
                <w:szCs w:val="16"/>
                <w:lang w:val="fr-FR"/>
              </w:rPr>
            </w:pPr>
            <w:r w:rsidRPr="00694B30">
              <w:rPr>
                <w:sz w:val="16"/>
                <w:szCs w:val="16"/>
                <w:lang w:val="fr-FR"/>
              </w:rPr>
              <w:lastRenderedPageBreak/>
              <w:t>Manteaux et articles similaires, de laine/poils fins, pour femmes/fillettes, autres qu'en bonneterie</w:t>
            </w:r>
          </w:p>
          <w:p w14:paraId="36938359" w14:textId="3F60D5BB" w:rsidR="00223F32" w:rsidRPr="00694B30" w:rsidRDefault="00223F32" w:rsidP="00AB2BA3">
            <w:pPr>
              <w:jc w:val="left"/>
              <w:rPr>
                <w:sz w:val="16"/>
                <w:szCs w:val="16"/>
                <w:lang w:val="fr-FR"/>
              </w:rPr>
            </w:pPr>
            <w:r w:rsidRPr="00694B30">
              <w:rPr>
                <w:sz w:val="16"/>
                <w:szCs w:val="16"/>
                <w:lang w:val="fr-FR"/>
              </w:rPr>
              <w:t>Manteaux et articles similaires, de coton, pour femmes/fillettes, autres qu'en bonneterie</w:t>
            </w:r>
          </w:p>
          <w:p w14:paraId="391AFCEF" w14:textId="5422CFF0" w:rsidR="005C5AEC" w:rsidRPr="00694B30" w:rsidRDefault="005C5AEC" w:rsidP="00AB2BA3">
            <w:pPr>
              <w:jc w:val="left"/>
              <w:rPr>
                <w:sz w:val="16"/>
                <w:szCs w:val="16"/>
                <w:lang w:val="fr-FR"/>
              </w:rPr>
            </w:pPr>
            <w:r w:rsidRPr="00694B30">
              <w:rPr>
                <w:sz w:val="16"/>
                <w:szCs w:val="16"/>
                <w:lang w:val="fr-FR"/>
              </w:rPr>
              <w:t>Manteaux et articles similaires, de</w:t>
            </w:r>
            <w:r w:rsidR="00543151" w:rsidRPr="00694B30">
              <w:rPr>
                <w:sz w:val="16"/>
                <w:szCs w:val="16"/>
                <w:lang w:val="fr-FR"/>
              </w:rPr>
              <w:t xml:space="preserve"> </w:t>
            </w:r>
            <w:r w:rsidRPr="00694B30">
              <w:rPr>
                <w:sz w:val="16"/>
                <w:szCs w:val="16"/>
                <w:lang w:val="fr-FR"/>
              </w:rPr>
              <w:t>fibres</w:t>
            </w:r>
            <w:r w:rsidR="00543151" w:rsidRPr="00694B30">
              <w:rPr>
                <w:sz w:val="16"/>
                <w:szCs w:val="16"/>
                <w:lang w:val="fr-FR"/>
              </w:rPr>
              <w:t xml:space="preserve"> </w:t>
            </w:r>
            <w:r w:rsidRPr="00694B30">
              <w:rPr>
                <w:sz w:val="16"/>
                <w:szCs w:val="16"/>
                <w:lang w:val="fr-FR"/>
              </w:rPr>
              <w:t xml:space="preserve">synth./art., pour femmes/fillettes, autres </w:t>
            </w:r>
            <w:r w:rsidR="00455E84" w:rsidRPr="00694B30">
              <w:rPr>
                <w:sz w:val="16"/>
                <w:szCs w:val="16"/>
                <w:lang w:val="fr-FR"/>
              </w:rPr>
              <w:t>qu'</w:t>
            </w:r>
            <w:r w:rsidRPr="00694B30">
              <w:rPr>
                <w:sz w:val="16"/>
                <w:szCs w:val="16"/>
                <w:lang w:val="fr-FR"/>
              </w:rPr>
              <w:t>en bonneterie</w:t>
            </w:r>
          </w:p>
          <w:p w14:paraId="5B6629D9" w14:textId="07766213" w:rsidR="005C5AEC" w:rsidRPr="00694B30" w:rsidRDefault="005C5AEC" w:rsidP="00AB2BA3">
            <w:pPr>
              <w:jc w:val="left"/>
              <w:rPr>
                <w:sz w:val="16"/>
                <w:szCs w:val="16"/>
                <w:lang w:val="fr-FR"/>
              </w:rPr>
            </w:pPr>
            <w:r w:rsidRPr="00694B30">
              <w:rPr>
                <w:sz w:val="16"/>
                <w:szCs w:val="16"/>
                <w:lang w:val="fr-FR"/>
              </w:rPr>
              <w:t xml:space="preserve">Manteaux et articles similaires, d'autres matières </w:t>
            </w:r>
            <w:r w:rsidR="00223F32" w:rsidRPr="00694B30">
              <w:rPr>
                <w:sz w:val="16"/>
                <w:szCs w:val="16"/>
                <w:lang w:val="fr-FR"/>
              </w:rPr>
              <w:t>text</w:t>
            </w:r>
            <w:r w:rsidR="007062F0">
              <w:rPr>
                <w:sz w:val="16"/>
                <w:szCs w:val="16"/>
                <w:lang w:val="fr-FR"/>
              </w:rPr>
              <w:t>.</w:t>
            </w:r>
            <w:r w:rsidRPr="00694B30">
              <w:rPr>
                <w:sz w:val="16"/>
                <w:szCs w:val="16"/>
                <w:lang w:val="fr-FR"/>
              </w:rPr>
              <w:t>, pour femmes/fil</w:t>
            </w:r>
            <w:r w:rsidR="00543151" w:rsidRPr="00694B30">
              <w:rPr>
                <w:sz w:val="16"/>
                <w:szCs w:val="16"/>
                <w:lang w:val="fr-FR"/>
              </w:rPr>
              <w:t>le</w:t>
            </w:r>
            <w:r w:rsidRPr="00694B30">
              <w:rPr>
                <w:sz w:val="16"/>
                <w:szCs w:val="16"/>
                <w:lang w:val="fr-FR"/>
              </w:rPr>
              <w:t>ttes, autres qu'en bonneterie</w:t>
            </w:r>
          </w:p>
          <w:p w14:paraId="79605F8B" w14:textId="6E8DC44A" w:rsidR="005C5AEC" w:rsidRPr="00694B30" w:rsidRDefault="005C5AEC" w:rsidP="00AB2BA3">
            <w:pPr>
              <w:jc w:val="left"/>
              <w:rPr>
                <w:sz w:val="16"/>
                <w:szCs w:val="16"/>
                <w:lang w:val="fr-FR"/>
              </w:rPr>
            </w:pPr>
            <w:r w:rsidRPr="00694B30">
              <w:rPr>
                <w:sz w:val="16"/>
                <w:szCs w:val="16"/>
                <w:lang w:val="fr-FR"/>
              </w:rPr>
              <w:t>Anoraks et articles similaires, de laine/poils fins, pour femmes/fillettes, autres qu'</w:t>
            </w:r>
            <w:r w:rsidR="00543151" w:rsidRPr="00694B30">
              <w:rPr>
                <w:sz w:val="16"/>
                <w:szCs w:val="16"/>
                <w:lang w:val="fr-FR"/>
              </w:rPr>
              <w:t>e</w:t>
            </w:r>
            <w:r w:rsidRPr="00694B30">
              <w:rPr>
                <w:sz w:val="16"/>
                <w:szCs w:val="16"/>
                <w:lang w:val="fr-FR"/>
              </w:rPr>
              <w:t>n bonneterie</w:t>
            </w:r>
          </w:p>
          <w:p w14:paraId="22F23423" w14:textId="55741E82" w:rsidR="005874FB" w:rsidRPr="00694B30" w:rsidRDefault="005C5AEC" w:rsidP="00AB2BA3">
            <w:pPr>
              <w:jc w:val="left"/>
              <w:rPr>
                <w:sz w:val="16"/>
                <w:szCs w:val="16"/>
                <w:lang w:val="fr-FR"/>
              </w:rPr>
            </w:pPr>
            <w:r w:rsidRPr="00694B30">
              <w:rPr>
                <w:sz w:val="16"/>
                <w:szCs w:val="16"/>
                <w:lang w:val="fr-FR"/>
              </w:rPr>
              <w:t>Anoraks et articles similaires, de coton, pour femmes</w:t>
            </w:r>
            <w:r w:rsidR="00C246A9" w:rsidRPr="00694B30">
              <w:rPr>
                <w:sz w:val="16"/>
                <w:szCs w:val="16"/>
                <w:lang w:val="fr-FR"/>
              </w:rPr>
              <w:t>/</w:t>
            </w:r>
            <w:r w:rsidRPr="00694B30">
              <w:rPr>
                <w:sz w:val="16"/>
                <w:szCs w:val="16"/>
                <w:lang w:val="fr-FR"/>
              </w:rPr>
              <w:t>fillettes, autres qu'en bonnet</w:t>
            </w:r>
            <w:r w:rsidR="00DB3FE4" w:rsidRPr="00694B30">
              <w:rPr>
                <w:sz w:val="16"/>
                <w:szCs w:val="16"/>
                <w:lang w:val="fr-FR"/>
              </w:rPr>
              <w:t>e</w:t>
            </w:r>
            <w:r w:rsidRPr="00694B30">
              <w:rPr>
                <w:sz w:val="16"/>
                <w:szCs w:val="16"/>
                <w:lang w:val="fr-FR"/>
              </w:rPr>
              <w:t>rie</w:t>
            </w:r>
          </w:p>
          <w:p w14:paraId="013E3F0D" w14:textId="40C6E5DA" w:rsidR="005C5AEC" w:rsidRPr="00694B30" w:rsidRDefault="005C5AEC" w:rsidP="00AB2BA3">
            <w:pPr>
              <w:jc w:val="left"/>
              <w:rPr>
                <w:sz w:val="16"/>
                <w:szCs w:val="16"/>
                <w:lang w:val="fr-FR"/>
              </w:rPr>
            </w:pPr>
            <w:r w:rsidRPr="00694B30">
              <w:rPr>
                <w:sz w:val="16"/>
                <w:szCs w:val="16"/>
                <w:lang w:val="fr-FR"/>
              </w:rPr>
              <w:t>Anoraks et articles similaires, de</w:t>
            </w:r>
            <w:r w:rsidR="00543151" w:rsidRPr="00694B30">
              <w:rPr>
                <w:sz w:val="16"/>
                <w:szCs w:val="16"/>
                <w:lang w:val="fr-FR"/>
              </w:rPr>
              <w:t xml:space="preserve"> </w:t>
            </w:r>
            <w:r w:rsidRPr="00694B30">
              <w:rPr>
                <w:sz w:val="16"/>
                <w:szCs w:val="16"/>
                <w:lang w:val="fr-FR"/>
              </w:rPr>
              <w:t>fibres synth./art., pour femmes/fillettes, autres qu'en bonneterie</w:t>
            </w:r>
          </w:p>
          <w:p w14:paraId="4C058A66" w14:textId="1E7A2D0D" w:rsidR="005C5AEC" w:rsidRPr="00694B30" w:rsidRDefault="005C5AEC" w:rsidP="00AB2BA3">
            <w:pPr>
              <w:jc w:val="left"/>
              <w:rPr>
                <w:sz w:val="16"/>
                <w:szCs w:val="16"/>
                <w:lang w:val="fr-FR"/>
              </w:rPr>
            </w:pPr>
            <w:r w:rsidRPr="00694B30">
              <w:rPr>
                <w:sz w:val="16"/>
                <w:szCs w:val="16"/>
                <w:lang w:val="fr-FR"/>
              </w:rPr>
              <w:t xml:space="preserve">Anoraks et articles similaires, d'autres matières </w:t>
            </w:r>
            <w:r w:rsidR="00223F32" w:rsidRPr="00694B30">
              <w:rPr>
                <w:sz w:val="16"/>
                <w:szCs w:val="16"/>
                <w:lang w:val="fr-FR"/>
              </w:rPr>
              <w:t>text</w:t>
            </w:r>
            <w:r w:rsidR="007062F0">
              <w:rPr>
                <w:sz w:val="16"/>
                <w:szCs w:val="16"/>
                <w:lang w:val="fr-FR"/>
              </w:rPr>
              <w:t>.</w:t>
            </w:r>
            <w:r w:rsidRPr="00694B30">
              <w:rPr>
                <w:sz w:val="16"/>
                <w:szCs w:val="16"/>
                <w:lang w:val="fr-FR"/>
              </w:rPr>
              <w:t>, pour femmes/fillettes,</w:t>
            </w:r>
            <w:r w:rsidR="008E10D7" w:rsidRPr="00694B30">
              <w:rPr>
                <w:sz w:val="16"/>
                <w:szCs w:val="16"/>
                <w:lang w:val="fr-FR"/>
              </w:rPr>
              <w:t xml:space="preserve"> </w:t>
            </w:r>
            <w:r w:rsidRPr="00694B30">
              <w:rPr>
                <w:sz w:val="16"/>
                <w:szCs w:val="16"/>
                <w:lang w:val="fr-FR"/>
              </w:rPr>
              <w:t>autr</w:t>
            </w:r>
            <w:r w:rsidR="00543151" w:rsidRPr="00694B30">
              <w:rPr>
                <w:sz w:val="16"/>
                <w:szCs w:val="16"/>
                <w:lang w:val="fr-FR"/>
              </w:rPr>
              <w:t>es</w:t>
            </w:r>
            <w:r w:rsidR="008E10D7" w:rsidRPr="00694B30">
              <w:rPr>
                <w:sz w:val="16"/>
                <w:szCs w:val="16"/>
                <w:lang w:val="fr-FR"/>
              </w:rPr>
              <w:t xml:space="preserve"> </w:t>
            </w:r>
            <w:r w:rsidRPr="00694B30">
              <w:rPr>
                <w:sz w:val="16"/>
                <w:szCs w:val="16"/>
                <w:lang w:val="fr-FR"/>
              </w:rPr>
              <w:t>qu'en bonneterie</w:t>
            </w:r>
          </w:p>
          <w:p w14:paraId="0B9B3922" w14:textId="32246FB3" w:rsidR="005C5AEC" w:rsidRPr="00694B30" w:rsidRDefault="005C5AEC" w:rsidP="00AB2BA3">
            <w:pPr>
              <w:jc w:val="left"/>
              <w:rPr>
                <w:sz w:val="16"/>
                <w:szCs w:val="16"/>
                <w:lang w:val="fr-FR"/>
              </w:rPr>
            </w:pPr>
            <w:r w:rsidRPr="00694B30">
              <w:rPr>
                <w:sz w:val="16"/>
                <w:szCs w:val="16"/>
                <w:lang w:val="fr-FR"/>
              </w:rPr>
              <w:t>Costumes ou complets, de laine ou poils, pour hommes</w:t>
            </w:r>
            <w:r w:rsidR="00C246A9" w:rsidRPr="00694B30">
              <w:rPr>
                <w:sz w:val="16"/>
                <w:szCs w:val="16"/>
                <w:lang w:val="fr-FR"/>
              </w:rPr>
              <w:t>/</w:t>
            </w:r>
            <w:r w:rsidRPr="00694B30">
              <w:rPr>
                <w:sz w:val="16"/>
                <w:szCs w:val="16"/>
                <w:lang w:val="fr-FR"/>
              </w:rPr>
              <w:t>garçonnets, autres qu'en bonneterie</w:t>
            </w:r>
          </w:p>
          <w:p w14:paraId="01776BB6" w14:textId="77777777" w:rsidR="005C5AEC" w:rsidRPr="00694B30" w:rsidRDefault="005C5AEC" w:rsidP="00AB2BA3">
            <w:pPr>
              <w:jc w:val="left"/>
              <w:rPr>
                <w:sz w:val="16"/>
                <w:szCs w:val="16"/>
                <w:lang w:val="fr-FR"/>
              </w:rPr>
            </w:pPr>
            <w:r w:rsidRPr="00694B30">
              <w:rPr>
                <w:sz w:val="16"/>
                <w:szCs w:val="16"/>
                <w:lang w:val="fr-FR"/>
              </w:rPr>
              <w:t>Costumes ou complets, de fibres synthétiques, pour hommes/garçonnets, autres qu'en bonneterie</w:t>
            </w:r>
          </w:p>
          <w:p w14:paraId="5D6BD5E5" w14:textId="17237D1C" w:rsidR="005C5AEC" w:rsidRPr="00694B30" w:rsidRDefault="005C5AEC" w:rsidP="00AB2BA3">
            <w:pPr>
              <w:jc w:val="left"/>
              <w:rPr>
                <w:sz w:val="16"/>
                <w:szCs w:val="16"/>
                <w:lang w:val="fr-FR"/>
              </w:rPr>
            </w:pPr>
            <w:r w:rsidRPr="00694B30">
              <w:rPr>
                <w:sz w:val="16"/>
                <w:szCs w:val="16"/>
                <w:lang w:val="fr-FR"/>
              </w:rPr>
              <w:t>Costumes ou complets, d'autres matières textiles, pour hommes/garçonnets, autres qu'en bonneterie</w:t>
            </w:r>
          </w:p>
          <w:p w14:paraId="6F0D1794" w14:textId="77777777" w:rsidR="00223F32" w:rsidRPr="00694B30" w:rsidRDefault="005C5AEC" w:rsidP="00AB2BA3">
            <w:pPr>
              <w:jc w:val="left"/>
              <w:rPr>
                <w:sz w:val="16"/>
                <w:szCs w:val="16"/>
                <w:lang w:val="fr-FR"/>
              </w:rPr>
            </w:pPr>
            <w:r w:rsidRPr="00694B30">
              <w:rPr>
                <w:sz w:val="16"/>
                <w:szCs w:val="16"/>
                <w:lang w:val="fr-FR"/>
              </w:rPr>
              <w:t>Ensembles, de laine</w:t>
            </w:r>
            <w:r w:rsidR="00543151" w:rsidRPr="00694B30">
              <w:rPr>
                <w:sz w:val="16"/>
                <w:szCs w:val="16"/>
                <w:lang w:val="fr-FR"/>
              </w:rPr>
              <w:t xml:space="preserve"> </w:t>
            </w:r>
            <w:r w:rsidRPr="00694B30">
              <w:rPr>
                <w:sz w:val="16"/>
                <w:szCs w:val="16"/>
                <w:lang w:val="fr-FR"/>
              </w:rPr>
              <w:t>ou de poils fins, pour hommes/garçonnets, autres qu'en bonneterie</w:t>
            </w:r>
          </w:p>
          <w:p w14:paraId="79162CEF" w14:textId="644E8DC3" w:rsidR="005874FB" w:rsidRPr="00694B30" w:rsidRDefault="005C5AEC" w:rsidP="00AB2BA3">
            <w:pPr>
              <w:jc w:val="left"/>
              <w:rPr>
                <w:sz w:val="16"/>
                <w:szCs w:val="16"/>
                <w:lang w:val="fr-FR"/>
              </w:rPr>
            </w:pPr>
            <w:r w:rsidRPr="00694B30">
              <w:rPr>
                <w:sz w:val="16"/>
                <w:szCs w:val="16"/>
                <w:lang w:val="fr-FR"/>
              </w:rPr>
              <w:t>Ensembles, de coton, pour hommes/garçonnets, autres qu'en bonneterie</w:t>
            </w:r>
          </w:p>
          <w:p w14:paraId="2D428878" w14:textId="77777777" w:rsidR="00223F32" w:rsidRPr="00694B30" w:rsidRDefault="005C5AEC" w:rsidP="00AB2BA3">
            <w:pPr>
              <w:jc w:val="left"/>
              <w:rPr>
                <w:sz w:val="16"/>
                <w:szCs w:val="16"/>
                <w:lang w:val="fr-FR"/>
              </w:rPr>
            </w:pPr>
            <w:r w:rsidRPr="00694B30">
              <w:rPr>
                <w:sz w:val="16"/>
                <w:szCs w:val="16"/>
                <w:lang w:val="fr-FR"/>
              </w:rPr>
              <w:t>Ensembles, de fibres synthétiques, pour hommes/garçonnets, autres qu'en bonneterie</w:t>
            </w:r>
          </w:p>
          <w:p w14:paraId="3FA50B81" w14:textId="6C7A1F4F" w:rsidR="005874FB" w:rsidRPr="00694B30" w:rsidRDefault="005C5AEC" w:rsidP="00AB2BA3">
            <w:pPr>
              <w:jc w:val="left"/>
              <w:rPr>
                <w:sz w:val="16"/>
                <w:szCs w:val="16"/>
                <w:lang w:val="fr-FR"/>
              </w:rPr>
            </w:pPr>
            <w:r w:rsidRPr="00694B30">
              <w:rPr>
                <w:sz w:val="16"/>
                <w:szCs w:val="16"/>
                <w:lang w:val="fr-FR"/>
              </w:rPr>
              <w:t>Ensembles, d'autres matières textiles, pour hommes/garçonnets, autres qu'en bonneterie Vestons, de laine ou de poils fins, pour hommes/garçonnets, autres qu'en bonneterie</w:t>
            </w:r>
          </w:p>
          <w:p w14:paraId="0CF9958D" w14:textId="39B72CBB" w:rsidR="005C5AEC" w:rsidRPr="00694B30" w:rsidRDefault="005C5AEC" w:rsidP="00AB2BA3">
            <w:pPr>
              <w:jc w:val="left"/>
              <w:rPr>
                <w:sz w:val="16"/>
                <w:szCs w:val="16"/>
                <w:lang w:val="fr-FR"/>
              </w:rPr>
            </w:pPr>
            <w:r w:rsidRPr="00694B30">
              <w:rPr>
                <w:sz w:val="16"/>
                <w:szCs w:val="16"/>
                <w:lang w:val="fr-FR"/>
              </w:rPr>
              <w:t>Vestons, de coton, pour hommes/garçonnets, autres qu'en bonneterie</w:t>
            </w:r>
          </w:p>
          <w:p w14:paraId="02F1AD7C" w14:textId="77777777" w:rsidR="005874FB" w:rsidRPr="00694B30" w:rsidRDefault="005C5AEC" w:rsidP="00AB2BA3">
            <w:pPr>
              <w:jc w:val="left"/>
              <w:rPr>
                <w:sz w:val="16"/>
                <w:szCs w:val="16"/>
                <w:lang w:val="fr-FR"/>
              </w:rPr>
            </w:pPr>
            <w:r w:rsidRPr="00694B30">
              <w:rPr>
                <w:sz w:val="16"/>
                <w:szCs w:val="16"/>
                <w:lang w:val="fr-FR"/>
              </w:rPr>
              <w:t>Vestons, de fibres synthétiques, pour hommes/garçonnets, autres qu'en bonneterie</w:t>
            </w:r>
          </w:p>
          <w:p w14:paraId="07011E9A" w14:textId="0C991ADC" w:rsidR="00D256E8" w:rsidRPr="00694B30" w:rsidRDefault="005C5AEC" w:rsidP="00AB2BA3">
            <w:pPr>
              <w:jc w:val="left"/>
              <w:rPr>
                <w:sz w:val="16"/>
                <w:szCs w:val="16"/>
                <w:lang w:val="fr-FR"/>
              </w:rPr>
            </w:pPr>
            <w:r w:rsidRPr="00694B30">
              <w:rPr>
                <w:sz w:val="16"/>
                <w:szCs w:val="16"/>
                <w:lang w:val="fr-FR"/>
              </w:rPr>
              <w:t>Vestons, d'autres matières textiles, pour hommes/garçonnets, autres qu'en bonneteri</w:t>
            </w:r>
            <w:r w:rsidR="00543151" w:rsidRPr="00694B30">
              <w:rPr>
                <w:sz w:val="16"/>
                <w:szCs w:val="16"/>
                <w:lang w:val="fr-FR"/>
              </w:rPr>
              <w:t>e</w:t>
            </w:r>
          </w:p>
          <w:p w14:paraId="5DEAFB9E" w14:textId="4EC7A243" w:rsidR="005C5AEC" w:rsidRPr="00694B30" w:rsidRDefault="005C5AEC" w:rsidP="00AB2BA3">
            <w:pPr>
              <w:jc w:val="left"/>
              <w:rPr>
                <w:sz w:val="16"/>
                <w:szCs w:val="16"/>
                <w:lang w:val="fr-FR"/>
              </w:rPr>
            </w:pPr>
            <w:r w:rsidRPr="00694B30">
              <w:rPr>
                <w:sz w:val="16"/>
                <w:szCs w:val="16"/>
                <w:lang w:val="fr-FR"/>
              </w:rPr>
              <w:t>Pantalons et shorts, de laine ou poils fins, pour hommes/garçonnets, autre qu'en bonneterie</w:t>
            </w:r>
          </w:p>
          <w:p w14:paraId="7AD5439A" w14:textId="73FC37B9" w:rsidR="00D256E8" w:rsidRPr="00694B30" w:rsidRDefault="005C5AEC" w:rsidP="00AB2BA3">
            <w:pPr>
              <w:jc w:val="left"/>
              <w:rPr>
                <w:sz w:val="16"/>
                <w:szCs w:val="16"/>
                <w:lang w:val="fr-FR"/>
              </w:rPr>
            </w:pPr>
            <w:r w:rsidRPr="00694B30">
              <w:rPr>
                <w:sz w:val="16"/>
                <w:szCs w:val="16"/>
                <w:lang w:val="fr-FR"/>
              </w:rPr>
              <w:t>Pantalons et shorts, de coton, pour hommes/garçonnets, autres qu'en bonneteri</w:t>
            </w:r>
            <w:r w:rsidR="00543151" w:rsidRPr="00694B30">
              <w:rPr>
                <w:sz w:val="16"/>
                <w:szCs w:val="16"/>
                <w:lang w:val="fr-FR"/>
              </w:rPr>
              <w:t>e</w:t>
            </w:r>
          </w:p>
          <w:p w14:paraId="1AC3BB7C" w14:textId="05DF34CF" w:rsidR="005C5AEC" w:rsidRPr="00694B30" w:rsidRDefault="005C5AEC" w:rsidP="00AB2BA3">
            <w:pPr>
              <w:jc w:val="left"/>
              <w:rPr>
                <w:sz w:val="16"/>
                <w:szCs w:val="16"/>
                <w:lang w:val="fr-FR"/>
              </w:rPr>
            </w:pPr>
            <w:r w:rsidRPr="00694B30">
              <w:rPr>
                <w:sz w:val="16"/>
                <w:szCs w:val="16"/>
                <w:lang w:val="fr-FR"/>
              </w:rPr>
              <w:t>Pantalons et shorts, de fibres synthétiques, pour hommes/garçonnets</w:t>
            </w:r>
            <w:r w:rsidR="00AC15CE" w:rsidRPr="00694B30">
              <w:rPr>
                <w:sz w:val="16"/>
                <w:szCs w:val="16"/>
                <w:lang w:val="fr-FR"/>
              </w:rPr>
              <w:t>,</w:t>
            </w:r>
            <w:r w:rsidRPr="00694B30">
              <w:rPr>
                <w:sz w:val="16"/>
                <w:szCs w:val="16"/>
                <w:lang w:val="fr-FR"/>
              </w:rPr>
              <w:t xml:space="preserve"> autres qu'en bonneterie</w:t>
            </w:r>
          </w:p>
          <w:p w14:paraId="61FC4AC7" w14:textId="2DF2B90E" w:rsidR="005C5AEC" w:rsidRPr="00694B30" w:rsidRDefault="005C5AEC" w:rsidP="00AB2BA3">
            <w:pPr>
              <w:jc w:val="left"/>
              <w:rPr>
                <w:sz w:val="16"/>
                <w:szCs w:val="16"/>
                <w:lang w:val="fr-FR"/>
              </w:rPr>
            </w:pPr>
            <w:r w:rsidRPr="00694B30">
              <w:rPr>
                <w:sz w:val="16"/>
                <w:szCs w:val="16"/>
                <w:lang w:val="fr-FR"/>
              </w:rPr>
              <w:t>Pantalons et shorts, d'autres matières textiles, pour hommes/garçonnets, autres qu'en bonneterie</w:t>
            </w:r>
          </w:p>
          <w:p w14:paraId="7EB7CD74" w14:textId="77777777" w:rsidR="005874FB" w:rsidRPr="00694B30" w:rsidRDefault="005C5AEC" w:rsidP="00AB2BA3">
            <w:pPr>
              <w:jc w:val="left"/>
              <w:rPr>
                <w:sz w:val="16"/>
                <w:szCs w:val="16"/>
                <w:lang w:val="fr-FR"/>
              </w:rPr>
            </w:pPr>
            <w:r w:rsidRPr="00694B30">
              <w:rPr>
                <w:sz w:val="16"/>
                <w:szCs w:val="16"/>
                <w:lang w:val="fr-FR"/>
              </w:rPr>
              <w:t>Costumes tailleurs, de</w:t>
            </w:r>
            <w:r w:rsidR="00543151" w:rsidRPr="00694B30">
              <w:rPr>
                <w:sz w:val="16"/>
                <w:szCs w:val="16"/>
                <w:lang w:val="fr-FR"/>
              </w:rPr>
              <w:t xml:space="preserve"> </w:t>
            </w:r>
            <w:r w:rsidRPr="00694B30">
              <w:rPr>
                <w:sz w:val="16"/>
                <w:szCs w:val="16"/>
                <w:lang w:val="fr-FR"/>
              </w:rPr>
              <w:t>laine</w:t>
            </w:r>
            <w:r w:rsidR="00543151" w:rsidRPr="00694B30">
              <w:rPr>
                <w:sz w:val="16"/>
                <w:szCs w:val="16"/>
                <w:lang w:val="fr-FR"/>
              </w:rPr>
              <w:t xml:space="preserve"> </w:t>
            </w:r>
            <w:r w:rsidRPr="00694B30">
              <w:rPr>
                <w:sz w:val="16"/>
                <w:szCs w:val="16"/>
                <w:lang w:val="fr-FR"/>
              </w:rPr>
              <w:t>ou poils</w:t>
            </w:r>
            <w:r w:rsidR="00543151" w:rsidRPr="00694B30">
              <w:rPr>
                <w:sz w:val="16"/>
                <w:szCs w:val="16"/>
                <w:lang w:val="fr-FR"/>
              </w:rPr>
              <w:t xml:space="preserve"> </w:t>
            </w:r>
            <w:r w:rsidRPr="00694B30">
              <w:rPr>
                <w:sz w:val="16"/>
                <w:szCs w:val="16"/>
                <w:lang w:val="fr-FR"/>
              </w:rPr>
              <w:t>fins, pour femmes/fillettes, autres qu'en bonneterie</w:t>
            </w:r>
          </w:p>
          <w:p w14:paraId="39C79628" w14:textId="77777777" w:rsidR="005874FB" w:rsidRPr="00694B30" w:rsidRDefault="005C5AEC" w:rsidP="00AB2BA3">
            <w:pPr>
              <w:jc w:val="left"/>
              <w:rPr>
                <w:sz w:val="16"/>
                <w:szCs w:val="16"/>
                <w:lang w:val="fr-FR"/>
              </w:rPr>
            </w:pPr>
            <w:r w:rsidRPr="00694B30">
              <w:rPr>
                <w:sz w:val="16"/>
                <w:szCs w:val="16"/>
                <w:lang w:val="fr-FR"/>
              </w:rPr>
              <w:t>Costumes tailleurs, de coton, pour femmes/fillettes, autres qu'en bonneterie</w:t>
            </w:r>
          </w:p>
          <w:p w14:paraId="6D933223" w14:textId="38D83E18" w:rsidR="00D02BC6" w:rsidRPr="00694B30" w:rsidRDefault="005C5AEC" w:rsidP="00AB2BA3">
            <w:pPr>
              <w:jc w:val="left"/>
              <w:rPr>
                <w:sz w:val="16"/>
                <w:szCs w:val="16"/>
                <w:lang w:val="fr-FR"/>
              </w:rPr>
            </w:pPr>
            <w:r w:rsidRPr="00694B30">
              <w:rPr>
                <w:sz w:val="16"/>
                <w:szCs w:val="16"/>
                <w:lang w:val="fr-FR"/>
              </w:rPr>
              <w:t>Costumes tailleurs, de fibres synthétiques, pour femmes/fillettes, autres qu'en bonneteri</w:t>
            </w:r>
            <w:r w:rsidR="00D02BC6" w:rsidRPr="00694B30">
              <w:rPr>
                <w:sz w:val="16"/>
                <w:szCs w:val="16"/>
                <w:lang w:val="fr-FR"/>
              </w:rPr>
              <w:t>e</w:t>
            </w:r>
          </w:p>
          <w:p w14:paraId="26CDA01E" w14:textId="241010FD" w:rsidR="005C5AEC" w:rsidRPr="00694B30" w:rsidRDefault="005C5AEC" w:rsidP="00AB2BA3">
            <w:pPr>
              <w:jc w:val="left"/>
              <w:rPr>
                <w:sz w:val="16"/>
                <w:szCs w:val="16"/>
                <w:lang w:val="fr-FR"/>
              </w:rPr>
            </w:pPr>
            <w:r w:rsidRPr="00694B30">
              <w:rPr>
                <w:sz w:val="16"/>
                <w:szCs w:val="16"/>
                <w:lang w:val="fr-FR"/>
              </w:rPr>
              <w:t>Costumes tailleurs, d'autres matières textiles, pour femmes/fillettes, autres qu'en bonneterie</w:t>
            </w:r>
          </w:p>
          <w:p w14:paraId="6D98A1C2" w14:textId="77777777" w:rsidR="005874FB" w:rsidRPr="00694B30" w:rsidRDefault="005C5AEC" w:rsidP="00AB2BA3">
            <w:pPr>
              <w:jc w:val="left"/>
              <w:rPr>
                <w:sz w:val="16"/>
                <w:szCs w:val="16"/>
                <w:lang w:val="fr-FR"/>
              </w:rPr>
            </w:pPr>
            <w:r w:rsidRPr="00694B30">
              <w:rPr>
                <w:sz w:val="16"/>
                <w:szCs w:val="16"/>
                <w:lang w:val="fr-FR"/>
              </w:rPr>
              <w:t>Ensembles, de laine ou de poils fins, pour femmes/fillettes, autres qu'en bonneterie</w:t>
            </w:r>
          </w:p>
          <w:p w14:paraId="398460FC" w14:textId="138277B4" w:rsidR="005C5AEC" w:rsidRPr="00694B30" w:rsidRDefault="005C5AEC" w:rsidP="00AB2BA3">
            <w:pPr>
              <w:jc w:val="left"/>
              <w:rPr>
                <w:sz w:val="16"/>
                <w:szCs w:val="16"/>
                <w:lang w:val="fr-FR"/>
              </w:rPr>
            </w:pPr>
            <w:r w:rsidRPr="00694B30">
              <w:rPr>
                <w:sz w:val="16"/>
                <w:szCs w:val="16"/>
                <w:lang w:val="fr-FR"/>
              </w:rPr>
              <w:t>Ensembles,</w:t>
            </w:r>
            <w:r w:rsidR="008E10D7" w:rsidRPr="00694B30">
              <w:rPr>
                <w:sz w:val="16"/>
                <w:szCs w:val="16"/>
                <w:lang w:val="fr-FR"/>
              </w:rPr>
              <w:t xml:space="preserve"> </w:t>
            </w:r>
            <w:r w:rsidRPr="00694B30">
              <w:rPr>
                <w:sz w:val="16"/>
                <w:szCs w:val="16"/>
                <w:lang w:val="fr-FR"/>
              </w:rPr>
              <w:t>de coton, pour femmes/fillettes, autres qu'en bonneterie</w:t>
            </w:r>
          </w:p>
          <w:p w14:paraId="1B462302" w14:textId="77777777" w:rsidR="005874FB" w:rsidRPr="00694B30" w:rsidRDefault="005C5AEC" w:rsidP="00AB2BA3">
            <w:pPr>
              <w:jc w:val="left"/>
              <w:rPr>
                <w:sz w:val="16"/>
                <w:szCs w:val="16"/>
                <w:lang w:val="fr-FR"/>
              </w:rPr>
            </w:pPr>
            <w:r w:rsidRPr="00694B30">
              <w:rPr>
                <w:sz w:val="16"/>
                <w:szCs w:val="16"/>
                <w:lang w:val="fr-FR"/>
              </w:rPr>
              <w:t>Ensembles, de fibres synthétiques, pour femmes/fillettes, autres qu'en bonneterie</w:t>
            </w:r>
          </w:p>
          <w:p w14:paraId="1A7C2150" w14:textId="77777777" w:rsidR="005874FB" w:rsidRPr="00694B30" w:rsidRDefault="005C5AEC" w:rsidP="00AB2BA3">
            <w:pPr>
              <w:jc w:val="left"/>
              <w:rPr>
                <w:sz w:val="16"/>
                <w:szCs w:val="16"/>
                <w:lang w:val="fr-FR"/>
              </w:rPr>
            </w:pPr>
            <w:r w:rsidRPr="00694B30">
              <w:rPr>
                <w:sz w:val="16"/>
                <w:szCs w:val="16"/>
                <w:lang w:val="fr-FR"/>
              </w:rPr>
              <w:t>Ensembles, d'autres matières textiles, pour femmes/fillettes, autres qu'en bonneterie</w:t>
            </w:r>
          </w:p>
          <w:p w14:paraId="6EA897E2" w14:textId="77777777" w:rsidR="005874FB" w:rsidRPr="00694B30" w:rsidRDefault="005C5AEC" w:rsidP="00AB2BA3">
            <w:pPr>
              <w:jc w:val="left"/>
              <w:rPr>
                <w:sz w:val="16"/>
                <w:szCs w:val="16"/>
                <w:lang w:val="fr-FR"/>
              </w:rPr>
            </w:pPr>
            <w:r w:rsidRPr="00694B30">
              <w:rPr>
                <w:sz w:val="16"/>
                <w:szCs w:val="16"/>
                <w:lang w:val="fr-FR"/>
              </w:rPr>
              <w:t>Vestes, de laine ou de poils fins, pour femmes/fillettes, autres qu'en bonneterie</w:t>
            </w:r>
          </w:p>
          <w:p w14:paraId="26898555" w14:textId="54D7B076" w:rsidR="005C5AEC" w:rsidRPr="00694B30" w:rsidRDefault="005C5AEC" w:rsidP="00AB2BA3">
            <w:pPr>
              <w:jc w:val="left"/>
              <w:rPr>
                <w:sz w:val="16"/>
                <w:szCs w:val="16"/>
                <w:lang w:val="fr-FR"/>
              </w:rPr>
            </w:pPr>
            <w:r w:rsidRPr="00694B30">
              <w:rPr>
                <w:sz w:val="16"/>
                <w:szCs w:val="16"/>
                <w:lang w:val="fr-FR"/>
              </w:rPr>
              <w:t>Vestes, de coton, pour femmes/fillettes, autres qu'en bonneterie</w:t>
            </w:r>
          </w:p>
          <w:p w14:paraId="538C3C16" w14:textId="77777777" w:rsidR="005874FB" w:rsidRPr="00694B30" w:rsidRDefault="005C5AEC" w:rsidP="00AB2BA3">
            <w:pPr>
              <w:jc w:val="left"/>
              <w:rPr>
                <w:sz w:val="16"/>
                <w:szCs w:val="16"/>
                <w:lang w:val="fr-FR"/>
              </w:rPr>
            </w:pPr>
            <w:r w:rsidRPr="00694B30">
              <w:rPr>
                <w:sz w:val="16"/>
                <w:szCs w:val="16"/>
                <w:lang w:val="fr-FR"/>
              </w:rPr>
              <w:t>Vestes, de fibres synthétiques, pour femmes/fillettes, autres qu'en bonneterie</w:t>
            </w:r>
          </w:p>
          <w:p w14:paraId="68AC7E08" w14:textId="77777777" w:rsidR="005874FB" w:rsidRPr="00694B30" w:rsidRDefault="005C5AEC" w:rsidP="00AB2BA3">
            <w:pPr>
              <w:jc w:val="left"/>
              <w:rPr>
                <w:sz w:val="16"/>
                <w:szCs w:val="16"/>
                <w:lang w:val="fr-FR"/>
              </w:rPr>
            </w:pPr>
            <w:r w:rsidRPr="00694B30">
              <w:rPr>
                <w:sz w:val="16"/>
                <w:szCs w:val="16"/>
                <w:lang w:val="fr-FR"/>
              </w:rPr>
              <w:t>Vestes, d'autres matières textiles, pour femmes/fillettes, autres qu'en bonneterie</w:t>
            </w:r>
          </w:p>
          <w:p w14:paraId="0F22E332" w14:textId="55175CDA" w:rsidR="005874FB" w:rsidRPr="00694B30" w:rsidRDefault="005C5AEC" w:rsidP="00AB2BA3">
            <w:pPr>
              <w:jc w:val="left"/>
              <w:rPr>
                <w:sz w:val="16"/>
                <w:szCs w:val="16"/>
                <w:lang w:val="fr-FR"/>
              </w:rPr>
            </w:pPr>
            <w:r w:rsidRPr="00694B30">
              <w:rPr>
                <w:sz w:val="16"/>
                <w:szCs w:val="16"/>
                <w:lang w:val="fr-FR"/>
              </w:rPr>
              <w:t>Robes, de laine ou de poils fins, pour femmes/fillettes, autres qu'en bonneter</w:t>
            </w:r>
            <w:r w:rsidR="004F7BAD" w:rsidRPr="00694B30">
              <w:rPr>
                <w:sz w:val="16"/>
                <w:szCs w:val="16"/>
                <w:lang w:val="fr-FR"/>
              </w:rPr>
              <w:t>ie</w:t>
            </w:r>
          </w:p>
          <w:p w14:paraId="04CCC2EF" w14:textId="4872B441" w:rsidR="005C5AEC" w:rsidRPr="00694B30" w:rsidRDefault="005C5AEC" w:rsidP="00AB2BA3">
            <w:pPr>
              <w:jc w:val="left"/>
              <w:rPr>
                <w:sz w:val="16"/>
                <w:szCs w:val="16"/>
                <w:lang w:val="fr-FR"/>
              </w:rPr>
            </w:pPr>
            <w:r w:rsidRPr="00694B30">
              <w:rPr>
                <w:sz w:val="16"/>
                <w:szCs w:val="16"/>
                <w:lang w:val="fr-FR"/>
              </w:rPr>
              <w:t>Robes, de coton, pour femmes/fillettes, autres qu'en bonneterie</w:t>
            </w:r>
          </w:p>
          <w:p w14:paraId="028B363C" w14:textId="77777777" w:rsidR="005874FB" w:rsidRPr="00694B30" w:rsidRDefault="005C5AEC" w:rsidP="00AB2BA3">
            <w:pPr>
              <w:jc w:val="left"/>
              <w:rPr>
                <w:sz w:val="16"/>
                <w:szCs w:val="16"/>
                <w:lang w:val="fr-FR"/>
              </w:rPr>
            </w:pPr>
            <w:r w:rsidRPr="00694B30">
              <w:rPr>
                <w:sz w:val="16"/>
                <w:szCs w:val="16"/>
                <w:lang w:val="fr-FR"/>
              </w:rPr>
              <w:t>Robes, de fibres synthétiques, pour femmes/fillettes, autres qu'en bonneterie</w:t>
            </w:r>
          </w:p>
          <w:p w14:paraId="3E5EEF04" w14:textId="31AC5EC9" w:rsidR="005C5AEC" w:rsidRPr="00694B30" w:rsidRDefault="005C5AEC" w:rsidP="00AB2BA3">
            <w:pPr>
              <w:jc w:val="left"/>
              <w:rPr>
                <w:sz w:val="16"/>
                <w:szCs w:val="16"/>
                <w:lang w:val="fr-FR"/>
              </w:rPr>
            </w:pPr>
            <w:r w:rsidRPr="00694B30">
              <w:rPr>
                <w:sz w:val="16"/>
                <w:szCs w:val="16"/>
                <w:lang w:val="fr-FR"/>
              </w:rPr>
              <w:t>Robes, de fibres artificielles, pour femmes/fillettes, autres qu'en</w:t>
            </w:r>
            <w:r w:rsidR="008E10D7" w:rsidRPr="00694B30">
              <w:rPr>
                <w:sz w:val="16"/>
                <w:szCs w:val="16"/>
                <w:lang w:val="fr-FR"/>
              </w:rPr>
              <w:t xml:space="preserve"> </w:t>
            </w:r>
            <w:r w:rsidRPr="00694B30">
              <w:rPr>
                <w:sz w:val="16"/>
                <w:szCs w:val="16"/>
                <w:lang w:val="fr-FR"/>
              </w:rPr>
              <w:t>bonneterie</w:t>
            </w:r>
          </w:p>
          <w:p w14:paraId="3952CA3D" w14:textId="77777777" w:rsidR="005874FB" w:rsidRPr="00694B30" w:rsidRDefault="005C5AEC" w:rsidP="00AB2BA3">
            <w:pPr>
              <w:jc w:val="left"/>
              <w:rPr>
                <w:sz w:val="16"/>
                <w:szCs w:val="16"/>
                <w:lang w:val="fr-FR"/>
              </w:rPr>
            </w:pPr>
            <w:r w:rsidRPr="00694B30">
              <w:rPr>
                <w:sz w:val="16"/>
                <w:szCs w:val="16"/>
                <w:lang w:val="fr-FR"/>
              </w:rPr>
              <w:t>Robes, d'autres matières textiles, pour femmes/fillettes, autres qu'en bonneterie</w:t>
            </w:r>
          </w:p>
          <w:p w14:paraId="76D85781" w14:textId="77777777" w:rsidR="005874FB" w:rsidRPr="00694B30" w:rsidRDefault="005C5AEC" w:rsidP="00AB2BA3">
            <w:pPr>
              <w:jc w:val="left"/>
              <w:rPr>
                <w:sz w:val="16"/>
                <w:szCs w:val="16"/>
                <w:lang w:val="fr-FR"/>
              </w:rPr>
            </w:pPr>
            <w:r w:rsidRPr="00694B30">
              <w:rPr>
                <w:sz w:val="16"/>
                <w:szCs w:val="16"/>
                <w:lang w:val="fr-FR"/>
              </w:rPr>
              <w:t>Jupes, de laine ou de poils fins, pour femmes/fillettes, autres qu'en bonneterie</w:t>
            </w:r>
          </w:p>
          <w:p w14:paraId="5B043C07" w14:textId="64A1EF2A" w:rsidR="005C5AEC" w:rsidRPr="00694B30" w:rsidRDefault="005C5AEC" w:rsidP="00AB2BA3">
            <w:pPr>
              <w:jc w:val="left"/>
              <w:rPr>
                <w:sz w:val="16"/>
                <w:szCs w:val="16"/>
                <w:lang w:val="fr-FR"/>
              </w:rPr>
            </w:pPr>
            <w:r w:rsidRPr="00694B30">
              <w:rPr>
                <w:sz w:val="16"/>
                <w:szCs w:val="16"/>
                <w:lang w:val="fr-FR"/>
              </w:rPr>
              <w:t>Jupes, de coton, pour femmes/fillettes, autres qu'en bonneterie</w:t>
            </w:r>
          </w:p>
          <w:p w14:paraId="4199DB64" w14:textId="77777777" w:rsidR="005874FB" w:rsidRPr="00694B30" w:rsidRDefault="005C5AEC" w:rsidP="00AB2BA3">
            <w:pPr>
              <w:jc w:val="left"/>
              <w:rPr>
                <w:sz w:val="16"/>
                <w:szCs w:val="16"/>
                <w:lang w:val="fr-FR"/>
              </w:rPr>
            </w:pPr>
            <w:r w:rsidRPr="00694B30">
              <w:rPr>
                <w:sz w:val="16"/>
                <w:szCs w:val="16"/>
                <w:lang w:val="fr-FR"/>
              </w:rPr>
              <w:t>Jupes, de fibres synthétiques, pour femmes/fillettes, autres qu'en bonneterie</w:t>
            </w:r>
          </w:p>
          <w:p w14:paraId="4C7FAEA3" w14:textId="565FC30B" w:rsidR="005C5AEC" w:rsidRPr="00694B30" w:rsidRDefault="005C5AEC" w:rsidP="00AB2BA3">
            <w:pPr>
              <w:jc w:val="left"/>
              <w:rPr>
                <w:sz w:val="16"/>
                <w:szCs w:val="16"/>
                <w:lang w:val="fr-FR"/>
              </w:rPr>
            </w:pPr>
            <w:r w:rsidRPr="00694B30">
              <w:rPr>
                <w:sz w:val="16"/>
                <w:szCs w:val="16"/>
                <w:lang w:val="fr-FR"/>
              </w:rPr>
              <w:t>Jupes, d'autres matières textiles, pour femmes/fillettes, autres qu'en bonneterie</w:t>
            </w:r>
          </w:p>
          <w:p w14:paraId="4C26C2E1" w14:textId="77777777" w:rsidR="005874FB" w:rsidRPr="00694B30" w:rsidRDefault="005C5AEC" w:rsidP="00AB2BA3">
            <w:pPr>
              <w:jc w:val="left"/>
              <w:rPr>
                <w:sz w:val="16"/>
                <w:szCs w:val="16"/>
                <w:lang w:val="fr-FR"/>
              </w:rPr>
            </w:pPr>
            <w:r w:rsidRPr="00694B30">
              <w:rPr>
                <w:sz w:val="16"/>
                <w:szCs w:val="16"/>
                <w:lang w:val="fr-FR"/>
              </w:rPr>
              <w:t>Pantalons et</w:t>
            </w:r>
            <w:r w:rsidR="00D02BC6" w:rsidRPr="00694B30">
              <w:rPr>
                <w:sz w:val="16"/>
                <w:szCs w:val="16"/>
                <w:lang w:val="fr-FR"/>
              </w:rPr>
              <w:t xml:space="preserve"> </w:t>
            </w:r>
            <w:r w:rsidRPr="00694B30">
              <w:rPr>
                <w:sz w:val="16"/>
                <w:szCs w:val="16"/>
                <w:lang w:val="fr-FR"/>
              </w:rPr>
              <w:t>shorts, delaine ou poils fins, pour femmes/fillettes, autres qu'en bonneterie Pantalons et shorts, de coton, pour femmes/fillettes, autres qu'en bonneterie</w:t>
            </w:r>
          </w:p>
          <w:p w14:paraId="595B71BD" w14:textId="060EFE78" w:rsidR="005C5AEC" w:rsidRPr="00694B30" w:rsidRDefault="005C5AEC" w:rsidP="00AB2BA3">
            <w:pPr>
              <w:jc w:val="left"/>
              <w:rPr>
                <w:sz w:val="16"/>
                <w:szCs w:val="16"/>
                <w:lang w:val="fr-FR"/>
              </w:rPr>
            </w:pPr>
            <w:r w:rsidRPr="00694B30">
              <w:rPr>
                <w:sz w:val="16"/>
                <w:szCs w:val="16"/>
                <w:lang w:val="fr-FR"/>
              </w:rPr>
              <w:t>Pantalons et shorts, de fibres synthétiques, pour femmes/fillettes, autres qu'en bonn</w:t>
            </w:r>
            <w:r w:rsidR="00D02BC6" w:rsidRPr="00694B30">
              <w:rPr>
                <w:sz w:val="16"/>
                <w:szCs w:val="16"/>
                <w:lang w:val="fr-FR"/>
              </w:rPr>
              <w:t>e</w:t>
            </w:r>
            <w:r w:rsidRPr="00694B30">
              <w:rPr>
                <w:sz w:val="16"/>
                <w:szCs w:val="16"/>
                <w:lang w:val="fr-FR"/>
              </w:rPr>
              <w:t>t</w:t>
            </w:r>
            <w:r w:rsidR="00D02BC6" w:rsidRPr="00694B30">
              <w:rPr>
                <w:sz w:val="16"/>
                <w:szCs w:val="16"/>
                <w:lang w:val="fr-FR"/>
              </w:rPr>
              <w:t>e</w:t>
            </w:r>
            <w:r w:rsidRPr="00694B30">
              <w:rPr>
                <w:sz w:val="16"/>
                <w:szCs w:val="16"/>
                <w:lang w:val="fr-FR"/>
              </w:rPr>
              <w:t>rie Pantalons et shorts, d'autres matières textiles, pour femmes/fillettes, autres qu'en bonneterie</w:t>
            </w:r>
          </w:p>
          <w:p w14:paraId="2427474A" w14:textId="77777777" w:rsidR="005C5AEC" w:rsidRPr="00694B30" w:rsidRDefault="005C5AEC" w:rsidP="00AB2BA3">
            <w:pPr>
              <w:jc w:val="left"/>
              <w:rPr>
                <w:sz w:val="16"/>
                <w:szCs w:val="16"/>
                <w:lang w:val="fr-FR"/>
              </w:rPr>
            </w:pPr>
            <w:r w:rsidRPr="00694B30">
              <w:rPr>
                <w:sz w:val="16"/>
                <w:szCs w:val="16"/>
                <w:lang w:val="fr-FR"/>
              </w:rPr>
              <w:t>Chemises, de laine ou de poils fins, pour hommes/garçonnets, autres qu'en bonneterie Chemises, de coton, pour hommes/garçonnets, autres qu'en bonneterie</w:t>
            </w:r>
          </w:p>
          <w:p w14:paraId="2DC279FF" w14:textId="46AA694D" w:rsidR="00223F32" w:rsidRPr="00694B30" w:rsidRDefault="005C5AEC" w:rsidP="00AB2BA3">
            <w:pPr>
              <w:jc w:val="left"/>
              <w:rPr>
                <w:sz w:val="16"/>
                <w:szCs w:val="16"/>
                <w:lang w:val="fr-FR"/>
              </w:rPr>
            </w:pPr>
            <w:r w:rsidRPr="00694B30">
              <w:rPr>
                <w:sz w:val="16"/>
                <w:szCs w:val="16"/>
                <w:lang w:val="fr-FR"/>
              </w:rPr>
              <w:t>Chemises, de fibres synth</w:t>
            </w:r>
            <w:r w:rsidR="00BC2089">
              <w:rPr>
                <w:sz w:val="16"/>
                <w:szCs w:val="16"/>
                <w:lang w:val="fr-FR"/>
              </w:rPr>
              <w:t>éti</w:t>
            </w:r>
            <w:r w:rsidR="002C5015">
              <w:rPr>
                <w:sz w:val="16"/>
                <w:szCs w:val="16"/>
                <w:lang w:val="fr-FR"/>
              </w:rPr>
              <w:t>ques</w:t>
            </w:r>
            <w:r w:rsidRPr="00694B30">
              <w:rPr>
                <w:sz w:val="16"/>
                <w:szCs w:val="16"/>
                <w:lang w:val="fr-FR"/>
              </w:rPr>
              <w:t>/art., pour hommes/garçonnets, autres qu'en bonneterie</w:t>
            </w:r>
          </w:p>
          <w:p w14:paraId="11E69D61" w14:textId="4F814860" w:rsidR="005C5AEC" w:rsidRPr="00694B30" w:rsidRDefault="005C5AEC" w:rsidP="00AB2BA3">
            <w:pPr>
              <w:jc w:val="left"/>
              <w:rPr>
                <w:sz w:val="16"/>
                <w:szCs w:val="16"/>
                <w:lang w:val="fr-FR"/>
              </w:rPr>
            </w:pPr>
            <w:r w:rsidRPr="00694B30">
              <w:rPr>
                <w:sz w:val="16"/>
                <w:szCs w:val="16"/>
                <w:lang w:val="fr-FR"/>
              </w:rPr>
              <w:t>Chemises, d'autres matières textiles, pour hommes/garçonnets, autres qu'en b</w:t>
            </w:r>
            <w:r w:rsidR="00D02BC6" w:rsidRPr="00694B30">
              <w:rPr>
                <w:sz w:val="16"/>
                <w:szCs w:val="16"/>
                <w:lang w:val="fr-FR"/>
              </w:rPr>
              <w:t>o</w:t>
            </w:r>
            <w:r w:rsidRPr="00694B30">
              <w:rPr>
                <w:sz w:val="16"/>
                <w:szCs w:val="16"/>
                <w:lang w:val="fr-FR"/>
              </w:rPr>
              <w:t>nnet</w:t>
            </w:r>
            <w:r w:rsidR="00D02BC6" w:rsidRPr="00694B30">
              <w:rPr>
                <w:sz w:val="16"/>
                <w:szCs w:val="16"/>
                <w:lang w:val="fr-FR"/>
              </w:rPr>
              <w:t>e</w:t>
            </w:r>
            <w:r w:rsidRPr="00694B30">
              <w:rPr>
                <w:sz w:val="16"/>
                <w:szCs w:val="16"/>
                <w:lang w:val="fr-FR"/>
              </w:rPr>
              <w:t>rie</w:t>
            </w:r>
          </w:p>
          <w:p w14:paraId="669DB4ED" w14:textId="77777777" w:rsidR="005C5AEC" w:rsidRPr="00694B30" w:rsidRDefault="005C5AEC" w:rsidP="00AB2BA3">
            <w:pPr>
              <w:jc w:val="left"/>
              <w:rPr>
                <w:sz w:val="16"/>
                <w:szCs w:val="16"/>
                <w:lang w:val="fr-FR"/>
              </w:rPr>
            </w:pPr>
            <w:r w:rsidRPr="00694B30">
              <w:rPr>
                <w:sz w:val="16"/>
                <w:szCs w:val="16"/>
                <w:lang w:val="fr-FR"/>
              </w:rPr>
              <w:t>Chemisiers et blouses, de soie ou de déchets de soie, pour femmes/fillettes, autres qu'en bonneterie</w:t>
            </w:r>
          </w:p>
          <w:p w14:paraId="275D15E6" w14:textId="77777777" w:rsidR="00223F32" w:rsidRPr="00694B30" w:rsidRDefault="005C5AEC" w:rsidP="00AB2BA3">
            <w:pPr>
              <w:jc w:val="left"/>
              <w:rPr>
                <w:sz w:val="16"/>
                <w:szCs w:val="16"/>
                <w:lang w:val="fr-FR"/>
              </w:rPr>
            </w:pPr>
            <w:r w:rsidRPr="00694B30">
              <w:rPr>
                <w:sz w:val="16"/>
                <w:szCs w:val="16"/>
                <w:lang w:val="fr-FR"/>
              </w:rPr>
              <w:t>Chemisiers et blouses, de laine/poils fins, pour femmes/fillettes, autres qu'en bonneterie</w:t>
            </w:r>
          </w:p>
          <w:p w14:paraId="6F554201" w14:textId="391DCFDA" w:rsidR="005874FB" w:rsidRPr="00694B30" w:rsidRDefault="005C5AEC" w:rsidP="00AB2BA3">
            <w:pPr>
              <w:jc w:val="left"/>
              <w:rPr>
                <w:sz w:val="16"/>
                <w:szCs w:val="16"/>
                <w:lang w:val="fr-FR"/>
              </w:rPr>
            </w:pPr>
            <w:r w:rsidRPr="00694B30">
              <w:rPr>
                <w:sz w:val="16"/>
                <w:szCs w:val="16"/>
                <w:lang w:val="fr-FR"/>
              </w:rPr>
              <w:t>Chemisiers et blouses, de coton, pour femmes/fillettes, autres qu'en bonneterie</w:t>
            </w:r>
          </w:p>
          <w:p w14:paraId="4B32DB69" w14:textId="34D214F4" w:rsidR="005C5AEC" w:rsidRPr="00694B30" w:rsidRDefault="005C5AEC" w:rsidP="00AB2BA3">
            <w:pPr>
              <w:jc w:val="left"/>
              <w:rPr>
                <w:sz w:val="16"/>
                <w:szCs w:val="16"/>
                <w:lang w:val="fr-FR"/>
              </w:rPr>
            </w:pPr>
            <w:r w:rsidRPr="00694B30">
              <w:rPr>
                <w:sz w:val="16"/>
                <w:szCs w:val="16"/>
                <w:lang w:val="fr-FR"/>
              </w:rPr>
              <w:t>Chemisiers et blouses, de fibres synth./art., pour femmes/fillettes, autres qu'en bonneterie Chemisiers et blouses, d'autres matières textiles, pour femmes/fillettes, autres qu'en bonneterie</w:t>
            </w:r>
          </w:p>
          <w:p w14:paraId="2C079728" w14:textId="77777777" w:rsidR="005874FB" w:rsidRPr="00694B30" w:rsidRDefault="005C5AEC" w:rsidP="00AB2BA3">
            <w:pPr>
              <w:jc w:val="left"/>
              <w:rPr>
                <w:sz w:val="16"/>
                <w:szCs w:val="16"/>
                <w:lang w:val="fr-FR"/>
              </w:rPr>
            </w:pPr>
            <w:r w:rsidRPr="00694B30">
              <w:rPr>
                <w:sz w:val="16"/>
                <w:szCs w:val="16"/>
                <w:lang w:val="fr-FR"/>
              </w:rPr>
              <w:t>Slips et caleçons, de coton, pour hommes/garçonnets, autres qu'en bonneterie</w:t>
            </w:r>
          </w:p>
          <w:p w14:paraId="791839E3" w14:textId="5804A8EC" w:rsidR="005C5AEC" w:rsidRPr="00694B30" w:rsidRDefault="005C5AEC" w:rsidP="00AB2BA3">
            <w:pPr>
              <w:jc w:val="left"/>
              <w:rPr>
                <w:sz w:val="16"/>
                <w:szCs w:val="16"/>
                <w:lang w:val="fr-FR"/>
              </w:rPr>
            </w:pPr>
            <w:r w:rsidRPr="00694B30">
              <w:rPr>
                <w:sz w:val="16"/>
                <w:szCs w:val="16"/>
                <w:lang w:val="fr-FR"/>
              </w:rPr>
              <w:lastRenderedPageBreak/>
              <w:t>Slips et caleçons, d'autres</w:t>
            </w:r>
            <w:r w:rsidR="008E10D7" w:rsidRPr="00694B30">
              <w:rPr>
                <w:sz w:val="16"/>
                <w:szCs w:val="16"/>
                <w:lang w:val="fr-FR"/>
              </w:rPr>
              <w:t xml:space="preserve"> </w:t>
            </w:r>
            <w:r w:rsidRPr="00694B30">
              <w:rPr>
                <w:sz w:val="16"/>
                <w:szCs w:val="16"/>
                <w:lang w:val="fr-FR"/>
              </w:rPr>
              <w:t>matières</w:t>
            </w:r>
            <w:r w:rsidR="008E10D7" w:rsidRPr="00694B30">
              <w:rPr>
                <w:sz w:val="16"/>
                <w:szCs w:val="16"/>
                <w:lang w:val="fr-FR"/>
              </w:rPr>
              <w:t xml:space="preserve"> </w:t>
            </w:r>
            <w:r w:rsidRPr="00694B30">
              <w:rPr>
                <w:sz w:val="16"/>
                <w:szCs w:val="16"/>
                <w:lang w:val="fr-FR"/>
              </w:rPr>
              <w:t>textiles,</w:t>
            </w:r>
            <w:r w:rsidR="008E10D7" w:rsidRPr="00694B30">
              <w:rPr>
                <w:sz w:val="16"/>
                <w:szCs w:val="16"/>
                <w:lang w:val="fr-FR"/>
              </w:rPr>
              <w:t xml:space="preserve"> </w:t>
            </w:r>
            <w:r w:rsidRPr="00694B30">
              <w:rPr>
                <w:sz w:val="16"/>
                <w:szCs w:val="16"/>
                <w:lang w:val="fr-FR"/>
              </w:rPr>
              <w:t>autres qu'en bonneterie</w:t>
            </w:r>
          </w:p>
          <w:p w14:paraId="4F4ED33E" w14:textId="50AC83F7" w:rsidR="00223F32" w:rsidRPr="00694B30" w:rsidRDefault="00223F32" w:rsidP="00AB2BA3">
            <w:pPr>
              <w:jc w:val="left"/>
              <w:rPr>
                <w:sz w:val="16"/>
                <w:szCs w:val="16"/>
                <w:lang w:val="fr-FR"/>
              </w:rPr>
            </w:pPr>
            <w:r w:rsidRPr="00694B30">
              <w:rPr>
                <w:sz w:val="16"/>
                <w:szCs w:val="16"/>
                <w:lang w:val="fr-FR"/>
              </w:rPr>
              <w:t>Chemises de nuit et pyjamas, de coton, pour hommes/garçonnets, autres qu'en bonneterie</w:t>
            </w:r>
          </w:p>
          <w:p w14:paraId="3171A523" w14:textId="10E4B5A0" w:rsidR="005C5AEC" w:rsidRPr="00694B30" w:rsidRDefault="005C5AEC" w:rsidP="00AB2BA3">
            <w:pPr>
              <w:jc w:val="left"/>
              <w:rPr>
                <w:sz w:val="16"/>
                <w:szCs w:val="16"/>
                <w:lang w:val="fr-FR"/>
              </w:rPr>
            </w:pPr>
            <w:r w:rsidRPr="00694B30">
              <w:rPr>
                <w:sz w:val="16"/>
                <w:szCs w:val="16"/>
                <w:lang w:val="fr-FR"/>
              </w:rPr>
              <w:t>Chemises de nuit et pyjamas, de fibres synth./art., pour hommes/garçonnets, autres qu'en bonneterie</w:t>
            </w:r>
          </w:p>
          <w:p w14:paraId="6FD90A4D" w14:textId="77777777" w:rsidR="005C5AEC" w:rsidRPr="00694B30" w:rsidRDefault="005C5AEC" w:rsidP="00AB2BA3">
            <w:pPr>
              <w:jc w:val="left"/>
              <w:rPr>
                <w:sz w:val="16"/>
                <w:szCs w:val="16"/>
                <w:lang w:val="fr-FR"/>
              </w:rPr>
            </w:pPr>
            <w:r w:rsidRPr="00694B30">
              <w:rPr>
                <w:sz w:val="16"/>
                <w:szCs w:val="16"/>
                <w:lang w:val="fr-FR"/>
              </w:rPr>
              <w:t>Chemises de nuit et pyjamas, d'autres matières textiles, pour hommes/garçonnets, autres qu'en bonneterie</w:t>
            </w:r>
          </w:p>
          <w:p w14:paraId="237D93F6" w14:textId="77777777" w:rsidR="005874FB" w:rsidRPr="00694B30" w:rsidRDefault="005C5AEC" w:rsidP="00AB2BA3">
            <w:pPr>
              <w:jc w:val="left"/>
              <w:rPr>
                <w:sz w:val="16"/>
                <w:szCs w:val="16"/>
                <w:lang w:val="fr-FR"/>
              </w:rPr>
            </w:pPr>
            <w:r w:rsidRPr="00694B30">
              <w:rPr>
                <w:sz w:val="16"/>
                <w:szCs w:val="16"/>
                <w:lang w:val="fr-FR"/>
              </w:rPr>
              <w:t>Robes de chambre, etc., de coton, pour hommes/garçonnets, autres qu'en bonneterie</w:t>
            </w:r>
          </w:p>
          <w:p w14:paraId="746D1CF6" w14:textId="23A1FAC4" w:rsidR="005C5AEC" w:rsidRPr="00694B30" w:rsidRDefault="005C5AEC" w:rsidP="00AB2BA3">
            <w:pPr>
              <w:jc w:val="left"/>
              <w:rPr>
                <w:sz w:val="16"/>
                <w:szCs w:val="16"/>
                <w:lang w:val="fr-FR"/>
              </w:rPr>
            </w:pPr>
            <w:r w:rsidRPr="00694B30">
              <w:rPr>
                <w:sz w:val="16"/>
                <w:szCs w:val="16"/>
                <w:lang w:val="fr-FR"/>
              </w:rPr>
              <w:t>Robes de chambre, etc., de fibres synth./art., pour hommes/garçonnets, autres qu'en bonneterie</w:t>
            </w:r>
          </w:p>
          <w:p w14:paraId="18FD0646" w14:textId="77777777" w:rsidR="005C5AEC" w:rsidRPr="00694B30" w:rsidRDefault="005C5AEC" w:rsidP="00AB2BA3">
            <w:pPr>
              <w:jc w:val="left"/>
              <w:rPr>
                <w:sz w:val="16"/>
                <w:szCs w:val="16"/>
                <w:lang w:val="fr-FR"/>
              </w:rPr>
            </w:pPr>
            <w:r w:rsidRPr="00694B30">
              <w:rPr>
                <w:sz w:val="16"/>
                <w:szCs w:val="16"/>
                <w:lang w:val="fr-FR"/>
              </w:rPr>
              <w:t>Robes de chambre, etc., d'autres matières textiles, pour hommes/garçonnets, autres qu'en bonneterie</w:t>
            </w:r>
          </w:p>
          <w:p w14:paraId="3DE67D7A" w14:textId="77777777" w:rsidR="005C5AEC" w:rsidRPr="00694B30" w:rsidRDefault="005C5AEC" w:rsidP="00AB2BA3">
            <w:pPr>
              <w:jc w:val="left"/>
              <w:rPr>
                <w:sz w:val="16"/>
                <w:szCs w:val="16"/>
                <w:lang w:val="fr-FR"/>
              </w:rPr>
            </w:pPr>
            <w:r w:rsidRPr="00694B30">
              <w:rPr>
                <w:sz w:val="16"/>
                <w:szCs w:val="16"/>
                <w:lang w:val="fr-FR"/>
              </w:rPr>
              <w:t>Combinaisons et jupons, de fibres synth./art., pour femmes/fillettes, autres qu'en bonneterie</w:t>
            </w:r>
          </w:p>
          <w:p w14:paraId="4E688730" w14:textId="558A5F5E" w:rsidR="005C5AEC" w:rsidRPr="00694B30" w:rsidRDefault="005C5AEC" w:rsidP="00AB2BA3">
            <w:pPr>
              <w:jc w:val="left"/>
              <w:rPr>
                <w:sz w:val="16"/>
                <w:szCs w:val="16"/>
                <w:lang w:val="fr-FR"/>
              </w:rPr>
            </w:pPr>
            <w:r w:rsidRPr="00694B30">
              <w:rPr>
                <w:sz w:val="16"/>
                <w:szCs w:val="16"/>
                <w:lang w:val="fr-FR"/>
              </w:rPr>
              <w:t>Combinaisons et</w:t>
            </w:r>
            <w:r w:rsidR="00D02BC6" w:rsidRPr="00694B30">
              <w:rPr>
                <w:sz w:val="16"/>
                <w:szCs w:val="16"/>
                <w:lang w:val="fr-FR"/>
              </w:rPr>
              <w:t xml:space="preserve"> </w:t>
            </w:r>
            <w:r w:rsidRPr="00694B30">
              <w:rPr>
                <w:sz w:val="16"/>
                <w:szCs w:val="16"/>
                <w:lang w:val="fr-FR"/>
              </w:rPr>
              <w:t>jupons, d'autres matières textiles, pour femmes/fillettes, autres qu'en bonneterie</w:t>
            </w:r>
          </w:p>
          <w:p w14:paraId="7829B7B9" w14:textId="77777777" w:rsidR="00B16F1E" w:rsidRDefault="005C5AEC" w:rsidP="00AB2BA3">
            <w:pPr>
              <w:jc w:val="left"/>
              <w:rPr>
                <w:sz w:val="16"/>
                <w:szCs w:val="16"/>
                <w:lang w:val="fr-FR"/>
              </w:rPr>
            </w:pPr>
            <w:r w:rsidRPr="00694B30">
              <w:rPr>
                <w:sz w:val="16"/>
                <w:szCs w:val="16"/>
                <w:lang w:val="fr-FR"/>
              </w:rPr>
              <w:t>Chemises de nuit et pyjamas, de coton, pour femmes/fillettes, autres qu'en bonneterie</w:t>
            </w:r>
          </w:p>
          <w:p w14:paraId="1B171C6C" w14:textId="737A25F2" w:rsidR="005C5AEC" w:rsidRPr="00694B30" w:rsidRDefault="005C5AEC" w:rsidP="00AB2BA3">
            <w:pPr>
              <w:jc w:val="left"/>
              <w:rPr>
                <w:sz w:val="16"/>
                <w:szCs w:val="16"/>
                <w:lang w:val="fr-FR"/>
              </w:rPr>
            </w:pPr>
            <w:r w:rsidRPr="00694B30">
              <w:rPr>
                <w:sz w:val="16"/>
                <w:szCs w:val="16"/>
                <w:lang w:val="fr-FR"/>
              </w:rPr>
              <w:t>Chemises de nuit et pyjamas, de fibres synth./art., pour femmes/fillettes, autres qu'en bonneterie</w:t>
            </w:r>
          </w:p>
          <w:p w14:paraId="60AA28DC" w14:textId="3DC0233C" w:rsidR="005C5AEC" w:rsidRPr="00694B30" w:rsidRDefault="005C5AEC" w:rsidP="00AB2BA3">
            <w:pPr>
              <w:jc w:val="left"/>
              <w:rPr>
                <w:sz w:val="16"/>
                <w:szCs w:val="16"/>
                <w:lang w:val="fr-FR"/>
              </w:rPr>
            </w:pPr>
            <w:r w:rsidRPr="00694B30">
              <w:rPr>
                <w:sz w:val="16"/>
                <w:szCs w:val="16"/>
                <w:lang w:val="fr-FR"/>
              </w:rPr>
              <w:t xml:space="preserve">Chemises de nuit et pyjamas, d'autres matières </w:t>
            </w:r>
            <w:r w:rsidR="00223F32" w:rsidRPr="00694B30">
              <w:rPr>
                <w:sz w:val="16"/>
                <w:szCs w:val="16"/>
                <w:lang w:val="fr-FR"/>
              </w:rPr>
              <w:t>text</w:t>
            </w:r>
            <w:r w:rsidR="00B16F1E">
              <w:rPr>
                <w:sz w:val="16"/>
                <w:szCs w:val="16"/>
                <w:lang w:val="fr-FR"/>
              </w:rPr>
              <w:t>.</w:t>
            </w:r>
            <w:r w:rsidRPr="00694B30">
              <w:rPr>
                <w:sz w:val="16"/>
                <w:szCs w:val="16"/>
                <w:lang w:val="fr-FR"/>
              </w:rPr>
              <w:t>, pour femmes/fillettes, autres qu'en bonneterie</w:t>
            </w:r>
          </w:p>
          <w:p w14:paraId="79A00AB9" w14:textId="77777777" w:rsidR="005874FB" w:rsidRPr="00694B30" w:rsidRDefault="005C5AEC" w:rsidP="00AB2BA3">
            <w:pPr>
              <w:jc w:val="left"/>
              <w:rPr>
                <w:sz w:val="16"/>
                <w:szCs w:val="16"/>
                <w:lang w:val="fr-FR"/>
              </w:rPr>
            </w:pPr>
            <w:r w:rsidRPr="00694B30">
              <w:rPr>
                <w:sz w:val="16"/>
                <w:szCs w:val="16"/>
                <w:lang w:val="fr-FR"/>
              </w:rPr>
              <w:t>Slips, peignoirs de bain, etc., de coton, pour femmes/fillettes, autres qu'en bonneterie</w:t>
            </w:r>
          </w:p>
          <w:p w14:paraId="7AEE60A7" w14:textId="0BC85D70" w:rsidR="005C5AEC" w:rsidRPr="00694B30" w:rsidRDefault="005C5AEC" w:rsidP="00AB2BA3">
            <w:pPr>
              <w:jc w:val="left"/>
              <w:rPr>
                <w:sz w:val="16"/>
                <w:szCs w:val="16"/>
                <w:lang w:val="fr-FR"/>
              </w:rPr>
            </w:pPr>
            <w:r w:rsidRPr="00694B30">
              <w:rPr>
                <w:sz w:val="16"/>
                <w:szCs w:val="16"/>
                <w:lang w:val="fr-FR"/>
              </w:rPr>
              <w:t>Slips, peignoirs de bain, etc., de fibres synth./art., pour femmes/fillettes, autres qu'en bonneterie</w:t>
            </w:r>
          </w:p>
          <w:p w14:paraId="25FED39E" w14:textId="77777777" w:rsidR="005C5AEC" w:rsidRPr="00694B30" w:rsidRDefault="005C5AEC" w:rsidP="00AB2BA3">
            <w:pPr>
              <w:jc w:val="left"/>
              <w:rPr>
                <w:sz w:val="16"/>
                <w:szCs w:val="16"/>
                <w:lang w:val="fr-FR"/>
              </w:rPr>
            </w:pPr>
            <w:r w:rsidRPr="00694B30">
              <w:rPr>
                <w:sz w:val="16"/>
                <w:szCs w:val="16"/>
                <w:lang w:val="fr-FR"/>
              </w:rPr>
              <w:t>Slips, peignoirs de bain, etc., d'autres matières textiles, pour femmes/fillettes, autres qu'en bonneterie</w:t>
            </w:r>
          </w:p>
          <w:p w14:paraId="3C090C12" w14:textId="77777777" w:rsidR="005C5AEC" w:rsidRPr="00694B30" w:rsidRDefault="005C5AEC" w:rsidP="00AB2BA3">
            <w:pPr>
              <w:jc w:val="left"/>
              <w:rPr>
                <w:sz w:val="16"/>
                <w:szCs w:val="16"/>
                <w:lang w:val="fr-FR"/>
              </w:rPr>
            </w:pPr>
            <w:r w:rsidRPr="00694B30">
              <w:rPr>
                <w:sz w:val="16"/>
                <w:szCs w:val="16"/>
                <w:lang w:val="fr-FR"/>
              </w:rPr>
              <w:t>Vêtements et accessoires du vêtement, de laine/poils fins, pour bébés, autres qu'en bonneterie</w:t>
            </w:r>
          </w:p>
          <w:p w14:paraId="613DD8A6" w14:textId="77777777" w:rsidR="00223F32" w:rsidRPr="00694B30" w:rsidRDefault="005C5AEC" w:rsidP="00AB2BA3">
            <w:pPr>
              <w:jc w:val="left"/>
              <w:rPr>
                <w:sz w:val="16"/>
                <w:szCs w:val="16"/>
                <w:lang w:val="fr-FR"/>
              </w:rPr>
            </w:pPr>
            <w:r w:rsidRPr="00694B30">
              <w:rPr>
                <w:sz w:val="16"/>
                <w:szCs w:val="16"/>
                <w:lang w:val="fr-FR"/>
              </w:rPr>
              <w:t>Vêtements et accessoires du vêtement, de coton, pour bébés, autres qu'en bonneterie</w:t>
            </w:r>
          </w:p>
          <w:p w14:paraId="4220E6CE" w14:textId="1CAD52AA" w:rsidR="005C5AEC" w:rsidRPr="00694B30" w:rsidRDefault="005C5AEC" w:rsidP="00AB2BA3">
            <w:pPr>
              <w:jc w:val="left"/>
              <w:rPr>
                <w:sz w:val="16"/>
                <w:szCs w:val="16"/>
                <w:lang w:val="fr-FR"/>
              </w:rPr>
            </w:pPr>
            <w:r w:rsidRPr="00694B30">
              <w:rPr>
                <w:sz w:val="16"/>
                <w:szCs w:val="16"/>
                <w:lang w:val="fr-FR"/>
              </w:rPr>
              <w:t>Vêtements et accessoires du vêtement, de fibres synth., pour bébés, autres qu'en bonneterie</w:t>
            </w:r>
          </w:p>
          <w:p w14:paraId="034345A1" w14:textId="216C0381" w:rsidR="005C5AEC" w:rsidRPr="00694B30" w:rsidRDefault="005C5AEC" w:rsidP="00AB2BA3">
            <w:pPr>
              <w:jc w:val="left"/>
              <w:rPr>
                <w:sz w:val="16"/>
                <w:szCs w:val="16"/>
                <w:lang w:val="fr-FR"/>
              </w:rPr>
            </w:pPr>
            <w:r w:rsidRPr="00694B30">
              <w:rPr>
                <w:sz w:val="16"/>
                <w:szCs w:val="16"/>
                <w:lang w:val="fr-FR"/>
              </w:rPr>
              <w:t xml:space="preserve">Vêtements et accessoires du vêtement, d'autres matières </w:t>
            </w:r>
            <w:r w:rsidR="00223F32" w:rsidRPr="00694B30">
              <w:rPr>
                <w:sz w:val="16"/>
                <w:szCs w:val="16"/>
                <w:lang w:val="fr-FR"/>
              </w:rPr>
              <w:t>text</w:t>
            </w:r>
            <w:r w:rsidR="00B16F1E">
              <w:rPr>
                <w:sz w:val="16"/>
                <w:szCs w:val="16"/>
                <w:lang w:val="fr-FR"/>
              </w:rPr>
              <w:t>.</w:t>
            </w:r>
            <w:r w:rsidRPr="00694B30">
              <w:rPr>
                <w:sz w:val="16"/>
                <w:szCs w:val="16"/>
                <w:lang w:val="fr-FR"/>
              </w:rPr>
              <w:t>, pour bébés, autres qu'en bonneterie</w:t>
            </w:r>
          </w:p>
          <w:p w14:paraId="46D2EE54" w14:textId="70ACF5DE" w:rsidR="005C5AEC" w:rsidRPr="00694B30" w:rsidRDefault="005C5AEC" w:rsidP="00AB2BA3">
            <w:pPr>
              <w:jc w:val="left"/>
              <w:rPr>
                <w:sz w:val="16"/>
                <w:szCs w:val="16"/>
                <w:lang w:val="fr-FR"/>
              </w:rPr>
            </w:pPr>
            <w:r w:rsidRPr="00694B30">
              <w:rPr>
                <w:sz w:val="16"/>
                <w:szCs w:val="16"/>
                <w:lang w:val="fr-FR"/>
              </w:rPr>
              <w:t>Vêtements confectionnés en feutres ou en non</w:t>
            </w:r>
            <w:r w:rsidR="00B16F1E">
              <w:rPr>
                <w:sz w:val="16"/>
                <w:szCs w:val="16"/>
                <w:lang w:val="fr-FR"/>
              </w:rPr>
              <w:t>-</w:t>
            </w:r>
            <w:r w:rsidRPr="00694B30">
              <w:rPr>
                <w:sz w:val="16"/>
                <w:szCs w:val="16"/>
                <w:lang w:val="fr-FR"/>
              </w:rPr>
              <w:t>tissés</w:t>
            </w:r>
          </w:p>
          <w:p w14:paraId="4DD0C179" w14:textId="77777777" w:rsidR="00223F32" w:rsidRPr="00694B30" w:rsidRDefault="005C5AEC" w:rsidP="00AB2BA3">
            <w:pPr>
              <w:jc w:val="left"/>
              <w:rPr>
                <w:sz w:val="16"/>
                <w:szCs w:val="16"/>
                <w:lang w:val="fr-FR"/>
              </w:rPr>
            </w:pPr>
            <w:r w:rsidRPr="00694B30">
              <w:rPr>
                <w:sz w:val="16"/>
                <w:szCs w:val="16"/>
                <w:lang w:val="fr-FR"/>
              </w:rPr>
              <w:t>Manteaux et articles similaires en tissus imprégnés, enduits, etc., pour hommes/garçonnets</w:t>
            </w:r>
          </w:p>
          <w:p w14:paraId="5209FAA7" w14:textId="77777777" w:rsidR="00223F32" w:rsidRPr="00694B30" w:rsidRDefault="005C5AEC" w:rsidP="00AB2BA3">
            <w:pPr>
              <w:jc w:val="left"/>
              <w:rPr>
                <w:sz w:val="16"/>
                <w:szCs w:val="16"/>
                <w:lang w:val="fr-FR"/>
              </w:rPr>
            </w:pPr>
            <w:r w:rsidRPr="00694B30">
              <w:rPr>
                <w:sz w:val="16"/>
                <w:szCs w:val="16"/>
                <w:lang w:val="fr-FR"/>
              </w:rPr>
              <w:t>Manteaux et articles similaires en tissus imprégnés, enduits, etc., pour femmes/fillettes</w:t>
            </w:r>
          </w:p>
          <w:p w14:paraId="11A555E9" w14:textId="63E1C0E4" w:rsidR="005874FB" w:rsidRPr="00694B30" w:rsidRDefault="005C5AEC" w:rsidP="00AB2BA3">
            <w:pPr>
              <w:jc w:val="left"/>
              <w:rPr>
                <w:sz w:val="16"/>
                <w:szCs w:val="16"/>
                <w:lang w:val="fr-FR"/>
              </w:rPr>
            </w:pPr>
            <w:r w:rsidRPr="00694B30">
              <w:rPr>
                <w:sz w:val="16"/>
                <w:szCs w:val="16"/>
                <w:lang w:val="fr-FR"/>
              </w:rPr>
              <w:t>Vêtements en tissus imprégnés, enduits,</w:t>
            </w:r>
            <w:r w:rsidR="008E10D7" w:rsidRPr="00694B30">
              <w:rPr>
                <w:sz w:val="16"/>
                <w:szCs w:val="16"/>
                <w:lang w:val="fr-FR"/>
              </w:rPr>
              <w:t xml:space="preserve"> </w:t>
            </w:r>
            <w:r w:rsidRPr="00694B30">
              <w:rPr>
                <w:sz w:val="16"/>
                <w:szCs w:val="16"/>
                <w:lang w:val="fr-FR"/>
              </w:rPr>
              <w:t>etc., pour hommes/garçonnets,</w:t>
            </w:r>
            <w:r w:rsidR="008E10D7" w:rsidRPr="00694B30">
              <w:rPr>
                <w:sz w:val="16"/>
                <w:szCs w:val="16"/>
                <w:lang w:val="fr-FR"/>
              </w:rPr>
              <w:t xml:space="preserve"> </w:t>
            </w:r>
            <w:r w:rsidRPr="00694B30">
              <w:rPr>
                <w:sz w:val="16"/>
                <w:szCs w:val="16"/>
                <w:lang w:val="fr-FR"/>
              </w:rPr>
              <w:t>nda</w:t>
            </w:r>
          </w:p>
          <w:p w14:paraId="250DF93E" w14:textId="0EDD85CB" w:rsidR="005C5AEC" w:rsidRPr="00694B30" w:rsidRDefault="005C5AEC" w:rsidP="00AB2BA3">
            <w:pPr>
              <w:jc w:val="left"/>
              <w:rPr>
                <w:sz w:val="16"/>
                <w:szCs w:val="16"/>
                <w:lang w:val="fr-FR"/>
              </w:rPr>
            </w:pPr>
            <w:r w:rsidRPr="00694B30">
              <w:rPr>
                <w:sz w:val="16"/>
                <w:szCs w:val="16"/>
                <w:lang w:val="fr-FR"/>
              </w:rPr>
              <w:t>Vêtements en tissus</w:t>
            </w:r>
            <w:r w:rsidR="008E10D7" w:rsidRPr="00694B30">
              <w:rPr>
                <w:sz w:val="16"/>
                <w:szCs w:val="16"/>
                <w:lang w:val="fr-FR"/>
              </w:rPr>
              <w:t xml:space="preserve"> </w:t>
            </w:r>
            <w:r w:rsidRPr="00694B30">
              <w:rPr>
                <w:sz w:val="16"/>
                <w:szCs w:val="16"/>
                <w:lang w:val="fr-FR"/>
              </w:rPr>
              <w:t>imprégnés,</w:t>
            </w:r>
            <w:r w:rsidR="008E10D7" w:rsidRPr="00694B30">
              <w:rPr>
                <w:sz w:val="16"/>
                <w:szCs w:val="16"/>
                <w:lang w:val="fr-FR"/>
              </w:rPr>
              <w:t xml:space="preserve"> </w:t>
            </w:r>
            <w:r w:rsidRPr="00694B30">
              <w:rPr>
                <w:sz w:val="16"/>
                <w:szCs w:val="16"/>
                <w:lang w:val="fr-FR"/>
              </w:rPr>
              <w:t>enduits,</w:t>
            </w:r>
            <w:r w:rsidR="008E10D7" w:rsidRPr="00694B30">
              <w:rPr>
                <w:sz w:val="16"/>
                <w:szCs w:val="16"/>
                <w:lang w:val="fr-FR"/>
              </w:rPr>
              <w:t xml:space="preserve"> </w:t>
            </w:r>
            <w:r w:rsidRPr="00694B30">
              <w:rPr>
                <w:sz w:val="16"/>
                <w:szCs w:val="16"/>
                <w:lang w:val="fr-FR"/>
              </w:rPr>
              <w:t>etc.,</w:t>
            </w:r>
            <w:r w:rsidR="008E10D7" w:rsidRPr="00694B30">
              <w:rPr>
                <w:sz w:val="16"/>
                <w:szCs w:val="16"/>
                <w:lang w:val="fr-FR"/>
              </w:rPr>
              <w:t xml:space="preserve"> </w:t>
            </w:r>
            <w:r w:rsidRPr="00694B30">
              <w:rPr>
                <w:sz w:val="16"/>
                <w:szCs w:val="16"/>
                <w:lang w:val="fr-FR"/>
              </w:rPr>
              <w:t>pour femmes/fillettes, nda</w:t>
            </w:r>
          </w:p>
          <w:p w14:paraId="0BE5D141" w14:textId="77777777" w:rsidR="005874FB" w:rsidRPr="00694B30" w:rsidRDefault="005C5AEC" w:rsidP="00AB2BA3">
            <w:pPr>
              <w:jc w:val="left"/>
              <w:rPr>
                <w:sz w:val="16"/>
                <w:szCs w:val="16"/>
                <w:lang w:val="fr-FR"/>
              </w:rPr>
            </w:pPr>
            <w:r w:rsidRPr="00694B30">
              <w:rPr>
                <w:sz w:val="16"/>
                <w:szCs w:val="16"/>
                <w:lang w:val="fr-FR"/>
              </w:rPr>
              <w:t>Maillots de</w:t>
            </w:r>
            <w:r w:rsidR="00C26744" w:rsidRPr="00694B30">
              <w:rPr>
                <w:sz w:val="16"/>
                <w:szCs w:val="16"/>
                <w:lang w:val="fr-FR"/>
              </w:rPr>
              <w:t xml:space="preserve"> </w:t>
            </w:r>
            <w:r w:rsidRPr="00694B30">
              <w:rPr>
                <w:sz w:val="16"/>
                <w:szCs w:val="16"/>
                <w:lang w:val="fr-FR"/>
              </w:rPr>
              <w:t>bain, de</w:t>
            </w:r>
            <w:r w:rsidR="00C26744" w:rsidRPr="00694B30">
              <w:rPr>
                <w:sz w:val="16"/>
                <w:szCs w:val="16"/>
                <w:lang w:val="fr-FR"/>
              </w:rPr>
              <w:t xml:space="preserve"> </w:t>
            </w:r>
            <w:r w:rsidRPr="00694B30">
              <w:rPr>
                <w:sz w:val="16"/>
                <w:szCs w:val="16"/>
                <w:lang w:val="fr-FR"/>
              </w:rPr>
              <w:t>matières textiles, pour hommes/garçonnets, autres qu'en bonneterie</w:t>
            </w:r>
          </w:p>
          <w:p w14:paraId="50A119F3" w14:textId="77777777" w:rsidR="00223F32" w:rsidRPr="00694B30" w:rsidRDefault="005C5AEC" w:rsidP="00AB2BA3">
            <w:pPr>
              <w:jc w:val="left"/>
              <w:rPr>
                <w:sz w:val="16"/>
                <w:szCs w:val="16"/>
                <w:lang w:val="fr-FR"/>
              </w:rPr>
            </w:pPr>
            <w:r w:rsidRPr="00694B30">
              <w:rPr>
                <w:sz w:val="16"/>
                <w:szCs w:val="16"/>
                <w:lang w:val="fr-FR"/>
              </w:rPr>
              <w:t>Maillots de bain, de matières textiles, pour femmes/fillettes, autres qu'en bonneteri</w:t>
            </w:r>
            <w:r w:rsidR="00C26744" w:rsidRPr="00694B30">
              <w:rPr>
                <w:sz w:val="16"/>
                <w:szCs w:val="16"/>
                <w:lang w:val="fr-FR"/>
              </w:rPr>
              <w:t>e</w:t>
            </w:r>
          </w:p>
          <w:p w14:paraId="0B494A1C" w14:textId="4F6D6F12" w:rsidR="005874FB" w:rsidRPr="00694B30" w:rsidRDefault="005C5AEC" w:rsidP="00AB2BA3">
            <w:pPr>
              <w:jc w:val="left"/>
              <w:rPr>
                <w:sz w:val="16"/>
                <w:szCs w:val="16"/>
                <w:lang w:val="fr-FR"/>
              </w:rPr>
            </w:pPr>
            <w:r w:rsidRPr="00694B30">
              <w:rPr>
                <w:sz w:val="16"/>
                <w:szCs w:val="16"/>
                <w:lang w:val="fr-FR"/>
              </w:rPr>
              <w:t>Combinaisons et ensembles de ski, de matières textiles, autres qu'en bonneterie</w:t>
            </w:r>
          </w:p>
          <w:p w14:paraId="241F7925" w14:textId="15ACC2EE" w:rsidR="005C5AEC" w:rsidRPr="00694B30" w:rsidRDefault="005C5AEC" w:rsidP="00AB2BA3">
            <w:pPr>
              <w:jc w:val="left"/>
              <w:rPr>
                <w:sz w:val="16"/>
                <w:szCs w:val="16"/>
                <w:lang w:val="fr-FR"/>
              </w:rPr>
            </w:pPr>
            <w:r w:rsidRPr="00694B30">
              <w:rPr>
                <w:sz w:val="16"/>
                <w:szCs w:val="16"/>
                <w:lang w:val="fr-FR"/>
              </w:rPr>
              <w:t>Vêtements delaine ou de poils fins, pour hommes/garçonnets, autres qu'en bonneterie, nda</w:t>
            </w:r>
          </w:p>
          <w:p w14:paraId="44CB2DF5" w14:textId="6410EF14" w:rsidR="005C5AEC" w:rsidRPr="00694B30" w:rsidRDefault="005C5AEC" w:rsidP="00AB2BA3">
            <w:pPr>
              <w:jc w:val="left"/>
              <w:rPr>
                <w:sz w:val="16"/>
                <w:szCs w:val="16"/>
                <w:lang w:val="fr-FR"/>
              </w:rPr>
            </w:pPr>
            <w:r w:rsidRPr="00694B30">
              <w:rPr>
                <w:sz w:val="16"/>
                <w:szCs w:val="16"/>
                <w:lang w:val="fr-FR"/>
              </w:rPr>
              <w:t>Vêtements</w:t>
            </w:r>
            <w:r w:rsidR="008E10D7" w:rsidRPr="00694B30">
              <w:rPr>
                <w:sz w:val="16"/>
                <w:szCs w:val="16"/>
                <w:lang w:val="fr-FR"/>
              </w:rPr>
              <w:t xml:space="preserve"> </w:t>
            </w:r>
            <w:r w:rsidRPr="00694B30">
              <w:rPr>
                <w:sz w:val="16"/>
                <w:szCs w:val="16"/>
                <w:lang w:val="fr-FR"/>
              </w:rPr>
              <w:t>de coton, pour hommes/garçonnets, autres qu'en</w:t>
            </w:r>
            <w:r w:rsidR="008E10D7" w:rsidRPr="00694B30">
              <w:rPr>
                <w:sz w:val="16"/>
                <w:szCs w:val="16"/>
                <w:lang w:val="fr-FR"/>
              </w:rPr>
              <w:t xml:space="preserve"> </w:t>
            </w:r>
            <w:r w:rsidRPr="00694B30">
              <w:rPr>
                <w:sz w:val="16"/>
                <w:szCs w:val="16"/>
                <w:lang w:val="fr-FR"/>
              </w:rPr>
              <w:t>bonn</w:t>
            </w:r>
            <w:r w:rsidR="00C26744" w:rsidRPr="00694B30">
              <w:rPr>
                <w:sz w:val="16"/>
                <w:szCs w:val="16"/>
                <w:lang w:val="fr-FR"/>
              </w:rPr>
              <w:t>e</w:t>
            </w:r>
            <w:r w:rsidRPr="00694B30">
              <w:rPr>
                <w:sz w:val="16"/>
                <w:szCs w:val="16"/>
                <w:lang w:val="fr-FR"/>
              </w:rPr>
              <w:t>teri</w:t>
            </w:r>
            <w:r w:rsidR="00C26744" w:rsidRPr="00694B30">
              <w:rPr>
                <w:sz w:val="16"/>
                <w:szCs w:val="16"/>
                <w:lang w:val="fr-FR"/>
              </w:rPr>
              <w:t>e</w:t>
            </w:r>
            <w:r w:rsidRPr="00694B30">
              <w:rPr>
                <w:sz w:val="16"/>
                <w:szCs w:val="16"/>
                <w:lang w:val="fr-FR"/>
              </w:rPr>
              <w:t>,</w:t>
            </w:r>
            <w:r w:rsidR="008E10D7" w:rsidRPr="00694B30">
              <w:rPr>
                <w:sz w:val="16"/>
                <w:szCs w:val="16"/>
                <w:lang w:val="fr-FR"/>
              </w:rPr>
              <w:t xml:space="preserve"> </w:t>
            </w:r>
            <w:r w:rsidRPr="00694B30">
              <w:rPr>
                <w:sz w:val="16"/>
                <w:szCs w:val="16"/>
                <w:lang w:val="fr-FR"/>
              </w:rPr>
              <w:t>nda</w:t>
            </w:r>
          </w:p>
          <w:p w14:paraId="3809E930" w14:textId="3FCC798A" w:rsidR="00D256E8" w:rsidRPr="00694B30" w:rsidRDefault="00D256E8" w:rsidP="00AB2BA3">
            <w:pPr>
              <w:jc w:val="left"/>
              <w:rPr>
                <w:sz w:val="16"/>
                <w:szCs w:val="16"/>
                <w:lang w:val="fr-FR"/>
              </w:rPr>
            </w:pPr>
            <w:r w:rsidRPr="00694B30">
              <w:rPr>
                <w:sz w:val="16"/>
                <w:szCs w:val="16"/>
                <w:lang w:val="fr-FR"/>
              </w:rPr>
              <w:t>Vêtements, de fibres synth./art., pour hommes/garçonnet</w:t>
            </w:r>
            <w:r w:rsidR="005777E1">
              <w:rPr>
                <w:sz w:val="16"/>
                <w:szCs w:val="16"/>
                <w:lang w:val="fr-FR"/>
              </w:rPr>
              <w:t>s</w:t>
            </w:r>
            <w:r w:rsidR="00AC15CE" w:rsidRPr="00694B30">
              <w:rPr>
                <w:sz w:val="16"/>
                <w:szCs w:val="16"/>
                <w:lang w:val="fr-FR"/>
              </w:rPr>
              <w:t>,</w:t>
            </w:r>
            <w:r w:rsidRPr="00694B30">
              <w:rPr>
                <w:sz w:val="16"/>
                <w:szCs w:val="16"/>
                <w:lang w:val="fr-FR"/>
              </w:rPr>
              <w:t xml:space="preserve"> autr</w:t>
            </w:r>
            <w:r w:rsidR="00C26744" w:rsidRPr="00694B30">
              <w:rPr>
                <w:sz w:val="16"/>
                <w:szCs w:val="16"/>
                <w:lang w:val="fr-FR"/>
              </w:rPr>
              <w:t>es</w:t>
            </w:r>
            <w:r w:rsidRPr="00694B30">
              <w:rPr>
                <w:sz w:val="16"/>
                <w:szCs w:val="16"/>
                <w:lang w:val="fr-FR"/>
              </w:rPr>
              <w:t xml:space="preserve"> qu'</w:t>
            </w:r>
            <w:r w:rsidR="00C26744" w:rsidRPr="00694B30">
              <w:rPr>
                <w:sz w:val="16"/>
                <w:szCs w:val="16"/>
                <w:lang w:val="fr-FR"/>
              </w:rPr>
              <w:t>e</w:t>
            </w:r>
            <w:r w:rsidRPr="00694B30">
              <w:rPr>
                <w:sz w:val="16"/>
                <w:szCs w:val="16"/>
                <w:lang w:val="fr-FR"/>
              </w:rPr>
              <w:t xml:space="preserve">n </w:t>
            </w:r>
            <w:r w:rsidR="00C26744" w:rsidRPr="00694B30">
              <w:rPr>
                <w:sz w:val="16"/>
                <w:szCs w:val="16"/>
                <w:lang w:val="fr-FR"/>
              </w:rPr>
              <w:t>bonneterie</w:t>
            </w:r>
            <w:r w:rsidRPr="00694B30">
              <w:rPr>
                <w:sz w:val="16"/>
                <w:szCs w:val="16"/>
                <w:lang w:val="fr-FR"/>
              </w:rPr>
              <w:t>, nda</w:t>
            </w:r>
          </w:p>
          <w:p w14:paraId="1E8E7882" w14:textId="52AF5292" w:rsidR="00D256E8" w:rsidRPr="00694B30" w:rsidRDefault="00D256E8" w:rsidP="00AB2BA3">
            <w:pPr>
              <w:jc w:val="left"/>
              <w:rPr>
                <w:sz w:val="16"/>
                <w:szCs w:val="16"/>
                <w:lang w:val="fr-FR"/>
              </w:rPr>
            </w:pPr>
            <w:r w:rsidRPr="00694B30">
              <w:rPr>
                <w:sz w:val="16"/>
                <w:szCs w:val="16"/>
                <w:lang w:val="fr-FR"/>
              </w:rPr>
              <w:t>Vêtements, d'autres matières textiles, pour hommes/garçonnets, autr</w:t>
            </w:r>
            <w:r w:rsidR="00C26744" w:rsidRPr="00694B30">
              <w:rPr>
                <w:sz w:val="16"/>
                <w:szCs w:val="16"/>
                <w:lang w:val="fr-FR"/>
              </w:rPr>
              <w:t>es</w:t>
            </w:r>
            <w:r w:rsidRPr="00694B30">
              <w:rPr>
                <w:sz w:val="16"/>
                <w:szCs w:val="16"/>
                <w:lang w:val="fr-FR"/>
              </w:rPr>
              <w:t xml:space="preserve"> qu'</w:t>
            </w:r>
            <w:r w:rsidR="00C26744" w:rsidRPr="00694B30">
              <w:rPr>
                <w:sz w:val="16"/>
                <w:szCs w:val="16"/>
                <w:lang w:val="fr-FR"/>
              </w:rPr>
              <w:t>e</w:t>
            </w:r>
            <w:r w:rsidRPr="00694B30">
              <w:rPr>
                <w:sz w:val="16"/>
                <w:szCs w:val="16"/>
                <w:lang w:val="fr-FR"/>
              </w:rPr>
              <w:t xml:space="preserve">n </w:t>
            </w:r>
            <w:r w:rsidR="00C26744" w:rsidRPr="00694B30">
              <w:rPr>
                <w:sz w:val="16"/>
                <w:szCs w:val="16"/>
                <w:lang w:val="fr-FR"/>
              </w:rPr>
              <w:t>bonneterie</w:t>
            </w:r>
            <w:r w:rsidRPr="00694B30">
              <w:rPr>
                <w:sz w:val="16"/>
                <w:szCs w:val="16"/>
                <w:lang w:val="fr-FR"/>
              </w:rPr>
              <w:t>, nda</w:t>
            </w:r>
          </w:p>
          <w:p w14:paraId="3769FA67" w14:textId="1F7F9AB2" w:rsidR="00D256E8" w:rsidRPr="00694B30" w:rsidRDefault="00D256E8" w:rsidP="00AB2BA3">
            <w:pPr>
              <w:jc w:val="left"/>
              <w:rPr>
                <w:sz w:val="16"/>
                <w:szCs w:val="16"/>
                <w:lang w:val="fr-FR"/>
              </w:rPr>
            </w:pPr>
            <w:r w:rsidRPr="00694B30">
              <w:rPr>
                <w:sz w:val="16"/>
                <w:szCs w:val="16"/>
                <w:lang w:val="fr-FR"/>
              </w:rPr>
              <w:t>Vêtements, de laine ou de poils fins, pour femmes/fillettes, autr</w:t>
            </w:r>
            <w:r w:rsidR="00C26744" w:rsidRPr="00694B30">
              <w:rPr>
                <w:sz w:val="16"/>
                <w:szCs w:val="16"/>
                <w:lang w:val="fr-FR"/>
              </w:rPr>
              <w:t>e</w:t>
            </w:r>
            <w:r w:rsidRPr="00694B30">
              <w:rPr>
                <w:sz w:val="16"/>
                <w:szCs w:val="16"/>
                <w:lang w:val="fr-FR"/>
              </w:rPr>
              <w:t>s qu'en b</w:t>
            </w:r>
            <w:r w:rsidR="00C26744" w:rsidRPr="00694B30">
              <w:rPr>
                <w:sz w:val="16"/>
                <w:szCs w:val="16"/>
                <w:lang w:val="fr-FR"/>
              </w:rPr>
              <w:t>o</w:t>
            </w:r>
            <w:r w:rsidRPr="00694B30">
              <w:rPr>
                <w:sz w:val="16"/>
                <w:szCs w:val="16"/>
                <w:lang w:val="fr-FR"/>
              </w:rPr>
              <w:t>nn</w:t>
            </w:r>
            <w:r w:rsidR="00C26744" w:rsidRPr="00694B30">
              <w:rPr>
                <w:sz w:val="16"/>
                <w:szCs w:val="16"/>
                <w:lang w:val="fr-FR"/>
              </w:rPr>
              <w:t>e</w:t>
            </w:r>
            <w:r w:rsidRPr="00694B30">
              <w:rPr>
                <w:sz w:val="16"/>
                <w:szCs w:val="16"/>
                <w:lang w:val="fr-FR"/>
              </w:rPr>
              <w:t>t</w:t>
            </w:r>
            <w:r w:rsidR="00C26744" w:rsidRPr="00694B30">
              <w:rPr>
                <w:sz w:val="16"/>
                <w:szCs w:val="16"/>
                <w:lang w:val="fr-FR"/>
              </w:rPr>
              <w:t>erie</w:t>
            </w:r>
            <w:r w:rsidRPr="00694B30">
              <w:rPr>
                <w:sz w:val="16"/>
                <w:szCs w:val="16"/>
                <w:lang w:val="fr-FR"/>
              </w:rPr>
              <w:t>,</w:t>
            </w:r>
            <w:r w:rsidR="00C26744" w:rsidRPr="00694B30">
              <w:rPr>
                <w:sz w:val="16"/>
                <w:szCs w:val="16"/>
                <w:lang w:val="fr-FR"/>
              </w:rPr>
              <w:t xml:space="preserve"> </w:t>
            </w:r>
            <w:r w:rsidRPr="00694B30">
              <w:rPr>
                <w:sz w:val="16"/>
                <w:szCs w:val="16"/>
                <w:lang w:val="fr-FR"/>
              </w:rPr>
              <w:t>nda</w:t>
            </w:r>
          </w:p>
          <w:p w14:paraId="44911511" w14:textId="77777777" w:rsidR="005874FB" w:rsidRPr="00694B30" w:rsidRDefault="00D256E8" w:rsidP="00AB2BA3">
            <w:pPr>
              <w:jc w:val="left"/>
              <w:rPr>
                <w:sz w:val="16"/>
                <w:szCs w:val="16"/>
                <w:lang w:val="fr-FR"/>
              </w:rPr>
            </w:pPr>
            <w:r w:rsidRPr="00694B30">
              <w:rPr>
                <w:sz w:val="16"/>
                <w:szCs w:val="16"/>
                <w:lang w:val="fr-FR"/>
              </w:rPr>
              <w:t>Vêtements, de coton,</w:t>
            </w:r>
            <w:r w:rsidR="008E10D7" w:rsidRPr="00694B30">
              <w:rPr>
                <w:sz w:val="16"/>
                <w:szCs w:val="16"/>
                <w:lang w:val="fr-FR"/>
              </w:rPr>
              <w:t xml:space="preserve"> </w:t>
            </w:r>
            <w:r w:rsidRPr="00694B30">
              <w:rPr>
                <w:sz w:val="16"/>
                <w:szCs w:val="16"/>
                <w:lang w:val="fr-FR"/>
              </w:rPr>
              <w:t>pour femmes/fillettes, autres qu'en b</w:t>
            </w:r>
            <w:r w:rsidR="00C26744" w:rsidRPr="00694B30">
              <w:rPr>
                <w:sz w:val="16"/>
                <w:szCs w:val="16"/>
                <w:lang w:val="fr-FR"/>
              </w:rPr>
              <w:t>o</w:t>
            </w:r>
            <w:r w:rsidRPr="00694B30">
              <w:rPr>
                <w:sz w:val="16"/>
                <w:szCs w:val="16"/>
                <w:lang w:val="fr-FR"/>
              </w:rPr>
              <w:t>nneterie,</w:t>
            </w:r>
            <w:r w:rsidR="008E10D7" w:rsidRPr="00694B30">
              <w:rPr>
                <w:sz w:val="16"/>
                <w:szCs w:val="16"/>
                <w:lang w:val="fr-FR"/>
              </w:rPr>
              <w:t xml:space="preserve"> </w:t>
            </w:r>
            <w:r w:rsidRPr="00694B30">
              <w:rPr>
                <w:sz w:val="16"/>
                <w:szCs w:val="16"/>
                <w:lang w:val="fr-FR"/>
              </w:rPr>
              <w:t>nda</w:t>
            </w:r>
          </w:p>
          <w:p w14:paraId="77B802D4" w14:textId="0CE2170E" w:rsidR="00D256E8" w:rsidRPr="00694B30" w:rsidRDefault="00D256E8" w:rsidP="00AB2BA3">
            <w:pPr>
              <w:jc w:val="left"/>
              <w:rPr>
                <w:sz w:val="16"/>
                <w:szCs w:val="16"/>
                <w:lang w:val="fr-FR"/>
              </w:rPr>
            </w:pPr>
            <w:r w:rsidRPr="00694B30">
              <w:rPr>
                <w:sz w:val="16"/>
                <w:szCs w:val="16"/>
                <w:lang w:val="fr-FR"/>
              </w:rPr>
              <w:t>Vêtements, de fibres synth./art.,</w:t>
            </w:r>
            <w:r w:rsidR="008E10D7" w:rsidRPr="00694B30">
              <w:rPr>
                <w:sz w:val="16"/>
                <w:szCs w:val="16"/>
                <w:lang w:val="fr-FR"/>
              </w:rPr>
              <w:t xml:space="preserve"> </w:t>
            </w:r>
            <w:r w:rsidRPr="00694B30">
              <w:rPr>
                <w:sz w:val="16"/>
                <w:szCs w:val="16"/>
                <w:lang w:val="fr-FR"/>
              </w:rPr>
              <w:t>pour femmes/fillettes,</w:t>
            </w:r>
            <w:r w:rsidR="008E10D7" w:rsidRPr="00694B30">
              <w:rPr>
                <w:sz w:val="16"/>
                <w:szCs w:val="16"/>
                <w:lang w:val="fr-FR"/>
              </w:rPr>
              <w:t xml:space="preserve"> </w:t>
            </w:r>
            <w:r w:rsidRPr="00694B30">
              <w:rPr>
                <w:sz w:val="16"/>
                <w:szCs w:val="16"/>
                <w:lang w:val="fr-FR"/>
              </w:rPr>
              <w:t>autre</w:t>
            </w:r>
            <w:r w:rsidR="00C26744" w:rsidRPr="00694B30">
              <w:rPr>
                <w:sz w:val="16"/>
                <w:szCs w:val="16"/>
                <w:lang w:val="fr-FR"/>
              </w:rPr>
              <w:t>s</w:t>
            </w:r>
            <w:r w:rsidR="008E10D7" w:rsidRPr="00694B30">
              <w:rPr>
                <w:sz w:val="16"/>
                <w:szCs w:val="16"/>
                <w:lang w:val="fr-FR"/>
              </w:rPr>
              <w:t xml:space="preserve"> </w:t>
            </w:r>
            <w:r w:rsidRPr="00694B30">
              <w:rPr>
                <w:sz w:val="16"/>
                <w:szCs w:val="16"/>
                <w:lang w:val="fr-FR"/>
              </w:rPr>
              <w:t>qu'en bonn</w:t>
            </w:r>
            <w:r w:rsidR="00C26744" w:rsidRPr="00694B30">
              <w:rPr>
                <w:sz w:val="16"/>
                <w:szCs w:val="16"/>
                <w:lang w:val="fr-FR"/>
              </w:rPr>
              <w:t>e</w:t>
            </w:r>
            <w:r w:rsidRPr="00694B30">
              <w:rPr>
                <w:sz w:val="16"/>
                <w:szCs w:val="16"/>
                <w:lang w:val="fr-FR"/>
              </w:rPr>
              <w:t>t</w:t>
            </w:r>
            <w:r w:rsidR="00C26744" w:rsidRPr="00694B30">
              <w:rPr>
                <w:sz w:val="16"/>
                <w:szCs w:val="16"/>
                <w:lang w:val="fr-FR"/>
              </w:rPr>
              <w:t>erie</w:t>
            </w:r>
            <w:r w:rsidRPr="00694B30">
              <w:rPr>
                <w:sz w:val="16"/>
                <w:szCs w:val="16"/>
                <w:lang w:val="fr-FR"/>
              </w:rPr>
              <w:t>, nd</w:t>
            </w:r>
            <w:r w:rsidR="00C26744" w:rsidRPr="00694B30">
              <w:rPr>
                <w:sz w:val="16"/>
                <w:szCs w:val="16"/>
                <w:lang w:val="fr-FR"/>
              </w:rPr>
              <w:t>a</w:t>
            </w:r>
          </w:p>
          <w:p w14:paraId="7D7A3558" w14:textId="3CF1F0E6" w:rsidR="00D256E8" w:rsidRPr="00694B30" w:rsidRDefault="00D256E8" w:rsidP="00AB2BA3">
            <w:pPr>
              <w:jc w:val="left"/>
              <w:rPr>
                <w:sz w:val="16"/>
                <w:szCs w:val="16"/>
                <w:lang w:val="fr-FR"/>
              </w:rPr>
            </w:pPr>
            <w:r w:rsidRPr="00694B30">
              <w:rPr>
                <w:sz w:val="16"/>
                <w:szCs w:val="16"/>
                <w:lang w:val="fr-FR"/>
              </w:rPr>
              <w:t>Vêtements, d'autres matières textiles, pour</w:t>
            </w:r>
            <w:r w:rsidR="008E10D7" w:rsidRPr="00694B30">
              <w:rPr>
                <w:sz w:val="16"/>
                <w:szCs w:val="16"/>
                <w:lang w:val="fr-FR"/>
              </w:rPr>
              <w:t xml:space="preserve"> </w:t>
            </w:r>
            <w:r w:rsidRPr="00694B30">
              <w:rPr>
                <w:sz w:val="16"/>
                <w:szCs w:val="16"/>
                <w:lang w:val="fr-FR"/>
              </w:rPr>
              <w:t>femmes/fillettes, autre qu'en bonneterie, nda</w:t>
            </w:r>
          </w:p>
          <w:p w14:paraId="66298A11" w14:textId="77777777" w:rsidR="005874FB" w:rsidRPr="00694B30" w:rsidRDefault="00D256E8" w:rsidP="00AB2BA3">
            <w:pPr>
              <w:jc w:val="left"/>
              <w:rPr>
                <w:sz w:val="16"/>
                <w:szCs w:val="16"/>
                <w:lang w:val="fr-FR"/>
              </w:rPr>
            </w:pPr>
            <w:r w:rsidRPr="00694B30">
              <w:rPr>
                <w:sz w:val="16"/>
                <w:szCs w:val="16"/>
                <w:lang w:val="fr-FR"/>
              </w:rPr>
              <w:t>Soutiens-gorge et bustiers et leurs parties, de matières textile</w:t>
            </w:r>
            <w:r w:rsidR="00C26744" w:rsidRPr="00694B30">
              <w:rPr>
                <w:sz w:val="16"/>
                <w:szCs w:val="16"/>
                <w:lang w:val="fr-FR"/>
              </w:rPr>
              <w:t>s</w:t>
            </w:r>
          </w:p>
          <w:p w14:paraId="2091D872" w14:textId="62A2ADED" w:rsidR="00D256E8" w:rsidRPr="00694B30" w:rsidRDefault="00D256E8" w:rsidP="00AB2BA3">
            <w:pPr>
              <w:jc w:val="left"/>
              <w:rPr>
                <w:sz w:val="16"/>
                <w:szCs w:val="16"/>
                <w:lang w:val="fr-FR"/>
              </w:rPr>
            </w:pPr>
            <w:r w:rsidRPr="00694B30">
              <w:rPr>
                <w:sz w:val="16"/>
                <w:szCs w:val="16"/>
                <w:lang w:val="fr-FR"/>
              </w:rPr>
              <w:t>Gaines et gaines-culottes et leurs parties, de matières textil</w:t>
            </w:r>
            <w:r w:rsidR="00C26744" w:rsidRPr="00694B30">
              <w:rPr>
                <w:sz w:val="16"/>
                <w:szCs w:val="16"/>
                <w:lang w:val="fr-FR"/>
              </w:rPr>
              <w:t>es</w:t>
            </w:r>
          </w:p>
          <w:p w14:paraId="545D731E" w14:textId="2EDAF265" w:rsidR="00D256E8" w:rsidRPr="00694B30" w:rsidRDefault="00D256E8" w:rsidP="00AB2BA3">
            <w:pPr>
              <w:jc w:val="left"/>
              <w:rPr>
                <w:sz w:val="16"/>
                <w:szCs w:val="16"/>
                <w:lang w:val="fr-FR"/>
              </w:rPr>
            </w:pPr>
            <w:r w:rsidRPr="00694B30">
              <w:rPr>
                <w:sz w:val="16"/>
                <w:szCs w:val="16"/>
                <w:lang w:val="fr-FR"/>
              </w:rPr>
              <w:t>Combinés et leurs parties, de matières textiles</w:t>
            </w:r>
          </w:p>
          <w:p w14:paraId="4B573236" w14:textId="5E13447D" w:rsidR="00D256E8" w:rsidRPr="00694B30" w:rsidRDefault="00D256E8" w:rsidP="00AB2BA3">
            <w:pPr>
              <w:jc w:val="left"/>
              <w:rPr>
                <w:sz w:val="16"/>
                <w:szCs w:val="16"/>
                <w:lang w:val="fr-FR"/>
              </w:rPr>
            </w:pPr>
            <w:r w:rsidRPr="00694B30">
              <w:rPr>
                <w:sz w:val="16"/>
                <w:szCs w:val="16"/>
                <w:lang w:val="fr-FR"/>
              </w:rPr>
              <w:t>Corsets,</w:t>
            </w:r>
            <w:r w:rsidR="008E10D7" w:rsidRPr="00694B30">
              <w:rPr>
                <w:sz w:val="16"/>
                <w:szCs w:val="16"/>
                <w:lang w:val="fr-FR"/>
              </w:rPr>
              <w:t xml:space="preserve"> </w:t>
            </w:r>
            <w:r w:rsidRPr="00694B30">
              <w:rPr>
                <w:sz w:val="16"/>
                <w:szCs w:val="16"/>
                <w:lang w:val="fr-FR"/>
              </w:rPr>
              <w:t>bretelles et articles similaires</w:t>
            </w:r>
            <w:r w:rsidR="008E10D7" w:rsidRPr="00694B30">
              <w:rPr>
                <w:sz w:val="16"/>
                <w:szCs w:val="16"/>
                <w:lang w:val="fr-FR"/>
              </w:rPr>
              <w:t xml:space="preserve"> </w:t>
            </w:r>
            <w:r w:rsidRPr="00694B30">
              <w:rPr>
                <w:sz w:val="16"/>
                <w:szCs w:val="16"/>
                <w:lang w:val="fr-FR"/>
              </w:rPr>
              <w:t>et leurs parties, de matières textiles</w:t>
            </w:r>
          </w:p>
          <w:p w14:paraId="0E2DAC8D" w14:textId="0711287D" w:rsidR="00D256E8" w:rsidRPr="00694B30" w:rsidRDefault="00D256E8" w:rsidP="00AB2BA3">
            <w:pPr>
              <w:jc w:val="left"/>
              <w:rPr>
                <w:sz w:val="16"/>
                <w:szCs w:val="16"/>
                <w:lang w:val="fr-FR"/>
              </w:rPr>
            </w:pPr>
            <w:r w:rsidRPr="00694B30">
              <w:rPr>
                <w:sz w:val="16"/>
                <w:szCs w:val="16"/>
                <w:lang w:val="fr-FR"/>
              </w:rPr>
              <w:t>Mouchoirs et pochettes, de soie/déchets de soie, autres qu'</w:t>
            </w:r>
            <w:r w:rsidR="00C26744" w:rsidRPr="00694B30">
              <w:rPr>
                <w:sz w:val="16"/>
                <w:szCs w:val="16"/>
                <w:lang w:val="fr-FR"/>
              </w:rPr>
              <w:t>e</w:t>
            </w:r>
            <w:r w:rsidRPr="00694B30">
              <w:rPr>
                <w:sz w:val="16"/>
                <w:szCs w:val="16"/>
                <w:lang w:val="fr-FR"/>
              </w:rPr>
              <w:t>n b</w:t>
            </w:r>
            <w:r w:rsidR="00C26744" w:rsidRPr="00694B30">
              <w:rPr>
                <w:sz w:val="16"/>
                <w:szCs w:val="16"/>
                <w:lang w:val="fr-FR"/>
              </w:rPr>
              <w:t>o</w:t>
            </w:r>
            <w:r w:rsidRPr="00694B30">
              <w:rPr>
                <w:sz w:val="16"/>
                <w:szCs w:val="16"/>
                <w:lang w:val="fr-FR"/>
              </w:rPr>
              <w:t>nnet</w:t>
            </w:r>
            <w:r w:rsidR="00C26744" w:rsidRPr="00694B30">
              <w:rPr>
                <w:sz w:val="16"/>
                <w:szCs w:val="16"/>
                <w:lang w:val="fr-FR"/>
              </w:rPr>
              <w:t>e</w:t>
            </w:r>
            <w:r w:rsidRPr="00694B30">
              <w:rPr>
                <w:sz w:val="16"/>
                <w:szCs w:val="16"/>
                <w:lang w:val="fr-FR"/>
              </w:rPr>
              <w:t>ri</w:t>
            </w:r>
            <w:r w:rsidR="00C26744" w:rsidRPr="00694B30">
              <w:rPr>
                <w:sz w:val="16"/>
                <w:szCs w:val="16"/>
                <w:lang w:val="fr-FR"/>
              </w:rPr>
              <w:t>e</w:t>
            </w:r>
          </w:p>
          <w:p w14:paraId="3131C6C3" w14:textId="317AB6C8" w:rsidR="00D256E8" w:rsidRPr="00694B30" w:rsidRDefault="00D256E8" w:rsidP="00AB2BA3">
            <w:pPr>
              <w:jc w:val="left"/>
              <w:rPr>
                <w:sz w:val="16"/>
                <w:szCs w:val="16"/>
                <w:lang w:val="fr-FR"/>
              </w:rPr>
            </w:pPr>
            <w:r w:rsidRPr="00694B30">
              <w:rPr>
                <w:sz w:val="16"/>
                <w:szCs w:val="16"/>
                <w:lang w:val="fr-FR"/>
              </w:rPr>
              <w:t>Mouchoirs et pochettes, de coton, autres qu'en bonneterie</w:t>
            </w:r>
          </w:p>
          <w:p w14:paraId="29AD959B" w14:textId="75ACD092" w:rsidR="00D256E8" w:rsidRPr="00694B30" w:rsidRDefault="00D256E8" w:rsidP="00AB2BA3">
            <w:pPr>
              <w:jc w:val="left"/>
              <w:rPr>
                <w:sz w:val="16"/>
                <w:szCs w:val="16"/>
                <w:lang w:val="fr-FR"/>
              </w:rPr>
            </w:pPr>
            <w:r w:rsidRPr="00694B30">
              <w:rPr>
                <w:sz w:val="16"/>
                <w:szCs w:val="16"/>
                <w:lang w:val="fr-FR"/>
              </w:rPr>
              <w:t>Mouchoirs</w:t>
            </w:r>
            <w:r w:rsidR="008E10D7" w:rsidRPr="00694B30">
              <w:rPr>
                <w:sz w:val="16"/>
                <w:szCs w:val="16"/>
                <w:lang w:val="fr-FR"/>
              </w:rPr>
              <w:t xml:space="preserve"> </w:t>
            </w:r>
            <w:r w:rsidRPr="00694B30">
              <w:rPr>
                <w:sz w:val="16"/>
                <w:szCs w:val="16"/>
                <w:lang w:val="fr-FR"/>
              </w:rPr>
              <w:t>et pochettes, d'autres matières textiles,</w:t>
            </w:r>
            <w:r w:rsidR="008E10D7" w:rsidRPr="00694B30">
              <w:rPr>
                <w:sz w:val="16"/>
                <w:szCs w:val="16"/>
                <w:lang w:val="fr-FR"/>
              </w:rPr>
              <w:t xml:space="preserve"> </w:t>
            </w:r>
            <w:r w:rsidRPr="00694B30">
              <w:rPr>
                <w:sz w:val="16"/>
                <w:szCs w:val="16"/>
                <w:lang w:val="fr-FR"/>
              </w:rPr>
              <w:t>autres qu'en</w:t>
            </w:r>
            <w:r w:rsidR="008E10D7" w:rsidRPr="00694B30">
              <w:rPr>
                <w:sz w:val="16"/>
                <w:szCs w:val="16"/>
                <w:lang w:val="fr-FR"/>
              </w:rPr>
              <w:t xml:space="preserve"> </w:t>
            </w:r>
            <w:r w:rsidRPr="00694B30">
              <w:rPr>
                <w:sz w:val="16"/>
                <w:szCs w:val="16"/>
                <w:lang w:val="fr-FR"/>
              </w:rPr>
              <w:t>b</w:t>
            </w:r>
            <w:r w:rsidR="00C26744" w:rsidRPr="00694B30">
              <w:rPr>
                <w:sz w:val="16"/>
                <w:szCs w:val="16"/>
                <w:lang w:val="fr-FR"/>
              </w:rPr>
              <w:t>o</w:t>
            </w:r>
            <w:r w:rsidRPr="00694B30">
              <w:rPr>
                <w:sz w:val="16"/>
                <w:szCs w:val="16"/>
                <w:lang w:val="fr-FR"/>
              </w:rPr>
              <w:t>nn</w:t>
            </w:r>
            <w:r w:rsidR="00C26744" w:rsidRPr="00694B30">
              <w:rPr>
                <w:sz w:val="16"/>
                <w:szCs w:val="16"/>
                <w:lang w:val="fr-FR"/>
              </w:rPr>
              <w:t>e</w:t>
            </w:r>
            <w:r w:rsidRPr="00694B30">
              <w:rPr>
                <w:sz w:val="16"/>
                <w:szCs w:val="16"/>
                <w:lang w:val="fr-FR"/>
              </w:rPr>
              <w:t>teri</w:t>
            </w:r>
            <w:r w:rsidR="00C26744" w:rsidRPr="00694B30">
              <w:rPr>
                <w:sz w:val="16"/>
                <w:szCs w:val="16"/>
                <w:lang w:val="fr-FR"/>
              </w:rPr>
              <w:t>e</w:t>
            </w:r>
          </w:p>
          <w:p w14:paraId="79BC0ACD" w14:textId="225F79FA" w:rsidR="00D256E8" w:rsidRPr="00694B30" w:rsidRDefault="00D256E8" w:rsidP="00AB2BA3">
            <w:pPr>
              <w:jc w:val="left"/>
              <w:rPr>
                <w:sz w:val="16"/>
                <w:szCs w:val="16"/>
                <w:lang w:val="fr-FR"/>
              </w:rPr>
            </w:pPr>
            <w:r w:rsidRPr="00694B30">
              <w:rPr>
                <w:sz w:val="16"/>
                <w:szCs w:val="16"/>
                <w:lang w:val="fr-FR"/>
              </w:rPr>
              <w:t>Châles, écharpes, voiles et articles similaires, de soie/déchet</w:t>
            </w:r>
            <w:r w:rsidR="005777E1">
              <w:rPr>
                <w:sz w:val="16"/>
                <w:szCs w:val="16"/>
                <w:lang w:val="fr-FR"/>
              </w:rPr>
              <w:t>s</w:t>
            </w:r>
            <w:r w:rsidRPr="00694B30">
              <w:rPr>
                <w:sz w:val="16"/>
                <w:szCs w:val="16"/>
                <w:lang w:val="fr-FR"/>
              </w:rPr>
              <w:t xml:space="preserve"> de soie, autres qu'en bonneterie</w:t>
            </w:r>
          </w:p>
          <w:p w14:paraId="3DF74672" w14:textId="0F454590" w:rsidR="00D256E8" w:rsidRPr="00694B30" w:rsidRDefault="00D256E8" w:rsidP="00AB2BA3">
            <w:pPr>
              <w:jc w:val="left"/>
              <w:rPr>
                <w:sz w:val="16"/>
                <w:szCs w:val="16"/>
                <w:lang w:val="fr-FR"/>
              </w:rPr>
            </w:pPr>
            <w:r w:rsidRPr="00694B30">
              <w:rPr>
                <w:sz w:val="16"/>
                <w:szCs w:val="16"/>
                <w:lang w:val="fr-FR"/>
              </w:rPr>
              <w:t>Châles, écharpes, voiles et articles similaires, de laine/poils fins</w:t>
            </w:r>
            <w:r w:rsidR="00AC15CE" w:rsidRPr="00694B30">
              <w:rPr>
                <w:sz w:val="16"/>
                <w:szCs w:val="16"/>
                <w:lang w:val="fr-FR"/>
              </w:rPr>
              <w:t>,</w:t>
            </w:r>
            <w:r w:rsidRPr="00694B30">
              <w:rPr>
                <w:sz w:val="16"/>
                <w:szCs w:val="16"/>
                <w:lang w:val="fr-FR"/>
              </w:rPr>
              <w:t xml:space="preserve"> autres qu'en bonneterie</w:t>
            </w:r>
          </w:p>
          <w:p w14:paraId="52565383" w14:textId="5DFC58F4" w:rsidR="00D256E8" w:rsidRPr="00694B30" w:rsidRDefault="00D256E8" w:rsidP="00AB2BA3">
            <w:pPr>
              <w:jc w:val="left"/>
              <w:rPr>
                <w:sz w:val="16"/>
                <w:szCs w:val="16"/>
                <w:lang w:val="fr-FR"/>
              </w:rPr>
            </w:pPr>
            <w:r w:rsidRPr="00694B30">
              <w:rPr>
                <w:sz w:val="16"/>
                <w:szCs w:val="16"/>
                <w:lang w:val="fr-FR"/>
              </w:rPr>
              <w:t>Châles,</w:t>
            </w:r>
            <w:r w:rsidR="008E10D7" w:rsidRPr="00694B30">
              <w:rPr>
                <w:sz w:val="16"/>
                <w:szCs w:val="16"/>
                <w:lang w:val="fr-FR"/>
              </w:rPr>
              <w:t xml:space="preserve"> </w:t>
            </w:r>
            <w:r w:rsidRPr="00694B30">
              <w:rPr>
                <w:sz w:val="16"/>
                <w:szCs w:val="16"/>
                <w:lang w:val="fr-FR"/>
              </w:rPr>
              <w:t>écharpes,</w:t>
            </w:r>
            <w:r w:rsidR="008E10D7" w:rsidRPr="00694B30">
              <w:rPr>
                <w:sz w:val="16"/>
                <w:szCs w:val="16"/>
                <w:lang w:val="fr-FR"/>
              </w:rPr>
              <w:t xml:space="preserve"> </w:t>
            </w:r>
            <w:r w:rsidRPr="00694B30">
              <w:rPr>
                <w:sz w:val="16"/>
                <w:szCs w:val="16"/>
                <w:lang w:val="fr-FR"/>
              </w:rPr>
              <w:t>voiles</w:t>
            </w:r>
            <w:r w:rsidR="008E10D7" w:rsidRPr="00694B30">
              <w:rPr>
                <w:sz w:val="16"/>
                <w:szCs w:val="16"/>
                <w:lang w:val="fr-FR"/>
              </w:rPr>
              <w:t xml:space="preserve"> </w:t>
            </w:r>
            <w:r w:rsidRPr="00694B30">
              <w:rPr>
                <w:sz w:val="16"/>
                <w:szCs w:val="16"/>
                <w:lang w:val="fr-FR"/>
              </w:rPr>
              <w:t>et articles similaires,</w:t>
            </w:r>
            <w:r w:rsidR="008E10D7" w:rsidRPr="00694B30">
              <w:rPr>
                <w:sz w:val="16"/>
                <w:szCs w:val="16"/>
                <w:lang w:val="fr-FR"/>
              </w:rPr>
              <w:t xml:space="preserve"> </w:t>
            </w:r>
            <w:r w:rsidRPr="00694B30">
              <w:rPr>
                <w:sz w:val="16"/>
                <w:szCs w:val="16"/>
                <w:lang w:val="fr-FR"/>
              </w:rPr>
              <w:t>de fibres synthétiques, autres qu'en bonneterie</w:t>
            </w:r>
          </w:p>
          <w:p w14:paraId="45EE9D9E" w14:textId="6354E47C" w:rsidR="00B75826" w:rsidRPr="00694B30" w:rsidRDefault="00B75826" w:rsidP="00AB2BA3">
            <w:pPr>
              <w:jc w:val="left"/>
              <w:rPr>
                <w:sz w:val="16"/>
                <w:szCs w:val="16"/>
                <w:lang w:val="fr-FR"/>
              </w:rPr>
            </w:pPr>
            <w:r w:rsidRPr="00694B30">
              <w:rPr>
                <w:sz w:val="16"/>
                <w:szCs w:val="16"/>
                <w:lang w:val="fr-FR"/>
              </w:rPr>
              <w:t>Châles, écharpes, voiles et articles similaires, de fibres artifi</w:t>
            </w:r>
            <w:r w:rsidR="00C26744" w:rsidRPr="00694B30">
              <w:rPr>
                <w:sz w:val="16"/>
                <w:szCs w:val="16"/>
                <w:lang w:val="fr-FR"/>
              </w:rPr>
              <w:t>c</w:t>
            </w:r>
            <w:r w:rsidRPr="00694B30">
              <w:rPr>
                <w:sz w:val="16"/>
                <w:szCs w:val="16"/>
                <w:lang w:val="fr-FR"/>
              </w:rPr>
              <w:t>iell</w:t>
            </w:r>
            <w:r w:rsidR="00C26744" w:rsidRPr="00694B30">
              <w:rPr>
                <w:sz w:val="16"/>
                <w:szCs w:val="16"/>
                <w:lang w:val="fr-FR"/>
              </w:rPr>
              <w:t>es</w:t>
            </w:r>
            <w:r w:rsidRPr="00694B30">
              <w:rPr>
                <w:sz w:val="16"/>
                <w:szCs w:val="16"/>
                <w:lang w:val="fr-FR"/>
              </w:rPr>
              <w:t>, autr</w:t>
            </w:r>
            <w:r w:rsidR="00DB3FE4" w:rsidRPr="00694B30">
              <w:rPr>
                <w:sz w:val="16"/>
                <w:szCs w:val="16"/>
                <w:lang w:val="fr-FR"/>
              </w:rPr>
              <w:t xml:space="preserve">es qu'en </w:t>
            </w:r>
            <w:r w:rsidRPr="00694B30">
              <w:rPr>
                <w:sz w:val="16"/>
                <w:szCs w:val="16"/>
                <w:lang w:val="fr-FR"/>
              </w:rPr>
              <w:t>bonneterie</w:t>
            </w:r>
          </w:p>
          <w:p w14:paraId="6E219C73" w14:textId="03CF1D98" w:rsidR="00B75826" w:rsidRPr="00694B30" w:rsidRDefault="00B75826" w:rsidP="00AB2BA3">
            <w:pPr>
              <w:jc w:val="left"/>
              <w:rPr>
                <w:sz w:val="16"/>
                <w:szCs w:val="16"/>
                <w:lang w:val="fr-FR"/>
              </w:rPr>
            </w:pPr>
            <w:r w:rsidRPr="00694B30">
              <w:rPr>
                <w:sz w:val="16"/>
                <w:szCs w:val="16"/>
                <w:lang w:val="fr-FR"/>
              </w:rPr>
              <w:t>Châles, écharpes, voiles et articles similaires, d'autres matières textile</w:t>
            </w:r>
            <w:r w:rsidR="00C26744" w:rsidRPr="00694B30">
              <w:rPr>
                <w:sz w:val="16"/>
                <w:szCs w:val="16"/>
                <w:lang w:val="fr-FR"/>
              </w:rPr>
              <w:t>s</w:t>
            </w:r>
            <w:r w:rsidRPr="00694B30">
              <w:rPr>
                <w:sz w:val="16"/>
                <w:szCs w:val="16"/>
                <w:lang w:val="fr-FR"/>
              </w:rPr>
              <w:t xml:space="preserve"> autr</w:t>
            </w:r>
            <w:r w:rsidR="00DB3FE4" w:rsidRPr="00694B30">
              <w:rPr>
                <w:sz w:val="16"/>
                <w:szCs w:val="16"/>
                <w:lang w:val="fr-FR"/>
              </w:rPr>
              <w:t>es qu'en</w:t>
            </w:r>
            <w:r w:rsidRPr="00694B30">
              <w:rPr>
                <w:sz w:val="16"/>
                <w:szCs w:val="16"/>
                <w:lang w:val="fr-FR"/>
              </w:rPr>
              <w:t xml:space="preserve"> bonneterie</w:t>
            </w:r>
          </w:p>
          <w:p w14:paraId="1A7BD0C1" w14:textId="05A137D4" w:rsidR="00B75826" w:rsidRPr="00694B30" w:rsidRDefault="00B75826" w:rsidP="00AB2BA3">
            <w:pPr>
              <w:jc w:val="left"/>
              <w:rPr>
                <w:sz w:val="16"/>
                <w:szCs w:val="16"/>
                <w:lang w:val="fr-FR"/>
              </w:rPr>
            </w:pPr>
            <w:r w:rsidRPr="00694B30">
              <w:rPr>
                <w:sz w:val="16"/>
                <w:szCs w:val="16"/>
                <w:lang w:val="fr-FR"/>
              </w:rPr>
              <w:t xml:space="preserve">Cravates, </w:t>
            </w:r>
            <w:r w:rsidR="00495629" w:rsidRPr="00694B30">
              <w:rPr>
                <w:sz w:val="16"/>
                <w:szCs w:val="16"/>
                <w:lang w:val="fr-FR"/>
              </w:rPr>
              <w:t>nœuds</w:t>
            </w:r>
            <w:r w:rsidRPr="00694B30">
              <w:rPr>
                <w:sz w:val="16"/>
                <w:szCs w:val="16"/>
                <w:lang w:val="fr-FR"/>
              </w:rPr>
              <w:t xml:space="preserve"> papillons et foulards cravates, de soie/déchets d</w:t>
            </w:r>
            <w:r w:rsidR="00DB3FE4" w:rsidRPr="00694B30">
              <w:rPr>
                <w:sz w:val="16"/>
                <w:szCs w:val="16"/>
                <w:lang w:val="fr-FR"/>
              </w:rPr>
              <w:t>e s</w:t>
            </w:r>
            <w:r w:rsidRPr="00694B30">
              <w:rPr>
                <w:sz w:val="16"/>
                <w:szCs w:val="16"/>
                <w:lang w:val="fr-FR"/>
              </w:rPr>
              <w:t>oi</w:t>
            </w:r>
            <w:r w:rsidR="00DB3FE4" w:rsidRPr="00694B30">
              <w:rPr>
                <w:sz w:val="16"/>
                <w:szCs w:val="16"/>
                <w:lang w:val="fr-FR"/>
              </w:rPr>
              <w:t>e</w:t>
            </w:r>
            <w:r w:rsidRPr="00694B30">
              <w:rPr>
                <w:sz w:val="16"/>
                <w:szCs w:val="16"/>
                <w:lang w:val="fr-FR"/>
              </w:rPr>
              <w:t>, autr</w:t>
            </w:r>
            <w:r w:rsidR="00DB3FE4" w:rsidRPr="00694B30">
              <w:rPr>
                <w:sz w:val="16"/>
                <w:szCs w:val="16"/>
                <w:lang w:val="fr-FR"/>
              </w:rPr>
              <w:t xml:space="preserve">es qu'en </w:t>
            </w:r>
            <w:r w:rsidRPr="00694B30">
              <w:rPr>
                <w:sz w:val="16"/>
                <w:szCs w:val="16"/>
                <w:lang w:val="fr-FR"/>
              </w:rPr>
              <w:t>bonneterie</w:t>
            </w:r>
          </w:p>
          <w:p w14:paraId="1B044206" w14:textId="73F78432" w:rsidR="00B75826" w:rsidRPr="00694B30" w:rsidRDefault="00B75826" w:rsidP="00AB2BA3">
            <w:pPr>
              <w:jc w:val="left"/>
              <w:rPr>
                <w:sz w:val="16"/>
                <w:szCs w:val="16"/>
                <w:lang w:val="fr-FR"/>
              </w:rPr>
            </w:pPr>
            <w:r w:rsidRPr="00694B30">
              <w:rPr>
                <w:sz w:val="16"/>
                <w:szCs w:val="16"/>
                <w:lang w:val="fr-FR"/>
              </w:rPr>
              <w:t xml:space="preserve">Cravates, </w:t>
            </w:r>
            <w:r w:rsidR="00495629" w:rsidRPr="00694B30">
              <w:rPr>
                <w:sz w:val="16"/>
                <w:szCs w:val="16"/>
                <w:lang w:val="fr-FR"/>
              </w:rPr>
              <w:t>nœuds</w:t>
            </w:r>
            <w:r w:rsidRPr="00694B30">
              <w:rPr>
                <w:sz w:val="16"/>
                <w:szCs w:val="16"/>
                <w:lang w:val="fr-FR"/>
              </w:rPr>
              <w:t xml:space="preserve"> papillons et foulards cravates, de fibres synth./art.</w:t>
            </w:r>
            <w:r w:rsidR="00DB3FE4" w:rsidRPr="00694B30">
              <w:rPr>
                <w:sz w:val="16"/>
                <w:szCs w:val="16"/>
                <w:lang w:val="fr-FR"/>
              </w:rPr>
              <w:t>,</w:t>
            </w:r>
            <w:r w:rsidRPr="00694B30">
              <w:rPr>
                <w:sz w:val="16"/>
                <w:szCs w:val="16"/>
                <w:lang w:val="fr-FR"/>
              </w:rPr>
              <w:t xml:space="preserve"> autr</w:t>
            </w:r>
            <w:r w:rsidR="00DB3FE4" w:rsidRPr="00694B30">
              <w:rPr>
                <w:sz w:val="16"/>
                <w:szCs w:val="16"/>
                <w:lang w:val="fr-FR"/>
              </w:rPr>
              <w:t>es qu'en</w:t>
            </w:r>
            <w:r w:rsidRPr="00694B30">
              <w:rPr>
                <w:sz w:val="16"/>
                <w:szCs w:val="16"/>
                <w:lang w:val="fr-FR"/>
              </w:rPr>
              <w:t xml:space="preserve"> bonneterie</w:t>
            </w:r>
          </w:p>
          <w:p w14:paraId="0D65A5B7" w14:textId="21B98D1B" w:rsidR="00B75826" w:rsidRPr="00694B30" w:rsidRDefault="00B75826" w:rsidP="00AB2BA3">
            <w:pPr>
              <w:jc w:val="left"/>
              <w:rPr>
                <w:sz w:val="16"/>
                <w:szCs w:val="16"/>
                <w:lang w:val="fr-FR"/>
              </w:rPr>
            </w:pPr>
            <w:r w:rsidRPr="00694B30">
              <w:rPr>
                <w:sz w:val="16"/>
                <w:szCs w:val="16"/>
                <w:lang w:val="fr-FR"/>
              </w:rPr>
              <w:t xml:space="preserve">Cravates, </w:t>
            </w:r>
            <w:r w:rsidR="00495629" w:rsidRPr="00694B30">
              <w:rPr>
                <w:sz w:val="16"/>
                <w:szCs w:val="16"/>
                <w:lang w:val="fr-FR"/>
              </w:rPr>
              <w:t>nœuds</w:t>
            </w:r>
            <w:r w:rsidRPr="00694B30">
              <w:rPr>
                <w:sz w:val="16"/>
                <w:szCs w:val="16"/>
                <w:lang w:val="fr-FR"/>
              </w:rPr>
              <w:t xml:space="preserve"> papillons et foulards cravates, d'autres matièr</w:t>
            </w:r>
            <w:r w:rsidR="00DB3FE4" w:rsidRPr="00694B30">
              <w:rPr>
                <w:sz w:val="16"/>
                <w:szCs w:val="16"/>
                <w:lang w:val="fr-FR"/>
              </w:rPr>
              <w:t xml:space="preserve">es textiles, </w:t>
            </w:r>
            <w:r w:rsidRPr="00694B30">
              <w:rPr>
                <w:sz w:val="16"/>
                <w:szCs w:val="16"/>
                <w:lang w:val="fr-FR"/>
              </w:rPr>
              <w:t>autr</w:t>
            </w:r>
            <w:r w:rsidR="00DB3FE4" w:rsidRPr="00694B30">
              <w:rPr>
                <w:sz w:val="16"/>
                <w:szCs w:val="16"/>
                <w:lang w:val="fr-FR"/>
              </w:rPr>
              <w:t>es qu'en</w:t>
            </w:r>
            <w:r w:rsidRPr="00694B30">
              <w:rPr>
                <w:sz w:val="16"/>
                <w:szCs w:val="16"/>
                <w:lang w:val="fr-FR"/>
              </w:rPr>
              <w:t xml:space="preserve"> bonneterie</w:t>
            </w:r>
          </w:p>
          <w:p w14:paraId="0F93268A" w14:textId="11E21A9E" w:rsidR="00B75826" w:rsidRPr="00694B30" w:rsidRDefault="00B75826" w:rsidP="00AB2BA3">
            <w:pPr>
              <w:jc w:val="left"/>
              <w:rPr>
                <w:sz w:val="16"/>
                <w:szCs w:val="16"/>
                <w:lang w:val="fr-FR"/>
              </w:rPr>
            </w:pPr>
            <w:r w:rsidRPr="00694B30">
              <w:rPr>
                <w:sz w:val="16"/>
                <w:szCs w:val="16"/>
                <w:lang w:val="fr-FR"/>
              </w:rPr>
              <w:t>Ganterie, de matières textiles autres qu'en</w:t>
            </w:r>
            <w:r w:rsidR="008E10D7" w:rsidRPr="00694B30">
              <w:rPr>
                <w:sz w:val="16"/>
                <w:szCs w:val="16"/>
                <w:lang w:val="fr-FR"/>
              </w:rPr>
              <w:t xml:space="preserve"> </w:t>
            </w:r>
            <w:r w:rsidRPr="00694B30">
              <w:rPr>
                <w:sz w:val="16"/>
                <w:szCs w:val="16"/>
                <w:lang w:val="fr-FR"/>
              </w:rPr>
              <w:t>bonneterie</w:t>
            </w:r>
          </w:p>
          <w:p w14:paraId="1B3A336F" w14:textId="6D07FCBB" w:rsidR="00B75826" w:rsidRPr="00694B30" w:rsidRDefault="00B75826" w:rsidP="00AB2BA3">
            <w:pPr>
              <w:jc w:val="left"/>
              <w:rPr>
                <w:sz w:val="16"/>
                <w:szCs w:val="16"/>
                <w:lang w:val="fr-FR"/>
              </w:rPr>
            </w:pPr>
            <w:r w:rsidRPr="00694B30">
              <w:rPr>
                <w:sz w:val="16"/>
                <w:szCs w:val="16"/>
                <w:lang w:val="fr-FR"/>
              </w:rPr>
              <w:t>Accessoires du vêtement, de matières</w:t>
            </w:r>
            <w:r w:rsidR="008E10D7" w:rsidRPr="00694B30">
              <w:rPr>
                <w:sz w:val="16"/>
                <w:szCs w:val="16"/>
                <w:lang w:val="fr-FR"/>
              </w:rPr>
              <w:t xml:space="preserve"> </w:t>
            </w:r>
            <w:r w:rsidRPr="00694B30">
              <w:rPr>
                <w:sz w:val="16"/>
                <w:szCs w:val="16"/>
                <w:lang w:val="fr-FR"/>
              </w:rPr>
              <w:t>textiles,</w:t>
            </w:r>
            <w:r w:rsidR="008E10D7" w:rsidRPr="00694B30">
              <w:rPr>
                <w:sz w:val="16"/>
                <w:szCs w:val="16"/>
                <w:lang w:val="fr-FR"/>
              </w:rPr>
              <w:t xml:space="preserve"> </w:t>
            </w:r>
            <w:r w:rsidRPr="00694B30">
              <w:rPr>
                <w:sz w:val="16"/>
                <w:szCs w:val="16"/>
                <w:lang w:val="fr-FR"/>
              </w:rPr>
              <w:t>autres qu'en bonn</w:t>
            </w:r>
            <w:r w:rsidR="00DB3FE4" w:rsidRPr="00694B30">
              <w:rPr>
                <w:sz w:val="16"/>
                <w:szCs w:val="16"/>
                <w:lang w:val="fr-FR"/>
              </w:rPr>
              <w:t>e</w:t>
            </w:r>
            <w:r w:rsidRPr="00694B30">
              <w:rPr>
                <w:sz w:val="16"/>
                <w:szCs w:val="16"/>
                <w:lang w:val="fr-FR"/>
              </w:rPr>
              <w:t>teri</w:t>
            </w:r>
            <w:r w:rsidR="00DB3FE4" w:rsidRPr="00694B30">
              <w:rPr>
                <w:sz w:val="16"/>
                <w:szCs w:val="16"/>
                <w:lang w:val="fr-FR"/>
              </w:rPr>
              <w:t>e</w:t>
            </w:r>
            <w:r w:rsidRPr="00694B30">
              <w:rPr>
                <w:sz w:val="16"/>
                <w:szCs w:val="16"/>
                <w:lang w:val="fr-FR"/>
              </w:rPr>
              <w:t>,</w:t>
            </w:r>
            <w:r w:rsidR="008E10D7" w:rsidRPr="00694B30">
              <w:rPr>
                <w:sz w:val="16"/>
                <w:szCs w:val="16"/>
                <w:lang w:val="fr-FR"/>
              </w:rPr>
              <w:t xml:space="preserve"> </w:t>
            </w:r>
            <w:r w:rsidRPr="00694B30">
              <w:rPr>
                <w:sz w:val="16"/>
                <w:szCs w:val="16"/>
                <w:lang w:val="fr-FR"/>
              </w:rPr>
              <w:t>nda</w:t>
            </w:r>
          </w:p>
          <w:p w14:paraId="6F43AAF4" w14:textId="2A9C8220" w:rsidR="00D256E8" w:rsidRPr="00694B30" w:rsidRDefault="00B75826" w:rsidP="00AB2BA3">
            <w:pPr>
              <w:jc w:val="left"/>
              <w:rPr>
                <w:sz w:val="16"/>
                <w:szCs w:val="16"/>
                <w:lang w:val="fr-FR"/>
              </w:rPr>
            </w:pPr>
            <w:r w:rsidRPr="00694B30">
              <w:rPr>
                <w:sz w:val="16"/>
                <w:szCs w:val="16"/>
                <w:lang w:val="fr-FR"/>
              </w:rPr>
              <w:t>Parties du vêtement ou d'accessoires du vêtement</w:t>
            </w:r>
            <w:r w:rsidR="00AC15CE" w:rsidRPr="00694B30">
              <w:rPr>
                <w:sz w:val="16"/>
                <w:szCs w:val="16"/>
                <w:lang w:val="fr-FR"/>
              </w:rPr>
              <w:t>,</w:t>
            </w:r>
            <w:r w:rsidRPr="00694B30">
              <w:rPr>
                <w:sz w:val="16"/>
                <w:szCs w:val="16"/>
                <w:lang w:val="fr-FR"/>
              </w:rPr>
              <w:t xml:space="preserve"> de matièr</w:t>
            </w:r>
            <w:r w:rsidR="00DB3FE4" w:rsidRPr="00694B30">
              <w:rPr>
                <w:sz w:val="16"/>
                <w:szCs w:val="16"/>
                <w:lang w:val="fr-FR"/>
              </w:rPr>
              <w:t>es</w:t>
            </w:r>
            <w:r w:rsidRPr="00694B30">
              <w:rPr>
                <w:sz w:val="16"/>
                <w:szCs w:val="16"/>
                <w:lang w:val="fr-FR"/>
              </w:rPr>
              <w:t xml:space="preserve"> </w:t>
            </w:r>
            <w:r w:rsidR="00DB3FE4" w:rsidRPr="00694B30">
              <w:rPr>
                <w:sz w:val="16"/>
                <w:szCs w:val="16"/>
                <w:lang w:val="fr-FR"/>
              </w:rPr>
              <w:t xml:space="preserve">textiles, autres qu'en </w:t>
            </w:r>
            <w:r w:rsidRPr="00694B30">
              <w:rPr>
                <w:sz w:val="16"/>
                <w:szCs w:val="16"/>
                <w:lang w:val="fr-FR"/>
              </w:rPr>
              <w:t>bonneterie, nda</w:t>
            </w:r>
          </w:p>
          <w:p w14:paraId="7F072DB9" w14:textId="77777777" w:rsidR="00C93D7F" w:rsidRPr="00694B30" w:rsidRDefault="00C93D7F" w:rsidP="00AB2BA3">
            <w:pPr>
              <w:jc w:val="left"/>
              <w:rPr>
                <w:sz w:val="16"/>
                <w:szCs w:val="16"/>
                <w:lang w:val="fr-FR"/>
              </w:rPr>
            </w:pPr>
          </w:p>
        </w:tc>
      </w:tr>
      <w:tr w:rsidR="001E52A1" w:rsidRPr="00694B30" w14:paraId="6D1BFE44" w14:textId="77777777" w:rsidTr="003E0A8E">
        <w:tc>
          <w:tcPr>
            <w:tcW w:w="1418" w:type="dxa"/>
          </w:tcPr>
          <w:p w14:paraId="3CF35E26" w14:textId="43D7334D" w:rsidR="001E52A1" w:rsidRPr="00694B30" w:rsidRDefault="001E52A1" w:rsidP="003E0A8E">
            <w:pPr>
              <w:keepNext/>
              <w:jc w:val="left"/>
              <w:rPr>
                <w:b/>
                <w:bCs/>
                <w:sz w:val="16"/>
                <w:szCs w:val="16"/>
                <w:lang w:val="fr-FR"/>
              </w:rPr>
            </w:pPr>
            <w:r w:rsidRPr="00694B30">
              <w:rPr>
                <w:b/>
                <w:bCs/>
                <w:sz w:val="16"/>
                <w:szCs w:val="16"/>
                <w:lang w:val="fr-FR"/>
              </w:rPr>
              <w:lastRenderedPageBreak/>
              <w:t>Ch. 63</w:t>
            </w:r>
          </w:p>
          <w:p w14:paraId="5F6F9F0F" w14:textId="77777777" w:rsidR="001E52A1" w:rsidRPr="00694B30" w:rsidRDefault="001E52A1" w:rsidP="003E0A8E">
            <w:pPr>
              <w:keepNext/>
              <w:jc w:val="left"/>
              <w:rPr>
                <w:sz w:val="16"/>
                <w:szCs w:val="16"/>
                <w:lang w:val="fr-FR"/>
              </w:rPr>
            </w:pPr>
            <w:r w:rsidRPr="00694B30">
              <w:rPr>
                <w:sz w:val="16"/>
                <w:szCs w:val="16"/>
                <w:lang w:val="fr-FR"/>
              </w:rPr>
              <w:t>6301.10</w:t>
            </w:r>
          </w:p>
          <w:p w14:paraId="5835F8AF" w14:textId="77777777" w:rsidR="001E52A1" w:rsidRPr="00694B30" w:rsidRDefault="001E52A1" w:rsidP="003E0A8E">
            <w:pPr>
              <w:keepNext/>
              <w:jc w:val="left"/>
              <w:rPr>
                <w:sz w:val="16"/>
                <w:szCs w:val="16"/>
                <w:lang w:val="fr-FR"/>
              </w:rPr>
            </w:pPr>
            <w:r w:rsidRPr="00694B30">
              <w:rPr>
                <w:sz w:val="16"/>
                <w:szCs w:val="16"/>
                <w:lang w:val="fr-FR"/>
              </w:rPr>
              <w:t>6301.20</w:t>
            </w:r>
          </w:p>
          <w:p w14:paraId="2992438B" w14:textId="77777777" w:rsidR="001E52A1" w:rsidRPr="00694B30" w:rsidRDefault="001E52A1" w:rsidP="003E0A8E">
            <w:pPr>
              <w:keepNext/>
              <w:jc w:val="left"/>
              <w:rPr>
                <w:sz w:val="16"/>
                <w:szCs w:val="16"/>
                <w:lang w:val="fr-FR"/>
              </w:rPr>
            </w:pPr>
            <w:r w:rsidRPr="00694B30">
              <w:rPr>
                <w:sz w:val="16"/>
                <w:szCs w:val="16"/>
                <w:lang w:val="fr-FR"/>
              </w:rPr>
              <w:t>6301.30</w:t>
            </w:r>
          </w:p>
          <w:p w14:paraId="6B35E989" w14:textId="77777777" w:rsidR="001E52A1" w:rsidRPr="00694B30" w:rsidRDefault="001E52A1" w:rsidP="003E0A8E">
            <w:pPr>
              <w:keepNext/>
              <w:jc w:val="left"/>
              <w:rPr>
                <w:sz w:val="16"/>
                <w:szCs w:val="16"/>
                <w:lang w:val="fr-FR"/>
              </w:rPr>
            </w:pPr>
            <w:r w:rsidRPr="00694B30">
              <w:rPr>
                <w:sz w:val="16"/>
                <w:szCs w:val="16"/>
                <w:lang w:val="fr-FR"/>
              </w:rPr>
              <w:t>6301.40</w:t>
            </w:r>
          </w:p>
          <w:p w14:paraId="0E4D15E6" w14:textId="77777777" w:rsidR="001E52A1" w:rsidRPr="00694B30" w:rsidRDefault="001E52A1" w:rsidP="003E0A8E">
            <w:pPr>
              <w:keepNext/>
              <w:jc w:val="left"/>
              <w:rPr>
                <w:sz w:val="16"/>
                <w:szCs w:val="16"/>
                <w:lang w:val="fr-FR"/>
              </w:rPr>
            </w:pPr>
            <w:r w:rsidRPr="00694B30">
              <w:rPr>
                <w:sz w:val="16"/>
                <w:szCs w:val="16"/>
                <w:lang w:val="fr-FR"/>
              </w:rPr>
              <w:t>6301.90</w:t>
            </w:r>
          </w:p>
          <w:p w14:paraId="3E4DC609" w14:textId="77777777" w:rsidR="001E52A1" w:rsidRPr="00694B30" w:rsidRDefault="001E52A1" w:rsidP="003E0A8E">
            <w:pPr>
              <w:keepNext/>
              <w:jc w:val="left"/>
              <w:rPr>
                <w:sz w:val="16"/>
                <w:szCs w:val="16"/>
                <w:lang w:val="fr-FR"/>
              </w:rPr>
            </w:pPr>
            <w:r w:rsidRPr="00694B30">
              <w:rPr>
                <w:sz w:val="16"/>
                <w:szCs w:val="16"/>
                <w:lang w:val="fr-FR"/>
              </w:rPr>
              <w:t>6302.10</w:t>
            </w:r>
          </w:p>
          <w:p w14:paraId="48B32AED" w14:textId="77777777" w:rsidR="001E52A1" w:rsidRPr="00694B30" w:rsidRDefault="001E52A1" w:rsidP="003E0A8E">
            <w:pPr>
              <w:keepNext/>
              <w:jc w:val="left"/>
              <w:rPr>
                <w:sz w:val="16"/>
                <w:szCs w:val="16"/>
                <w:lang w:val="fr-FR"/>
              </w:rPr>
            </w:pPr>
            <w:r w:rsidRPr="00694B30">
              <w:rPr>
                <w:sz w:val="16"/>
                <w:szCs w:val="16"/>
                <w:lang w:val="fr-FR"/>
              </w:rPr>
              <w:t>6302.21</w:t>
            </w:r>
          </w:p>
          <w:p w14:paraId="1C828FE8" w14:textId="77777777" w:rsidR="001E52A1" w:rsidRPr="00694B30" w:rsidRDefault="001E52A1" w:rsidP="003E0A8E">
            <w:pPr>
              <w:keepNext/>
              <w:jc w:val="left"/>
              <w:rPr>
                <w:sz w:val="16"/>
                <w:szCs w:val="16"/>
                <w:lang w:val="fr-FR"/>
              </w:rPr>
            </w:pPr>
            <w:r w:rsidRPr="00694B30">
              <w:rPr>
                <w:sz w:val="16"/>
                <w:szCs w:val="16"/>
                <w:lang w:val="fr-FR"/>
              </w:rPr>
              <w:t>6302.22</w:t>
            </w:r>
          </w:p>
          <w:p w14:paraId="57D76789" w14:textId="77777777" w:rsidR="001E52A1" w:rsidRPr="00694B30" w:rsidRDefault="001E52A1" w:rsidP="003E0A8E">
            <w:pPr>
              <w:keepNext/>
              <w:jc w:val="left"/>
              <w:rPr>
                <w:sz w:val="16"/>
                <w:szCs w:val="16"/>
                <w:lang w:val="fr-FR"/>
              </w:rPr>
            </w:pPr>
            <w:r w:rsidRPr="00694B30">
              <w:rPr>
                <w:sz w:val="16"/>
                <w:szCs w:val="16"/>
                <w:lang w:val="fr-FR"/>
              </w:rPr>
              <w:t>6302.29</w:t>
            </w:r>
          </w:p>
          <w:p w14:paraId="7DABCBB5" w14:textId="77777777" w:rsidR="001E52A1" w:rsidRPr="00694B30" w:rsidRDefault="001E52A1" w:rsidP="003E0A8E">
            <w:pPr>
              <w:keepNext/>
              <w:jc w:val="left"/>
              <w:rPr>
                <w:sz w:val="16"/>
                <w:szCs w:val="16"/>
                <w:lang w:val="fr-FR"/>
              </w:rPr>
            </w:pPr>
            <w:r w:rsidRPr="00694B30">
              <w:rPr>
                <w:sz w:val="16"/>
                <w:szCs w:val="16"/>
                <w:lang w:val="fr-FR"/>
              </w:rPr>
              <w:t>6302.31</w:t>
            </w:r>
          </w:p>
          <w:p w14:paraId="6C9D9C33" w14:textId="642BAFFC" w:rsidR="001E52A1" w:rsidRPr="00694B30" w:rsidRDefault="001E52A1" w:rsidP="003E0A8E">
            <w:pPr>
              <w:keepNext/>
              <w:jc w:val="left"/>
              <w:rPr>
                <w:sz w:val="16"/>
                <w:szCs w:val="16"/>
                <w:lang w:val="fr-FR"/>
              </w:rPr>
            </w:pPr>
            <w:r w:rsidRPr="00694B30">
              <w:rPr>
                <w:sz w:val="16"/>
                <w:szCs w:val="16"/>
                <w:lang w:val="fr-FR"/>
              </w:rPr>
              <w:t>6302.32</w:t>
            </w:r>
          </w:p>
          <w:p w14:paraId="757E5320" w14:textId="77777777" w:rsidR="001E52A1" w:rsidRPr="00694B30" w:rsidRDefault="001E52A1" w:rsidP="003E0A8E">
            <w:pPr>
              <w:keepNext/>
              <w:jc w:val="left"/>
              <w:rPr>
                <w:sz w:val="16"/>
                <w:szCs w:val="16"/>
                <w:lang w:val="fr-FR"/>
              </w:rPr>
            </w:pPr>
            <w:r w:rsidRPr="00694B30">
              <w:rPr>
                <w:sz w:val="16"/>
                <w:szCs w:val="16"/>
                <w:lang w:val="fr-FR"/>
              </w:rPr>
              <w:t>6302.39</w:t>
            </w:r>
          </w:p>
          <w:p w14:paraId="0A47E38C" w14:textId="77777777" w:rsidR="001E52A1" w:rsidRPr="00694B30" w:rsidRDefault="001E52A1" w:rsidP="003E0A8E">
            <w:pPr>
              <w:keepNext/>
              <w:jc w:val="left"/>
              <w:rPr>
                <w:sz w:val="16"/>
                <w:szCs w:val="16"/>
                <w:lang w:val="fr-FR"/>
              </w:rPr>
            </w:pPr>
            <w:r w:rsidRPr="00694B30">
              <w:rPr>
                <w:sz w:val="16"/>
                <w:szCs w:val="16"/>
                <w:lang w:val="fr-FR"/>
              </w:rPr>
              <w:t>6302.40</w:t>
            </w:r>
          </w:p>
          <w:p w14:paraId="02F11B26" w14:textId="77777777" w:rsidR="001E52A1" w:rsidRPr="00694B30" w:rsidRDefault="001E52A1" w:rsidP="003E0A8E">
            <w:pPr>
              <w:keepNext/>
              <w:jc w:val="left"/>
              <w:rPr>
                <w:sz w:val="16"/>
                <w:szCs w:val="16"/>
                <w:lang w:val="fr-FR"/>
              </w:rPr>
            </w:pPr>
            <w:r w:rsidRPr="00694B30">
              <w:rPr>
                <w:sz w:val="16"/>
                <w:szCs w:val="16"/>
                <w:lang w:val="fr-FR"/>
              </w:rPr>
              <w:t>6302.51</w:t>
            </w:r>
          </w:p>
          <w:p w14:paraId="76AB3780" w14:textId="77777777" w:rsidR="001E52A1" w:rsidRPr="00694B30" w:rsidRDefault="001E52A1" w:rsidP="003E0A8E">
            <w:pPr>
              <w:keepNext/>
              <w:jc w:val="left"/>
              <w:rPr>
                <w:sz w:val="16"/>
                <w:szCs w:val="16"/>
                <w:lang w:val="fr-FR"/>
              </w:rPr>
            </w:pPr>
            <w:r w:rsidRPr="00694B30">
              <w:rPr>
                <w:sz w:val="16"/>
                <w:szCs w:val="16"/>
                <w:lang w:val="fr-FR"/>
              </w:rPr>
              <w:t>6302.52</w:t>
            </w:r>
          </w:p>
          <w:p w14:paraId="217D1A46" w14:textId="77777777" w:rsidR="001E52A1" w:rsidRPr="00694B30" w:rsidRDefault="001E52A1" w:rsidP="003E0A8E">
            <w:pPr>
              <w:keepNext/>
              <w:jc w:val="left"/>
              <w:rPr>
                <w:sz w:val="16"/>
                <w:szCs w:val="16"/>
                <w:lang w:val="fr-FR"/>
              </w:rPr>
            </w:pPr>
            <w:r w:rsidRPr="00694B30">
              <w:rPr>
                <w:sz w:val="16"/>
                <w:szCs w:val="16"/>
                <w:lang w:val="fr-FR"/>
              </w:rPr>
              <w:t>6302.53</w:t>
            </w:r>
          </w:p>
          <w:p w14:paraId="5765A1B5" w14:textId="77777777" w:rsidR="001E52A1" w:rsidRPr="00694B30" w:rsidRDefault="001E52A1" w:rsidP="003E0A8E">
            <w:pPr>
              <w:keepNext/>
              <w:jc w:val="left"/>
              <w:rPr>
                <w:sz w:val="16"/>
                <w:szCs w:val="16"/>
                <w:lang w:val="fr-FR"/>
              </w:rPr>
            </w:pPr>
            <w:r w:rsidRPr="00694B30">
              <w:rPr>
                <w:sz w:val="16"/>
                <w:szCs w:val="16"/>
                <w:lang w:val="fr-FR"/>
              </w:rPr>
              <w:t>6302.59</w:t>
            </w:r>
          </w:p>
          <w:p w14:paraId="70F97205" w14:textId="77777777" w:rsidR="001E52A1" w:rsidRPr="00694B30" w:rsidRDefault="001E52A1" w:rsidP="003E0A8E">
            <w:pPr>
              <w:keepNext/>
              <w:jc w:val="left"/>
              <w:rPr>
                <w:sz w:val="16"/>
                <w:szCs w:val="16"/>
                <w:lang w:val="fr-FR"/>
              </w:rPr>
            </w:pPr>
            <w:r w:rsidRPr="00694B30">
              <w:rPr>
                <w:sz w:val="16"/>
                <w:szCs w:val="16"/>
                <w:lang w:val="fr-FR"/>
              </w:rPr>
              <w:t>6302.60</w:t>
            </w:r>
          </w:p>
          <w:p w14:paraId="2C981EC8" w14:textId="77777777" w:rsidR="001E52A1" w:rsidRPr="00694B30" w:rsidRDefault="001E52A1" w:rsidP="003E0A8E">
            <w:pPr>
              <w:keepNext/>
              <w:jc w:val="left"/>
              <w:rPr>
                <w:sz w:val="16"/>
                <w:szCs w:val="16"/>
                <w:lang w:val="fr-FR"/>
              </w:rPr>
            </w:pPr>
            <w:r w:rsidRPr="00694B30">
              <w:rPr>
                <w:sz w:val="16"/>
                <w:szCs w:val="16"/>
                <w:lang w:val="fr-FR"/>
              </w:rPr>
              <w:t>6302.91</w:t>
            </w:r>
          </w:p>
          <w:p w14:paraId="62E1A6F6" w14:textId="77777777" w:rsidR="001E52A1" w:rsidRPr="00694B30" w:rsidRDefault="001E52A1" w:rsidP="003E0A8E">
            <w:pPr>
              <w:keepNext/>
              <w:jc w:val="left"/>
              <w:rPr>
                <w:sz w:val="16"/>
                <w:szCs w:val="16"/>
                <w:lang w:val="fr-FR"/>
              </w:rPr>
            </w:pPr>
            <w:r w:rsidRPr="00694B30">
              <w:rPr>
                <w:sz w:val="16"/>
                <w:szCs w:val="16"/>
                <w:lang w:val="fr-FR"/>
              </w:rPr>
              <w:t>6302.92</w:t>
            </w:r>
          </w:p>
          <w:p w14:paraId="05CF1013" w14:textId="77777777" w:rsidR="001E52A1" w:rsidRPr="00694B30" w:rsidRDefault="001E52A1" w:rsidP="003E0A8E">
            <w:pPr>
              <w:keepNext/>
              <w:jc w:val="left"/>
              <w:rPr>
                <w:sz w:val="16"/>
                <w:szCs w:val="16"/>
                <w:lang w:val="fr-FR"/>
              </w:rPr>
            </w:pPr>
            <w:r w:rsidRPr="00694B30">
              <w:rPr>
                <w:sz w:val="16"/>
                <w:szCs w:val="16"/>
                <w:lang w:val="fr-FR"/>
              </w:rPr>
              <w:t>6302.93</w:t>
            </w:r>
          </w:p>
          <w:p w14:paraId="73A8612C" w14:textId="79EF993E" w:rsidR="001E52A1" w:rsidRPr="00694B30" w:rsidRDefault="001E52A1" w:rsidP="003E0A8E">
            <w:pPr>
              <w:keepNext/>
              <w:jc w:val="left"/>
              <w:rPr>
                <w:sz w:val="16"/>
                <w:szCs w:val="16"/>
                <w:lang w:val="fr-FR"/>
              </w:rPr>
            </w:pPr>
            <w:r w:rsidRPr="00694B30">
              <w:rPr>
                <w:sz w:val="16"/>
                <w:szCs w:val="16"/>
                <w:lang w:val="fr-FR"/>
              </w:rPr>
              <w:t>6302.99</w:t>
            </w:r>
          </w:p>
          <w:p w14:paraId="1DA4BEA3" w14:textId="0E1DE3E6" w:rsidR="001E52A1" w:rsidRPr="00694B30" w:rsidRDefault="001E52A1" w:rsidP="003E0A8E">
            <w:pPr>
              <w:keepNext/>
              <w:jc w:val="left"/>
              <w:rPr>
                <w:sz w:val="16"/>
                <w:szCs w:val="16"/>
                <w:lang w:val="fr-FR"/>
              </w:rPr>
            </w:pPr>
            <w:r w:rsidRPr="00694B30">
              <w:rPr>
                <w:sz w:val="16"/>
                <w:szCs w:val="16"/>
                <w:lang w:val="fr-FR"/>
              </w:rPr>
              <w:t>6303.</w:t>
            </w:r>
            <w:r w:rsidR="00843378" w:rsidRPr="00694B30">
              <w:rPr>
                <w:sz w:val="16"/>
                <w:szCs w:val="16"/>
                <w:lang w:val="fr-FR"/>
              </w:rPr>
              <w:t>11</w:t>
            </w:r>
          </w:p>
          <w:p w14:paraId="54322B2F" w14:textId="77777777" w:rsidR="001E52A1" w:rsidRPr="00694B30" w:rsidRDefault="001E52A1" w:rsidP="003E0A8E">
            <w:pPr>
              <w:keepNext/>
              <w:jc w:val="left"/>
              <w:rPr>
                <w:sz w:val="16"/>
                <w:szCs w:val="16"/>
                <w:lang w:val="fr-FR"/>
              </w:rPr>
            </w:pPr>
            <w:r w:rsidRPr="00694B30">
              <w:rPr>
                <w:sz w:val="16"/>
                <w:szCs w:val="16"/>
                <w:lang w:val="fr-FR"/>
              </w:rPr>
              <w:t>6303.12</w:t>
            </w:r>
          </w:p>
          <w:p w14:paraId="23AF9E37" w14:textId="77777777" w:rsidR="001E52A1" w:rsidRPr="00694B30" w:rsidRDefault="001E52A1" w:rsidP="003E0A8E">
            <w:pPr>
              <w:keepNext/>
              <w:jc w:val="left"/>
              <w:rPr>
                <w:sz w:val="16"/>
                <w:szCs w:val="16"/>
                <w:lang w:val="fr-FR"/>
              </w:rPr>
            </w:pPr>
            <w:r w:rsidRPr="00694B30">
              <w:rPr>
                <w:sz w:val="16"/>
                <w:szCs w:val="16"/>
                <w:lang w:val="fr-FR"/>
              </w:rPr>
              <w:t>6303.19</w:t>
            </w:r>
          </w:p>
          <w:p w14:paraId="23556C4A" w14:textId="77777777" w:rsidR="001E52A1" w:rsidRPr="00694B30" w:rsidRDefault="001E52A1" w:rsidP="003E0A8E">
            <w:pPr>
              <w:keepNext/>
              <w:jc w:val="left"/>
              <w:rPr>
                <w:sz w:val="16"/>
                <w:szCs w:val="16"/>
                <w:lang w:val="fr-FR"/>
              </w:rPr>
            </w:pPr>
            <w:r w:rsidRPr="00694B30">
              <w:rPr>
                <w:sz w:val="16"/>
                <w:szCs w:val="16"/>
                <w:lang w:val="fr-FR"/>
              </w:rPr>
              <w:t>6303.91</w:t>
            </w:r>
          </w:p>
          <w:p w14:paraId="1F28113A" w14:textId="77777777" w:rsidR="001E52A1" w:rsidRPr="00694B30" w:rsidRDefault="001E52A1" w:rsidP="003E0A8E">
            <w:pPr>
              <w:keepNext/>
              <w:jc w:val="left"/>
              <w:rPr>
                <w:sz w:val="16"/>
                <w:szCs w:val="16"/>
                <w:lang w:val="fr-FR"/>
              </w:rPr>
            </w:pPr>
            <w:r w:rsidRPr="00694B30">
              <w:rPr>
                <w:sz w:val="16"/>
                <w:szCs w:val="16"/>
                <w:lang w:val="fr-FR"/>
              </w:rPr>
              <w:t>6303.92</w:t>
            </w:r>
          </w:p>
          <w:p w14:paraId="052A8051" w14:textId="340AEA7A" w:rsidR="001E52A1" w:rsidRPr="00694B30" w:rsidRDefault="001E52A1" w:rsidP="003E0A8E">
            <w:pPr>
              <w:keepNext/>
              <w:jc w:val="left"/>
              <w:rPr>
                <w:sz w:val="16"/>
                <w:szCs w:val="16"/>
                <w:lang w:val="fr-FR"/>
              </w:rPr>
            </w:pPr>
            <w:r w:rsidRPr="00694B30">
              <w:rPr>
                <w:sz w:val="16"/>
                <w:szCs w:val="16"/>
                <w:lang w:val="fr-FR"/>
              </w:rPr>
              <w:t>6303.99</w:t>
            </w:r>
          </w:p>
          <w:p w14:paraId="7D44F3FB" w14:textId="77777777" w:rsidR="001E52A1" w:rsidRPr="00694B30" w:rsidRDefault="001E52A1" w:rsidP="003E0A8E">
            <w:pPr>
              <w:keepNext/>
              <w:jc w:val="left"/>
              <w:rPr>
                <w:sz w:val="16"/>
                <w:szCs w:val="16"/>
                <w:lang w:val="fr-FR"/>
              </w:rPr>
            </w:pPr>
            <w:r w:rsidRPr="00694B30">
              <w:rPr>
                <w:sz w:val="16"/>
                <w:szCs w:val="16"/>
                <w:lang w:val="fr-FR"/>
              </w:rPr>
              <w:t>6304.11</w:t>
            </w:r>
          </w:p>
          <w:p w14:paraId="5950D09B" w14:textId="77777777" w:rsidR="001E52A1" w:rsidRPr="00694B30" w:rsidRDefault="001E52A1" w:rsidP="003E0A8E">
            <w:pPr>
              <w:keepNext/>
              <w:jc w:val="left"/>
              <w:rPr>
                <w:sz w:val="16"/>
                <w:szCs w:val="16"/>
                <w:lang w:val="fr-FR"/>
              </w:rPr>
            </w:pPr>
            <w:r w:rsidRPr="00694B30">
              <w:rPr>
                <w:sz w:val="16"/>
                <w:szCs w:val="16"/>
                <w:lang w:val="fr-FR"/>
              </w:rPr>
              <w:t>6304.19</w:t>
            </w:r>
          </w:p>
          <w:p w14:paraId="0C5F9DDB" w14:textId="77777777" w:rsidR="001E52A1" w:rsidRPr="00694B30" w:rsidRDefault="001E52A1" w:rsidP="003E0A8E">
            <w:pPr>
              <w:keepNext/>
              <w:jc w:val="left"/>
              <w:rPr>
                <w:sz w:val="16"/>
                <w:szCs w:val="16"/>
                <w:lang w:val="fr-FR"/>
              </w:rPr>
            </w:pPr>
            <w:r w:rsidRPr="00694B30">
              <w:rPr>
                <w:sz w:val="16"/>
                <w:szCs w:val="16"/>
                <w:lang w:val="fr-FR"/>
              </w:rPr>
              <w:t>6304.91</w:t>
            </w:r>
          </w:p>
          <w:p w14:paraId="4B37A257" w14:textId="77777777" w:rsidR="001E52A1" w:rsidRPr="00694B30" w:rsidRDefault="001E52A1" w:rsidP="003E0A8E">
            <w:pPr>
              <w:keepNext/>
              <w:jc w:val="left"/>
              <w:rPr>
                <w:sz w:val="16"/>
                <w:szCs w:val="16"/>
                <w:lang w:val="fr-FR"/>
              </w:rPr>
            </w:pPr>
            <w:r w:rsidRPr="00694B30">
              <w:rPr>
                <w:sz w:val="16"/>
                <w:szCs w:val="16"/>
                <w:lang w:val="fr-FR"/>
              </w:rPr>
              <w:t>6304.92</w:t>
            </w:r>
          </w:p>
          <w:p w14:paraId="305BBDE5" w14:textId="77777777" w:rsidR="001E52A1" w:rsidRPr="00694B30" w:rsidRDefault="001E52A1" w:rsidP="003E0A8E">
            <w:pPr>
              <w:keepNext/>
              <w:jc w:val="left"/>
              <w:rPr>
                <w:sz w:val="16"/>
                <w:szCs w:val="16"/>
                <w:lang w:val="fr-FR"/>
              </w:rPr>
            </w:pPr>
            <w:r w:rsidRPr="00694B30">
              <w:rPr>
                <w:sz w:val="16"/>
                <w:szCs w:val="16"/>
                <w:lang w:val="fr-FR"/>
              </w:rPr>
              <w:t>6304.93</w:t>
            </w:r>
          </w:p>
          <w:p w14:paraId="4A90CF4F" w14:textId="77777777" w:rsidR="001E52A1" w:rsidRPr="00694B30" w:rsidRDefault="001E52A1" w:rsidP="003E0A8E">
            <w:pPr>
              <w:keepNext/>
              <w:jc w:val="left"/>
              <w:rPr>
                <w:sz w:val="16"/>
                <w:szCs w:val="16"/>
                <w:lang w:val="fr-FR"/>
              </w:rPr>
            </w:pPr>
            <w:r w:rsidRPr="00694B30">
              <w:rPr>
                <w:sz w:val="16"/>
                <w:szCs w:val="16"/>
                <w:lang w:val="fr-FR"/>
              </w:rPr>
              <w:t>6304.99</w:t>
            </w:r>
          </w:p>
          <w:p w14:paraId="306DF0BA" w14:textId="77777777" w:rsidR="001E52A1" w:rsidRPr="00694B30" w:rsidRDefault="001E52A1" w:rsidP="003E0A8E">
            <w:pPr>
              <w:keepNext/>
              <w:jc w:val="left"/>
              <w:rPr>
                <w:sz w:val="16"/>
                <w:szCs w:val="16"/>
                <w:lang w:val="fr-FR"/>
              </w:rPr>
            </w:pPr>
            <w:r w:rsidRPr="00694B30">
              <w:rPr>
                <w:sz w:val="16"/>
                <w:szCs w:val="16"/>
                <w:lang w:val="fr-FR"/>
              </w:rPr>
              <w:t>6305.10</w:t>
            </w:r>
          </w:p>
          <w:p w14:paraId="04B8E00C" w14:textId="77777777" w:rsidR="001E52A1" w:rsidRPr="00694B30" w:rsidRDefault="001E52A1" w:rsidP="003E0A8E">
            <w:pPr>
              <w:keepNext/>
              <w:jc w:val="left"/>
              <w:rPr>
                <w:sz w:val="16"/>
                <w:szCs w:val="16"/>
                <w:lang w:val="fr-FR"/>
              </w:rPr>
            </w:pPr>
            <w:r w:rsidRPr="00694B30">
              <w:rPr>
                <w:sz w:val="16"/>
                <w:szCs w:val="16"/>
                <w:lang w:val="fr-FR"/>
              </w:rPr>
              <w:t>6305.20</w:t>
            </w:r>
          </w:p>
          <w:p w14:paraId="4377E2FB" w14:textId="77777777" w:rsidR="001E52A1" w:rsidRPr="00694B30" w:rsidRDefault="001E52A1" w:rsidP="003E0A8E">
            <w:pPr>
              <w:keepNext/>
              <w:jc w:val="left"/>
              <w:rPr>
                <w:sz w:val="16"/>
                <w:szCs w:val="16"/>
                <w:lang w:val="fr-FR"/>
              </w:rPr>
            </w:pPr>
            <w:r w:rsidRPr="00694B30">
              <w:rPr>
                <w:sz w:val="16"/>
                <w:szCs w:val="16"/>
                <w:lang w:val="fr-FR"/>
              </w:rPr>
              <w:t>6305.31</w:t>
            </w:r>
          </w:p>
          <w:p w14:paraId="694BA0FB" w14:textId="77777777" w:rsidR="001E52A1" w:rsidRPr="00694B30" w:rsidRDefault="001E52A1" w:rsidP="003E0A8E">
            <w:pPr>
              <w:keepNext/>
              <w:jc w:val="left"/>
              <w:rPr>
                <w:sz w:val="16"/>
                <w:szCs w:val="16"/>
                <w:lang w:val="fr-FR"/>
              </w:rPr>
            </w:pPr>
            <w:r w:rsidRPr="00694B30">
              <w:rPr>
                <w:sz w:val="16"/>
                <w:szCs w:val="16"/>
                <w:lang w:val="fr-FR"/>
              </w:rPr>
              <w:t>6305.39</w:t>
            </w:r>
          </w:p>
          <w:p w14:paraId="156BA94F" w14:textId="77777777" w:rsidR="001E52A1" w:rsidRPr="00694B30" w:rsidRDefault="001E52A1" w:rsidP="003E0A8E">
            <w:pPr>
              <w:keepNext/>
              <w:jc w:val="left"/>
              <w:rPr>
                <w:sz w:val="16"/>
                <w:szCs w:val="16"/>
                <w:lang w:val="fr-FR"/>
              </w:rPr>
            </w:pPr>
            <w:r w:rsidRPr="00694B30">
              <w:rPr>
                <w:sz w:val="16"/>
                <w:szCs w:val="16"/>
                <w:lang w:val="fr-FR"/>
              </w:rPr>
              <w:t>6305.90</w:t>
            </w:r>
          </w:p>
          <w:p w14:paraId="5E4AF34B" w14:textId="77777777" w:rsidR="001E52A1" w:rsidRPr="00694B30" w:rsidRDefault="001E52A1" w:rsidP="003E0A8E">
            <w:pPr>
              <w:keepNext/>
              <w:jc w:val="left"/>
              <w:rPr>
                <w:sz w:val="16"/>
                <w:szCs w:val="16"/>
                <w:lang w:val="fr-FR"/>
              </w:rPr>
            </w:pPr>
            <w:r w:rsidRPr="00694B30">
              <w:rPr>
                <w:sz w:val="16"/>
                <w:szCs w:val="16"/>
                <w:lang w:val="fr-FR"/>
              </w:rPr>
              <w:t>6306.11</w:t>
            </w:r>
          </w:p>
          <w:p w14:paraId="7C647BE7" w14:textId="77777777" w:rsidR="001E52A1" w:rsidRPr="00694B30" w:rsidRDefault="001E52A1" w:rsidP="003E0A8E">
            <w:pPr>
              <w:keepNext/>
              <w:jc w:val="left"/>
              <w:rPr>
                <w:sz w:val="16"/>
                <w:szCs w:val="16"/>
                <w:lang w:val="fr-FR"/>
              </w:rPr>
            </w:pPr>
            <w:r w:rsidRPr="00694B30">
              <w:rPr>
                <w:sz w:val="16"/>
                <w:szCs w:val="16"/>
                <w:lang w:val="fr-FR"/>
              </w:rPr>
              <w:t>6306.12</w:t>
            </w:r>
          </w:p>
          <w:p w14:paraId="35F25031" w14:textId="77777777" w:rsidR="001E52A1" w:rsidRPr="00694B30" w:rsidRDefault="001E52A1" w:rsidP="003E0A8E">
            <w:pPr>
              <w:keepNext/>
              <w:jc w:val="left"/>
              <w:rPr>
                <w:sz w:val="16"/>
                <w:szCs w:val="16"/>
                <w:lang w:val="fr-FR"/>
              </w:rPr>
            </w:pPr>
            <w:r w:rsidRPr="00694B30">
              <w:rPr>
                <w:sz w:val="16"/>
                <w:szCs w:val="16"/>
                <w:lang w:val="fr-FR"/>
              </w:rPr>
              <w:t>6306.19</w:t>
            </w:r>
          </w:p>
          <w:p w14:paraId="2BFB4AA2" w14:textId="77777777" w:rsidR="001E52A1" w:rsidRPr="00694B30" w:rsidRDefault="001E52A1" w:rsidP="003E0A8E">
            <w:pPr>
              <w:keepNext/>
              <w:jc w:val="left"/>
              <w:rPr>
                <w:sz w:val="16"/>
                <w:szCs w:val="16"/>
                <w:lang w:val="fr-FR"/>
              </w:rPr>
            </w:pPr>
            <w:r w:rsidRPr="00694B30">
              <w:rPr>
                <w:sz w:val="16"/>
                <w:szCs w:val="16"/>
                <w:lang w:val="fr-FR"/>
              </w:rPr>
              <w:t>6306.21</w:t>
            </w:r>
          </w:p>
          <w:p w14:paraId="626AF2BB" w14:textId="77777777" w:rsidR="001E52A1" w:rsidRPr="00694B30" w:rsidRDefault="001E52A1" w:rsidP="003E0A8E">
            <w:pPr>
              <w:keepNext/>
              <w:jc w:val="left"/>
              <w:rPr>
                <w:sz w:val="16"/>
                <w:szCs w:val="16"/>
                <w:lang w:val="fr-FR"/>
              </w:rPr>
            </w:pPr>
            <w:r w:rsidRPr="00694B30">
              <w:rPr>
                <w:sz w:val="16"/>
                <w:szCs w:val="16"/>
                <w:lang w:val="fr-FR"/>
              </w:rPr>
              <w:t>6306.22</w:t>
            </w:r>
          </w:p>
          <w:p w14:paraId="3BEECD85" w14:textId="77777777" w:rsidR="001E52A1" w:rsidRPr="00694B30" w:rsidRDefault="001E52A1" w:rsidP="003E0A8E">
            <w:pPr>
              <w:keepNext/>
              <w:jc w:val="left"/>
              <w:rPr>
                <w:sz w:val="16"/>
                <w:szCs w:val="16"/>
                <w:lang w:val="fr-FR"/>
              </w:rPr>
            </w:pPr>
            <w:r w:rsidRPr="00694B30">
              <w:rPr>
                <w:sz w:val="16"/>
                <w:szCs w:val="16"/>
                <w:lang w:val="fr-FR"/>
              </w:rPr>
              <w:t>6306.29</w:t>
            </w:r>
          </w:p>
          <w:p w14:paraId="534F3C22" w14:textId="77777777" w:rsidR="001E52A1" w:rsidRPr="00694B30" w:rsidRDefault="001E52A1" w:rsidP="003E0A8E">
            <w:pPr>
              <w:keepNext/>
              <w:jc w:val="left"/>
              <w:rPr>
                <w:sz w:val="16"/>
                <w:szCs w:val="16"/>
                <w:lang w:val="fr-FR"/>
              </w:rPr>
            </w:pPr>
            <w:r w:rsidRPr="00694B30">
              <w:rPr>
                <w:sz w:val="16"/>
                <w:szCs w:val="16"/>
                <w:lang w:val="fr-FR"/>
              </w:rPr>
              <w:t>6306.31</w:t>
            </w:r>
          </w:p>
          <w:p w14:paraId="21C2D5DF" w14:textId="77777777" w:rsidR="001E52A1" w:rsidRPr="00694B30" w:rsidRDefault="001E52A1" w:rsidP="003E0A8E">
            <w:pPr>
              <w:keepNext/>
              <w:jc w:val="left"/>
              <w:rPr>
                <w:sz w:val="16"/>
                <w:szCs w:val="16"/>
                <w:lang w:val="fr-FR"/>
              </w:rPr>
            </w:pPr>
            <w:r w:rsidRPr="00694B30">
              <w:rPr>
                <w:sz w:val="16"/>
                <w:szCs w:val="16"/>
                <w:lang w:val="fr-FR"/>
              </w:rPr>
              <w:t>6306.39</w:t>
            </w:r>
          </w:p>
          <w:p w14:paraId="4A93869B" w14:textId="77777777" w:rsidR="001E52A1" w:rsidRPr="00694B30" w:rsidRDefault="001E52A1" w:rsidP="003E0A8E">
            <w:pPr>
              <w:keepNext/>
              <w:jc w:val="left"/>
              <w:rPr>
                <w:sz w:val="16"/>
                <w:szCs w:val="16"/>
                <w:lang w:val="fr-FR"/>
              </w:rPr>
            </w:pPr>
            <w:r w:rsidRPr="00694B30">
              <w:rPr>
                <w:sz w:val="16"/>
                <w:szCs w:val="16"/>
                <w:lang w:val="fr-FR"/>
              </w:rPr>
              <w:t>6306.41</w:t>
            </w:r>
          </w:p>
          <w:p w14:paraId="189FC3CC" w14:textId="77777777" w:rsidR="001E52A1" w:rsidRPr="00694B30" w:rsidRDefault="001E52A1" w:rsidP="003E0A8E">
            <w:pPr>
              <w:keepNext/>
              <w:jc w:val="left"/>
              <w:rPr>
                <w:sz w:val="16"/>
                <w:szCs w:val="16"/>
                <w:lang w:val="fr-FR"/>
              </w:rPr>
            </w:pPr>
            <w:r w:rsidRPr="00694B30">
              <w:rPr>
                <w:sz w:val="16"/>
                <w:szCs w:val="16"/>
                <w:lang w:val="fr-FR"/>
              </w:rPr>
              <w:t>6306.49</w:t>
            </w:r>
          </w:p>
          <w:p w14:paraId="44273AA2" w14:textId="77777777" w:rsidR="001E52A1" w:rsidRPr="00694B30" w:rsidRDefault="001E52A1" w:rsidP="003E0A8E">
            <w:pPr>
              <w:keepNext/>
              <w:jc w:val="left"/>
              <w:rPr>
                <w:sz w:val="16"/>
                <w:szCs w:val="16"/>
                <w:lang w:val="fr-FR"/>
              </w:rPr>
            </w:pPr>
            <w:r w:rsidRPr="00694B30">
              <w:rPr>
                <w:sz w:val="16"/>
                <w:szCs w:val="16"/>
                <w:lang w:val="fr-FR"/>
              </w:rPr>
              <w:t>6306.91</w:t>
            </w:r>
          </w:p>
          <w:p w14:paraId="3001244E" w14:textId="77777777" w:rsidR="001E52A1" w:rsidRPr="00694B30" w:rsidRDefault="001E52A1" w:rsidP="003E0A8E">
            <w:pPr>
              <w:keepNext/>
              <w:jc w:val="left"/>
              <w:rPr>
                <w:sz w:val="16"/>
                <w:szCs w:val="16"/>
                <w:lang w:val="fr-FR"/>
              </w:rPr>
            </w:pPr>
            <w:r w:rsidRPr="00694B30">
              <w:rPr>
                <w:sz w:val="16"/>
                <w:szCs w:val="16"/>
                <w:lang w:val="fr-FR"/>
              </w:rPr>
              <w:t>6306.99</w:t>
            </w:r>
          </w:p>
          <w:p w14:paraId="36DA9ACE" w14:textId="1D93F6F5" w:rsidR="001E52A1" w:rsidRPr="00694B30" w:rsidRDefault="001E52A1" w:rsidP="003E0A8E">
            <w:pPr>
              <w:keepNext/>
              <w:jc w:val="left"/>
              <w:rPr>
                <w:sz w:val="16"/>
                <w:szCs w:val="16"/>
                <w:lang w:val="fr-FR"/>
              </w:rPr>
            </w:pPr>
            <w:r w:rsidRPr="00694B30">
              <w:rPr>
                <w:sz w:val="16"/>
                <w:szCs w:val="16"/>
                <w:lang w:val="fr-FR"/>
              </w:rPr>
              <w:t>630</w:t>
            </w:r>
            <w:r w:rsidR="00DA54C9" w:rsidRPr="00694B30">
              <w:rPr>
                <w:sz w:val="16"/>
                <w:szCs w:val="16"/>
                <w:lang w:val="fr-FR"/>
              </w:rPr>
              <w:t>7</w:t>
            </w:r>
            <w:r w:rsidRPr="00694B30">
              <w:rPr>
                <w:sz w:val="16"/>
                <w:szCs w:val="16"/>
                <w:lang w:val="fr-FR"/>
              </w:rPr>
              <w:t>.10</w:t>
            </w:r>
          </w:p>
          <w:p w14:paraId="7B719BD6" w14:textId="77777777" w:rsidR="001E52A1" w:rsidRPr="00694B30" w:rsidRDefault="001E52A1" w:rsidP="003E0A8E">
            <w:pPr>
              <w:keepNext/>
              <w:jc w:val="left"/>
              <w:rPr>
                <w:sz w:val="16"/>
                <w:szCs w:val="16"/>
                <w:lang w:val="fr-FR"/>
              </w:rPr>
            </w:pPr>
            <w:r w:rsidRPr="00694B30">
              <w:rPr>
                <w:sz w:val="16"/>
                <w:szCs w:val="16"/>
                <w:lang w:val="fr-FR"/>
              </w:rPr>
              <w:t>6307.20</w:t>
            </w:r>
          </w:p>
          <w:p w14:paraId="50745A20" w14:textId="77777777" w:rsidR="001E52A1" w:rsidRPr="00694B30" w:rsidRDefault="001E52A1" w:rsidP="003E0A8E">
            <w:pPr>
              <w:keepNext/>
              <w:jc w:val="left"/>
              <w:rPr>
                <w:sz w:val="16"/>
                <w:szCs w:val="16"/>
                <w:lang w:val="fr-FR"/>
              </w:rPr>
            </w:pPr>
            <w:r w:rsidRPr="00694B30">
              <w:rPr>
                <w:sz w:val="16"/>
                <w:szCs w:val="16"/>
                <w:lang w:val="fr-FR"/>
              </w:rPr>
              <w:t>6307.90</w:t>
            </w:r>
          </w:p>
          <w:p w14:paraId="61812EEC" w14:textId="77777777" w:rsidR="001E52A1" w:rsidRDefault="001E52A1" w:rsidP="003E0A8E">
            <w:pPr>
              <w:keepNext/>
              <w:jc w:val="left"/>
              <w:rPr>
                <w:sz w:val="16"/>
                <w:szCs w:val="16"/>
                <w:lang w:val="fr-FR"/>
              </w:rPr>
            </w:pPr>
            <w:r w:rsidRPr="00694B30">
              <w:rPr>
                <w:sz w:val="16"/>
                <w:szCs w:val="16"/>
                <w:lang w:val="fr-FR"/>
              </w:rPr>
              <w:t>6308.0</w:t>
            </w:r>
            <w:r w:rsidR="003F03D5" w:rsidRPr="00694B30">
              <w:rPr>
                <w:sz w:val="16"/>
                <w:szCs w:val="16"/>
                <w:lang w:val="fr-FR"/>
              </w:rPr>
              <w:t>0</w:t>
            </w:r>
          </w:p>
          <w:p w14:paraId="6BF40756" w14:textId="60D9AB99" w:rsidR="00416506" w:rsidRPr="00694B30" w:rsidRDefault="00416506" w:rsidP="003E0A8E">
            <w:pPr>
              <w:keepNext/>
              <w:jc w:val="left"/>
              <w:rPr>
                <w:sz w:val="16"/>
                <w:szCs w:val="16"/>
                <w:lang w:val="fr-FR"/>
              </w:rPr>
            </w:pPr>
            <w:r>
              <w:rPr>
                <w:sz w:val="16"/>
                <w:szCs w:val="16"/>
                <w:lang w:val="fr-FR"/>
              </w:rPr>
              <w:t>6309.00</w:t>
            </w:r>
          </w:p>
        </w:tc>
        <w:tc>
          <w:tcPr>
            <w:tcW w:w="7899" w:type="dxa"/>
          </w:tcPr>
          <w:p w14:paraId="6CB6D4F9" w14:textId="33491CF1" w:rsidR="001E52A1" w:rsidRPr="00694B30" w:rsidRDefault="001E52A1" w:rsidP="003E0A8E">
            <w:pPr>
              <w:keepNext/>
              <w:jc w:val="left"/>
              <w:rPr>
                <w:b/>
                <w:bCs/>
                <w:sz w:val="16"/>
                <w:szCs w:val="16"/>
                <w:lang w:val="fr-FR"/>
              </w:rPr>
            </w:pPr>
            <w:r w:rsidRPr="00694B30">
              <w:rPr>
                <w:b/>
                <w:bCs/>
                <w:sz w:val="16"/>
                <w:szCs w:val="16"/>
                <w:lang w:val="fr-FR"/>
              </w:rPr>
              <w:t>Autres articles textiles confectionnés; assortiments;</w:t>
            </w:r>
            <w:r w:rsidR="008E10D7" w:rsidRPr="00694B30">
              <w:rPr>
                <w:b/>
                <w:bCs/>
                <w:sz w:val="16"/>
                <w:szCs w:val="16"/>
                <w:lang w:val="fr-FR"/>
              </w:rPr>
              <w:t xml:space="preserve"> </w:t>
            </w:r>
            <w:r w:rsidRPr="00694B30">
              <w:rPr>
                <w:b/>
                <w:bCs/>
                <w:sz w:val="16"/>
                <w:szCs w:val="16"/>
                <w:lang w:val="fr-FR"/>
              </w:rPr>
              <w:t>friperi</w:t>
            </w:r>
            <w:r w:rsidR="008376EB" w:rsidRPr="00694B30">
              <w:rPr>
                <w:b/>
                <w:bCs/>
                <w:sz w:val="16"/>
                <w:szCs w:val="16"/>
                <w:lang w:val="fr-FR"/>
              </w:rPr>
              <w:t>e</w:t>
            </w:r>
            <w:r w:rsidRPr="00694B30">
              <w:rPr>
                <w:b/>
                <w:bCs/>
                <w:sz w:val="16"/>
                <w:szCs w:val="16"/>
                <w:lang w:val="fr-FR"/>
              </w:rPr>
              <w:t xml:space="preserve"> et chiffon</w:t>
            </w:r>
            <w:r w:rsidR="008376EB" w:rsidRPr="00694B30">
              <w:rPr>
                <w:b/>
                <w:bCs/>
                <w:sz w:val="16"/>
                <w:szCs w:val="16"/>
                <w:lang w:val="fr-FR"/>
              </w:rPr>
              <w:t>s</w:t>
            </w:r>
          </w:p>
          <w:p w14:paraId="3D1534E4" w14:textId="6577F99D" w:rsidR="001E52A1" w:rsidRPr="00694B30" w:rsidRDefault="001E52A1" w:rsidP="003E0A8E">
            <w:pPr>
              <w:keepNext/>
              <w:jc w:val="left"/>
              <w:rPr>
                <w:sz w:val="16"/>
                <w:szCs w:val="16"/>
                <w:lang w:val="fr-FR"/>
              </w:rPr>
            </w:pPr>
            <w:r w:rsidRPr="00694B30">
              <w:rPr>
                <w:sz w:val="16"/>
                <w:szCs w:val="16"/>
                <w:lang w:val="fr-FR"/>
              </w:rPr>
              <w:t>Couvertures chauffantes électriques, de ma</w:t>
            </w:r>
            <w:r w:rsidR="00AA407C" w:rsidRPr="00694B30">
              <w:rPr>
                <w:sz w:val="16"/>
                <w:szCs w:val="16"/>
                <w:lang w:val="fr-FR"/>
              </w:rPr>
              <w:t>t</w:t>
            </w:r>
            <w:r w:rsidRPr="00694B30">
              <w:rPr>
                <w:sz w:val="16"/>
                <w:szCs w:val="16"/>
                <w:lang w:val="fr-FR"/>
              </w:rPr>
              <w:t>ières textile</w:t>
            </w:r>
            <w:r w:rsidR="009C0969" w:rsidRPr="00694B30">
              <w:rPr>
                <w:sz w:val="16"/>
                <w:szCs w:val="16"/>
                <w:lang w:val="fr-FR"/>
              </w:rPr>
              <w:t>s</w:t>
            </w:r>
          </w:p>
          <w:p w14:paraId="719ADFF9" w14:textId="6B655506" w:rsidR="001E52A1" w:rsidRPr="00694B30" w:rsidRDefault="001E52A1" w:rsidP="003E0A8E">
            <w:pPr>
              <w:keepNext/>
              <w:jc w:val="left"/>
              <w:rPr>
                <w:sz w:val="16"/>
                <w:szCs w:val="16"/>
                <w:lang w:val="fr-FR"/>
              </w:rPr>
            </w:pPr>
            <w:r w:rsidRPr="00694B30">
              <w:rPr>
                <w:sz w:val="16"/>
                <w:szCs w:val="16"/>
                <w:lang w:val="fr-FR"/>
              </w:rPr>
              <w:t>Couvertures (autres que les couvertures chauffantes électrique</w:t>
            </w:r>
            <w:r w:rsidR="00AA407C" w:rsidRPr="00694B30">
              <w:rPr>
                <w:sz w:val="16"/>
                <w:szCs w:val="16"/>
                <w:lang w:val="fr-FR"/>
              </w:rPr>
              <w:t>s</w:t>
            </w:r>
            <w:r w:rsidRPr="00694B30">
              <w:rPr>
                <w:sz w:val="16"/>
                <w:szCs w:val="16"/>
                <w:lang w:val="fr-FR"/>
              </w:rPr>
              <w:t xml:space="preserve">) de </w:t>
            </w:r>
            <w:r w:rsidR="009C0969" w:rsidRPr="00694B30">
              <w:rPr>
                <w:sz w:val="16"/>
                <w:szCs w:val="16"/>
                <w:lang w:val="fr-FR"/>
              </w:rPr>
              <w:t>l</w:t>
            </w:r>
            <w:r w:rsidRPr="00694B30">
              <w:rPr>
                <w:sz w:val="16"/>
                <w:szCs w:val="16"/>
                <w:lang w:val="fr-FR"/>
              </w:rPr>
              <w:t>ain</w:t>
            </w:r>
            <w:r w:rsidR="009C0969" w:rsidRPr="00694B30">
              <w:rPr>
                <w:sz w:val="16"/>
                <w:szCs w:val="16"/>
                <w:lang w:val="fr-FR"/>
              </w:rPr>
              <w:t>e</w:t>
            </w:r>
            <w:r w:rsidRPr="00694B30">
              <w:rPr>
                <w:sz w:val="16"/>
                <w:szCs w:val="16"/>
                <w:lang w:val="fr-FR"/>
              </w:rPr>
              <w:t>/d</w:t>
            </w:r>
            <w:r w:rsidR="009C0969" w:rsidRPr="00694B30">
              <w:rPr>
                <w:sz w:val="16"/>
                <w:szCs w:val="16"/>
                <w:lang w:val="fr-FR"/>
              </w:rPr>
              <w:t>e</w:t>
            </w:r>
            <w:r w:rsidRPr="00694B30">
              <w:rPr>
                <w:sz w:val="16"/>
                <w:szCs w:val="16"/>
                <w:lang w:val="fr-FR"/>
              </w:rPr>
              <w:t xml:space="preserve"> p</w:t>
            </w:r>
            <w:r w:rsidR="009C0969" w:rsidRPr="00694B30">
              <w:rPr>
                <w:sz w:val="16"/>
                <w:szCs w:val="16"/>
                <w:lang w:val="fr-FR"/>
              </w:rPr>
              <w:t>oils fins</w:t>
            </w:r>
          </w:p>
          <w:p w14:paraId="19C8FF2B" w14:textId="2374E146" w:rsidR="009C0969" w:rsidRPr="00694B30" w:rsidRDefault="009C0969" w:rsidP="003E0A8E">
            <w:pPr>
              <w:keepNext/>
              <w:jc w:val="left"/>
              <w:rPr>
                <w:sz w:val="16"/>
                <w:szCs w:val="16"/>
                <w:lang w:val="fr-FR"/>
              </w:rPr>
            </w:pPr>
            <w:r w:rsidRPr="00694B30">
              <w:rPr>
                <w:sz w:val="16"/>
                <w:szCs w:val="16"/>
                <w:lang w:val="fr-FR"/>
              </w:rPr>
              <w:t>Couvertures (autres que les couvertures chauffantes éle</w:t>
            </w:r>
            <w:r w:rsidR="00AA407C" w:rsidRPr="00694B30">
              <w:rPr>
                <w:sz w:val="16"/>
                <w:szCs w:val="16"/>
                <w:lang w:val="fr-FR"/>
              </w:rPr>
              <w:t>c</w:t>
            </w:r>
            <w:r w:rsidRPr="00694B30">
              <w:rPr>
                <w:sz w:val="16"/>
                <w:szCs w:val="16"/>
                <w:lang w:val="fr-FR"/>
              </w:rPr>
              <w:t>triqu</w:t>
            </w:r>
            <w:r w:rsidR="00AA407C" w:rsidRPr="00694B30">
              <w:rPr>
                <w:sz w:val="16"/>
                <w:szCs w:val="16"/>
                <w:lang w:val="fr-FR"/>
              </w:rPr>
              <w:t>es</w:t>
            </w:r>
            <w:r w:rsidRPr="00694B30">
              <w:rPr>
                <w:sz w:val="16"/>
                <w:szCs w:val="16"/>
                <w:lang w:val="fr-FR"/>
              </w:rPr>
              <w:t>) de coton</w:t>
            </w:r>
          </w:p>
          <w:p w14:paraId="1FCB35D9" w14:textId="26435AA9" w:rsidR="00AA407C" w:rsidRPr="00694B30" w:rsidRDefault="00AA407C" w:rsidP="003E0A8E">
            <w:pPr>
              <w:keepNext/>
              <w:jc w:val="left"/>
              <w:rPr>
                <w:sz w:val="16"/>
                <w:szCs w:val="16"/>
                <w:lang w:val="fr-FR"/>
              </w:rPr>
            </w:pPr>
            <w:r w:rsidRPr="00694B30">
              <w:rPr>
                <w:sz w:val="16"/>
                <w:szCs w:val="16"/>
                <w:lang w:val="fr-FR"/>
              </w:rPr>
              <w:t>Couvertures (autres que les couvertures chauffantes électriques) de fibres synthétiques</w:t>
            </w:r>
          </w:p>
          <w:p w14:paraId="185FFE28" w14:textId="546291CD" w:rsidR="00AA407C" w:rsidRPr="00694B30" w:rsidRDefault="00AA407C" w:rsidP="003E0A8E">
            <w:pPr>
              <w:keepNext/>
              <w:jc w:val="left"/>
              <w:rPr>
                <w:sz w:val="16"/>
                <w:szCs w:val="16"/>
                <w:lang w:val="fr-FR"/>
              </w:rPr>
            </w:pPr>
            <w:r w:rsidRPr="00694B30">
              <w:rPr>
                <w:sz w:val="16"/>
                <w:szCs w:val="16"/>
                <w:lang w:val="fr-FR"/>
              </w:rPr>
              <w:t>Couvertures (autres que les couvertures chauffantes électriques) d'autres matières textiles</w:t>
            </w:r>
          </w:p>
          <w:p w14:paraId="3FC09D63" w14:textId="20EE673F" w:rsidR="00AA407C" w:rsidRPr="00694B30" w:rsidRDefault="00AA407C" w:rsidP="003E0A8E">
            <w:pPr>
              <w:keepNext/>
              <w:jc w:val="left"/>
              <w:rPr>
                <w:sz w:val="16"/>
                <w:szCs w:val="16"/>
                <w:lang w:val="fr-FR"/>
              </w:rPr>
            </w:pPr>
            <w:r w:rsidRPr="00694B30">
              <w:rPr>
                <w:sz w:val="16"/>
                <w:szCs w:val="16"/>
                <w:lang w:val="fr-FR"/>
              </w:rPr>
              <w:t>Linge de lit, de matières textiles,</w:t>
            </w:r>
            <w:r w:rsidR="008E10D7" w:rsidRPr="00694B30">
              <w:rPr>
                <w:sz w:val="16"/>
                <w:szCs w:val="16"/>
                <w:lang w:val="fr-FR"/>
              </w:rPr>
              <w:t xml:space="preserve"> </w:t>
            </w:r>
            <w:r w:rsidRPr="00694B30">
              <w:rPr>
                <w:sz w:val="16"/>
                <w:szCs w:val="16"/>
                <w:lang w:val="fr-FR"/>
              </w:rPr>
              <w:t>en</w:t>
            </w:r>
            <w:r w:rsidR="008E10D7" w:rsidRPr="00694B30">
              <w:rPr>
                <w:sz w:val="16"/>
                <w:szCs w:val="16"/>
                <w:lang w:val="fr-FR"/>
              </w:rPr>
              <w:t xml:space="preserve"> </w:t>
            </w:r>
            <w:r w:rsidRPr="00694B30">
              <w:rPr>
                <w:sz w:val="16"/>
                <w:szCs w:val="16"/>
                <w:lang w:val="fr-FR"/>
              </w:rPr>
              <w:t>bonneterie</w:t>
            </w:r>
          </w:p>
          <w:p w14:paraId="5B62BDBF" w14:textId="35AB0F53" w:rsidR="00AA407C" w:rsidRPr="00694B30" w:rsidRDefault="00AA407C" w:rsidP="003E0A8E">
            <w:pPr>
              <w:keepNext/>
              <w:jc w:val="left"/>
              <w:rPr>
                <w:sz w:val="16"/>
                <w:szCs w:val="16"/>
                <w:lang w:val="fr-FR"/>
              </w:rPr>
            </w:pPr>
            <w:r w:rsidRPr="00694B30">
              <w:rPr>
                <w:sz w:val="16"/>
                <w:szCs w:val="16"/>
                <w:lang w:val="fr-FR"/>
              </w:rPr>
              <w:t>Linge de lit, de coton,</w:t>
            </w:r>
            <w:r w:rsidR="008E10D7" w:rsidRPr="00694B30">
              <w:rPr>
                <w:sz w:val="16"/>
                <w:szCs w:val="16"/>
                <w:lang w:val="fr-FR"/>
              </w:rPr>
              <w:t xml:space="preserve"> </w:t>
            </w:r>
            <w:r w:rsidRPr="00694B30">
              <w:rPr>
                <w:sz w:val="16"/>
                <w:szCs w:val="16"/>
                <w:lang w:val="fr-FR"/>
              </w:rPr>
              <w:t>imprimé,</w:t>
            </w:r>
            <w:r w:rsidR="008E10D7" w:rsidRPr="00694B30">
              <w:rPr>
                <w:sz w:val="16"/>
                <w:szCs w:val="16"/>
                <w:lang w:val="fr-FR"/>
              </w:rPr>
              <w:t xml:space="preserve"> </w:t>
            </w:r>
            <w:r w:rsidRPr="00694B30">
              <w:rPr>
                <w:sz w:val="16"/>
                <w:szCs w:val="16"/>
                <w:lang w:val="fr-FR"/>
              </w:rPr>
              <w:t>autre qu'en</w:t>
            </w:r>
            <w:r w:rsidR="008E10D7" w:rsidRPr="00694B30">
              <w:rPr>
                <w:sz w:val="16"/>
                <w:szCs w:val="16"/>
                <w:lang w:val="fr-FR"/>
              </w:rPr>
              <w:t xml:space="preserve"> </w:t>
            </w:r>
            <w:r w:rsidRPr="00694B30">
              <w:rPr>
                <w:sz w:val="16"/>
                <w:szCs w:val="16"/>
                <w:lang w:val="fr-FR"/>
              </w:rPr>
              <w:t>bonneterie</w:t>
            </w:r>
          </w:p>
          <w:p w14:paraId="0DBF8A48" w14:textId="77777777" w:rsidR="005874FB" w:rsidRPr="00694B30" w:rsidRDefault="00AA407C" w:rsidP="003E0A8E">
            <w:pPr>
              <w:keepNext/>
              <w:jc w:val="left"/>
              <w:rPr>
                <w:sz w:val="16"/>
                <w:szCs w:val="16"/>
                <w:lang w:val="fr-FR"/>
              </w:rPr>
            </w:pPr>
            <w:r w:rsidRPr="00694B30">
              <w:rPr>
                <w:sz w:val="16"/>
                <w:szCs w:val="16"/>
                <w:lang w:val="fr-FR"/>
              </w:rPr>
              <w:t>Linge de lit, de fibres synthétiques/artificielles, imprimé, autre qu</w:t>
            </w:r>
            <w:r w:rsidR="002C3C85" w:rsidRPr="00694B30">
              <w:rPr>
                <w:sz w:val="16"/>
                <w:szCs w:val="16"/>
                <w:lang w:val="fr-FR"/>
              </w:rPr>
              <w:t>'en bonneterie</w:t>
            </w:r>
          </w:p>
          <w:p w14:paraId="76163FF8" w14:textId="0828A6AE" w:rsidR="00AA407C" w:rsidRPr="00694B30" w:rsidRDefault="00AA407C" w:rsidP="003E0A8E">
            <w:pPr>
              <w:keepNext/>
              <w:jc w:val="left"/>
              <w:rPr>
                <w:sz w:val="16"/>
                <w:szCs w:val="16"/>
                <w:lang w:val="fr-FR"/>
              </w:rPr>
            </w:pPr>
            <w:r w:rsidRPr="00694B30">
              <w:rPr>
                <w:sz w:val="16"/>
                <w:szCs w:val="16"/>
                <w:lang w:val="fr-FR"/>
              </w:rPr>
              <w:t>Linge de lit, d'autres matières</w:t>
            </w:r>
            <w:r w:rsidR="008E10D7" w:rsidRPr="00694B30">
              <w:rPr>
                <w:sz w:val="16"/>
                <w:szCs w:val="16"/>
                <w:lang w:val="fr-FR"/>
              </w:rPr>
              <w:t xml:space="preserve"> </w:t>
            </w:r>
            <w:r w:rsidRPr="00694B30">
              <w:rPr>
                <w:sz w:val="16"/>
                <w:szCs w:val="16"/>
                <w:lang w:val="fr-FR"/>
              </w:rPr>
              <w:t>textiles,</w:t>
            </w:r>
            <w:r w:rsidR="008E10D7" w:rsidRPr="00694B30">
              <w:rPr>
                <w:sz w:val="16"/>
                <w:szCs w:val="16"/>
                <w:lang w:val="fr-FR"/>
              </w:rPr>
              <w:t xml:space="preserve"> </w:t>
            </w:r>
            <w:r w:rsidRPr="00694B30">
              <w:rPr>
                <w:sz w:val="16"/>
                <w:szCs w:val="16"/>
                <w:lang w:val="fr-FR"/>
              </w:rPr>
              <w:t xml:space="preserve">imprimé, autre </w:t>
            </w:r>
            <w:r w:rsidR="002C3C85" w:rsidRPr="00694B30">
              <w:rPr>
                <w:sz w:val="16"/>
                <w:szCs w:val="16"/>
                <w:lang w:val="fr-FR"/>
              </w:rPr>
              <w:t>qu'en bonneterie</w:t>
            </w:r>
          </w:p>
          <w:p w14:paraId="4EA10966" w14:textId="5BA18160" w:rsidR="00AA407C" w:rsidRPr="00694B30" w:rsidRDefault="00AA407C" w:rsidP="003E0A8E">
            <w:pPr>
              <w:keepNext/>
              <w:tabs>
                <w:tab w:val="left" w:pos="5509"/>
              </w:tabs>
              <w:jc w:val="left"/>
              <w:rPr>
                <w:sz w:val="16"/>
                <w:szCs w:val="16"/>
                <w:lang w:val="fr-FR"/>
              </w:rPr>
            </w:pPr>
            <w:r w:rsidRPr="00694B30">
              <w:rPr>
                <w:sz w:val="16"/>
                <w:szCs w:val="16"/>
                <w:lang w:val="fr-FR"/>
              </w:rPr>
              <w:t>Linge de lit, de coton,</w:t>
            </w:r>
            <w:r w:rsidR="008E10D7" w:rsidRPr="00694B30">
              <w:rPr>
                <w:sz w:val="16"/>
                <w:szCs w:val="16"/>
                <w:lang w:val="fr-FR"/>
              </w:rPr>
              <w:t xml:space="preserve"> </w:t>
            </w:r>
            <w:r w:rsidRPr="00694B30">
              <w:rPr>
                <w:sz w:val="16"/>
                <w:szCs w:val="16"/>
                <w:lang w:val="fr-FR"/>
              </w:rPr>
              <w:t>nda</w:t>
            </w:r>
          </w:p>
          <w:p w14:paraId="1C3A5CD4" w14:textId="77777777" w:rsidR="005874FB" w:rsidRPr="00694B30" w:rsidRDefault="00DB3FE4" w:rsidP="003E0A8E">
            <w:pPr>
              <w:keepNext/>
              <w:jc w:val="left"/>
              <w:rPr>
                <w:sz w:val="16"/>
                <w:szCs w:val="16"/>
                <w:lang w:val="fr-FR"/>
              </w:rPr>
            </w:pPr>
            <w:r w:rsidRPr="00694B30">
              <w:rPr>
                <w:sz w:val="16"/>
                <w:szCs w:val="16"/>
                <w:lang w:val="fr-FR"/>
              </w:rPr>
              <w:t>Linge</w:t>
            </w:r>
            <w:r w:rsidR="00AA407C" w:rsidRPr="00694B30">
              <w:rPr>
                <w:sz w:val="16"/>
                <w:szCs w:val="16"/>
                <w:lang w:val="fr-FR"/>
              </w:rPr>
              <w:t xml:space="preserve"> de lit, de fibres synthétiques ou artificielles, nda</w:t>
            </w:r>
          </w:p>
          <w:p w14:paraId="634F994D" w14:textId="0607E4CC" w:rsidR="00AA407C" w:rsidRPr="00694B30" w:rsidRDefault="00DB3FE4" w:rsidP="003E0A8E">
            <w:pPr>
              <w:keepNext/>
              <w:jc w:val="left"/>
              <w:rPr>
                <w:sz w:val="16"/>
                <w:szCs w:val="16"/>
                <w:lang w:val="fr-FR"/>
              </w:rPr>
            </w:pPr>
            <w:r w:rsidRPr="00694B30">
              <w:rPr>
                <w:sz w:val="16"/>
                <w:szCs w:val="16"/>
                <w:lang w:val="fr-FR"/>
              </w:rPr>
              <w:t>Linge</w:t>
            </w:r>
            <w:r w:rsidR="00AA407C" w:rsidRPr="00694B30">
              <w:rPr>
                <w:sz w:val="16"/>
                <w:szCs w:val="16"/>
                <w:lang w:val="fr-FR"/>
              </w:rPr>
              <w:t xml:space="preserve"> de lit, d'autres matières textiles, nda</w:t>
            </w:r>
          </w:p>
          <w:p w14:paraId="7FB912E2" w14:textId="1BD47C3E" w:rsidR="00AA407C" w:rsidRPr="00694B30" w:rsidRDefault="00AA407C" w:rsidP="003E0A8E">
            <w:pPr>
              <w:keepNext/>
              <w:jc w:val="left"/>
              <w:rPr>
                <w:sz w:val="16"/>
                <w:szCs w:val="16"/>
                <w:lang w:val="fr-FR"/>
              </w:rPr>
            </w:pPr>
            <w:r w:rsidRPr="00694B30">
              <w:rPr>
                <w:sz w:val="16"/>
                <w:szCs w:val="16"/>
                <w:lang w:val="fr-FR"/>
              </w:rPr>
              <w:t>L</w:t>
            </w:r>
            <w:r w:rsidR="00DB3FE4" w:rsidRPr="00694B30">
              <w:rPr>
                <w:sz w:val="16"/>
                <w:szCs w:val="16"/>
                <w:lang w:val="fr-FR"/>
              </w:rPr>
              <w:t>in</w:t>
            </w:r>
            <w:r w:rsidRPr="00694B30">
              <w:rPr>
                <w:sz w:val="16"/>
                <w:szCs w:val="16"/>
                <w:lang w:val="fr-FR"/>
              </w:rPr>
              <w:t>ge de table, de matières textiles, en bonneterie</w:t>
            </w:r>
          </w:p>
          <w:p w14:paraId="7A16683A" w14:textId="7272FB6E" w:rsidR="00AA407C" w:rsidRPr="00694B30" w:rsidRDefault="00AA407C" w:rsidP="003E0A8E">
            <w:pPr>
              <w:keepNext/>
              <w:jc w:val="left"/>
              <w:rPr>
                <w:sz w:val="16"/>
                <w:szCs w:val="16"/>
                <w:lang w:val="fr-FR"/>
              </w:rPr>
            </w:pPr>
            <w:r w:rsidRPr="00694B30">
              <w:rPr>
                <w:sz w:val="16"/>
                <w:szCs w:val="16"/>
                <w:lang w:val="fr-FR"/>
              </w:rPr>
              <w:t>L</w:t>
            </w:r>
            <w:r w:rsidR="00DB3FE4" w:rsidRPr="00694B30">
              <w:rPr>
                <w:sz w:val="16"/>
                <w:szCs w:val="16"/>
                <w:lang w:val="fr-FR"/>
              </w:rPr>
              <w:t>i</w:t>
            </w:r>
            <w:r w:rsidRPr="00694B30">
              <w:rPr>
                <w:sz w:val="16"/>
                <w:szCs w:val="16"/>
                <w:lang w:val="fr-FR"/>
              </w:rPr>
              <w:t>nge de table, de coton, autre qu'en bonneterie</w:t>
            </w:r>
          </w:p>
          <w:p w14:paraId="3F950B4E" w14:textId="5685A182" w:rsidR="00AA407C" w:rsidRPr="00694B30" w:rsidRDefault="00DB3FE4" w:rsidP="003E0A8E">
            <w:pPr>
              <w:keepNext/>
              <w:jc w:val="left"/>
              <w:rPr>
                <w:sz w:val="16"/>
                <w:szCs w:val="16"/>
                <w:lang w:val="fr-FR"/>
              </w:rPr>
            </w:pPr>
            <w:r w:rsidRPr="00694B30">
              <w:rPr>
                <w:sz w:val="16"/>
                <w:szCs w:val="16"/>
                <w:lang w:val="fr-FR"/>
              </w:rPr>
              <w:t>Linge</w:t>
            </w:r>
            <w:r w:rsidR="00AA407C" w:rsidRPr="00694B30">
              <w:rPr>
                <w:sz w:val="16"/>
                <w:szCs w:val="16"/>
                <w:lang w:val="fr-FR"/>
              </w:rPr>
              <w:t xml:space="preserve"> de table, de lin, autre qu'en bonneterie</w:t>
            </w:r>
          </w:p>
          <w:p w14:paraId="67E262F2" w14:textId="77777777" w:rsidR="005874FB" w:rsidRPr="00694B30" w:rsidRDefault="00DB3FE4" w:rsidP="003E0A8E">
            <w:pPr>
              <w:keepNext/>
              <w:jc w:val="left"/>
              <w:rPr>
                <w:sz w:val="16"/>
                <w:szCs w:val="16"/>
                <w:lang w:val="fr-FR"/>
              </w:rPr>
            </w:pPr>
            <w:r w:rsidRPr="00694B30">
              <w:rPr>
                <w:sz w:val="16"/>
                <w:szCs w:val="16"/>
                <w:lang w:val="fr-FR"/>
              </w:rPr>
              <w:t>Linge</w:t>
            </w:r>
            <w:r w:rsidR="00AA407C" w:rsidRPr="00694B30">
              <w:rPr>
                <w:sz w:val="16"/>
                <w:szCs w:val="16"/>
                <w:lang w:val="fr-FR"/>
              </w:rPr>
              <w:t xml:space="preserve"> de table, de fibres synthétiques ou artificielles, autre qu'en bonneterie</w:t>
            </w:r>
          </w:p>
          <w:p w14:paraId="04C53ECF" w14:textId="72FAC8E9" w:rsidR="00AA407C" w:rsidRPr="00694B30" w:rsidRDefault="00DB3FE4" w:rsidP="003E0A8E">
            <w:pPr>
              <w:keepNext/>
              <w:jc w:val="left"/>
              <w:rPr>
                <w:sz w:val="16"/>
                <w:szCs w:val="16"/>
                <w:lang w:val="fr-FR"/>
              </w:rPr>
            </w:pPr>
            <w:r w:rsidRPr="00694B30">
              <w:rPr>
                <w:sz w:val="16"/>
                <w:szCs w:val="16"/>
                <w:lang w:val="fr-FR"/>
              </w:rPr>
              <w:t>Linge</w:t>
            </w:r>
            <w:r w:rsidR="00AA407C" w:rsidRPr="00694B30">
              <w:rPr>
                <w:sz w:val="16"/>
                <w:szCs w:val="16"/>
                <w:lang w:val="fr-FR"/>
              </w:rPr>
              <w:t xml:space="preserve"> de table, d'autres matières textiles, autre qu'en bonneterie</w:t>
            </w:r>
          </w:p>
          <w:p w14:paraId="1E074293" w14:textId="0CA3DE17" w:rsidR="00AA407C" w:rsidRPr="00694B30" w:rsidRDefault="00DB3FE4" w:rsidP="003E0A8E">
            <w:pPr>
              <w:keepNext/>
              <w:jc w:val="left"/>
              <w:rPr>
                <w:sz w:val="16"/>
                <w:szCs w:val="16"/>
                <w:lang w:val="fr-FR"/>
              </w:rPr>
            </w:pPr>
            <w:r w:rsidRPr="00694B30">
              <w:rPr>
                <w:sz w:val="16"/>
                <w:szCs w:val="16"/>
                <w:lang w:val="fr-FR"/>
              </w:rPr>
              <w:t>Linge</w:t>
            </w:r>
            <w:r w:rsidR="00AA407C" w:rsidRPr="00694B30">
              <w:rPr>
                <w:sz w:val="16"/>
                <w:szCs w:val="16"/>
                <w:lang w:val="fr-FR"/>
              </w:rPr>
              <w:t xml:space="preserve"> de toilette ou de cuisine, bouclé du genre éponge, de coton</w:t>
            </w:r>
          </w:p>
          <w:p w14:paraId="67FB38AC" w14:textId="77777777" w:rsidR="005874FB" w:rsidRPr="00694B30" w:rsidRDefault="00DB3FE4" w:rsidP="003E0A8E">
            <w:pPr>
              <w:keepNext/>
              <w:jc w:val="left"/>
              <w:rPr>
                <w:sz w:val="16"/>
                <w:szCs w:val="16"/>
                <w:lang w:val="fr-FR"/>
              </w:rPr>
            </w:pPr>
            <w:r w:rsidRPr="00694B30">
              <w:rPr>
                <w:sz w:val="16"/>
                <w:szCs w:val="16"/>
                <w:lang w:val="fr-FR"/>
              </w:rPr>
              <w:t>Linge</w:t>
            </w:r>
            <w:r w:rsidR="00AA407C" w:rsidRPr="00694B30">
              <w:rPr>
                <w:sz w:val="16"/>
                <w:szCs w:val="16"/>
                <w:lang w:val="fr-FR"/>
              </w:rPr>
              <w:t xml:space="preserve"> de toilette ou de cuisine, de coton, nda</w:t>
            </w:r>
          </w:p>
          <w:p w14:paraId="6FA5B8F1" w14:textId="2BBA0BA8" w:rsidR="00AA407C" w:rsidRPr="00694B30" w:rsidRDefault="00AA407C" w:rsidP="003E0A8E">
            <w:pPr>
              <w:keepNext/>
              <w:jc w:val="left"/>
              <w:rPr>
                <w:sz w:val="16"/>
                <w:szCs w:val="16"/>
                <w:lang w:val="fr-FR"/>
              </w:rPr>
            </w:pPr>
            <w:r w:rsidRPr="00694B30">
              <w:rPr>
                <w:sz w:val="16"/>
                <w:szCs w:val="16"/>
                <w:lang w:val="fr-FR"/>
              </w:rPr>
              <w:t>L</w:t>
            </w:r>
            <w:r w:rsidR="00DB3FE4" w:rsidRPr="00694B30">
              <w:rPr>
                <w:sz w:val="16"/>
                <w:szCs w:val="16"/>
                <w:lang w:val="fr-FR"/>
              </w:rPr>
              <w:t>in</w:t>
            </w:r>
            <w:r w:rsidRPr="00694B30">
              <w:rPr>
                <w:sz w:val="16"/>
                <w:szCs w:val="16"/>
                <w:lang w:val="fr-FR"/>
              </w:rPr>
              <w:t>ge de toilette ou de cuisine</w:t>
            </w:r>
            <w:r w:rsidR="00843378" w:rsidRPr="00694B30">
              <w:rPr>
                <w:sz w:val="16"/>
                <w:szCs w:val="16"/>
                <w:lang w:val="fr-FR"/>
              </w:rPr>
              <w:t>,</w:t>
            </w:r>
            <w:r w:rsidRPr="00694B30">
              <w:rPr>
                <w:sz w:val="16"/>
                <w:szCs w:val="16"/>
                <w:lang w:val="fr-FR"/>
              </w:rPr>
              <w:t xml:space="preserve"> de lin</w:t>
            </w:r>
          </w:p>
          <w:p w14:paraId="43B4F3BB" w14:textId="385B3702" w:rsidR="00AA407C" w:rsidRPr="00694B30" w:rsidRDefault="00DB3FE4" w:rsidP="003E0A8E">
            <w:pPr>
              <w:keepNext/>
              <w:jc w:val="left"/>
              <w:rPr>
                <w:sz w:val="16"/>
                <w:szCs w:val="16"/>
                <w:lang w:val="fr-FR"/>
              </w:rPr>
            </w:pPr>
            <w:r w:rsidRPr="00694B30">
              <w:rPr>
                <w:sz w:val="16"/>
                <w:szCs w:val="16"/>
                <w:lang w:val="fr-FR"/>
              </w:rPr>
              <w:t>Linge</w:t>
            </w:r>
            <w:r w:rsidR="00AA407C" w:rsidRPr="00694B30">
              <w:rPr>
                <w:sz w:val="16"/>
                <w:szCs w:val="16"/>
                <w:lang w:val="fr-FR"/>
              </w:rPr>
              <w:t xml:space="preserve"> de toilette ou de cuisine</w:t>
            </w:r>
            <w:r w:rsidR="00843378" w:rsidRPr="00694B30">
              <w:rPr>
                <w:sz w:val="16"/>
                <w:szCs w:val="16"/>
                <w:lang w:val="fr-FR"/>
              </w:rPr>
              <w:t>,</w:t>
            </w:r>
            <w:r w:rsidR="00AA407C" w:rsidRPr="00694B30">
              <w:rPr>
                <w:sz w:val="16"/>
                <w:szCs w:val="16"/>
                <w:lang w:val="fr-FR"/>
              </w:rPr>
              <w:t xml:space="preserve"> de fibres synthé</w:t>
            </w:r>
            <w:r w:rsidR="00DA54C9" w:rsidRPr="00694B30">
              <w:rPr>
                <w:sz w:val="16"/>
                <w:szCs w:val="16"/>
                <w:lang w:val="fr-FR"/>
              </w:rPr>
              <w:t>tiques</w:t>
            </w:r>
            <w:r w:rsidR="00AA407C" w:rsidRPr="00694B30">
              <w:rPr>
                <w:sz w:val="16"/>
                <w:szCs w:val="16"/>
                <w:lang w:val="fr-FR"/>
              </w:rPr>
              <w:t>/artific</w:t>
            </w:r>
            <w:r w:rsidR="00DA54C9" w:rsidRPr="00694B30">
              <w:rPr>
                <w:sz w:val="16"/>
                <w:szCs w:val="16"/>
                <w:lang w:val="fr-FR"/>
              </w:rPr>
              <w:t>ielles</w:t>
            </w:r>
          </w:p>
          <w:p w14:paraId="0FF72248" w14:textId="031DF88F" w:rsidR="00AA407C" w:rsidRPr="00694B30" w:rsidRDefault="00AA407C" w:rsidP="003E0A8E">
            <w:pPr>
              <w:keepNext/>
              <w:jc w:val="left"/>
              <w:rPr>
                <w:sz w:val="16"/>
                <w:szCs w:val="16"/>
                <w:lang w:val="fr-FR"/>
              </w:rPr>
            </w:pPr>
            <w:r w:rsidRPr="00694B30">
              <w:rPr>
                <w:sz w:val="16"/>
                <w:szCs w:val="16"/>
                <w:lang w:val="fr-FR"/>
              </w:rPr>
              <w:t>L</w:t>
            </w:r>
            <w:r w:rsidR="00843378" w:rsidRPr="00694B30">
              <w:rPr>
                <w:sz w:val="16"/>
                <w:szCs w:val="16"/>
                <w:lang w:val="fr-FR"/>
              </w:rPr>
              <w:t>i</w:t>
            </w:r>
            <w:r w:rsidRPr="00694B30">
              <w:rPr>
                <w:sz w:val="16"/>
                <w:szCs w:val="16"/>
                <w:lang w:val="fr-FR"/>
              </w:rPr>
              <w:t>nge de toilette ou de cuisine, d'autres matières textiles</w:t>
            </w:r>
          </w:p>
          <w:p w14:paraId="5E21C189" w14:textId="77777777" w:rsidR="005874FB" w:rsidRPr="00694B30" w:rsidRDefault="00AA407C" w:rsidP="003E0A8E">
            <w:pPr>
              <w:keepNext/>
              <w:jc w:val="left"/>
              <w:rPr>
                <w:sz w:val="16"/>
                <w:szCs w:val="16"/>
                <w:lang w:val="fr-FR"/>
              </w:rPr>
            </w:pPr>
            <w:r w:rsidRPr="00694B30">
              <w:rPr>
                <w:sz w:val="16"/>
                <w:szCs w:val="16"/>
                <w:lang w:val="fr-FR"/>
              </w:rPr>
              <w:t>V</w:t>
            </w:r>
            <w:r w:rsidR="00DA54C9" w:rsidRPr="00694B30">
              <w:rPr>
                <w:sz w:val="16"/>
                <w:szCs w:val="16"/>
                <w:lang w:val="fr-FR"/>
              </w:rPr>
              <w:t>i</w:t>
            </w:r>
            <w:r w:rsidRPr="00694B30">
              <w:rPr>
                <w:sz w:val="16"/>
                <w:szCs w:val="16"/>
                <w:lang w:val="fr-FR"/>
              </w:rPr>
              <w:t>trages, rideaux, cantonnières et tours de lits, de coton, en bonneterie</w:t>
            </w:r>
          </w:p>
          <w:p w14:paraId="16EAD35D" w14:textId="060FDE3A" w:rsidR="00AA407C" w:rsidRPr="00694B30" w:rsidRDefault="00AA407C" w:rsidP="003E0A8E">
            <w:pPr>
              <w:keepNext/>
              <w:jc w:val="left"/>
              <w:rPr>
                <w:sz w:val="16"/>
                <w:szCs w:val="16"/>
                <w:lang w:val="fr-FR"/>
              </w:rPr>
            </w:pPr>
            <w:r w:rsidRPr="00694B30">
              <w:rPr>
                <w:sz w:val="16"/>
                <w:szCs w:val="16"/>
                <w:lang w:val="fr-FR"/>
              </w:rPr>
              <w:t>Vitrages, rideaux, cantonnières et tours de lits, de fibres synth</w:t>
            </w:r>
            <w:r w:rsidR="005777E1">
              <w:rPr>
                <w:sz w:val="16"/>
                <w:szCs w:val="16"/>
                <w:lang w:val="fr-FR"/>
              </w:rPr>
              <w:t>.</w:t>
            </w:r>
            <w:r w:rsidRPr="00694B30">
              <w:rPr>
                <w:sz w:val="16"/>
                <w:szCs w:val="16"/>
                <w:lang w:val="fr-FR"/>
              </w:rPr>
              <w:t>, en bonneterie</w:t>
            </w:r>
          </w:p>
          <w:p w14:paraId="49BB5AE5" w14:textId="5E00D4BC" w:rsidR="00AA407C" w:rsidRPr="00694B30" w:rsidRDefault="00AA407C" w:rsidP="003E0A8E">
            <w:pPr>
              <w:keepNext/>
              <w:jc w:val="left"/>
              <w:rPr>
                <w:sz w:val="16"/>
                <w:szCs w:val="16"/>
                <w:lang w:val="fr-FR"/>
              </w:rPr>
            </w:pPr>
            <w:r w:rsidRPr="00694B30">
              <w:rPr>
                <w:sz w:val="16"/>
                <w:szCs w:val="16"/>
                <w:lang w:val="fr-FR"/>
              </w:rPr>
              <w:t>Vitrages, rideaux, cantonnières et tours</w:t>
            </w:r>
            <w:r w:rsidR="00DA54C9" w:rsidRPr="00694B30">
              <w:rPr>
                <w:sz w:val="16"/>
                <w:szCs w:val="16"/>
                <w:lang w:val="fr-FR"/>
              </w:rPr>
              <w:t xml:space="preserve"> </w:t>
            </w:r>
            <w:r w:rsidRPr="00694B30">
              <w:rPr>
                <w:sz w:val="16"/>
                <w:szCs w:val="16"/>
                <w:lang w:val="fr-FR"/>
              </w:rPr>
              <w:t xml:space="preserve">de </w:t>
            </w:r>
            <w:r w:rsidR="00DA54C9" w:rsidRPr="00694B30">
              <w:rPr>
                <w:sz w:val="16"/>
                <w:szCs w:val="16"/>
                <w:lang w:val="fr-FR"/>
              </w:rPr>
              <w:t>l</w:t>
            </w:r>
            <w:r w:rsidRPr="00694B30">
              <w:rPr>
                <w:sz w:val="16"/>
                <w:szCs w:val="16"/>
                <w:lang w:val="fr-FR"/>
              </w:rPr>
              <w:t>its, d'autres matières textiles, en bonneterie</w:t>
            </w:r>
          </w:p>
          <w:p w14:paraId="74B80FC7" w14:textId="77777777" w:rsidR="005874FB" w:rsidRPr="00694B30" w:rsidRDefault="00AA407C" w:rsidP="003E0A8E">
            <w:pPr>
              <w:keepNext/>
              <w:jc w:val="left"/>
              <w:rPr>
                <w:sz w:val="16"/>
                <w:szCs w:val="16"/>
                <w:lang w:val="fr-FR"/>
              </w:rPr>
            </w:pPr>
            <w:r w:rsidRPr="00694B30">
              <w:rPr>
                <w:sz w:val="16"/>
                <w:szCs w:val="16"/>
                <w:lang w:val="fr-FR"/>
              </w:rPr>
              <w:t>V</w:t>
            </w:r>
            <w:r w:rsidR="00843378" w:rsidRPr="00694B30">
              <w:rPr>
                <w:sz w:val="16"/>
                <w:szCs w:val="16"/>
                <w:lang w:val="fr-FR"/>
              </w:rPr>
              <w:t>i</w:t>
            </w:r>
            <w:r w:rsidRPr="00694B30">
              <w:rPr>
                <w:sz w:val="16"/>
                <w:szCs w:val="16"/>
                <w:lang w:val="fr-FR"/>
              </w:rPr>
              <w:t>trages, rideaux, cantonnières et tours de lits, de coton, autres qu'en bonneterie</w:t>
            </w:r>
          </w:p>
          <w:p w14:paraId="339AE14D" w14:textId="54423F33" w:rsidR="00AA407C" w:rsidRPr="00694B30" w:rsidRDefault="00AA407C" w:rsidP="003E0A8E">
            <w:pPr>
              <w:keepNext/>
              <w:jc w:val="left"/>
              <w:rPr>
                <w:sz w:val="16"/>
                <w:szCs w:val="16"/>
                <w:lang w:val="fr-FR"/>
              </w:rPr>
            </w:pPr>
            <w:r w:rsidRPr="00694B30">
              <w:rPr>
                <w:sz w:val="16"/>
                <w:szCs w:val="16"/>
                <w:lang w:val="fr-FR"/>
              </w:rPr>
              <w:t>Vitrages, rideaux, cantonnières et tours de lits, de fibres synthétiques, autres qu'en</w:t>
            </w:r>
            <w:r w:rsidR="00843378" w:rsidRPr="00694B30">
              <w:rPr>
                <w:sz w:val="16"/>
                <w:szCs w:val="16"/>
                <w:lang w:val="fr-FR"/>
              </w:rPr>
              <w:t xml:space="preserve"> bonneterie</w:t>
            </w:r>
          </w:p>
          <w:p w14:paraId="57C22635" w14:textId="3ACF8662" w:rsidR="00AA407C" w:rsidRPr="00694B30" w:rsidRDefault="00AA407C" w:rsidP="003E0A8E">
            <w:pPr>
              <w:keepNext/>
              <w:jc w:val="left"/>
              <w:rPr>
                <w:sz w:val="16"/>
                <w:szCs w:val="16"/>
                <w:lang w:val="fr-FR"/>
              </w:rPr>
            </w:pPr>
            <w:r w:rsidRPr="00694B30">
              <w:rPr>
                <w:sz w:val="16"/>
                <w:szCs w:val="16"/>
                <w:lang w:val="fr-FR"/>
              </w:rPr>
              <w:t>Vi</w:t>
            </w:r>
            <w:r w:rsidR="00843378" w:rsidRPr="00694B30">
              <w:rPr>
                <w:sz w:val="16"/>
                <w:szCs w:val="16"/>
                <w:lang w:val="fr-FR"/>
              </w:rPr>
              <w:t xml:space="preserve">trages, </w:t>
            </w:r>
            <w:r w:rsidR="00DA54C9" w:rsidRPr="00694B30">
              <w:rPr>
                <w:sz w:val="16"/>
                <w:szCs w:val="16"/>
                <w:lang w:val="fr-FR"/>
              </w:rPr>
              <w:t>rideaux</w:t>
            </w:r>
            <w:r w:rsidRPr="00694B30">
              <w:rPr>
                <w:sz w:val="16"/>
                <w:szCs w:val="16"/>
                <w:lang w:val="fr-FR"/>
              </w:rPr>
              <w:t>, cantonnières</w:t>
            </w:r>
            <w:r w:rsidR="008E10D7" w:rsidRPr="00694B30">
              <w:rPr>
                <w:sz w:val="16"/>
                <w:szCs w:val="16"/>
                <w:lang w:val="fr-FR"/>
              </w:rPr>
              <w:t xml:space="preserve"> </w:t>
            </w:r>
            <w:r w:rsidRPr="00694B30">
              <w:rPr>
                <w:sz w:val="16"/>
                <w:szCs w:val="16"/>
                <w:lang w:val="fr-FR"/>
              </w:rPr>
              <w:t>et tours de lits, d'autres</w:t>
            </w:r>
            <w:r w:rsidR="00DA54C9" w:rsidRPr="00694B30">
              <w:rPr>
                <w:sz w:val="16"/>
                <w:szCs w:val="16"/>
                <w:lang w:val="fr-FR"/>
              </w:rPr>
              <w:t xml:space="preserve"> </w:t>
            </w:r>
            <w:r w:rsidRPr="00694B30">
              <w:rPr>
                <w:sz w:val="16"/>
                <w:szCs w:val="16"/>
                <w:lang w:val="fr-FR"/>
              </w:rPr>
              <w:t>matières</w:t>
            </w:r>
            <w:r w:rsidR="008E10D7" w:rsidRPr="00694B30">
              <w:rPr>
                <w:sz w:val="16"/>
                <w:szCs w:val="16"/>
                <w:lang w:val="fr-FR"/>
              </w:rPr>
              <w:t xml:space="preserve"> </w:t>
            </w:r>
            <w:r w:rsidRPr="00694B30">
              <w:rPr>
                <w:sz w:val="16"/>
                <w:szCs w:val="16"/>
                <w:lang w:val="fr-FR"/>
              </w:rPr>
              <w:t>text</w:t>
            </w:r>
            <w:r w:rsidR="005777E1">
              <w:rPr>
                <w:sz w:val="16"/>
                <w:szCs w:val="16"/>
                <w:lang w:val="fr-FR"/>
              </w:rPr>
              <w:t>.</w:t>
            </w:r>
            <w:r w:rsidRPr="00694B30">
              <w:rPr>
                <w:sz w:val="16"/>
                <w:szCs w:val="16"/>
                <w:lang w:val="fr-FR"/>
              </w:rPr>
              <w:t>, autres qu'en bonneterie</w:t>
            </w:r>
          </w:p>
          <w:p w14:paraId="4E4093EC" w14:textId="16042798" w:rsidR="00AA407C" w:rsidRPr="00694B30" w:rsidRDefault="00AA407C" w:rsidP="003E0A8E">
            <w:pPr>
              <w:keepNext/>
              <w:jc w:val="left"/>
              <w:rPr>
                <w:sz w:val="16"/>
                <w:szCs w:val="16"/>
                <w:lang w:val="fr-FR"/>
              </w:rPr>
            </w:pPr>
            <w:r w:rsidRPr="00694B30">
              <w:rPr>
                <w:sz w:val="16"/>
                <w:szCs w:val="16"/>
                <w:lang w:val="fr-FR"/>
              </w:rPr>
              <w:t>Couvre-lits, de matières textiles, en bonneterie, nda</w:t>
            </w:r>
          </w:p>
          <w:p w14:paraId="56ACE7F0" w14:textId="77777777" w:rsidR="005874FB" w:rsidRPr="00694B30" w:rsidRDefault="00AA407C" w:rsidP="003E0A8E">
            <w:pPr>
              <w:keepNext/>
              <w:jc w:val="left"/>
              <w:rPr>
                <w:sz w:val="16"/>
                <w:szCs w:val="16"/>
                <w:lang w:val="fr-FR"/>
              </w:rPr>
            </w:pPr>
            <w:r w:rsidRPr="00694B30">
              <w:rPr>
                <w:sz w:val="16"/>
                <w:szCs w:val="16"/>
                <w:lang w:val="fr-FR"/>
              </w:rPr>
              <w:t>Couvre-lits, de matières textiles, autres qu'en bonneterie, nda</w:t>
            </w:r>
          </w:p>
          <w:p w14:paraId="27421470" w14:textId="77777777" w:rsidR="005874FB" w:rsidRPr="00694B30" w:rsidRDefault="00AA407C" w:rsidP="003E0A8E">
            <w:pPr>
              <w:keepNext/>
              <w:jc w:val="left"/>
              <w:rPr>
                <w:sz w:val="16"/>
                <w:szCs w:val="16"/>
                <w:lang w:val="fr-FR"/>
              </w:rPr>
            </w:pPr>
            <w:r w:rsidRPr="00694B30">
              <w:rPr>
                <w:sz w:val="16"/>
                <w:szCs w:val="16"/>
                <w:lang w:val="fr-FR"/>
              </w:rPr>
              <w:t>Articles d'ameublement, de matières textiles, en</w:t>
            </w:r>
            <w:r w:rsidR="00DA54C9" w:rsidRPr="00694B30">
              <w:rPr>
                <w:sz w:val="16"/>
                <w:szCs w:val="16"/>
                <w:lang w:val="fr-FR"/>
              </w:rPr>
              <w:t xml:space="preserve"> </w:t>
            </w:r>
            <w:r w:rsidRPr="00694B30">
              <w:rPr>
                <w:sz w:val="16"/>
                <w:szCs w:val="16"/>
                <w:lang w:val="fr-FR"/>
              </w:rPr>
              <w:t>bonnete</w:t>
            </w:r>
            <w:r w:rsidR="00DA54C9" w:rsidRPr="00694B30">
              <w:rPr>
                <w:sz w:val="16"/>
                <w:szCs w:val="16"/>
                <w:lang w:val="fr-FR"/>
              </w:rPr>
              <w:t>rie</w:t>
            </w:r>
            <w:r w:rsidRPr="00694B30">
              <w:rPr>
                <w:sz w:val="16"/>
                <w:szCs w:val="16"/>
                <w:lang w:val="fr-FR"/>
              </w:rPr>
              <w:t>,</w:t>
            </w:r>
            <w:r w:rsidR="00DA54C9" w:rsidRPr="00694B30">
              <w:rPr>
                <w:sz w:val="16"/>
                <w:szCs w:val="16"/>
                <w:lang w:val="fr-FR"/>
              </w:rPr>
              <w:t xml:space="preserve"> </w:t>
            </w:r>
            <w:r w:rsidRPr="00694B30">
              <w:rPr>
                <w:sz w:val="16"/>
                <w:szCs w:val="16"/>
                <w:lang w:val="fr-FR"/>
              </w:rPr>
              <w:t>nda</w:t>
            </w:r>
          </w:p>
          <w:p w14:paraId="1E77A851" w14:textId="0991DB91" w:rsidR="00AA407C" w:rsidRPr="00694B30" w:rsidRDefault="00AA407C" w:rsidP="003E0A8E">
            <w:pPr>
              <w:keepNext/>
              <w:jc w:val="left"/>
              <w:rPr>
                <w:sz w:val="16"/>
                <w:szCs w:val="16"/>
                <w:lang w:val="fr-FR"/>
              </w:rPr>
            </w:pPr>
            <w:r w:rsidRPr="00694B30">
              <w:rPr>
                <w:sz w:val="16"/>
                <w:szCs w:val="16"/>
                <w:lang w:val="fr-FR"/>
              </w:rPr>
              <w:t>Art</w:t>
            </w:r>
            <w:r w:rsidR="00DA54C9" w:rsidRPr="00694B30">
              <w:rPr>
                <w:sz w:val="16"/>
                <w:szCs w:val="16"/>
                <w:lang w:val="fr-FR"/>
              </w:rPr>
              <w:t>i</w:t>
            </w:r>
            <w:r w:rsidRPr="00694B30">
              <w:rPr>
                <w:sz w:val="16"/>
                <w:szCs w:val="16"/>
                <w:lang w:val="fr-FR"/>
              </w:rPr>
              <w:t>cles</w:t>
            </w:r>
            <w:r w:rsidR="00DA54C9" w:rsidRPr="00694B30">
              <w:rPr>
                <w:sz w:val="16"/>
                <w:szCs w:val="16"/>
                <w:lang w:val="fr-FR"/>
              </w:rPr>
              <w:t xml:space="preserve"> </w:t>
            </w:r>
            <w:r w:rsidRPr="00694B30">
              <w:rPr>
                <w:sz w:val="16"/>
                <w:szCs w:val="16"/>
                <w:lang w:val="fr-FR"/>
              </w:rPr>
              <w:t>d'ameublement</w:t>
            </w:r>
            <w:r w:rsidR="00AC15CE" w:rsidRPr="00694B30">
              <w:rPr>
                <w:sz w:val="16"/>
                <w:szCs w:val="16"/>
                <w:lang w:val="fr-FR"/>
              </w:rPr>
              <w:t>,</w:t>
            </w:r>
            <w:r w:rsidRPr="00694B30">
              <w:rPr>
                <w:sz w:val="16"/>
                <w:szCs w:val="16"/>
                <w:lang w:val="fr-FR"/>
              </w:rPr>
              <w:t xml:space="preserve"> de coton, autres qu'en bonneterie,</w:t>
            </w:r>
            <w:r w:rsidR="008E10D7" w:rsidRPr="00694B30">
              <w:rPr>
                <w:sz w:val="16"/>
                <w:szCs w:val="16"/>
                <w:lang w:val="fr-FR"/>
              </w:rPr>
              <w:t xml:space="preserve"> </w:t>
            </w:r>
            <w:r w:rsidRPr="00694B30">
              <w:rPr>
                <w:sz w:val="16"/>
                <w:szCs w:val="16"/>
                <w:lang w:val="fr-FR"/>
              </w:rPr>
              <w:t>nda</w:t>
            </w:r>
          </w:p>
          <w:p w14:paraId="6F80EE42" w14:textId="41BB771B" w:rsidR="00AA407C" w:rsidRPr="00694B30" w:rsidRDefault="00AA407C" w:rsidP="003E0A8E">
            <w:pPr>
              <w:keepNext/>
              <w:jc w:val="left"/>
              <w:rPr>
                <w:sz w:val="16"/>
                <w:szCs w:val="16"/>
                <w:lang w:val="fr-FR"/>
              </w:rPr>
            </w:pPr>
            <w:r w:rsidRPr="00694B30">
              <w:rPr>
                <w:sz w:val="16"/>
                <w:szCs w:val="16"/>
                <w:lang w:val="fr-FR"/>
              </w:rPr>
              <w:t>Ar</w:t>
            </w:r>
            <w:r w:rsidR="00DA54C9" w:rsidRPr="00694B30">
              <w:rPr>
                <w:sz w:val="16"/>
                <w:szCs w:val="16"/>
                <w:lang w:val="fr-FR"/>
              </w:rPr>
              <w:t>ti</w:t>
            </w:r>
            <w:r w:rsidRPr="00694B30">
              <w:rPr>
                <w:sz w:val="16"/>
                <w:szCs w:val="16"/>
                <w:lang w:val="fr-FR"/>
              </w:rPr>
              <w:t>cles d'ameublement, de fibres synthétiques,</w:t>
            </w:r>
            <w:r w:rsidR="008E10D7" w:rsidRPr="00694B30">
              <w:rPr>
                <w:sz w:val="16"/>
                <w:szCs w:val="16"/>
                <w:lang w:val="fr-FR"/>
              </w:rPr>
              <w:t xml:space="preserve"> </w:t>
            </w:r>
            <w:r w:rsidRPr="00694B30">
              <w:rPr>
                <w:sz w:val="16"/>
                <w:szCs w:val="16"/>
                <w:lang w:val="fr-FR"/>
              </w:rPr>
              <w:t>autres qu'en</w:t>
            </w:r>
            <w:r w:rsidR="00DA54C9" w:rsidRPr="00694B30">
              <w:rPr>
                <w:sz w:val="16"/>
                <w:szCs w:val="16"/>
                <w:lang w:val="fr-FR"/>
              </w:rPr>
              <w:t xml:space="preserve"> </w:t>
            </w:r>
            <w:r w:rsidRPr="00694B30">
              <w:rPr>
                <w:sz w:val="16"/>
                <w:szCs w:val="16"/>
                <w:lang w:val="fr-FR"/>
              </w:rPr>
              <w:t>bonnet</w:t>
            </w:r>
            <w:r w:rsidR="00DA54C9" w:rsidRPr="00694B30">
              <w:rPr>
                <w:sz w:val="16"/>
                <w:szCs w:val="16"/>
                <w:lang w:val="fr-FR"/>
              </w:rPr>
              <w:t>erie</w:t>
            </w:r>
            <w:r w:rsidRPr="00694B30">
              <w:rPr>
                <w:sz w:val="16"/>
                <w:szCs w:val="16"/>
                <w:lang w:val="fr-FR"/>
              </w:rPr>
              <w:t>,</w:t>
            </w:r>
            <w:r w:rsidR="002C3C85" w:rsidRPr="00694B30">
              <w:rPr>
                <w:sz w:val="16"/>
                <w:szCs w:val="16"/>
                <w:lang w:val="fr-FR"/>
              </w:rPr>
              <w:t xml:space="preserve"> </w:t>
            </w:r>
            <w:r w:rsidRPr="00694B30">
              <w:rPr>
                <w:sz w:val="16"/>
                <w:szCs w:val="16"/>
                <w:lang w:val="fr-FR"/>
              </w:rPr>
              <w:t>nda</w:t>
            </w:r>
          </w:p>
          <w:p w14:paraId="11F95645" w14:textId="77777777" w:rsidR="005874FB" w:rsidRPr="00694B30" w:rsidRDefault="00AA407C" w:rsidP="003E0A8E">
            <w:pPr>
              <w:keepNext/>
              <w:jc w:val="left"/>
              <w:rPr>
                <w:sz w:val="16"/>
                <w:szCs w:val="16"/>
                <w:lang w:val="fr-FR"/>
              </w:rPr>
            </w:pPr>
            <w:r w:rsidRPr="00694B30">
              <w:rPr>
                <w:sz w:val="16"/>
                <w:szCs w:val="16"/>
                <w:lang w:val="fr-FR"/>
              </w:rPr>
              <w:t>Articles d'ameublement, d'autres matières textiles,</w:t>
            </w:r>
            <w:r w:rsidR="008E10D7" w:rsidRPr="00694B30">
              <w:rPr>
                <w:sz w:val="16"/>
                <w:szCs w:val="16"/>
                <w:lang w:val="fr-FR"/>
              </w:rPr>
              <w:t xml:space="preserve"> </w:t>
            </w:r>
            <w:r w:rsidRPr="00694B30">
              <w:rPr>
                <w:sz w:val="16"/>
                <w:szCs w:val="16"/>
                <w:lang w:val="fr-FR"/>
              </w:rPr>
              <w:t>autres qu'en</w:t>
            </w:r>
            <w:r w:rsidR="00DA54C9" w:rsidRPr="00694B30">
              <w:rPr>
                <w:sz w:val="16"/>
                <w:szCs w:val="16"/>
                <w:lang w:val="fr-FR"/>
              </w:rPr>
              <w:t xml:space="preserve"> </w:t>
            </w:r>
            <w:r w:rsidRPr="00694B30">
              <w:rPr>
                <w:sz w:val="16"/>
                <w:szCs w:val="16"/>
                <w:lang w:val="fr-FR"/>
              </w:rPr>
              <w:t>bonneter</w:t>
            </w:r>
            <w:r w:rsidR="00DA54C9" w:rsidRPr="00694B30">
              <w:rPr>
                <w:sz w:val="16"/>
                <w:szCs w:val="16"/>
                <w:lang w:val="fr-FR"/>
              </w:rPr>
              <w:t>ie</w:t>
            </w:r>
            <w:r w:rsidRPr="00694B30">
              <w:rPr>
                <w:sz w:val="16"/>
                <w:szCs w:val="16"/>
                <w:lang w:val="fr-FR"/>
              </w:rPr>
              <w:t>,</w:t>
            </w:r>
            <w:r w:rsidR="002C3C85" w:rsidRPr="00694B30">
              <w:rPr>
                <w:sz w:val="16"/>
                <w:szCs w:val="16"/>
                <w:lang w:val="fr-FR"/>
              </w:rPr>
              <w:t xml:space="preserve"> </w:t>
            </w:r>
            <w:r w:rsidRPr="00694B30">
              <w:rPr>
                <w:sz w:val="16"/>
                <w:szCs w:val="16"/>
                <w:lang w:val="fr-FR"/>
              </w:rPr>
              <w:t>nda</w:t>
            </w:r>
          </w:p>
          <w:p w14:paraId="40415B14" w14:textId="256F3D9B" w:rsidR="00AA407C" w:rsidRPr="00694B30" w:rsidRDefault="00AA407C" w:rsidP="003E0A8E">
            <w:pPr>
              <w:keepNext/>
              <w:jc w:val="left"/>
              <w:rPr>
                <w:sz w:val="16"/>
                <w:szCs w:val="16"/>
                <w:lang w:val="fr-FR"/>
              </w:rPr>
            </w:pPr>
            <w:r w:rsidRPr="00694B30">
              <w:rPr>
                <w:sz w:val="16"/>
                <w:szCs w:val="16"/>
                <w:lang w:val="fr-FR"/>
              </w:rPr>
              <w:t>Sacs et sachets d'emballage, de jute ou d'autres fibres libériennes</w:t>
            </w:r>
          </w:p>
          <w:p w14:paraId="608DD8E2" w14:textId="77777777" w:rsidR="00AA407C" w:rsidRPr="00694B30" w:rsidRDefault="00AA407C" w:rsidP="003E0A8E">
            <w:pPr>
              <w:keepNext/>
              <w:jc w:val="left"/>
              <w:rPr>
                <w:sz w:val="16"/>
                <w:szCs w:val="16"/>
                <w:lang w:val="fr-FR"/>
              </w:rPr>
            </w:pPr>
            <w:r w:rsidRPr="00694B30">
              <w:rPr>
                <w:sz w:val="16"/>
                <w:szCs w:val="16"/>
                <w:lang w:val="fr-FR"/>
              </w:rPr>
              <w:t>Sacs et sachets d'emballage de coton</w:t>
            </w:r>
          </w:p>
          <w:p w14:paraId="56A3BDDA" w14:textId="7D838DCE" w:rsidR="00AA407C" w:rsidRPr="00694B30" w:rsidRDefault="00AA407C" w:rsidP="003E0A8E">
            <w:pPr>
              <w:keepNext/>
              <w:jc w:val="left"/>
              <w:rPr>
                <w:sz w:val="16"/>
                <w:szCs w:val="16"/>
                <w:lang w:val="fr-FR"/>
              </w:rPr>
            </w:pPr>
            <w:r w:rsidRPr="00694B30">
              <w:rPr>
                <w:sz w:val="16"/>
                <w:szCs w:val="16"/>
                <w:lang w:val="fr-FR"/>
              </w:rPr>
              <w:t>Sacs et sachets d'emballage</w:t>
            </w:r>
            <w:r w:rsidR="003F03D5" w:rsidRPr="00694B30">
              <w:rPr>
                <w:sz w:val="16"/>
                <w:szCs w:val="16"/>
                <w:lang w:val="fr-FR"/>
              </w:rPr>
              <w:t>,</w:t>
            </w:r>
            <w:r w:rsidRPr="00694B30">
              <w:rPr>
                <w:sz w:val="16"/>
                <w:szCs w:val="16"/>
                <w:lang w:val="fr-FR"/>
              </w:rPr>
              <w:t xml:space="preserve"> de </w:t>
            </w:r>
            <w:r w:rsidR="003F03D5" w:rsidRPr="00694B30">
              <w:rPr>
                <w:sz w:val="16"/>
                <w:szCs w:val="16"/>
                <w:lang w:val="fr-FR"/>
              </w:rPr>
              <w:t>l</w:t>
            </w:r>
            <w:r w:rsidRPr="00694B30">
              <w:rPr>
                <w:sz w:val="16"/>
                <w:szCs w:val="16"/>
                <w:lang w:val="fr-FR"/>
              </w:rPr>
              <w:t>ames de polyéthylène/polypropylène</w:t>
            </w:r>
          </w:p>
          <w:p w14:paraId="6F1180B5" w14:textId="77777777" w:rsidR="005874FB" w:rsidRPr="00694B30" w:rsidRDefault="00AA407C" w:rsidP="003E0A8E">
            <w:pPr>
              <w:keepNext/>
              <w:jc w:val="left"/>
              <w:rPr>
                <w:sz w:val="16"/>
                <w:szCs w:val="16"/>
                <w:lang w:val="fr-FR"/>
              </w:rPr>
            </w:pPr>
            <w:r w:rsidRPr="00694B30">
              <w:rPr>
                <w:sz w:val="16"/>
                <w:szCs w:val="16"/>
                <w:lang w:val="fr-FR"/>
              </w:rPr>
              <w:t>Sacs et sachets d'emballage, d'autres matières textiles synth./art.</w:t>
            </w:r>
          </w:p>
          <w:p w14:paraId="7F7D0EBA" w14:textId="0D83A14F" w:rsidR="00AA407C" w:rsidRPr="00694B30" w:rsidRDefault="00AA407C" w:rsidP="003E0A8E">
            <w:pPr>
              <w:keepNext/>
              <w:jc w:val="left"/>
              <w:rPr>
                <w:sz w:val="16"/>
                <w:szCs w:val="16"/>
                <w:lang w:val="fr-FR"/>
              </w:rPr>
            </w:pPr>
            <w:r w:rsidRPr="00694B30">
              <w:rPr>
                <w:sz w:val="16"/>
                <w:szCs w:val="16"/>
                <w:lang w:val="fr-FR"/>
              </w:rPr>
              <w:t>Sacs et sachets d'emballage, d'autres matières textiles</w:t>
            </w:r>
          </w:p>
          <w:p w14:paraId="7BAAFF49" w14:textId="3AE423CD" w:rsidR="00AA407C" w:rsidRPr="00694B30" w:rsidRDefault="00AA407C" w:rsidP="003E0A8E">
            <w:pPr>
              <w:keepNext/>
              <w:jc w:val="left"/>
              <w:rPr>
                <w:sz w:val="16"/>
                <w:szCs w:val="16"/>
                <w:lang w:val="fr-FR"/>
              </w:rPr>
            </w:pPr>
            <w:r w:rsidRPr="00694B30">
              <w:rPr>
                <w:sz w:val="16"/>
                <w:szCs w:val="16"/>
                <w:lang w:val="fr-FR"/>
              </w:rPr>
              <w:t>Bâches et stores d'extérieur</w:t>
            </w:r>
            <w:r w:rsidR="003F03D5" w:rsidRPr="00694B30">
              <w:rPr>
                <w:sz w:val="16"/>
                <w:szCs w:val="16"/>
                <w:lang w:val="fr-FR"/>
              </w:rPr>
              <w:t>,</w:t>
            </w:r>
            <w:r w:rsidRPr="00694B30">
              <w:rPr>
                <w:sz w:val="16"/>
                <w:szCs w:val="16"/>
                <w:lang w:val="fr-FR"/>
              </w:rPr>
              <w:t xml:space="preserve"> de coton</w:t>
            </w:r>
          </w:p>
          <w:p w14:paraId="6B49D0EC" w14:textId="3B4FBF8F" w:rsidR="005874FB" w:rsidRPr="00694B30" w:rsidRDefault="00AA407C" w:rsidP="003E0A8E">
            <w:pPr>
              <w:keepNext/>
              <w:jc w:val="left"/>
              <w:rPr>
                <w:sz w:val="16"/>
                <w:szCs w:val="16"/>
                <w:lang w:val="fr-FR"/>
              </w:rPr>
            </w:pPr>
            <w:r w:rsidRPr="00694B30">
              <w:rPr>
                <w:sz w:val="16"/>
                <w:szCs w:val="16"/>
                <w:lang w:val="fr-FR"/>
              </w:rPr>
              <w:t>Bâches et stores d'extérieur</w:t>
            </w:r>
            <w:r w:rsidR="003F03D5" w:rsidRPr="00694B30">
              <w:rPr>
                <w:sz w:val="16"/>
                <w:szCs w:val="16"/>
                <w:lang w:val="fr-FR"/>
              </w:rPr>
              <w:t>,</w:t>
            </w:r>
            <w:r w:rsidRPr="00694B30">
              <w:rPr>
                <w:sz w:val="16"/>
                <w:szCs w:val="16"/>
                <w:lang w:val="fr-FR"/>
              </w:rPr>
              <w:t xml:space="preserve"> de fibres synthétiques</w:t>
            </w:r>
          </w:p>
          <w:p w14:paraId="6423836F" w14:textId="77777777" w:rsidR="005874FB" w:rsidRPr="00694B30" w:rsidRDefault="00AA407C" w:rsidP="003E0A8E">
            <w:pPr>
              <w:keepNext/>
              <w:jc w:val="left"/>
              <w:rPr>
                <w:sz w:val="16"/>
                <w:szCs w:val="16"/>
                <w:lang w:val="fr-FR"/>
              </w:rPr>
            </w:pPr>
            <w:r w:rsidRPr="00694B30">
              <w:rPr>
                <w:sz w:val="16"/>
                <w:szCs w:val="16"/>
                <w:lang w:val="fr-FR"/>
              </w:rPr>
              <w:t>Bâches et stores d'extérieur, d'autres matières textiles</w:t>
            </w:r>
          </w:p>
          <w:p w14:paraId="1830FB45" w14:textId="41762A04" w:rsidR="00AA407C" w:rsidRPr="00694B30" w:rsidRDefault="00AA407C" w:rsidP="003E0A8E">
            <w:pPr>
              <w:keepNext/>
              <w:jc w:val="left"/>
              <w:rPr>
                <w:sz w:val="16"/>
                <w:szCs w:val="16"/>
                <w:lang w:val="fr-FR"/>
              </w:rPr>
            </w:pPr>
            <w:r w:rsidRPr="00694B30">
              <w:rPr>
                <w:sz w:val="16"/>
                <w:szCs w:val="16"/>
                <w:lang w:val="fr-FR"/>
              </w:rPr>
              <w:t>Tentes, de coton</w:t>
            </w:r>
          </w:p>
          <w:p w14:paraId="0DFDF96B" w14:textId="77777777" w:rsidR="005874FB" w:rsidRPr="00694B30" w:rsidRDefault="00AA407C" w:rsidP="003E0A8E">
            <w:pPr>
              <w:keepNext/>
              <w:jc w:val="left"/>
              <w:rPr>
                <w:sz w:val="16"/>
                <w:szCs w:val="16"/>
                <w:lang w:val="fr-FR"/>
              </w:rPr>
            </w:pPr>
            <w:r w:rsidRPr="00694B30">
              <w:rPr>
                <w:sz w:val="16"/>
                <w:szCs w:val="16"/>
                <w:lang w:val="fr-FR"/>
              </w:rPr>
              <w:t>Tentes, de fibres synthétiques</w:t>
            </w:r>
          </w:p>
          <w:p w14:paraId="72786A22" w14:textId="77777777" w:rsidR="005874FB" w:rsidRPr="00694B30" w:rsidRDefault="00AA407C" w:rsidP="003E0A8E">
            <w:pPr>
              <w:keepNext/>
              <w:jc w:val="left"/>
              <w:rPr>
                <w:sz w:val="16"/>
                <w:szCs w:val="16"/>
                <w:lang w:val="fr-FR"/>
              </w:rPr>
            </w:pPr>
            <w:r w:rsidRPr="00694B30">
              <w:rPr>
                <w:sz w:val="16"/>
                <w:szCs w:val="16"/>
                <w:lang w:val="fr-FR"/>
              </w:rPr>
              <w:t>Tentes, d'autres matières textiles</w:t>
            </w:r>
          </w:p>
          <w:p w14:paraId="1839D7B8" w14:textId="77777777" w:rsidR="005874FB" w:rsidRPr="00694B30" w:rsidRDefault="00AA407C" w:rsidP="003E0A8E">
            <w:pPr>
              <w:keepNext/>
              <w:jc w:val="left"/>
              <w:rPr>
                <w:sz w:val="16"/>
                <w:szCs w:val="16"/>
                <w:lang w:val="fr-FR"/>
              </w:rPr>
            </w:pPr>
            <w:r w:rsidRPr="00694B30">
              <w:rPr>
                <w:sz w:val="16"/>
                <w:szCs w:val="16"/>
                <w:lang w:val="fr-FR"/>
              </w:rPr>
              <w:t>Voiles, de fibres synthétiques</w:t>
            </w:r>
          </w:p>
          <w:p w14:paraId="72C47D1C" w14:textId="7E155FD1" w:rsidR="002C3C85" w:rsidRPr="00694B30" w:rsidRDefault="00AA407C" w:rsidP="003E0A8E">
            <w:pPr>
              <w:keepNext/>
              <w:jc w:val="left"/>
              <w:rPr>
                <w:sz w:val="16"/>
                <w:szCs w:val="16"/>
                <w:lang w:val="fr-FR"/>
              </w:rPr>
            </w:pPr>
            <w:r w:rsidRPr="00694B30">
              <w:rPr>
                <w:sz w:val="16"/>
                <w:szCs w:val="16"/>
                <w:lang w:val="fr-FR"/>
              </w:rPr>
              <w:t>Voiles, d'autres matières texti</w:t>
            </w:r>
            <w:r w:rsidR="00DA54C9" w:rsidRPr="00694B30">
              <w:rPr>
                <w:sz w:val="16"/>
                <w:szCs w:val="16"/>
                <w:lang w:val="fr-FR"/>
              </w:rPr>
              <w:t>les</w:t>
            </w:r>
          </w:p>
          <w:p w14:paraId="2A2435DF" w14:textId="0E154AED" w:rsidR="00AA407C" w:rsidRPr="00694B30" w:rsidRDefault="00AA407C" w:rsidP="003E0A8E">
            <w:pPr>
              <w:keepNext/>
              <w:jc w:val="left"/>
              <w:rPr>
                <w:sz w:val="16"/>
                <w:szCs w:val="16"/>
                <w:lang w:val="fr-FR"/>
              </w:rPr>
            </w:pPr>
            <w:r w:rsidRPr="00694B30">
              <w:rPr>
                <w:sz w:val="16"/>
                <w:szCs w:val="16"/>
                <w:lang w:val="fr-FR"/>
              </w:rPr>
              <w:t>Matelas pneumatiques, de coton</w:t>
            </w:r>
          </w:p>
          <w:p w14:paraId="4A338181" w14:textId="25786727" w:rsidR="00AA407C" w:rsidRPr="00694B30" w:rsidRDefault="00AA407C" w:rsidP="003E0A8E">
            <w:pPr>
              <w:keepNext/>
              <w:jc w:val="left"/>
              <w:rPr>
                <w:sz w:val="16"/>
                <w:szCs w:val="16"/>
                <w:lang w:val="fr-FR"/>
              </w:rPr>
            </w:pPr>
            <w:r w:rsidRPr="00694B30">
              <w:rPr>
                <w:sz w:val="16"/>
                <w:szCs w:val="16"/>
                <w:lang w:val="fr-FR"/>
              </w:rPr>
              <w:t>Matelas</w:t>
            </w:r>
            <w:r w:rsidR="00DA54C9" w:rsidRPr="00694B30">
              <w:rPr>
                <w:sz w:val="16"/>
                <w:szCs w:val="16"/>
                <w:lang w:val="fr-FR"/>
              </w:rPr>
              <w:t xml:space="preserve"> </w:t>
            </w:r>
            <w:r w:rsidRPr="00694B30">
              <w:rPr>
                <w:sz w:val="16"/>
                <w:szCs w:val="16"/>
                <w:lang w:val="fr-FR"/>
              </w:rPr>
              <w:t>pneum</w:t>
            </w:r>
            <w:r w:rsidR="00DA54C9" w:rsidRPr="00694B30">
              <w:rPr>
                <w:sz w:val="16"/>
                <w:szCs w:val="16"/>
                <w:lang w:val="fr-FR"/>
              </w:rPr>
              <w:t>a</w:t>
            </w:r>
            <w:r w:rsidRPr="00694B30">
              <w:rPr>
                <w:sz w:val="16"/>
                <w:szCs w:val="16"/>
                <w:lang w:val="fr-FR"/>
              </w:rPr>
              <w:t>tiques, d'autres matières textiles</w:t>
            </w:r>
          </w:p>
          <w:p w14:paraId="34FC155E" w14:textId="77777777" w:rsidR="00AA407C" w:rsidRPr="00694B30" w:rsidRDefault="00AA407C" w:rsidP="003E0A8E">
            <w:pPr>
              <w:keepNext/>
              <w:jc w:val="left"/>
              <w:rPr>
                <w:sz w:val="16"/>
                <w:szCs w:val="16"/>
                <w:lang w:val="fr-FR"/>
              </w:rPr>
            </w:pPr>
            <w:r w:rsidRPr="00694B30">
              <w:rPr>
                <w:sz w:val="16"/>
                <w:szCs w:val="16"/>
                <w:lang w:val="fr-FR"/>
              </w:rPr>
              <w:t>Articles de campement, nda, de coton</w:t>
            </w:r>
          </w:p>
          <w:p w14:paraId="75487B06" w14:textId="57B06E09" w:rsidR="009F58DA" w:rsidRPr="00694B30" w:rsidRDefault="009F58DA" w:rsidP="003E0A8E">
            <w:pPr>
              <w:keepNext/>
              <w:jc w:val="left"/>
              <w:rPr>
                <w:sz w:val="16"/>
                <w:szCs w:val="16"/>
                <w:lang w:val="fr-FR"/>
              </w:rPr>
            </w:pPr>
            <w:r w:rsidRPr="00694B30">
              <w:rPr>
                <w:sz w:val="16"/>
                <w:szCs w:val="16"/>
                <w:lang w:val="fr-FR"/>
              </w:rPr>
              <w:t>Articles de campement,</w:t>
            </w:r>
            <w:r w:rsidR="008E10D7" w:rsidRPr="00694B30">
              <w:rPr>
                <w:sz w:val="16"/>
                <w:szCs w:val="16"/>
                <w:lang w:val="fr-FR"/>
              </w:rPr>
              <w:t xml:space="preserve"> </w:t>
            </w:r>
            <w:r w:rsidRPr="00694B30">
              <w:rPr>
                <w:sz w:val="16"/>
                <w:szCs w:val="16"/>
                <w:lang w:val="fr-FR"/>
              </w:rPr>
              <w:t>nda, d'autres matières</w:t>
            </w:r>
            <w:r w:rsidR="00DA54C9" w:rsidRPr="00694B30">
              <w:rPr>
                <w:sz w:val="16"/>
                <w:szCs w:val="16"/>
                <w:lang w:val="fr-FR"/>
              </w:rPr>
              <w:t xml:space="preserve"> </w:t>
            </w:r>
            <w:r w:rsidRPr="00694B30">
              <w:rPr>
                <w:sz w:val="16"/>
                <w:szCs w:val="16"/>
                <w:lang w:val="fr-FR"/>
              </w:rPr>
              <w:t>textiles</w:t>
            </w:r>
          </w:p>
          <w:p w14:paraId="0F62D183" w14:textId="2C3FFFB9" w:rsidR="009F58DA" w:rsidRPr="00694B30" w:rsidRDefault="009F58DA" w:rsidP="003E0A8E">
            <w:pPr>
              <w:keepNext/>
              <w:jc w:val="left"/>
              <w:rPr>
                <w:sz w:val="16"/>
                <w:szCs w:val="16"/>
                <w:lang w:val="fr-FR"/>
              </w:rPr>
            </w:pPr>
            <w:r w:rsidRPr="00694B30">
              <w:rPr>
                <w:sz w:val="16"/>
                <w:szCs w:val="16"/>
                <w:lang w:val="fr-FR"/>
              </w:rPr>
              <w:t>Serpillières</w:t>
            </w:r>
            <w:r w:rsidR="005777E1">
              <w:rPr>
                <w:sz w:val="16"/>
                <w:szCs w:val="16"/>
                <w:lang w:val="fr-FR"/>
              </w:rPr>
              <w:t>,</w:t>
            </w:r>
            <w:r w:rsidR="008E10D7" w:rsidRPr="00694B30">
              <w:rPr>
                <w:sz w:val="16"/>
                <w:szCs w:val="16"/>
                <w:lang w:val="fr-FR"/>
              </w:rPr>
              <w:t xml:space="preserve"> </w:t>
            </w:r>
            <w:r w:rsidRPr="00694B30">
              <w:rPr>
                <w:sz w:val="16"/>
                <w:szCs w:val="16"/>
                <w:lang w:val="fr-FR"/>
              </w:rPr>
              <w:t>lavettes</w:t>
            </w:r>
            <w:r w:rsidR="005777E1">
              <w:rPr>
                <w:sz w:val="16"/>
                <w:szCs w:val="16"/>
                <w:lang w:val="fr-FR"/>
              </w:rPr>
              <w:t>,</w:t>
            </w:r>
            <w:r w:rsidR="008E10D7" w:rsidRPr="00694B30">
              <w:rPr>
                <w:sz w:val="16"/>
                <w:szCs w:val="16"/>
                <w:lang w:val="fr-FR"/>
              </w:rPr>
              <w:t xml:space="preserve"> </w:t>
            </w:r>
            <w:r w:rsidRPr="00694B30">
              <w:rPr>
                <w:sz w:val="16"/>
                <w:szCs w:val="16"/>
                <w:lang w:val="fr-FR"/>
              </w:rPr>
              <w:t>chamoisettes et articles d'entretien similaires, d</w:t>
            </w:r>
            <w:r w:rsidR="00DA54C9" w:rsidRPr="00694B30">
              <w:rPr>
                <w:sz w:val="16"/>
                <w:szCs w:val="16"/>
                <w:lang w:val="fr-FR"/>
              </w:rPr>
              <w:t xml:space="preserve">e </w:t>
            </w:r>
            <w:r w:rsidRPr="00694B30">
              <w:rPr>
                <w:sz w:val="16"/>
                <w:szCs w:val="16"/>
                <w:lang w:val="fr-FR"/>
              </w:rPr>
              <w:t>matières</w:t>
            </w:r>
            <w:r w:rsidR="008E10D7" w:rsidRPr="00694B30">
              <w:rPr>
                <w:sz w:val="16"/>
                <w:szCs w:val="16"/>
                <w:lang w:val="fr-FR"/>
              </w:rPr>
              <w:t xml:space="preserve"> </w:t>
            </w:r>
            <w:r w:rsidRPr="00694B30">
              <w:rPr>
                <w:sz w:val="16"/>
                <w:szCs w:val="16"/>
                <w:lang w:val="fr-FR"/>
              </w:rPr>
              <w:t>textil</w:t>
            </w:r>
            <w:r w:rsidR="00DA54C9" w:rsidRPr="00694B30">
              <w:rPr>
                <w:sz w:val="16"/>
                <w:szCs w:val="16"/>
                <w:lang w:val="fr-FR"/>
              </w:rPr>
              <w:t>e</w:t>
            </w:r>
            <w:r w:rsidRPr="00694B30">
              <w:rPr>
                <w:sz w:val="16"/>
                <w:szCs w:val="16"/>
                <w:lang w:val="fr-FR"/>
              </w:rPr>
              <w:t>s</w:t>
            </w:r>
          </w:p>
          <w:p w14:paraId="5D0C52FF" w14:textId="68978D1B" w:rsidR="009F58DA" w:rsidRPr="00694B30" w:rsidRDefault="009F58DA" w:rsidP="003E0A8E">
            <w:pPr>
              <w:keepNext/>
              <w:jc w:val="left"/>
              <w:rPr>
                <w:sz w:val="16"/>
                <w:szCs w:val="16"/>
                <w:lang w:val="fr-FR"/>
              </w:rPr>
            </w:pPr>
            <w:r w:rsidRPr="00694B30">
              <w:rPr>
                <w:sz w:val="16"/>
                <w:szCs w:val="16"/>
                <w:lang w:val="fr-FR"/>
              </w:rPr>
              <w:t>Ceintures et gilets de sauvetage, de matières textiles</w:t>
            </w:r>
          </w:p>
          <w:p w14:paraId="4D45ADE3" w14:textId="77777777" w:rsidR="005874FB" w:rsidRPr="00694B30" w:rsidRDefault="009F58DA" w:rsidP="003E0A8E">
            <w:pPr>
              <w:keepNext/>
              <w:jc w:val="left"/>
              <w:rPr>
                <w:sz w:val="16"/>
                <w:szCs w:val="16"/>
                <w:lang w:val="fr-FR"/>
              </w:rPr>
            </w:pPr>
            <w:r w:rsidRPr="00694B30">
              <w:rPr>
                <w:sz w:val="16"/>
                <w:szCs w:val="16"/>
                <w:lang w:val="fr-FR"/>
              </w:rPr>
              <w:t>Articles textiles confectionnés,</w:t>
            </w:r>
            <w:r w:rsidR="008E10D7" w:rsidRPr="00694B30">
              <w:rPr>
                <w:sz w:val="16"/>
                <w:szCs w:val="16"/>
                <w:lang w:val="fr-FR"/>
              </w:rPr>
              <w:t xml:space="preserve"> </w:t>
            </w:r>
            <w:r w:rsidRPr="00694B30">
              <w:rPr>
                <w:sz w:val="16"/>
                <w:szCs w:val="16"/>
                <w:lang w:val="fr-FR"/>
              </w:rPr>
              <w:t xml:space="preserve">nda, y compris </w:t>
            </w:r>
            <w:r w:rsidR="00DA54C9" w:rsidRPr="00694B30">
              <w:rPr>
                <w:sz w:val="16"/>
                <w:szCs w:val="16"/>
                <w:lang w:val="fr-FR"/>
              </w:rPr>
              <w:t>l</w:t>
            </w:r>
            <w:r w:rsidRPr="00694B30">
              <w:rPr>
                <w:sz w:val="16"/>
                <w:szCs w:val="16"/>
                <w:lang w:val="fr-FR"/>
              </w:rPr>
              <w:t>es</w:t>
            </w:r>
            <w:r w:rsidR="008E10D7" w:rsidRPr="00694B30">
              <w:rPr>
                <w:sz w:val="16"/>
                <w:szCs w:val="16"/>
                <w:lang w:val="fr-FR"/>
              </w:rPr>
              <w:t xml:space="preserve"> </w:t>
            </w:r>
            <w:r w:rsidRPr="00694B30">
              <w:rPr>
                <w:sz w:val="16"/>
                <w:szCs w:val="16"/>
                <w:lang w:val="fr-FR"/>
              </w:rPr>
              <w:t>patrons de</w:t>
            </w:r>
            <w:r w:rsidR="00DA54C9" w:rsidRPr="00694B30">
              <w:rPr>
                <w:sz w:val="16"/>
                <w:szCs w:val="16"/>
                <w:lang w:val="fr-FR"/>
              </w:rPr>
              <w:t xml:space="preserve"> </w:t>
            </w:r>
            <w:r w:rsidRPr="00694B30">
              <w:rPr>
                <w:sz w:val="16"/>
                <w:szCs w:val="16"/>
                <w:lang w:val="fr-FR"/>
              </w:rPr>
              <w:t>vêtements</w:t>
            </w:r>
          </w:p>
          <w:p w14:paraId="4282822A" w14:textId="77777777" w:rsidR="009F58DA" w:rsidRDefault="009F58DA" w:rsidP="003E0A8E">
            <w:pPr>
              <w:keepNext/>
              <w:jc w:val="left"/>
              <w:rPr>
                <w:sz w:val="16"/>
                <w:szCs w:val="16"/>
                <w:lang w:val="fr-FR"/>
              </w:rPr>
            </w:pPr>
            <w:r w:rsidRPr="00694B30">
              <w:rPr>
                <w:sz w:val="16"/>
                <w:szCs w:val="16"/>
                <w:lang w:val="fr-FR"/>
              </w:rPr>
              <w:t>Assortiments</w:t>
            </w:r>
            <w:r w:rsidR="008E10D7" w:rsidRPr="00694B30">
              <w:rPr>
                <w:sz w:val="16"/>
                <w:szCs w:val="16"/>
                <w:lang w:val="fr-FR"/>
              </w:rPr>
              <w:t xml:space="preserve"> </w:t>
            </w:r>
            <w:r w:rsidRPr="00694B30">
              <w:rPr>
                <w:sz w:val="16"/>
                <w:szCs w:val="16"/>
                <w:lang w:val="fr-FR"/>
              </w:rPr>
              <w:t>composés</w:t>
            </w:r>
            <w:r w:rsidR="008E10D7" w:rsidRPr="00694B30">
              <w:rPr>
                <w:sz w:val="16"/>
                <w:szCs w:val="16"/>
                <w:lang w:val="fr-FR"/>
              </w:rPr>
              <w:t xml:space="preserve"> </w:t>
            </w:r>
            <w:r w:rsidRPr="00694B30">
              <w:rPr>
                <w:sz w:val="16"/>
                <w:szCs w:val="16"/>
                <w:lang w:val="fr-FR"/>
              </w:rPr>
              <w:t>de pièces de tissus et fils,</w:t>
            </w:r>
            <w:r w:rsidR="008E10D7" w:rsidRPr="00694B30">
              <w:rPr>
                <w:sz w:val="16"/>
                <w:szCs w:val="16"/>
                <w:lang w:val="fr-FR"/>
              </w:rPr>
              <w:t xml:space="preserve"> </w:t>
            </w:r>
            <w:r w:rsidRPr="00694B30">
              <w:rPr>
                <w:sz w:val="16"/>
                <w:szCs w:val="16"/>
                <w:lang w:val="fr-FR"/>
              </w:rPr>
              <w:t>pour confection</w:t>
            </w:r>
            <w:r w:rsidR="00DA54C9" w:rsidRPr="00694B30">
              <w:rPr>
                <w:sz w:val="16"/>
                <w:szCs w:val="16"/>
                <w:lang w:val="fr-FR"/>
              </w:rPr>
              <w:t xml:space="preserve"> </w:t>
            </w:r>
            <w:r w:rsidRPr="00694B30">
              <w:rPr>
                <w:sz w:val="16"/>
                <w:szCs w:val="16"/>
                <w:lang w:val="fr-FR"/>
              </w:rPr>
              <w:t>de</w:t>
            </w:r>
            <w:r w:rsidR="008E10D7" w:rsidRPr="00694B30">
              <w:rPr>
                <w:sz w:val="16"/>
                <w:szCs w:val="16"/>
                <w:lang w:val="fr-FR"/>
              </w:rPr>
              <w:t xml:space="preserve"> </w:t>
            </w:r>
            <w:r w:rsidRPr="00694B30">
              <w:rPr>
                <w:sz w:val="16"/>
                <w:szCs w:val="16"/>
                <w:lang w:val="fr-FR"/>
              </w:rPr>
              <w:t>tap</w:t>
            </w:r>
            <w:r w:rsidR="00DA54C9" w:rsidRPr="00694B30">
              <w:rPr>
                <w:sz w:val="16"/>
                <w:szCs w:val="16"/>
                <w:lang w:val="fr-FR"/>
              </w:rPr>
              <w:t>i</w:t>
            </w:r>
            <w:r w:rsidRPr="00694B30">
              <w:rPr>
                <w:sz w:val="16"/>
                <w:szCs w:val="16"/>
                <w:lang w:val="fr-FR"/>
              </w:rPr>
              <w:t>s/nappes,</w:t>
            </w:r>
            <w:r w:rsidR="002C3C85" w:rsidRPr="00694B30">
              <w:rPr>
                <w:sz w:val="16"/>
                <w:szCs w:val="16"/>
                <w:lang w:val="fr-FR"/>
              </w:rPr>
              <w:t xml:space="preserve"> </w:t>
            </w:r>
            <w:r w:rsidRPr="00694B30">
              <w:rPr>
                <w:sz w:val="16"/>
                <w:szCs w:val="16"/>
                <w:lang w:val="fr-FR"/>
              </w:rPr>
              <w:t>etc.</w:t>
            </w:r>
          </w:p>
          <w:p w14:paraId="2A0782B3" w14:textId="77777777" w:rsidR="00416506" w:rsidRDefault="00416506" w:rsidP="003E0A8E">
            <w:pPr>
              <w:keepNext/>
              <w:jc w:val="left"/>
              <w:rPr>
                <w:sz w:val="16"/>
                <w:szCs w:val="16"/>
                <w:lang w:val="fr-FR"/>
              </w:rPr>
            </w:pPr>
            <w:r>
              <w:rPr>
                <w:sz w:val="16"/>
                <w:szCs w:val="16"/>
                <w:lang w:val="fr-FR"/>
              </w:rPr>
              <w:t>Articles de friperie</w:t>
            </w:r>
          </w:p>
          <w:p w14:paraId="0BCA5B44" w14:textId="79D2E0D0" w:rsidR="003E0A8E" w:rsidRPr="00694B30" w:rsidRDefault="003E0A8E" w:rsidP="003E0A8E">
            <w:pPr>
              <w:keepNext/>
              <w:jc w:val="left"/>
              <w:rPr>
                <w:sz w:val="16"/>
                <w:szCs w:val="16"/>
                <w:lang w:val="fr-FR"/>
              </w:rPr>
            </w:pPr>
          </w:p>
        </w:tc>
      </w:tr>
      <w:tr w:rsidR="003E0A8E" w:rsidRPr="00694B30" w14:paraId="30DE4CD0" w14:textId="77777777" w:rsidTr="003E0A8E">
        <w:tc>
          <w:tcPr>
            <w:tcW w:w="1418" w:type="dxa"/>
          </w:tcPr>
          <w:p w14:paraId="1F8941EB" w14:textId="77777777" w:rsidR="003E0A8E" w:rsidRPr="00694B30" w:rsidRDefault="003E0A8E" w:rsidP="006971A2">
            <w:pPr>
              <w:jc w:val="left"/>
              <w:rPr>
                <w:b/>
                <w:bCs/>
                <w:sz w:val="16"/>
                <w:szCs w:val="16"/>
              </w:rPr>
            </w:pPr>
          </w:p>
        </w:tc>
        <w:tc>
          <w:tcPr>
            <w:tcW w:w="7899" w:type="dxa"/>
          </w:tcPr>
          <w:p w14:paraId="1C9963E4" w14:textId="77777777" w:rsidR="003E0A8E" w:rsidRDefault="003E0A8E" w:rsidP="006971A2">
            <w:pPr>
              <w:jc w:val="left"/>
              <w:rPr>
                <w:b/>
                <w:bCs/>
                <w:sz w:val="16"/>
                <w:szCs w:val="16"/>
                <w:lang w:val="fr-FR"/>
              </w:rPr>
            </w:pPr>
            <w:r w:rsidRPr="00694B30">
              <w:rPr>
                <w:b/>
                <w:bCs/>
                <w:sz w:val="16"/>
                <w:szCs w:val="16"/>
                <w:lang w:val="fr-FR"/>
              </w:rPr>
              <w:t>Produits textiles et vêtements relevant des chapitres 30 à 49 et 64 à 96</w:t>
            </w:r>
          </w:p>
          <w:p w14:paraId="6FB293D5" w14:textId="16678657" w:rsidR="003E0A8E" w:rsidRPr="003E0A8E" w:rsidRDefault="003E0A8E" w:rsidP="006971A2">
            <w:pPr>
              <w:jc w:val="left"/>
              <w:rPr>
                <w:b/>
                <w:bCs/>
                <w:sz w:val="16"/>
                <w:szCs w:val="16"/>
                <w:lang w:val="fr-FR"/>
              </w:rPr>
            </w:pPr>
          </w:p>
        </w:tc>
      </w:tr>
      <w:tr w:rsidR="003E0A8E" w:rsidRPr="00694B30" w14:paraId="6F87525D" w14:textId="77777777" w:rsidTr="003E0A8E">
        <w:tc>
          <w:tcPr>
            <w:tcW w:w="1418" w:type="dxa"/>
          </w:tcPr>
          <w:p w14:paraId="2577D0E1" w14:textId="2CD31FBD" w:rsidR="003E0A8E" w:rsidRPr="00694B30" w:rsidRDefault="003E0A8E" w:rsidP="006971A2">
            <w:pPr>
              <w:jc w:val="left"/>
              <w:rPr>
                <w:b/>
                <w:bCs/>
                <w:sz w:val="16"/>
                <w:szCs w:val="16"/>
              </w:rPr>
            </w:pPr>
            <w:r w:rsidRPr="007239B4">
              <w:rPr>
                <w:sz w:val="16"/>
                <w:szCs w:val="16"/>
                <w:lang w:val="es-ES"/>
              </w:rPr>
              <w:t>3005.90</w:t>
            </w:r>
          </w:p>
        </w:tc>
        <w:tc>
          <w:tcPr>
            <w:tcW w:w="7899" w:type="dxa"/>
          </w:tcPr>
          <w:p w14:paraId="00950256" w14:textId="16CFB067" w:rsidR="003E0A8E" w:rsidRPr="003E0A8E" w:rsidRDefault="003E0A8E" w:rsidP="006971A2">
            <w:pPr>
              <w:jc w:val="left"/>
              <w:rPr>
                <w:b/>
                <w:bCs/>
                <w:sz w:val="16"/>
                <w:szCs w:val="16"/>
                <w:lang w:val="fr-FR"/>
              </w:rPr>
            </w:pPr>
            <w:r>
              <w:rPr>
                <w:sz w:val="16"/>
                <w:szCs w:val="16"/>
                <w:lang w:val="fr-FR"/>
              </w:rPr>
              <w:t>Ouates, gazes, bandes et articles analogues</w:t>
            </w:r>
          </w:p>
        </w:tc>
      </w:tr>
      <w:tr w:rsidR="003E0A8E" w:rsidRPr="00694B30" w14:paraId="788A34A5" w14:textId="77777777" w:rsidTr="003E0A8E">
        <w:tc>
          <w:tcPr>
            <w:tcW w:w="1418" w:type="dxa"/>
          </w:tcPr>
          <w:p w14:paraId="084DF14F" w14:textId="77777777" w:rsidR="003E0A8E" w:rsidRPr="007239B4" w:rsidRDefault="003E0A8E" w:rsidP="006971A2">
            <w:pPr>
              <w:jc w:val="left"/>
              <w:rPr>
                <w:sz w:val="16"/>
                <w:szCs w:val="16"/>
                <w:lang w:val="es-ES"/>
              </w:rPr>
            </w:pPr>
          </w:p>
        </w:tc>
        <w:tc>
          <w:tcPr>
            <w:tcW w:w="7899" w:type="dxa"/>
          </w:tcPr>
          <w:p w14:paraId="312F2424" w14:textId="77777777" w:rsidR="003E0A8E" w:rsidRDefault="003E0A8E" w:rsidP="006971A2">
            <w:pPr>
              <w:jc w:val="left"/>
              <w:rPr>
                <w:sz w:val="16"/>
                <w:szCs w:val="16"/>
              </w:rPr>
            </w:pPr>
          </w:p>
        </w:tc>
      </w:tr>
      <w:tr w:rsidR="003E0A8E" w:rsidRPr="00694B30" w14:paraId="3F410C5B" w14:textId="77777777" w:rsidTr="003E0A8E">
        <w:tc>
          <w:tcPr>
            <w:tcW w:w="1418" w:type="dxa"/>
          </w:tcPr>
          <w:p w14:paraId="7D4D8187" w14:textId="3D83C2F2" w:rsidR="003E0A8E" w:rsidRPr="007239B4" w:rsidRDefault="003E0A8E" w:rsidP="006971A2">
            <w:pPr>
              <w:jc w:val="left"/>
              <w:rPr>
                <w:sz w:val="16"/>
                <w:szCs w:val="16"/>
                <w:lang w:val="es-ES"/>
              </w:rPr>
            </w:pPr>
            <w:r w:rsidRPr="007239B4">
              <w:rPr>
                <w:sz w:val="16"/>
                <w:szCs w:val="16"/>
                <w:lang w:val="es-ES"/>
              </w:rPr>
              <w:t>ex 3921.12}</w:t>
            </w:r>
          </w:p>
        </w:tc>
        <w:tc>
          <w:tcPr>
            <w:tcW w:w="7899" w:type="dxa"/>
          </w:tcPr>
          <w:p w14:paraId="216F2091" w14:textId="3BFFE408" w:rsidR="003E0A8E" w:rsidRDefault="003E0A8E" w:rsidP="006971A2">
            <w:pPr>
              <w:jc w:val="left"/>
              <w:rPr>
                <w:sz w:val="16"/>
                <w:szCs w:val="16"/>
              </w:rPr>
            </w:pPr>
            <w:r w:rsidRPr="00694B30">
              <w:rPr>
                <w:sz w:val="16"/>
                <w:szCs w:val="16"/>
                <w:lang w:val="fr-FR"/>
              </w:rPr>
              <w:t>{</w:t>
            </w:r>
          </w:p>
        </w:tc>
      </w:tr>
      <w:tr w:rsidR="003E0A8E" w:rsidRPr="00694B30" w14:paraId="1FF03E9A" w14:textId="77777777" w:rsidTr="003E0A8E">
        <w:tc>
          <w:tcPr>
            <w:tcW w:w="1418" w:type="dxa"/>
          </w:tcPr>
          <w:p w14:paraId="415383CD" w14:textId="5E9E4DDE" w:rsidR="003E0A8E" w:rsidRPr="007239B4" w:rsidRDefault="003E0A8E" w:rsidP="006971A2">
            <w:pPr>
              <w:jc w:val="left"/>
              <w:rPr>
                <w:sz w:val="16"/>
                <w:szCs w:val="16"/>
                <w:lang w:val="es-ES"/>
              </w:rPr>
            </w:pPr>
            <w:r w:rsidRPr="007239B4">
              <w:rPr>
                <w:sz w:val="16"/>
                <w:szCs w:val="16"/>
                <w:lang w:val="es-ES"/>
              </w:rPr>
              <w:t>ex 3921.13}</w:t>
            </w:r>
          </w:p>
        </w:tc>
        <w:tc>
          <w:tcPr>
            <w:tcW w:w="7899" w:type="dxa"/>
          </w:tcPr>
          <w:p w14:paraId="3BF42305" w14:textId="60AD1268" w:rsidR="003E0A8E" w:rsidRPr="003E0A8E" w:rsidRDefault="003E0A8E" w:rsidP="006971A2">
            <w:pPr>
              <w:jc w:val="left"/>
              <w:rPr>
                <w:sz w:val="16"/>
                <w:szCs w:val="16"/>
                <w:lang w:val="fr-FR"/>
              </w:rPr>
            </w:pPr>
            <w:r w:rsidRPr="00694B30">
              <w:rPr>
                <w:sz w:val="16"/>
                <w:szCs w:val="16"/>
                <w:lang w:val="fr-FR"/>
              </w:rPr>
              <w:t>{Tissus tissés, tissus de bonneterie ou tissus non tissés enduits ou recouverts de matière</w:t>
            </w:r>
          </w:p>
        </w:tc>
      </w:tr>
      <w:tr w:rsidR="003E0A8E" w:rsidRPr="00694B30" w14:paraId="0CA4FB64" w14:textId="77777777" w:rsidTr="003E0A8E">
        <w:tc>
          <w:tcPr>
            <w:tcW w:w="1418" w:type="dxa"/>
          </w:tcPr>
          <w:p w14:paraId="74FA4295" w14:textId="2228BD89" w:rsidR="003E0A8E" w:rsidRPr="007239B4" w:rsidRDefault="003E0A8E" w:rsidP="006971A2">
            <w:pPr>
              <w:jc w:val="left"/>
              <w:rPr>
                <w:sz w:val="16"/>
                <w:szCs w:val="16"/>
                <w:lang w:val="es-ES"/>
              </w:rPr>
            </w:pPr>
            <w:r w:rsidRPr="007239B4">
              <w:rPr>
                <w:sz w:val="16"/>
                <w:szCs w:val="16"/>
                <w:lang w:val="es-ES"/>
              </w:rPr>
              <w:t>ex 3921.90}</w:t>
            </w:r>
          </w:p>
        </w:tc>
        <w:tc>
          <w:tcPr>
            <w:tcW w:w="7899" w:type="dxa"/>
          </w:tcPr>
          <w:p w14:paraId="3FD94125" w14:textId="5D635E4E" w:rsidR="003E0A8E" w:rsidRPr="003E0A8E" w:rsidRDefault="003E0A8E" w:rsidP="006971A2">
            <w:pPr>
              <w:jc w:val="left"/>
              <w:rPr>
                <w:sz w:val="16"/>
                <w:szCs w:val="16"/>
                <w:lang w:val="fr-FR"/>
              </w:rPr>
            </w:pPr>
            <w:r w:rsidRPr="00694B30">
              <w:rPr>
                <w:sz w:val="16"/>
                <w:szCs w:val="16"/>
                <w:lang w:val="fr-FR"/>
              </w:rPr>
              <w:t>{plastique ou stratifiés avec cette même matière</w:t>
            </w:r>
          </w:p>
        </w:tc>
      </w:tr>
      <w:tr w:rsidR="003E0A8E" w:rsidRPr="00694B30" w14:paraId="28CC3A84" w14:textId="77777777" w:rsidTr="003E0A8E">
        <w:tc>
          <w:tcPr>
            <w:tcW w:w="1418" w:type="dxa"/>
          </w:tcPr>
          <w:p w14:paraId="5969228B" w14:textId="77777777" w:rsidR="003E0A8E" w:rsidRPr="007239B4" w:rsidRDefault="003E0A8E" w:rsidP="006971A2">
            <w:pPr>
              <w:jc w:val="left"/>
              <w:rPr>
                <w:sz w:val="16"/>
                <w:szCs w:val="16"/>
                <w:lang w:val="es-ES"/>
              </w:rPr>
            </w:pPr>
          </w:p>
        </w:tc>
        <w:tc>
          <w:tcPr>
            <w:tcW w:w="7899" w:type="dxa"/>
          </w:tcPr>
          <w:p w14:paraId="315F1C44" w14:textId="77777777" w:rsidR="003E0A8E" w:rsidRPr="00694B30" w:rsidRDefault="003E0A8E" w:rsidP="006971A2">
            <w:pPr>
              <w:jc w:val="left"/>
              <w:rPr>
                <w:sz w:val="16"/>
                <w:szCs w:val="16"/>
              </w:rPr>
            </w:pPr>
          </w:p>
        </w:tc>
      </w:tr>
      <w:tr w:rsidR="003E0A8E" w:rsidRPr="00694B30" w14:paraId="0959A39D" w14:textId="77777777" w:rsidTr="003E0A8E">
        <w:tc>
          <w:tcPr>
            <w:tcW w:w="1418" w:type="dxa"/>
          </w:tcPr>
          <w:p w14:paraId="2A8292C8" w14:textId="172B59BD" w:rsidR="003E0A8E" w:rsidRPr="007239B4" w:rsidRDefault="003E0A8E" w:rsidP="006971A2">
            <w:pPr>
              <w:keepNext/>
              <w:jc w:val="left"/>
              <w:rPr>
                <w:sz w:val="16"/>
                <w:szCs w:val="16"/>
                <w:lang w:val="es-ES"/>
              </w:rPr>
            </w:pPr>
            <w:r w:rsidRPr="007239B4">
              <w:rPr>
                <w:sz w:val="16"/>
                <w:szCs w:val="16"/>
                <w:lang w:val="es-ES"/>
              </w:rPr>
              <w:lastRenderedPageBreak/>
              <w:t>ex 4202.12}</w:t>
            </w:r>
          </w:p>
        </w:tc>
        <w:tc>
          <w:tcPr>
            <w:tcW w:w="7899" w:type="dxa"/>
          </w:tcPr>
          <w:p w14:paraId="6E45DDC4" w14:textId="04B86447" w:rsidR="003E0A8E" w:rsidRPr="00694B30" w:rsidRDefault="00C5118A" w:rsidP="006971A2">
            <w:pPr>
              <w:keepNext/>
              <w:jc w:val="left"/>
              <w:rPr>
                <w:sz w:val="16"/>
                <w:szCs w:val="16"/>
              </w:rPr>
            </w:pPr>
            <w:r w:rsidRPr="00694B30">
              <w:rPr>
                <w:sz w:val="16"/>
                <w:szCs w:val="16"/>
                <w:lang w:val="fr-FR"/>
              </w:rPr>
              <w:t>{</w:t>
            </w:r>
          </w:p>
        </w:tc>
      </w:tr>
      <w:tr w:rsidR="00C5118A" w:rsidRPr="00694B30" w14:paraId="4DA5E9A9" w14:textId="77777777" w:rsidTr="003E0A8E">
        <w:tc>
          <w:tcPr>
            <w:tcW w:w="1418" w:type="dxa"/>
          </w:tcPr>
          <w:p w14:paraId="6A752FBF" w14:textId="36F4D865" w:rsidR="00C5118A" w:rsidRPr="007239B4" w:rsidRDefault="00C5118A" w:rsidP="006971A2">
            <w:pPr>
              <w:keepNext/>
              <w:jc w:val="left"/>
              <w:rPr>
                <w:sz w:val="16"/>
                <w:szCs w:val="16"/>
                <w:lang w:val="es-ES"/>
              </w:rPr>
            </w:pPr>
            <w:r w:rsidRPr="00694B30">
              <w:rPr>
                <w:sz w:val="16"/>
                <w:szCs w:val="16"/>
                <w:lang w:val="fr-FR"/>
              </w:rPr>
              <w:t>ex 4202.22}</w:t>
            </w:r>
          </w:p>
        </w:tc>
        <w:tc>
          <w:tcPr>
            <w:tcW w:w="7899" w:type="dxa"/>
          </w:tcPr>
          <w:p w14:paraId="2CB59871" w14:textId="114AD8F8" w:rsidR="00C5118A" w:rsidRPr="00C5118A" w:rsidRDefault="00C5118A" w:rsidP="006971A2">
            <w:pPr>
              <w:keepNext/>
              <w:jc w:val="left"/>
              <w:rPr>
                <w:sz w:val="16"/>
                <w:szCs w:val="16"/>
                <w:lang w:val="fr-FR"/>
              </w:rPr>
            </w:pPr>
            <w:r w:rsidRPr="00694B30">
              <w:rPr>
                <w:sz w:val="16"/>
                <w:szCs w:val="16"/>
                <w:lang w:val="fr-FR"/>
              </w:rPr>
              <w:t>{Bagages, sacs à main et articles plats à surface extérieure principalement en matières</w:t>
            </w:r>
          </w:p>
        </w:tc>
      </w:tr>
      <w:tr w:rsidR="00C5118A" w:rsidRPr="00694B30" w14:paraId="5DFE2B18" w14:textId="77777777" w:rsidTr="003E0A8E">
        <w:tc>
          <w:tcPr>
            <w:tcW w:w="1418" w:type="dxa"/>
          </w:tcPr>
          <w:p w14:paraId="0B36FAFB" w14:textId="1265B909" w:rsidR="00C5118A" w:rsidRPr="00694B30" w:rsidRDefault="00C5118A" w:rsidP="006971A2">
            <w:pPr>
              <w:keepNext/>
              <w:jc w:val="left"/>
              <w:rPr>
                <w:sz w:val="16"/>
                <w:szCs w:val="16"/>
              </w:rPr>
            </w:pPr>
            <w:r w:rsidRPr="00694B30">
              <w:rPr>
                <w:sz w:val="16"/>
                <w:szCs w:val="16"/>
                <w:lang w:val="fr-FR"/>
              </w:rPr>
              <w:t>ex 4202.32}</w:t>
            </w:r>
          </w:p>
        </w:tc>
        <w:tc>
          <w:tcPr>
            <w:tcW w:w="7899" w:type="dxa"/>
          </w:tcPr>
          <w:p w14:paraId="57471BB1" w14:textId="66FE93E3" w:rsidR="00C5118A" w:rsidRPr="00694B30" w:rsidRDefault="00C5118A" w:rsidP="006971A2">
            <w:pPr>
              <w:keepNext/>
              <w:jc w:val="left"/>
              <w:rPr>
                <w:sz w:val="16"/>
                <w:szCs w:val="16"/>
              </w:rPr>
            </w:pPr>
            <w:r w:rsidRPr="00694B30">
              <w:rPr>
                <w:sz w:val="16"/>
                <w:szCs w:val="16"/>
                <w:lang w:val="fr-FR"/>
              </w:rPr>
              <w:t>{textiles</w:t>
            </w:r>
          </w:p>
        </w:tc>
      </w:tr>
      <w:tr w:rsidR="00C5118A" w:rsidRPr="00694B30" w14:paraId="03FD1A06" w14:textId="77777777" w:rsidTr="003E0A8E">
        <w:tc>
          <w:tcPr>
            <w:tcW w:w="1418" w:type="dxa"/>
          </w:tcPr>
          <w:p w14:paraId="306D4E38" w14:textId="080DE00F" w:rsidR="00C5118A" w:rsidRPr="00694B30" w:rsidRDefault="00C5118A" w:rsidP="006971A2">
            <w:pPr>
              <w:jc w:val="left"/>
              <w:rPr>
                <w:sz w:val="16"/>
                <w:szCs w:val="16"/>
              </w:rPr>
            </w:pPr>
            <w:r w:rsidRPr="00694B30">
              <w:rPr>
                <w:sz w:val="16"/>
                <w:szCs w:val="16"/>
                <w:lang w:val="fr-FR"/>
              </w:rPr>
              <w:t>ex 4202.92}</w:t>
            </w:r>
          </w:p>
        </w:tc>
        <w:tc>
          <w:tcPr>
            <w:tcW w:w="7899" w:type="dxa"/>
          </w:tcPr>
          <w:p w14:paraId="6C5E9814" w14:textId="17527A32" w:rsidR="00C5118A" w:rsidRPr="00C5118A" w:rsidRDefault="00C5118A" w:rsidP="006971A2">
            <w:pPr>
              <w:jc w:val="left"/>
              <w:rPr>
                <w:sz w:val="16"/>
                <w:szCs w:val="16"/>
                <w:lang w:val="fr-FR"/>
              </w:rPr>
            </w:pPr>
            <w:r w:rsidRPr="00694B30">
              <w:rPr>
                <w:sz w:val="16"/>
                <w:szCs w:val="16"/>
                <w:lang w:val="fr-FR"/>
              </w:rPr>
              <w:t>{</w:t>
            </w:r>
          </w:p>
        </w:tc>
      </w:tr>
      <w:tr w:rsidR="00C5118A" w:rsidRPr="00694B30" w14:paraId="10CF5786" w14:textId="77777777" w:rsidTr="003E0A8E">
        <w:tc>
          <w:tcPr>
            <w:tcW w:w="1418" w:type="dxa"/>
          </w:tcPr>
          <w:p w14:paraId="49C5586D" w14:textId="77777777" w:rsidR="00C5118A" w:rsidRPr="00694B30" w:rsidRDefault="00C5118A" w:rsidP="006971A2">
            <w:pPr>
              <w:jc w:val="left"/>
              <w:rPr>
                <w:sz w:val="16"/>
                <w:szCs w:val="16"/>
              </w:rPr>
            </w:pPr>
          </w:p>
        </w:tc>
        <w:tc>
          <w:tcPr>
            <w:tcW w:w="7899" w:type="dxa"/>
          </w:tcPr>
          <w:p w14:paraId="32DE2F75" w14:textId="77777777" w:rsidR="00C5118A" w:rsidRPr="00694B30" w:rsidRDefault="00C5118A" w:rsidP="006971A2">
            <w:pPr>
              <w:jc w:val="left"/>
              <w:rPr>
                <w:sz w:val="16"/>
                <w:szCs w:val="16"/>
              </w:rPr>
            </w:pPr>
          </w:p>
        </w:tc>
      </w:tr>
      <w:tr w:rsidR="00C5118A" w:rsidRPr="00694B30" w14:paraId="49DB85DB" w14:textId="77777777" w:rsidTr="003E0A8E">
        <w:tc>
          <w:tcPr>
            <w:tcW w:w="1418" w:type="dxa"/>
          </w:tcPr>
          <w:p w14:paraId="2C261822" w14:textId="40B29CC0" w:rsidR="00C5118A" w:rsidRPr="00694B30" w:rsidRDefault="00C5118A" w:rsidP="006971A2">
            <w:pPr>
              <w:jc w:val="left"/>
              <w:rPr>
                <w:sz w:val="16"/>
                <w:szCs w:val="16"/>
              </w:rPr>
            </w:pPr>
            <w:r w:rsidRPr="00694B30">
              <w:rPr>
                <w:sz w:val="16"/>
                <w:szCs w:val="16"/>
                <w:lang w:val="fr-FR"/>
              </w:rPr>
              <w:t>ex 6405.20</w:t>
            </w:r>
          </w:p>
        </w:tc>
        <w:tc>
          <w:tcPr>
            <w:tcW w:w="7899" w:type="dxa"/>
          </w:tcPr>
          <w:p w14:paraId="4C789AE8" w14:textId="717C420A" w:rsidR="00C5118A" w:rsidRPr="00C5118A" w:rsidRDefault="00C5118A" w:rsidP="006971A2">
            <w:pPr>
              <w:jc w:val="left"/>
              <w:rPr>
                <w:sz w:val="16"/>
                <w:szCs w:val="16"/>
                <w:lang w:val="fr-FR"/>
              </w:rPr>
            </w:pPr>
            <w:r w:rsidRPr="00694B30">
              <w:rPr>
                <w:sz w:val="16"/>
                <w:szCs w:val="16"/>
                <w:lang w:val="fr-FR"/>
              </w:rPr>
              <w:t>Chaussures à semelles extérieures et dessus en feutre de laine</w:t>
            </w:r>
          </w:p>
        </w:tc>
      </w:tr>
      <w:tr w:rsidR="00C5118A" w:rsidRPr="00694B30" w14:paraId="2256D375" w14:textId="77777777" w:rsidTr="003E0A8E">
        <w:tc>
          <w:tcPr>
            <w:tcW w:w="1418" w:type="dxa"/>
          </w:tcPr>
          <w:p w14:paraId="089C8B39" w14:textId="018AA941" w:rsidR="00C5118A" w:rsidRPr="00694B30" w:rsidRDefault="00C5118A" w:rsidP="006971A2">
            <w:pPr>
              <w:jc w:val="left"/>
              <w:rPr>
                <w:sz w:val="16"/>
                <w:szCs w:val="16"/>
              </w:rPr>
            </w:pPr>
            <w:r w:rsidRPr="00694B30">
              <w:rPr>
                <w:sz w:val="16"/>
                <w:szCs w:val="16"/>
                <w:lang w:val="fr-FR"/>
              </w:rPr>
              <w:t>ex 6406.10</w:t>
            </w:r>
          </w:p>
        </w:tc>
        <w:tc>
          <w:tcPr>
            <w:tcW w:w="7899" w:type="dxa"/>
          </w:tcPr>
          <w:p w14:paraId="7895B53D" w14:textId="32F71BB4" w:rsidR="00C5118A" w:rsidRPr="00C5118A" w:rsidRDefault="00C5118A" w:rsidP="006971A2">
            <w:pPr>
              <w:jc w:val="left"/>
              <w:rPr>
                <w:sz w:val="16"/>
                <w:szCs w:val="16"/>
                <w:lang w:val="fr-FR"/>
              </w:rPr>
            </w:pPr>
            <w:r w:rsidRPr="00694B30">
              <w:rPr>
                <w:sz w:val="16"/>
                <w:szCs w:val="16"/>
                <w:lang w:val="fr-FR"/>
              </w:rPr>
              <w:t>Dessus de chaussures dont la surface extérieure est constituée pour 50% ou plus de matières textiles</w:t>
            </w:r>
          </w:p>
        </w:tc>
      </w:tr>
      <w:tr w:rsidR="00C5118A" w:rsidRPr="00694B30" w14:paraId="7E7ADEE3" w14:textId="77777777" w:rsidTr="003E0A8E">
        <w:tc>
          <w:tcPr>
            <w:tcW w:w="1418" w:type="dxa"/>
          </w:tcPr>
          <w:p w14:paraId="6112AB88" w14:textId="00FD3B82" w:rsidR="00C5118A" w:rsidRPr="00694B30" w:rsidRDefault="00C5118A" w:rsidP="006971A2">
            <w:pPr>
              <w:jc w:val="left"/>
              <w:rPr>
                <w:sz w:val="16"/>
                <w:szCs w:val="16"/>
              </w:rPr>
            </w:pPr>
            <w:r w:rsidRPr="00694B30">
              <w:rPr>
                <w:sz w:val="16"/>
                <w:szCs w:val="16"/>
                <w:lang w:val="fr-FR"/>
              </w:rPr>
              <w:t>ex 6406.99</w:t>
            </w:r>
          </w:p>
        </w:tc>
        <w:tc>
          <w:tcPr>
            <w:tcW w:w="7899" w:type="dxa"/>
          </w:tcPr>
          <w:p w14:paraId="244B7958" w14:textId="5E7D82EB" w:rsidR="00C5118A" w:rsidRPr="00C5118A" w:rsidRDefault="00C5118A" w:rsidP="006971A2">
            <w:pPr>
              <w:jc w:val="left"/>
              <w:rPr>
                <w:sz w:val="16"/>
                <w:szCs w:val="16"/>
                <w:lang w:val="fr-FR"/>
              </w:rPr>
            </w:pPr>
            <w:r w:rsidRPr="00694B30">
              <w:rPr>
                <w:sz w:val="16"/>
                <w:szCs w:val="16"/>
                <w:lang w:val="fr-FR"/>
              </w:rPr>
              <w:t>Jambières et guêtres en matières textiles</w:t>
            </w:r>
          </w:p>
        </w:tc>
      </w:tr>
      <w:tr w:rsidR="00C5118A" w:rsidRPr="00694B30" w14:paraId="5E5EC167" w14:textId="77777777" w:rsidTr="003E0A8E">
        <w:tc>
          <w:tcPr>
            <w:tcW w:w="1418" w:type="dxa"/>
          </w:tcPr>
          <w:p w14:paraId="5203102A" w14:textId="6E5509E7" w:rsidR="00C5118A" w:rsidRPr="00C5118A" w:rsidRDefault="00C5118A" w:rsidP="006971A2">
            <w:pPr>
              <w:jc w:val="left"/>
              <w:rPr>
                <w:sz w:val="16"/>
                <w:szCs w:val="16"/>
                <w:lang w:val="fr-FR"/>
              </w:rPr>
            </w:pPr>
            <w:r w:rsidRPr="00694B30">
              <w:rPr>
                <w:sz w:val="16"/>
                <w:szCs w:val="16"/>
                <w:lang w:val="fr-FR"/>
              </w:rPr>
              <w:t>6501.00</w:t>
            </w:r>
          </w:p>
        </w:tc>
        <w:tc>
          <w:tcPr>
            <w:tcW w:w="7899" w:type="dxa"/>
          </w:tcPr>
          <w:p w14:paraId="5A8FEC07" w14:textId="0F4B25FA" w:rsidR="00C5118A" w:rsidRPr="00C5118A" w:rsidRDefault="00C5118A" w:rsidP="006971A2">
            <w:pPr>
              <w:jc w:val="left"/>
              <w:rPr>
                <w:sz w:val="16"/>
                <w:szCs w:val="16"/>
                <w:lang w:val="fr-FR"/>
              </w:rPr>
            </w:pPr>
            <w:r w:rsidRPr="00694B30">
              <w:rPr>
                <w:sz w:val="16"/>
                <w:szCs w:val="16"/>
                <w:lang w:val="fr-FR"/>
              </w:rPr>
              <w:t>Cloches, plateaux, manchons en feutre, pour chapeaux</w:t>
            </w:r>
          </w:p>
        </w:tc>
      </w:tr>
      <w:tr w:rsidR="00C5118A" w:rsidRPr="00694B30" w14:paraId="0EDC1291" w14:textId="77777777" w:rsidTr="003E0A8E">
        <w:tc>
          <w:tcPr>
            <w:tcW w:w="1418" w:type="dxa"/>
          </w:tcPr>
          <w:p w14:paraId="1179459C" w14:textId="10117FA5" w:rsidR="00C5118A" w:rsidRPr="00C5118A" w:rsidRDefault="00C5118A" w:rsidP="006971A2">
            <w:pPr>
              <w:jc w:val="left"/>
              <w:rPr>
                <w:sz w:val="16"/>
                <w:szCs w:val="16"/>
                <w:lang w:val="fr-FR"/>
              </w:rPr>
            </w:pPr>
            <w:r w:rsidRPr="00694B30">
              <w:rPr>
                <w:sz w:val="16"/>
                <w:szCs w:val="16"/>
                <w:lang w:val="fr-FR"/>
              </w:rPr>
              <w:t>6502.00</w:t>
            </w:r>
          </w:p>
        </w:tc>
        <w:tc>
          <w:tcPr>
            <w:tcW w:w="7899" w:type="dxa"/>
          </w:tcPr>
          <w:p w14:paraId="74702F86" w14:textId="7B12DF41" w:rsidR="00C5118A" w:rsidRPr="00C5118A" w:rsidRDefault="00C5118A" w:rsidP="006971A2">
            <w:pPr>
              <w:jc w:val="left"/>
              <w:rPr>
                <w:sz w:val="16"/>
                <w:szCs w:val="16"/>
                <w:lang w:val="fr-FR"/>
              </w:rPr>
            </w:pPr>
            <w:r w:rsidRPr="00694B30">
              <w:rPr>
                <w:sz w:val="16"/>
                <w:szCs w:val="16"/>
                <w:lang w:val="fr-FR"/>
              </w:rPr>
              <w:t>Cloches ou formes pour chapeaux, tressées ou fabriquées par l'assemblage de bandes en toutes matières</w:t>
            </w:r>
          </w:p>
        </w:tc>
      </w:tr>
      <w:tr w:rsidR="00C5118A" w:rsidRPr="00694B30" w14:paraId="33B9FFCC" w14:textId="77777777" w:rsidTr="003E0A8E">
        <w:tc>
          <w:tcPr>
            <w:tcW w:w="1418" w:type="dxa"/>
          </w:tcPr>
          <w:p w14:paraId="45BFE625" w14:textId="1CC3611E" w:rsidR="00C5118A" w:rsidRPr="00C5118A" w:rsidRDefault="00C5118A" w:rsidP="006971A2">
            <w:pPr>
              <w:jc w:val="left"/>
              <w:rPr>
                <w:sz w:val="16"/>
                <w:szCs w:val="16"/>
                <w:lang w:val="fr-FR"/>
              </w:rPr>
            </w:pPr>
            <w:r w:rsidRPr="00694B30">
              <w:rPr>
                <w:sz w:val="16"/>
                <w:szCs w:val="16"/>
                <w:lang w:val="fr-FR"/>
              </w:rPr>
              <w:t>6503.00</w:t>
            </w:r>
          </w:p>
        </w:tc>
        <w:tc>
          <w:tcPr>
            <w:tcW w:w="7899" w:type="dxa"/>
          </w:tcPr>
          <w:p w14:paraId="6DECE27E" w14:textId="4E29C4D3" w:rsidR="00C5118A" w:rsidRPr="00C5118A" w:rsidRDefault="00C5118A" w:rsidP="006971A2">
            <w:pPr>
              <w:jc w:val="left"/>
              <w:rPr>
                <w:sz w:val="16"/>
                <w:szCs w:val="16"/>
                <w:lang w:val="fr-FR"/>
              </w:rPr>
            </w:pPr>
            <w:r w:rsidRPr="00694B30">
              <w:rPr>
                <w:sz w:val="16"/>
                <w:szCs w:val="16"/>
                <w:lang w:val="fr-FR"/>
              </w:rPr>
              <w:t>Chapeaux et autres coiffures en feutre</w:t>
            </w:r>
          </w:p>
        </w:tc>
      </w:tr>
      <w:tr w:rsidR="00C5118A" w:rsidRPr="00694B30" w14:paraId="5F28A545" w14:textId="77777777" w:rsidTr="003E0A8E">
        <w:tc>
          <w:tcPr>
            <w:tcW w:w="1418" w:type="dxa"/>
          </w:tcPr>
          <w:p w14:paraId="566F8C10" w14:textId="5382C7AA" w:rsidR="00C5118A" w:rsidRPr="00C5118A" w:rsidRDefault="00C5118A" w:rsidP="006971A2">
            <w:pPr>
              <w:jc w:val="left"/>
              <w:rPr>
                <w:sz w:val="16"/>
                <w:szCs w:val="16"/>
                <w:lang w:val="fr-FR"/>
              </w:rPr>
            </w:pPr>
            <w:r w:rsidRPr="00694B30">
              <w:rPr>
                <w:sz w:val="16"/>
                <w:szCs w:val="16"/>
                <w:lang w:val="fr-FR"/>
              </w:rPr>
              <w:t>6504.00</w:t>
            </w:r>
          </w:p>
        </w:tc>
        <w:tc>
          <w:tcPr>
            <w:tcW w:w="7899" w:type="dxa"/>
          </w:tcPr>
          <w:p w14:paraId="105D1CDB" w14:textId="19F274EC" w:rsidR="00C5118A" w:rsidRPr="00C5118A" w:rsidRDefault="00C5118A" w:rsidP="006971A2">
            <w:pPr>
              <w:jc w:val="left"/>
              <w:rPr>
                <w:sz w:val="16"/>
                <w:szCs w:val="16"/>
                <w:lang w:val="fr-FR"/>
              </w:rPr>
            </w:pPr>
            <w:r w:rsidRPr="00694B30">
              <w:rPr>
                <w:sz w:val="16"/>
                <w:szCs w:val="16"/>
                <w:lang w:val="fr-FR"/>
              </w:rPr>
              <w:t>Chapeaux et autres coiffures, tressés ou fabriqués par l'assemblage de bandes en toutes matières</w:t>
            </w:r>
          </w:p>
        </w:tc>
      </w:tr>
      <w:tr w:rsidR="00C5118A" w:rsidRPr="00694B30" w14:paraId="2A6CFAE8" w14:textId="77777777" w:rsidTr="003E0A8E">
        <w:tc>
          <w:tcPr>
            <w:tcW w:w="1418" w:type="dxa"/>
          </w:tcPr>
          <w:p w14:paraId="73A943E1" w14:textId="70E175BA" w:rsidR="00C5118A" w:rsidRPr="00C5118A" w:rsidRDefault="00C5118A" w:rsidP="006971A2">
            <w:pPr>
              <w:jc w:val="left"/>
              <w:rPr>
                <w:sz w:val="16"/>
                <w:szCs w:val="16"/>
                <w:lang w:val="fr-FR"/>
              </w:rPr>
            </w:pPr>
            <w:r w:rsidRPr="00694B30">
              <w:rPr>
                <w:sz w:val="16"/>
                <w:szCs w:val="16"/>
                <w:lang w:val="fr-FR"/>
              </w:rPr>
              <w:t>6505.90</w:t>
            </w:r>
          </w:p>
        </w:tc>
        <w:tc>
          <w:tcPr>
            <w:tcW w:w="7899" w:type="dxa"/>
          </w:tcPr>
          <w:p w14:paraId="3F9DF92D" w14:textId="782C126C" w:rsidR="00C5118A" w:rsidRPr="00C5118A" w:rsidRDefault="00C5118A" w:rsidP="006971A2">
            <w:pPr>
              <w:jc w:val="left"/>
              <w:rPr>
                <w:sz w:val="16"/>
                <w:szCs w:val="16"/>
                <w:lang w:val="fr-FR"/>
              </w:rPr>
            </w:pPr>
            <w:r w:rsidRPr="00694B30">
              <w:rPr>
                <w:sz w:val="16"/>
                <w:szCs w:val="16"/>
                <w:lang w:val="fr-FR"/>
              </w:rPr>
              <w:t>Chapeaux et autres coiffures en bonneterie ou confectionnés à l'aide de dentelles, ou d'autres matières textiles</w:t>
            </w:r>
          </w:p>
        </w:tc>
      </w:tr>
      <w:tr w:rsidR="00C5118A" w:rsidRPr="00694B30" w14:paraId="0168449E" w14:textId="77777777" w:rsidTr="003E0A8E">
        <w:tc>
          <w:tcPr>
            <w:tcW w:w="1418" w:type="dxa"/>
          </w:tcPr>
          <w:p w14:paraId="7ED41B3B" w14:textId="5F2E4691" w:rsidR="00C5118A" w:rsidRPr="00C5118A" w:rsidRDefault="00C5118A" w:rsidP="006971A2">
            <w:pPr>
              <w:jc w:val="left"/>
              <w:rPr>
                <w:sz w:val="16"/>
                <w:szCs w:val="16"/>
                <w:lang w:val="fr-FR"/>
              </w:rPr>
            </w:pPr>
            <w:r w:rsidRPr="00694B30">
              <w:rPr>
                <w:sz w:val="16"/>
                <w:szCs w:val="16"/>
                <w:lang w:val="fr-FR"/>
              </w:rPr>
              <w:t>6601.10</w:t>
            </w:r>
          </w:p>
        </w:tc>
        <w:tc>
          <w:tcPr>
            <w:tcW w:w="7899" w:type="dxa"/>
          </w:tcPr>
          <w:p w14:paraId="2A25A644" w14:textId="4BD249A2" w:rsidR="00C5118A" w:rsidRPr="00C5118A" w:rsidRDefault="00C5118A" w:rsidP="006971A2">
            <w:pPr>
              <w:jc w:val="left"/>
              <w:rPr>
                <w:sz w:val="16"/>
                <w:szCs w:val="16"/>
                <w:lang w:val="fr-FR"/>
              </w:rPr>
            </w:pPr>
            <w:r w:rsidRPr="00694B30">
              <w:rPr>
                <w:sz w:val="16"/>
                <w:szCs w:val="16"/>
                <w:lang w:val="fr-FR"/>
              </w:rPr>
              <w:t>Parapluies, ombrelles et parasols de jardin</w:t>
            </w:r>
          </w:p>
        </w:tc>
      </w:tr>
      <w:tr w:rsidR="00C5118A" w:rsidRPr="00694B30" w14:paraId="56349E91" w14:textId="77777777" w:rsidTr="003E0A8E">
        <w:tc>
          <w:tcPr>
            <w:tcW w:w="1418" w:type="dxa"/>
          </w:tcPr>
          <w:p w14:paraId="40A2C31B" w14:textId="6D437E0E" w:rsidR="00C5118A" w:rsidRPr="00C5118A" w:rsidRDefault="00C5118A" w:rsidP="006971A2">
            <w:pPr>
              <w:jc w:val="left"/>
              <w:rPr>
                <w:sz w:val="16"/>
                <w:szCs w:val="16"/>
                <w:lang w:val="fr-FR"/>
              </w:rPr>
            </w:pPr>
            <w:r w:rsidRPr="00694B30">
              <w:rPr>
                <w:sz w:val="16"/>
                <w:szCs w:val="16"/>
                <w:lang w:val="fr-FR"/>
              </w:rPr>
              <w:t>6601.91</w:t>
            </w:r>
          </w:p>
        </w:tc>
        <w:tc>
          <w:tcPr>
            <w:tcW w:w="7899" w:type="dxa"/>
          </w:tcPr>
          <w:p w14:paraId="3F23A9C4" w14:textId="55D6B991" w:rsidR="00C5118A" w:rsidRPr="00C5118A" w:rsidRDefault="00C5118A" w:rsidP="006971A2">
            <w:pPr>
              <w:jc w:val="left"/>
              <w:rPr>
                <w:sz w:val="16"/>
                <w:szCs w:val="16"/>
                <w:lang w:val="fr-FR"/>
              </w:rPr>
            </w:pPr>
            <w:r w:rsidRPr="00694B30">
              <w:rPr>
                <w:sz w:val="16"/>
                <w:szCs w:val="16"/>
                <w:lang w:val="fr-FR"/>
              </w:rPr>
              <w:t>Autres types de parapluies, à mât ou manche télescopique</w:t>
            </w:r>
          </w:p>
        </w:tc>
      </w:tr>
      <w:tr w:rsidR="00C5118A" w:rsidRPr="00694B30" w14:paraId="04150DB4" w14:textId="77777777" w:rsidTr="003E0A8E">
        <w:tc>
          <w:tcPr>
            <w:tcW w:w="1418" w:type="dxa"/>
          </w:tcPr>
          <w:p w14:paraId="1A3AEBA8" w14:textId="638BB501" w:rsidR="00C5118A" w:rsidRPr="00C5118A" w:rsidRDefault="00C5118A" w:rsidP="006971A2">
            <w:pPr>
              <w:jc w:val="left"/>
              <w:rPr>
                <w:sz w:val="16"/>
                <w:szCs w:val="16"/>
                <w:lang w:val="fr-FR"/>
              </w:rPr>
            </w:pPr>
            <w:r w:rsidRPr="00694B30">
              <w:rPr>
                <w:sz w:val="16"/>
                <w:szCs w:val="16"/>
                <w:lang w:val="fr-FR"/>
              </w:rPr>
              <w:t>6601.99</w:t>
            </w:r>
          </w:p>
        </w:tc>
        <w:tc>
          <w:tcPr>
            <w:tcW w:w="7899" w:type="dxa"/>
          </w:tcPr>
          <w:p w14:paraId="616F40C7" w14:textId="5674C663" w:rsidR="00C5118A" w:rsidRPr="00C5118A" w:rsidRDefault="00C5118A" w:rsidP="006971A2">
            <w:pPr>
              <w:jc w:val="left"/>
              <w:rPr>
                <w:sz w:val="16"/>
                <w:szCs w:val="16"/>
                <w:lang w:val="fr-FR"/>
              </w:rPr>
            </w:pPr>
            <w:r w:rsidRPr="00694B30">
              <w:rPr>
                <w:sz w:val="16"/>
                <w:szCs w:val="16"/>
                <w:lang w:val="fr-FR"/>
              </w:rPr>
              <w:t>Autres parapluies</w:t>
            </w:r>
          </w:p>
        </w:tc>
      </w:tr>
      <w:tr w:rsidR="00C5118A" w:rsidRPr="00694B30" w14:paraId="4A356E87" w14:textId="77777777" w:rsidTr="003E0A8E">
        <w:tc>
          <w:tcPr>
            <w:tcW w:w="1418" w:type="dxa"/>
          </w:tcPr>
          <w:p w14:paraId="2E0D0BC7" w14:textId="46C6505B" w:rsidR="00C5118A" w:rsidRPr="00694B30" w:rsidRDefault="00C5118A" w:rsidP="006971A2">
            <w:pPr>
              <w:jc w:val="left"/>
              <w:rPr>
                <w:sz w:val="16"/>
                <w:szCs w:val="16"/>
              </w:rPr>
            </w:pPr>
            <w:r w:rsidRPr="00694B30">
              <w:rPr>
                <w:sz w:val="16"/>
                <w:szCs w:val="16"/>
                <w:lang w:val="fr-FR"/>
              </w:rPr>
              <w:t>ex 7019.10</w:t>
            </w:r>
          </w:p>
        </w:tc>
        <w:tc>
          <w:tcPr>
            <w:tcW w:w="7899" w:type="dxa"/>
          </w:tcPr>
          <w:p w14:paraId="45899567" w14:textId="58E9031D" w:rsidR="00C5118A" w:rsidRPr="006971A2" w:rsidRDefault="006971A2" w:rsidP="006971A2">
            <w:pPr>
              <w:jc w:val="left"/>
              <w:rPr>
                <w:sz w:val="16"/>
                <w:szCs w:val="16"/>
                <w:lang w:val="fr-FR"/>
              </w:rPr>
            </w:pPr>
            <w:r w:rsidRPr="00694B30">
              <w:rPr>
                <w:sz w:val="16"/>
                <w:szCs w:val="16"/>
                <w:lang w:val="fr-FR"/>
              </w:rPr>
              <w:t>Fils en fibres de verre</w:t>
            </w:r>
          </w:p>
        </w:tc>
      </w:tr>
      <w:tr w:rsidR="00C5118A" w:rsidRPr="00694B30" w14:paraId="70FE1CE4" w14:textId="77777777" w:rsidTr="003E0A8E">
        <w:tc>
          <w:tcPr>
            <w:tcW w:w="1418" w:type="dxa"/>
          </w:tcPr>
          <w:p w14:paraId="68F97D8F" w14:textId="1E5098A1" w:rsidR="00C5118A" w:rsidRPr="00694B30" w:rsidRDefault="00C5118A" w:rsidP="006971A2">
            <w:pPr>
              <w:jc w:val="left"/>
              <w:rPr>
                <w:sz w:val="16"/>
                <w:szCs w:val="16"/>
              </w:rPr>
            </w:pPr>
            <w:r w:rsidRPr="00694B30">
              <w:rPr>
                <w:sz w:val="16"/>
                <w:szCs w:val="16"/>
                <w:lang w:val="fr-FR"/>
              </w:rPr>
              <w:t>ex 7019.20</w:t>
            </w:r>
          </w:p>
        </w:tc>
        <w:tc>
          <w:tcPr>
            <w:tcW w:w="7899" w:type="dxa"/>
          </w:tcPr>
          <w:p w14:paraId="4652C937" w14:textId="1BE21A5E" w:rsidR="00C5118A" w:rsidRPr="006971A2" w:rsidRDefault="006971A2" w:rsidP="006971A2">
            <w:pPr>
              <w:jc w:val="left"/>
              <w:rPr>
                <w:sz w:val="16"/>
                <w:szCs w:val="16"/>
                <w:lang w:val="fr-FR"/>
              </w:rPr>
            </w:pPr>
            <w:r w:rsidRPr="00694B30">
              <w:rPr>
                <w:sz w:val="16"/>
                <w:szCs w:val="16"/>
                <w:lang w:val="fr-FR"/>
              </w:rPr>
              <w:t>Tissus en fibres de verre</w:t>
            </w:r>
          </w:p>
        </w:tc>
      </w:tr>
      <w:tr w:rsidR="00C5118A" w:rsidRPr="00694B30" w14:paraId="13636BC3" w14:textId="77777777" w:rsidTr="003E0A8E">
        <w:tc>
          <w:tcPr>
            <w:tcW w:w="1418" w:type="dxa"/>
          </w:tcPr>
          <w:p w14:paraId="6D1DBA7E" w14:textId="08FEDDA9" w:rsidR="00C5118A" w:rsidRPr="00694B30" w:rsidRDefault="00C5118A" w:rsidP="006971A2">
            <w:pPr>
              <w:jc w:val="left"/>
              <w:rPr>
                <w:sz w:val="16"/>
                <w:szCs w:val="16"/>
              </w:rPr>
            </w:pPr>
            <w:r w:rsidRPr="00694B30">
              <w:rPr>
                <w:sz w:val="16"/>
                <w:szCs w:val="16"/>
                <w:lang w:val="fr-FR"/>
              </w:rPr>
              <w:t>8708.21</w:t>
            </w:r>
          </w:p>
        </w:tc>
        <w:tc>
          <w:tcPr>
            <w:tcW w:w="7899" w:type="dxa"/>
          </w:tcPr>
          <w:p w14:paraId="288863A5" w14:textId="0717F5FD" w:rsidR="00C5118A" w:rsidRPr="006971A2" w:rsidRDefault="006971A2" w:rsidP="006971A2">
            <w:pPr>
              <w:jc w:val="left"/>
              <w:rPr>
                <w:sz w:val="16"/>
                <w:szCs w:val="16"/>
                <w:lang w:val="fr-FR"/>
              </w:rPr>
            </w:pPr>
            <w:r w:rsidRPr="00694B30">
              <w:rPr>
                <w:sz w:val="16"/>
                <w:szCs w:val="16"/>
                <w:lang w:val="fr-FR"/>
              </w:rPr>
              <w:t>Ceintures de sécurité pour véhicules automobiles</w:t>
            </w:r>
          </w:p>
        </w:tc>
      </w:tr>
      <w:tr w:rsidR="00C5118A" w:rsidRPr="00694B30" w14:paraId="2BA86881" w14:textId="77777777" w:rsidTr="003E0A8E">
        <w:tc>
          <w:tcPr>
            <w:tcW w:w="1418" w:type="dxa"/>
          </w:tcPr>
          <w:p w14:paraId="72934012" w14:textId="1D1473F9" w:rsidR="00C5118A" w:rsidRPr="00694B30" w:rsidRDefault="006971A2" w:rsidP="006971A2">
            <w:pPr>
              <w:jc w:val="left"/>
              <w:rPr>
                <w:sz w:val="16"/>
                <w:szCs w:val="16"/>
              </w:rPr>
            </w:pPr>
            <w:r w:rsidRPr="00694B30">
              <w:rPr>
                <w:sz w:val="16"/>
                <w:szCs w:val="16"/>
                <w:lang w:val="fr-FR"/>
              </w:rPr>
              <w:t>8804.00</w:t>
            </w:r>
          </w:p>
        </w:tc>
        <w:tc>
          <w:tcPr>
            <w:tcW w:w="7899" w:type="dxa"/>
          </w:tcPr>
          <w:p w14:paraId="160DD4C6" w14:textId="6910353A" w:rsidR="00C5118A" w:rsidRPr="006971A2" w:rsidRDefault="006971A2" w:rsidP="006971A2">
            <w:pPr>
              <w:jc w:val="left"/>
              <w:rPr>
                <w:sz w:val="16"/>
                <w:szCs w:val="16"/>
                <w:lang w:val="fr-FR"/>
              </w:rPr>
            </w:pPr>
            <w:r w:rsidRPr="00694B30">
              <w:rPr>
                <w:sz w:val="16"/>
                <w:szCs w:val="16"/>
                <w:lang w:val="fr-FR"/>
              </w:rPr>
              <w:t>Parachutes; leurs parties et accessoires</w:t>
            </w:r>
          </w:p>
        </w:tc>
      </w:tr>
      <w:tr w:rsidR="006971A2" w:rsidRPr="00694B30" w14:paraId="2BB98A85" w14:textId="77777777" w:rsidTr="003E0A8E">
        <w:tc>
          <w:tcPr>
            <w:tcW w:w="1418" w:type="dxa"/>
          </w:tcPr>
          <w:p w14:paraId="098A545C" w14:textId="55B214DE" w:rsidR="006971A2" w:rsidRPr="00694B30" w:rsidRDefault="006971A2" w:rsidP="006971A2">
            <w:pPr>
              <w:jc w:val="left"/>
              <w:rPr>
                <w:sz w:val="16"/>
                <w:szCs w:val="16"/>
              </w:rPr>
            </w:pPr>
            <w:r w:rsidRPr="00694B30">
              <w:rPr>
                <w:sz w:val="16"/>
                <w:szCs w:val="16"/>
                <w:lang w:val="fr-FR"/>
              </w:rPr>
              <w:t>9113.90</w:t>
            </w:r>
          </w:p>
        </w:tc>
        <w:tc>
          <w:tcPr>
            <w:tcW w:w="7899" w:type="dxa"/>
          </w:tcPr>
          <w:p w14:paraId="1AD30027" w14:textId="59356AFC" w:rsidR="006971A2" w:rsidRPr="006971A2" w:rsidRDefault="006971A2" w:rsidP="006971A2">
            <w:pPr>
              <w:jc w:val="left"/>
              <w:rPr>
                <w:sz w:val="16"/>
                <w:szCs w:val="16"/>
                <w:lang w:val="fr-FR"/>
              </w:rPr>
            </w:pPr>
            <w:r w:rsidRPr="00694B30">
              <w:rPr>
                <w:sz w:val="16"/>
                <w:szCs w:val="16"/>
                <w:lang w:val="fr-FR"/>
              </w:rPr>
              <w:t>Bracelets de montres en matières textiles</w:t>
            </w:r>
          </w:p>
        </w:tc>
      </w:tr>
      <w:tr w:rsidR="00C5118A" w:rsidRPr="00694B30" w14:paraId="2EA3FD68" w14:textId="77777777" w:rsidTr="003E0A8E">
        <w:tc>
          <w:tcPr>
            <w:tcW w:w="1418" w:type="dxa"/>
          </w:tcPr>
          <w:p w14:paraId="74D2233C" w14:textId="157A583B" w:rsidR="00C5118A" w:rsidRPr="00694B30" w:rsidRDefault="006971A2" w:rsidP="006971A2">
            <w:pPr>
              <w:jc w:val="left"/>
              <w:rPr>
                <w:sz w:val="16"/>
                <w:szCs w:val="16"/>
              </w:rPr>
            </w:pPr>
            <w:r w:rsidRPr="00694B30">
              <w:rPr>
                <w:sz w:val="16"/>
                <w:szCs w:val="16"/>
                <w:lang w:val="fr-FR"/>
              </w:rPr>
              <w:t>ex 9404.90</w:t>
            </w:r>
          </w:p>
        </w:tc>
        <w:tc>
          <w:tcPr>
            <w:tcW w:w="7899" w:type="dxa"/>
          </w:tcPr>
          <w:p w14:paraId="3C9EAEC8" w14:textId="53E26FC2" w:rsidR="00C5118A" w:rsidRPr="006971A2" w:rsidRDefault="006971A2" w:rsidP="006971A2">
            <w:pPr>
              <w:jc w:val="left"/>
              <w:rPr>
                <w:sz w:val="16"/>
                <w:szCs w:val="16"/>
                <w:lang w:val="fr-FR"/>
              </w:rPr>
            </w:pPr>
            <w:r w:rsidRPr="00694B30">
              <w:rPr>
                <w:sz w:val="16"/>
                <w:szCs w:val="16"/>
                <w:lang w:val="fr-FR"/>
              </w:rPr>
              <w:t>Oreillers et coussins en coton; couvre-pieds; édredons et articles similaires en matières textiles</w:t>
            </w:r>
          </w:p>
        </w:tc>
      </w:tr>
      <w:tr w:rsidR="00C5118A" w:rsidRPr="00694B30" w14:paraId="30BD43B5" w14:textId="77777777" w:rsidTr="003E0A8E">
        <w:tc>
          <w:tcPr>
            <w:tcW w:w="1418" w:type="dxa"/>
          </w:tcPr>
          <w:p w14:paraId="3E3ABEEF" w14:textId="0F4C4D5D" w:rsidR="00C5118A" w:rsidRPr="00C5118A" w:rsidRDefault="006971A2" w:rsidP="006971A2">
            <w:pPr>
              <w:jc w:val="left"/>
              <w:rPr>
                <w:sz w:val="16"/>
                <w:szCs w:val="16"/>
                <w:lang w:val="fr-FR"/>
              </w:rPr>
            </w:pPr>
            <w:r w:rsidRPr="00694B30">
              <w:rPr>
                <w:sz w:val="16"/>
                <w:szCs w:val="16"/>
                <w:lang w:val="fr-FR"/>
              </w:rPr>
              <w:t>9502.91</w:t>
            </w:r>
          </w:p>
        </w:tc>
        <w:tc>
          <w:tcPr>
            <w:tcW w:w="7899" w:type="dxa"/>
          </w:tcPr>
          <w:p w14:paraId="6EBBABDE" w14:textId="6D9E53AF" w:rsidR="00C5118A" w:rsidRPr="00C5118A" w:rsidRDefault="006971A2" w:rsidP="006971A2">
            <w:pPr>
              <w:jc w:val="left"/>
              <w:rPr>
                <w:sz w:val="16"/>
                <w:szCs w:val="16"/>
                <w:lang w:val="fr-FR"/>
              </w:rPr>
            </w:pPr>
            <w:r w:rsidRPr="00694B30">
              <w:rPr>
                <w:sz w:val="16"/>
                <w:szCs w:val="16"/>
                <w:lang w:val="fr-FR"/>
              </w:rPr>
              <w:t>Vêtements pour poupées</w:t>
            </w:r>
          </w:p>
        </w:tc>
      </w:tr>
      <w:tr w:rsidR="00C5118A" w:rsidRPr="00694B30" w14:paraId="115E0BD9" w14:textId="77777777" w:rsidTr="003E0A8E">
        <w:tc>
          <w:tcPr>
            <w:tcW w:w="1418" w:type="dxa"/>
          </w:tcPr>
          <w:p w14:paraId="0D803C20" w14:textId="4F6F529B" w:rsidR="00C5118A" w:rsidRPr="00C5118A" w:rsidRDefault="006971A2" w:rsidP="006971A2">
            <w:pPr>
              <w:jc w:val="left"/>
              <w:rPr>
                <w:sz w:val="16"/>
                <w:szCs w:val="16"/>
                <w:lang w:val="fr-FR"/>
              </w:rPr>
            </w:pPr>
            <w:r w:rsidRPr="00694B30">
              <w:rPr>
                <w:sz w:val="16"/>
                <w:szCs w:val="16"/>
                <w:lang w:val="fr-FR"/>
              </w:rPr>
              <w:t>ex 9612.10</w:t>
            </w:r>
          </w:p>
        </w:tc>
        <w:tc>
          <w:tcPr>
            <w:tcW w:w="7899" w:type="dxa"/>
          </w:tcPr>
          <w:p w14:paraId="0B8F3E84" w14:textId="7A4CDAAF" w:rsidR="00C5118A" w:rsidRPr="00C5118A" w:rsidRDefault="006971A2" w:rsidP="006971A2">
            <w:pPr>
              <w:jc w:val="left"/>
              <w:rPr>
                <w:sz w:val="16"/>
                <w:szCs w:val="16"/>
                <w:lang w:val="fr-FR"/>
              </w:rPr>
            </w:pPr>
            <w:r w:rsidRPr="00694B30">
              <w:rPr>
                <w:sz w:val="16"/>
                <w:szCs w:val="16"/>
                <w:lang w:val="fr-FR"/>
              </w:rPr>
              <w:t>Rubans tissés en fibres synthétiques ou artificielles, autres que les rubans d'une largeur inférieure à 30 mm et montés en cartouches</w:t>
            </w:r>
          </w:p>
        </w:tc>
      </w:tr>
    </w:tbl>
    <w:p w14:paraId="3F1181BC" w14:textId="6E8376F5" w:rsidR="008E10D7" w:rsidRPr="00694B30" w:rsidRDefault="008E10D7" w:rsidP="006971A2">
      <w:pPr>
        <w:rPr>
          <w:b/>
        </w:rPr>
      </w:pPr>
    </w:p>
    <w:sectPr w:rsidR="008E10D7" w:rsidRPr="00694B30" w:rsidSect="005874FB">
      <w:headerReference w:type="even" r:id="rId9"/>
      <w:headerReference w:type="default" r:id="rId10"/>
      <w:footerReference w:type="even" r:id="rId11"/>
      <w:footerReference w:type="default" r:id="rId12"/>
      <w:footerReference w:type="first" r:id="rId13"/>
      <w:pgSz w:w="11906" w:h="16838"/>
      <w:pgMar w:top="1701" w:right="1440" w:bottom="1440" w:left="1440" w:header="720" w:footer="720" w:gutter="0"/>
      <w:cols w:space="720"/>
      <w:docGrid w:linePitch="360"/>
    </w:sectPr>
  </w:body>
</w:document>
</file>

<file path=word/customizations.xml><?xml version="1.0" encoding="utf-8"?>
<wne:tcg xmlns:r="http://schemas.openxmlformats.org/officeDocument/2006/relationships" xmlns:wne="http://schemas.microsoft.com/office/word/2006/wordml">
  <wne:keymaps>
    <wne:keymap wne:kcmPrimary="0238">
      <wne:wch wne:val="00000153"/>
    </wne:keymap>
    <wne:keymap wne:kcmPrimary="02BA">
      <wne:wch wne:val="000000C8"/>
    </wne:keymap>
    <wne:keymap wne:kcmPrimary="02DC">
      <wne:wch wne:val="000000C0"/>
    </wne:keymap>
    <wne:keymap wne:kcmPrimary="02DE">
      <wne:wch wne:val="000000C9"/>
    </wne:keymap>
    <wne:keymap wne:kcmPrimary="0442">
      <wne:acd wne:acdName="acd1"/>
    </wne:keymap>
    <wne:keymap wne:kcmPrimary="044E">
      <wne:acd wne:acdName="acd2"/>
    </wne:keymap>
    <wne:keymap wne:kcmPrimary="0650">
      <wne:fci wne:fciName="FormatParagraph" wne:swArg="0000"/>
    </wne:keymap>
    <wne:keymap wne:kcmPrimary="0678">
      <wne:acd wne:acdName="acd0"/>
    </wne:keymap>
  </wne:keymaps>
  <wne:toolbars>
    <wne:acdManifest>
      <wne:acdEntry wne:acdName="acd0"/>
      <wne:acdEntry wne:acdName="acd1"/>
      <wne:acdEntry wne:acdName="acd2"/>
    </wne:acdManifest>
  </wne:toolbars>
  <wne:acds>
    <wne:acd wne:argValue="AQAAAD4A" wne:acdName="acd0" wne:fciIndexBasedOn="0065"/>
    <wne:acd wne:argValue="AQAAAEIA" wne:acdName="acd1" wne:fciIndexBasedOn="0065"/>
    <wne:acd wne:argValue="AQAAAAAA" wne:acdName="acd2"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FE7B3CB" w14:textId="77777777" w:rsidR="00AB2BA3" w:rsidRPr="005874FB" w:rsidRDefault="00AB2BA3" w:rsidP="00CB7A82">
      <w:r w:rsidRPr="005874FB">
        <w:separator/>
      </w:r>
    </w:p>
  </w:endnote>
  <w:endnote w:type="continuationSeparator" w:id="0">
    <w:p w14:paraId="0B68F37E" w14:textId="77777777" w:rsidR="00AB2BA3" w:rsidRPr="005874FB" w:rsidRDefault="00AB2BA3" w:rsidP="00CB7A82">
      <w:r w:rsidRPr="005874F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7AE0190" w14:textId="6D549228" w:rsidR="00AB2BA3" w:rsidRPr="005874FB" w:rsidRDefault="00AB2BA3" w:rsidP="005874FB">
    <w:pPr>
      <w:pStyle w:val="Footer"/>
    </w:pPr>
    <w:r w:rsidRPr="005874FB">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35245AA" w14:textId="6D827CB6" w:rsidR="00AB2BA3" w:rsidRPr="005874FB" w:rsidRDefault="00AB2BA3" w:rsidP="005874FB">
    <w:pPr>
      <w:pStyle w:val="Footer"/>
    </w:pPr>
    <w:r w:rsidRPr="005874FB">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D17C2A9" w14:textId="4799AB7C" w:rsidR="00AB2BA3" w:rsidRPr="005874FB" w:rsidRDefault="00AB2BA3" w:rsidP="005874FB">
    <w:pPr>
      <w:pStyle w:val="Footer"/>
    </w:pPr>
    <w:r w:rsidRPr="005874FB">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22EF8CE" w14:textId="77777777" w:rsidR="00AB2BA3" w:rsidRPr="005874FB" w:rsidRDefault="00AB2BA3" w:rsidP="00CB7A82">
      <w:r w:rsidRPr="005874FB">
        <w:separator/>
      </w:r>
    </w:p>
  </w:footnote>
  <w:footnote w:type="continuationSeparator" w:id="0">
    <w:p w14:paraId="25CC91F1" w14:textId="77777777" w:rsidR="00AB2BA3" w:rsidRPr="005874FB" w:rsidRDefault="00AB2BA3" w:rsidP="00CB7A82">
      <w:r w:rsidRPr="005874FB">
        <w:continuationSeparator/>
      </w:r>
    </w:p>
  </w:footnote>
  <w:footnote w:id="1">
    <w:p w14:paraId="5D8A3AD8" w14:textId="37D0358F" w:rsidR="00AB2BA3" w:rsidRDefault="00AB2BA3">
      <w:pPr>
        <w:pStyle w:val="FootnoteText"/>
      </w:pPr>
      <w:r>
        <w:rPr>
          <w:rStyle w:val="FootnoteReference"/>
        </w:rPr>
        <w:footnoteRef/>
      </w:r>
      <w:r>
        <w:t xml:space="preserve"> </w:t>
      </w:r>
      <w:r w:rsidRPr="005874FB">
        <w:t>Dans la mesure du possible, les exportations des pays les moins avancés Membres pourront aussi bénéficier de cette disposition.</w:t>
      </w:r>
    </w:p>
  </w:footnote>
  <w:footnote w:id="2">
    <w:p w14:paraId="25165718" w14:textId="6F100E02" w:rsidR="00AB2BA3" w:rsidRDefault="00AB2BA3" w:rsidP="00CA6126">
      <w:pPr>
        <w:pStyle w:val="FootnoteText"/>
        <w:spacing w:after="240"/>
      </w:pPr>
      <w:r>
        <w:rPr>
          <w:rStyle w:val="FootnoteReference"/>
        </w:rPr>
        <w:footnoteRef/>
      </w:r>
      <w:r>
        <w:t xml:space="preserve"> </w:t>
      </w:r>
      <w:r w:rsidRPr="005874FB">
        <w:t>L'année d'application de l'accord s'entend d'une période de12</w:t>
      </w:r>
      <w:r>
        <w:t> </w:t>
      </w:r>
      <w:r w:rsidRPr="005874FB">
        <w:t>mois commençant à compter de la date d'entrée en vigueur de l'Accord sur l'OMC et des intervalles de 12</w:t>
      </w:r>
      <w:r>
        <w:t> </w:t>
      </w:r>
      <w:r w:rsidRPr="005874FB">
        <w:t>mois ultérieurs.</w:t>
      </w:r>
    </w:p>
  </w:footnote>
  <w:footnote w:id="3">
    <w:p w14:paraId="1B1616ED" w14:textId="65EB10E7" w:rsidR="00AB2BA3" w:rsidRDefault="00AB2BA3">
      <w:pPr>
        <w:pStyle w:val="FootnoteText"/>
      </w:pPr>
      <w:r>
        <w:rPr>
          <w:rStyle w:val="FootnoteReference"/>
        </w:rPr>
        <w:footnoteRef/>
      </w:r>
      <w:r>
        <w:t xml:space="preserve"> </w:t>
      </w:r>
      <w:r w:rsidRPr="005874FB">
        <w:t>Les dispositions pertinentes du GATT</w:t>
      </w:r>
      <w:r>
        <w:t xml:space="preserve"> </w:t>
      </w:r>
      <w:r w:rsidRPr="005874FB">
        <w:t>de</w:t>
      </w:r>
      <w:r>
        <w:t xml:space="preserve"> </w:t>
      </w:r>
      <w:r w:rsidRPr="005874FB">
        <w:t>1994 ne comprendront pas celles de l'article</w:t>
      </w:r>
      <w:r>
        <w:t> </w:t>
      </w:r>
      <w:r w:rsidRPr="005874FB">
        <w:t>XIX en ce qui concerne les produits qui n'auront pas encore été intégrés dans le cadre du GATT de 1994, exception faite de c</w:t>
      </w:r>
      <w:r>
        <w:t>e</w:t>
      </w:r>
      <w:r w:rsidRPr="005874FB">
        <w:t xml:space="preserve"> qui est expressément prévu au paragraphe 3 de l'Annexe.</w:t>
      </w:r>
    </w:p>
  </w:footnote>
  <w:footnote w:id="4">
    <w:p w14:paraId="4D562EDF" w14:textId="539BDE19" w:rsidR="00AB2BA3" w:rsidRDefault="00AB2BA3">
      <w:pPr>
        <w:pStyle w:val="FootnoteText"/>
      </w:pPr>
      <w:r>
        <w:rPr>
          <w:rStyle w:val="FootnoteReference"/>
        </w:rPr>
        <w:footnoteRef/>
      </w:r>
      <w:r>
        <w:t xml:space="preserve"> </w:t>
      </w:r>
      <w:r w:rsidRPr="005874FB">
        <w:t>Le terme "restrictions" désigne toutes les restrictions quantitatives unilatérales</w:t>
      </w:r>
      <w:r>
        <w:t>,</w:t>
      </w:r>
      <w:r w:rsidRPr="005874FB">
        <w:t xml:space="preserve"> tous les arrangements bilatéraux et toutes les autres mesures ayant un effet similaire.</w:t>
      </w:r>
    </w:p>
  </w:footnote>
  <w:footnote w:id="5">
    <w:p w14:paraId="3DBE606F" w14:textId="1D1BEB8F" w:rsidR="00AB2BA3" w:rsidRDefault="00AB2BA3">
      <w:pPr>
        <w:pStyle w:val="FootnoteText"/>
      </w:pPr>
      <w:r>
        <w:rPr>
          <w:rStyle w:val="FootnoteReference"/>
        </w:rPr>
        <w:footnoteRef/>
      </w:r>
      <w:r>
        <w:t xml:space="preserve"> </w:t>
      </w:r>
      <w:r w:rsidRPr="005874FB">
        <w:t xml:space="preserve">Une union douanière pourra appliquer une mesure de sauvegarde en tant qu'entité ou pour le compte d'un </w:t>
      </w:r>
      <w:r>
        <w:t>E</w:t>
      </w:r>
      <w:r w:rsidRPr="005874FB">
        <w:t xml:space="preserve">tat membre. Lorsqu'une union douanière appliquera une mesure de sauvegarde en tant qu'entité, toutes les prescriptions pour la détermination de l'existence d'un préjudice grave ou d'une menace réelle de préjudice grave au titre du présent accord seront fondées sur les conditions existant dans l'ensemble de l'union douanière. Lorsqu'une mesure de sauvegarde sera appliquée pour le compte d'un </w:t>
      </w:r>
      <w:r>
        <w:t>E</w:t>
      </w:r>
      <w:r w:rsidRPr="005874FB">
        <w:t xml:space="preserve">tat membre, toutes les prescriptions pour la détermination de l'existence d'un préjudice grave ou d'une menace réelle de préjudice grave seront fondées sur les conditions existant dans cet </w:t>
      </w:r>
      <w:r>
        <w:t>E</w:t>
      </w:r>
      <w:r w:rsidRPr="005874FB">
        <w:t xml:space="preserve">tat et la mesure sera limitée à cet </w:t>
      </w:r>
      <w:r>
        <w:t>E</w:t>
      </w:r>
      <w:r w:rsidRPr="005874FB">
        <w:t>tat.</w:t>
      </w:r>
    </w:p>
  </w:footnote>
  <w:footnote w:id="6">
    <w:p w14:paraId="519147D2" w14:textId="6A374AFE" w:rsidR="00AB2BA3" w:rsidRDefault="00AB2BA3">
      <w:pPr>
        <w:pStyle w:val="FootnoteText"/>
      </w:pPr>
      <w:r>
        <w:rPr>
          <w:rStyle w:val="FootnoteReference"/>
        </w:rPr>
        <w:footnoteRef/>
      </w:r>
      <w:r>
        <w:t xml:space="preserve"> </w:t>
      </w:r>
      <w:r w:rsidRPr="005874FB">
        <w:t>L'accroissement imminent sera mesurable et il ne sera pas conclu à sa matérialité sur la base d'allégations, de conjectures ou d'une simple possibilité découlant, par exemple, de l'existence d'une capacité de production dans les Membres exportateurs.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989CBF6" w14:textId="77777777" w:rsidR="00AB2BA3" w:rsidRPr="005874FB" w:rsidRDefault="00AB2BA3" w:rsidP="005874FB">
    <w:pPr>
      <w:pStyle w:val="Header"/>
      <w:spacing w:after="240"/>
      <w:jc w:val="center"/>
    </w:pPr>
    <w:r w:rsidRPr="005874FB">
      <w:t>ACCORD SUR LES TEXTILES ET LES VETEMENTS</w:t>
    </w:r>
  </w:p>
  <w:p w14:paraId="66628B2F" w14:textId="77777777" w:rsidR="00AB2BA3" w:rsidRPr="005874FB" w:rsidRDefault="00AB2BA3" w:rsidP="005874FB">
    <w:pPr>
      <w:pStyle w:val="Header"/>
      <w:pBdr>
        <w:bottom w:val="single" w:sz="4" w:space="1" w:color="auto"/>
      </w:pBdr>
      <w:jc w:val="center"/>
    </w:pPr>
    <w:r w:rsidRPr="005874FB">
      <w:t xml:space="preserve">- </w:t>
    </w:r>
    <w:r w:rsidRPr="005874FB">
      <w:fldChar w:fldCharType="begin"/>
    </w:r>
    <w:r w:rsidRPr="005874FB">
      <w:instrText xml:space="preserve"> PAGE  \* Arabic  \* MERGEFORMAT </w:instrText>
    </w:r>
    <w:r w:rsidRPr="005874FB">
      <w:fldChar w:fldCharType="separate"/>
    </w:r>
    <w:r w:rsidRPr="005874FB">
      <w:t>0</w:t>
    </w:r>
    <w:r w:rsidRPr="005874FB">
      <w:fldChar w:fldCharType="end"/>
    </w:r>
    <w:r w:rsidRPr="005874FB">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272470F" w14:textId="42DFC9F6" w:rsidR="00AB2BA3" w:rsidRPr="005874FB" w:rsidRDefault="00AB2BA3" w:rsidP="005874FB">
    <w:pPr>
      <w:pStyle w:val="Header"/>
      <w:spacing w:after="240"/>
      <w:jc w:val="center"/>
    </w:pPr>
    <w:r w:rsidRPr="005874FB">
      <w:t>ACCORD SUR LES TEXTILES ET LES V</w:t>
    </w:r>
    <w:r>
      <w:t>E</w:t>
    </w:r>
    <w:r w:rsidRPr="005874FB">
      <w:t>TEMENTS</w:t>
    </w:r>
  </w:p>
  <w:p w14:paraId="751CB648" w14:textId="77777777" w:rsidR="00AB2BA3" w:rsidRPr="005874FB" w:rsidRDefault="00AB2BA3" w:rsidP="005874FB">
    <w:pPr>
      <w:pStyle w:val="Header"/>
      <w:pBdr>
        <w:bottom w:val="single" w:sz="4" w:space="1" w:color="auto"/>
      </w:pBdr>
      <w:jc w:val="center"/>
    </w:pPr>
    <w:r w:rsidRPr="005874FB">
      <w:t xml:space="preserve">- </w:t>
    </w:r>
    <w:r w:rsidRPr="005874FB">
      <w:fldChar w:fldCharType="begin"/>
    </w:r>
    <w:r w:rsidRPr="005874FB">
      <w:instrText xml:space="preserve"> PAGE  \* Arabic  \* MERGEFORMAT </w:instrText>
    </w:r>
    <w:r w:rsidRPr="005874FB">
      <w:fldChar w:fldCharType="separate"/>
    </w:r>
    <w:r w:rsidRPr="005874FB">
      <w:t>0</w:t>
    </w:r>
    <w:r w:rsidRPr="005874FB">
      <w:fldChar w:fldCharType="end"/>
    </w:r>
    <w:r w:rsidRPr="005874FB">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multilevel"/>
    <w:tmpl w:val="990841D2"/>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1134"/>
        </w:tabs>
        <w:ind w:left="1134" w:hanging="567"/>
      </w:pPr>
      <w:rPr>
        <w:rFonts w:ascii="Symbol" w:hAnsi="Symbol" w:hint="default"/>
      </w:rPr>
    </w:lvl>
    <w:lvl w:ilvl="2">
      <w:start w:val="1"/>
      <w:numFmt w:val="lowerRoman"/>
      <w:pStyle w:val="ListBullet3"/>
      <w:lvlText w:val=""/>
      <w:lvlJc w:val="left"/>
      <w:pPr>
        <w:tabs>
          <w:tab w:val="num" w:pos="1701"/>
        </w:tabs>
        <w:ind w:left="1701" w:hanging="567"/>
      </w:pPr>
      <w:rPr>
        <w:rFonts w:ascii="Symbol" w:hAnsi="Symbol" w:hint="default"/>
      </w:rPr>
    </w:lvl>
    <w:lvl w:ilvl="3">
      <w:start w:val="1"/>
      <w:numFmt w:val="decimal"/>
      <w:pStyle w:val="ListBullet4"/>
      <w:lvlText w:val=""/>
      <w:lvlJc w:val="left"/>
      <w:pPr>
        <w:tabs>
          <w:tab w:val="num" w:pos="2268"/>
        </w:tabs>
        <w:ind w:left="2268" w:hanging="567"/>
      </w:pPr>
      <w:rPr>
        <w:rFonts w:ascii="Symbol" w:hAnsi="Symbol" w:hint="default"/>
      </w:rPr>
    </w:lvl>
    <w:lvl w:ilvl="4">
      <w:start w:val="1"/>
      <w:numFmt w:val="lowerLetter"/>
      <w:pStyle w:val="ListBullet5"/>
      <w:lvlText w:val=""/>
      <w:lvlJc w:val="left"/>
      <w:pPr>
        <w:tabs>
          <w:tab w:val="num" w:pos="2835"/>
        </w:tabs>
        <w:ind w:left="2835" w:hanging="567"/>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multilevel"/>
    <w:tmpl w:val="8FD8C9BE"/>
    <w:name w:val="LegalHeadings"/>
    <w:lvl w:ilvl="0">
      <w:start w:val="1"/>
      <w:numFmt w:val="decimal"/>
      <w:lvlRestart w:val="0"/>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0"/>
      <w:pStyle w:val="BodyText"/>
      <w:suff w:val="space"/>
      <w:lvlText w:val="%7. "/>
      <w:lvlJc w:val="left"/>
      <w:pPr>
        <w:tabs>
          <w:tab w:val="num" w:pos="567"/>
        </w:tabs>
        <w:ind w:left="0" w:firstLine="0"/>
      </w:pPr>
      <w:rPr>
        <w:rFonts w:ascii="Verdana" w:hAnsi="Verdana"/>
      </w:rPr>
    </w:lvl>
    <w:lvl w:ilvl="7">
      <w:start w:val="1"/>
      <w:numFmt w:val="lowerLetter"/>
      <w:lvlText w:val="%8."/>
      <w:lvlJc w:val="left"/>
      <w:pPr>
        <w:tabs>
          <w:tab w:val="num" w:pos="1134"/>
        </w:tabs>
        <w:ind w:left="1134" w:hanging="567"/>
      </w:pPr>
      <w:rPr>
        <w:rFonts w:ascii="Verdana" w:hAnsi="Verdana"/>
      </w:rPr>
    </w:lvl>
    <w:lvl w:ilvl="8">
      <w:start w:val="1"/>
      <w:numFmt w:val="lowerRoman"/>
      <w:pStyle w:val="BodyText3"/>
      <w:lvlText w:val="%9."/>
      <w:lvlJc w:val="left"/>
      <w:pPr>
        <w:tabs>
          <w:tab w:val="num" w:pos="1701"/>
        </w:tabs>
        <w:ind w:left="1701" w:hanging="567"/>
      </w:pPr>
      <w:rPr>
        <w:rFonts w:ascii="Verdana" w:hAnsi="Verdana"/>
      </w:rPr>
    </w:lvl>
  </w:abstractNum>
  <w:abstractNum w:abstractNumId="3" w15:restartNumberingAfterBreak="0">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3D95380"/>
    <w:multiLevelType w:val="hybridMultilevel"/>
    <w:tmpl w:val="0284F3B8"/>
    <w:lvl w:ilvl="0" w:tplc="77D22A96">
      <w:start w:val="1"/>
      <w:numFmt w:val="decimal"/>
      <w:lvlText w:val="%1."/>
      <w:lvlJc w:val="left"/>
      <w:pPr>
        <w:ind w:left="720" w:hanging="360"/>
      </w:pPr>
      <w:rPr>
        <w:rFonts w:ascii="Verdana" w:eastAsia="Times New Roman" w:hAnsi="Verdana" w:cs="Times New Roman"/>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0F7B08E8"/>
    <w:multiLevelType w:val="hybridMultilevel"/>
    <w:tmpl w:val="9E129D0C"/>
    <w:lvl w:ilvl="0" w:tplc="AF5AAC32">
      <w:start w:val="8"/>
      <w:numFmt w:val="decimal"/>
      <w:lvlText w:val="%1."/>
      <w:lvlJc w:val="left"/>
      <w:pPr>
        <w:ind w:left="5064" w:hanging="360"/>
      </w:pPr>
      <w:rPr>
        <w:rFonts w:hint="default"/>
        <w:color w:val="1A1A1A"/>
      </w:rPr>
    </w:lvl>
    <w:lvl w:ilvl="1" w:tplc="040C0019" w:tentative="1">
      <w:start w:val="1"/>
      <w:numFmt w:val="lowerLetter"/>
      <w:lvlText w:val="%2."/>
      <w:lvlJc w:val="left"/>
      <w:pPr>
        <w:ind w:left="5784" w:hanging="360"/>
      </w:pPr>
    </w:lvl>
    <w:lvl w:ilvl="2" w:tplc="040C001B" w:tentative="1">
      <w:start w:val="1"/>
      <w:numFmt w:val="lowerRoman"/>
      <w:lvlText w:val="%3."/>
      <w:lvlJc w:val="right"/>
      <w:pPr>
        <w:ind w:left="6504" w:hanging="180"/>
      </w:pPr>
    </w:lvl>
    <w:lvl w:ilvl="3" w:tplc="040C000F" w:tentative="1">
      <w:start w:val="1"/>
      <w:numFmt w:val="decimal"/>
      <w:lvlText w:val="%4."/>
      <w:lvlJc w:val="left"/>
      <w:pPr>
        <w:ind w:left="7224" w:hanging="360"/>
      </w:pPr>
    </w:lvl>
    <w:lvl w:ilvl="4" w:tplc="040C0019" w:tentative="1">
      <w:start w:val="1"/>
      <w:numFmt w:val="lowerLetter"/>
      <w:lvlText w:val="%5."/>
      <w:lvlJc w:val="left"/>
      <w:pPr>
        <w:ind w:left="7944" w:hanging="360"/>
      </w:pPr>
    </w:lvl>
    <w:lvl w:ilvl="5" w:tplc="040C001B" w:tentative="1">
      <w:start w:val="1"/>
      <w:numFmt w:val="lowerRoman"/>
      <w:lvlText w:val="%6."/>
      <w:lvlJc w:val="right"/>
      <w:pPr>
        <w:ind w:left="8664" w:hanging="180"/>
      </w:pPr>
    </w:lvl>
    <w:lvl w:ilvl="6" w:tplc="040C000F">
      <w:start w:val="1"/>
      <w:numFmt w:val="decimal"/>
      <w:lvlText w:val="%7."/>
      <w:lvlJc w:val="left"/>
      <w:pPr>
        <w:ind w:left="9384" w:hanging="360"/>
      </w:pPr>
    </w:lvl>
    <w:lvl w:ilvl="7" w:tplc="040C0019" w:tentative="1">
      <w:start w:val="1"/>
      <w:numFmt w:val="lowerLetter"/>
      <w:lvlText w:val="%8."/>
      <w:lvlJc w:val="left"/>
      <w:pPr>
        <w:ind w:left="10104" w:hanging="360"/>
      </w:pPr>
    </w:lvl>
    <w:lvl w:ilvl="8" w:tplc="040C001B" w:tentative="1">
      <w:start w:val="1"/>
      <w:numFmt w:val="lowerRoman"/>
      <w:lvlText w:val="%9."/>
      <w:lvlJc w:val="right"/>
      <w:pPr>
        <w:ind w:left="10824" w:hanging="180"/>
      </w:pPr>
    </w:lvl>
  </w:abstractNum>
  <w:abstractNum w:abstractNumId="12" w15:restartNumberingAfterBreak="0">
    <w:nsid w:val="16A5620C"/>
    <w:multiLevelType w:val="hybridMultilevel"/>
    <w:tmpl w:val="877641E6"/>
    <w:lvl w:ilvl="0" w:tplc="040C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 w15:restartNumberingAfterBreak="0">
    <w:nsid w:val="53E948C5"/>
    <w:multiLevelType w:val="multilevel"/>
    <w:tmpl w:val="640EF4B6"/>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4" w15:restartNumberingAfterBreak="0">
    <w:nsid w:val="57454AB1"/>
    <w:multiLevelType w:val="multilevel"/>
    <w:tmpl w:val="402AEF3C"/>
    <w:numStyleLink w:val="LegalHeadings"/>
  </w:abstractNum>
  <w:abstractNum w:abstractNumId="15" w15:restartNumberingAfterBreak="0">
    <w:nsid w:val="57551E12"/>
    <w:multiLevelType w:val="multilevel"/>
    <w:tmpl w:val="402AEF3C"/>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6" w15:restartNumberingAfterBreak="0">
    <w:nsid w:val="63D526BA"/>
    <w:multiLevelType w:val="hybridMultilevel"/>
    <w:tmpl w:val="5CB60482"/>
    <w:lvl w:ilvl="0" w:tplc="513E3446">
      <w:start w:val="1"/>
      <w:numFmt w:val="decimal"/>
      <w:pStyle w:val="SummaryText"/>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7" w15:restartNumberingAfterBreak="0">
    <w:nsid w:val="67AF641E"/>
    <w:multiLevelType w:val="hybridMultilevel"/>
    <w:tmpl w:val="98DA6CC2"/>
    <w:lvl w:ilvl="0" w:tplc="040C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8" w15:restartNumberingAfterBreak="0">
    <w:nsid w:val="71E77261"/>
    <w:multiLevelType w:val="hybridMultilevel"/>
    <w:tmpl w:val="EBCED2BC"/>
    <w:lvl w:ilvl="0" w:tplc="B7FE43D6">
      <w:start w:val="1"/>
      <w:numFmt w:val="lowerLetter"/>
      <w:lvlText w:val="%1)"/>
      <w:lvlJc w:val="left"/>
      <w:pPr>
        <w:ind w:left="384" w:hanging="360"/>
      </w:pPr>
      <w:rPr>
        <w:rFonts w:hint="default"/>
      </w:rPr>
    </w:lvl>
    <w:lvl w:ilvl="1" w:tplc="040C0019" w:tentative="1">
      <w:start w:val="1"/>
      <w:numFmt w:val="lowerLetter"/>
      <w:lvlText w:val="%2."/>
      <w:lvlJc w:val="left"/>
      <w:pPr>
        <w:ind w:left="1104" w:hanging="360"/>
      </w:pPr>
    </w:lvl>
    <w:lvl w:ilvl="2" w:tplc="040C001B" w:tentative="1">
      <w:start w:val="1"/>
      <w:numFmt w:val="lowerRoman"/>
      <w:lvlText w:val="%3."/>
      <w:lvlJc w:val="right"/>
      <w:pPr>
        <w:ind w:left="1824" w:hanging="180"/>
      </w:pPr>
    </w:lvl>
    <w:lvl w:ilvl="3" w:tplc="040C000F" w:tentative="1">
      <w:start w:val="1"/>
      <w:numFmt w:val="decimal"/>
      <w:lvlText w:val="%4."/>
      <w:lvlJc w:val="left"/>
      <w:pPr>
        <w:ind w:left="2544" w:hanging="360"/>
      </w:pPr>
    </w:lvl>
    <w:lvl w:ilvl="4" w:tplc="040C0019" w:tentative="1">
      <w:start w:val="1"/>
      <w:numFmt w:val="lowerLetter"/>
      <w:lvlText w:val="%5."/>
      <w:lvlJc w:val="left"/>
      <w:pPr>
        <w:ind w:left="3264" w:hanging="360"/>
      </w:pPr>
    </w:lvl>
    <w:lvl w:ilvl="5" w:tplc="040C001B" w:tentative="1">
      <w:start w:val="1"/>
      <w:numFmt w:val="lowerRoman"/>
      <w:lvlText w:val="%6."/>
      <w:lvlJc w:val="right"/>
      <w:pPr>
        <w:ind w:left="3984" w:hanging="180"/>
      </w:pPr>
    </w:lvl>
    <w:lvl w:ilvl="6" w:tplc="040C000F">
      <w:start w:val="1"/>
      <w:numFmt w:val="decimal"/>
      <w:lvlText w:val="%7."/>
      <w:lvlJc w:val="left"/>
      <w:pPr>
        <w:ind w:left="4704" w:hanging="360"/>
      </w:pPr>
    </w:lvl>
    <w:lvl w:ilvl="7" w:tplc="040C0019" w:tentative="1">
      <w:start w:val="1"/>
      <w:numFmt w:val="lowerLetter"/>
      <w:lvlText w:val="%8."/>
      <w:lvlJc w:val="left"/>
      <w:pPr>
        <w:ind w:left="5424" w:hanging="360"/>
      </w:pPr>
    </w:lvl>
    <w:lvl w:ilvl="8" w:tplc="040C001B" w:tentative="1">
      <w:start w:val="1"/>
      <w:numFmt w:val="lowerRoman"/>
      <w:lvlText w:val="%9."/>
      <w:lvlJc w:val="right"/>
      <w:pPr>
        <w:ind w:left="6144" w:hanging="180"/>
      </w:pPr>
    </w:lvl>
  </w:abstractNum>
  <w:abstractNum w:abstractNumId="19" w15:restartNumberingAfterBreak="0">
    <w:nsid w:val="7F2049A5"/>
    <w:multiLevelType w:val="hybridMultilevel"/>
    <w:tmpl w:val="EEB2DFDA"/>
    <w:lvl w:ilvl="0" w:tplc="4BA436F6">
      <w:start w:val="1"/>
      <w:numFmt w:val="lowerLetter"/>
      <w:pStyle w:val="BodyText2"/>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15"/>
  </w:num>
  <w:num w:numId="2">
    <w:abstractNumId w:val="18"/>
  </w:num>
  <w:num w:numId="3">
    <w:abstractNumId w:val="11"/>
  </w:num>
  <w:num w:numId="4">
    <w:abstractNumId w:val="12"/>
  </w:num>
  <w:num w:numId="5">
    <w:abstractNumId w:val="10"/>
  </w:num>
  <w:num w:numId="6">
    <w:abstractNumId w:val="17"/>
  </w:num>
  <w:num w:numId="7">
    <w:abstractNumId w:val="9"/>
  </w:num>
  <w:num w:numId="8">
    <w:abstractNumId w:val="7"/>
  </w:num>
  <w:num w:numId="9">
    <w:abstractNumId w:val="6"/>
  </w:num>
  <w:num w:numId="10">
    <w:abstractNumId w:val="5"/>
  </w:num>
  <w:num w:numId="11">
    <w:abstractNumId w:val="4"/>
  </w:num>
  <w:num w:numId="12">
    <w:abstractNumId w:val="8"/>
  </w:num>
  <w:num w:numId="13">
    <w:abstractNumId w:val="3"/>
  </w:num>
  <w:num w:numId="14">
    <w:abstractNumId w:val="2"/>
  </w:num>
  <w:num w:numId="15">
    <w:abstractNumId w:val="1"/>
  </w:num>
  <w:num w:numId="16">
    <w:abstractNumId w:val="0"/>
  </w:num>
  <w:num w:numId="17">
    <w:abstractNumId w:val="14"/>
  </w:num>
  <w:num w:numId="18">
    <w:abstractNumId w:val="13"/>
  </w:num>
  <w:num w:numId="1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6"/>
  </w:num>
  <w:num w:numId="2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
  </w:num>
  <w:num w:numId="23">
    <w:abstractNumId w:val="19"/>
  </w:num>
  <w:num w:numId="24">
    <w:abstractNumId w:val="19"/>
    <w:lvlOverride w:ilvl="0">
      <w:startOverride w:val="1"/>
    </w:lvlOverride>
  </w:num>
  <w:num w:numId="25">
    <w:abstractNumId w:val="19"/>
    <w:lvlOverride w:ilvl="0">
      <w:startOverride w:val="1"/>
    </w:lvlOverride>
  </w:num>
  <w:num w:numId="2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9"/>
    <w:lvlOverride w:ilvl="0">
      <w:startOverride w:val="1"/>
    </w:lvlOverride>
  </w:num>
  <w:num w:numId="2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
  </w:num>
  <w:num w:numId="30">
    <w:abstractNumId w:val="2"/>
  </w:num>
  <w:num w:numId="31">
    <w:abstractNumId w:val="2"/>
  </w:num>
  <w:num w:numId="32">
    <w:abstractNumId w:val="2"/>
  </w:num>
  <w:num w:numId="3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9"/>
    <w:lvlOverride w:ilvl="0">
      <w:startOverride w:val="1"/>
    </w:lvlOverride>
  </w:num>
  <w:num w:numId="36">
    <w:abstractNumId w:val="19"/>
    <w:lvlOverride w:ilvl="0">
      <w:startOverride w:val="1"/>
    </w:lvlOverride>
  </w:num>
  <w:num w:numId="37">
    <w:abstractNumId w:val="19"/>
    <w:lvlOverride w:ilvl="0">
      <w:startOverride w:val="1"/>
    </w:lvlOverride>
  </w:num>
  <w:num w:numId="3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9"/>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0"/>
  <w:attachedTemplate r:id="rId1"/>
  <w:stylePaneSortMethod w:val="0000"/>
  <w:defaultTabStop w:val="567"/>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0570"/>
    <w:rsid w:val="00002799"/>
    <w:rsid w:val="00016044"/>
    <w:rsid w:val="0001615D"/>
    <w:rsid w:val="000434DD"/>
    <w:rsid w:val="00062842"/>
    <w:rsid w:val="00085CD8"/>
    <w:rsid w:val="00086198"/>
    <w:rsid w:val="000A1233"/>
    <w:rsid w:val="000B7A7D"/>
    <w:rsid w:val="000B7B68"/>
    <w:rsid w:val="000C0129"/>
    <w:rsid w:val="000F16E0"/>
    <w:rsid w:val="000F324E"/>
    <w:rsid w:val="00101C82"/>
    <w:rsid w:val="00103A18"/>
    <w:rsid w:val="00125C48"/>
    <w:rsid w:val="001271D4"/>
    <w:rsid w:val="001564F6"/>
    <w:rsid w:val="00156727"/>
    <w:rsid w:val="00157101"/>
    <w:rsid w:val="00171717"/>
    <w:rsid w:val="0017591B"/>
    <w:rsid w:val="00176C6F"/>
    <w:rsid w:val="00183727"/>
    <w:rsid w:val="00195256"/>
    <w:rsid w:val="001B5145"/>
    <w:rsid w:val="001C0249"/>
    <w:rsid w:val="001D5F4F"/>
    <w:rsid w:val="001E52A1"/>
    <w:rsid w:val="0021399E"/>
    <w:rsid w:val="00223F32"/>
    <w:rsid w:val="0026652A"/>
    <w:rsid w:val="00282BAF"/>
    <w:rsid w:val="002C2682"/>
    <w:rsid w:val="002C3C85"/>
    <w:rsid w:val="002C5015"/>
    <w:rsid w:val="002C754E"/>
    <w:rsid w:val="002D328C"/>
    <w:rsid w:val="002F2F82"/>
    <w:rsid w:val="00307CDB"/>
    <w:rsid w:val="00322168"/>
    <w:rsid w:val="003311BC"/>
    <w:rsid w:val="00365B64"/>
    <w:rsid w:val="00377110"/>
    <w:rsid w:val="003838E3"/>
    <w:rsid w:val="003A185F"/>
    <w:rsid w:val="003B6C09"/>
    <w:rsid w:val="003C1B22"/>
    <w:rsid w:val="003C5505"/>
    <w:rsid w:val="003C5DA3"/>
    <w:rsid w:val="003E0A8E"/>
    <w:rsid w:val="003F03D5"/>
    <w:rsid w:val="003F652B"/>
    <w:rsid w:val="00405D6E"/>
    <w:rsid w:val="00416506"/>
    <w:rsid w:val="00420418"/>
    <w:rsid w:val="004238C9"/>
    <w:rsid w:val="004324DA"/>
    <w:rsid w:val="00455E84"/>
    <w:rsid w:val="00464224"/>
    <w:rsid w:val="0048257B"/>
    <w:rsid w:val="00490DA5"/>
    <w:rsid w:val="00495629"/>
    <w:rsid w:val="004A26BD"/>
    <w:rsid w:val="004D07C3"/>
    <w:rsid w:val="004E64FA"/>
    <w:rsid w:val="004F6249"/>
    <w:rsid w:val="004F7BAD"/>
    <w:rsid w:val="00543151"/>
    <w:rsid w:val="005507B7"/>
    <w:rsid w:val="0055174F"/>
    <w:rsid w:val="00564BBF"/>
    <w:rsid w:val="00567590"/>
    <w:rsid w:val="005777E1"/>
    <w:rsid w:val="005874FB"/>
    <w:rsid w:val="005925E0"/>
    <w:rsid w:val="005932B9"/>
    <w:rsid w:val="005A2390"/>
    <w:rsid w:val="005C1ADE"/>
    <w:rsid w:val="005C5AEC"/>
    <w:rsid w:val="00603A39"/>
    <w:rsid w:val="00614F5C"/>
    <w:rsid w:val="00644A7C"/>
    <w:rsid w:val="00652F71"/>
    <w:rsid w:val="00657D08"/>
    <w:rsid w:val="006719F9"/>
    <w:rsid w:val="00681040"/>
    <w:rsid w:val="00694B30"/>
    <w:rsid w:val="006971A2"/>
    <w:rsid w:val="006C558A"/>
    <w:rsid w:val="006E2C9F"/>
    <w:rsid w:val="006F4CED"/>
    <w:rsid w:val="007062F0"/>
    <w:rsid w:val="00707AC3"/>
    <w:rsid w:val="00720888"/>
    <w:rsid w:val="00721268"/>
    <w:rsid w:val="007231E7"/>
    <w:rsid w:val="007239B4"/>
    <w:rsid w:val="00772166"/>
    <w:rsid w:val="0079195D"/>
    <w:rsid w:val="00816E24"/>
    <w:rsid w:val="008376EB"/>
    <w:rsid w:val="00843378"/>
    <w:rsid w:val="008635A3"/>
    <w:rsid w:val="00877E30"/>
    <w:rsid w:val="008A4F90"/>
    <w:rsid w:val="008C22BD"/>
    <w:rsid w:val="008E10D7"/>
    <w:rsid w:val="008E670B"/>
    <w:rsid w:val="008E7372"/>
    <w:rsid w:val="008F4E3B"/>
    <w:rsid w:val="008F7937"/>
    <w:rsid w:val="00920394"/>
    <w:rsid w:val="0096694A"/>
    <w:rsid w:val="00991B4B"/>
    <w:rsid w:val="009922D8"/>
    <w:rsid w:val="009C0969"/>
    <w:rsid w:val="009D7CE1"/>
    <w:rsid w:val="009F088A"/>
    <w:rsid w:val="009F58DA"/>
    <w:rsid w:val="00A2070B"/>
    <w:rsid w:val="00A5397A"/>
    <w:rsid w:val="00A87D24"/>
    <w:rsid w:val="00A90570"/>
    <w:rsid w:val="00AA407C"/>
    <w:rsid w:val="00AB2BA3"/>
    <w:rsid w:val="00AB3354"/>
    <w:rsid w:val="00AC15CE"/>
    <w:rsid w:val="00AC44DF"/>
    <w:rsid w:val="00AD300E"/>
    <w:rsid w:val="00B16F1E"/>
    <w:rsid w:val="00B30C14"/>
    <w:rsid w:val="00B3223E"/>
    <w:rsid w:val="00B33183"/>
    <w:rsid w:val="00B52116"/>
    <w:rsid w:val="00B54D8D"/>
    <w:rsid w:val="00B5662C"/>
    <w:rsid w:val="00B568A5"/>
    <w:rsid w:val="00B62681"/>
    <w:rsid w:val="00B63F33"/>
    <w:rsid w:val="00B75826"/>
    <w:rsid w:val="00B86A25"/>
    <w:rsid w:val="00B97150"/>
    <w:rsid w:val="00BA464A"/>
    <w:rsid w:val="00BA6274"/>
    <w:rsid w:val="00BC046F"/>
    <w:rsid w:val="00BC2089"/>
    <w:rsid w:val="00C0202F"/>
    <w:rsid w:val="00C15265"/>
    <w:rsid w:val="00C246A9"/>
    <w:rsid w:val="00C26744"/>
    <w:rsid w:val="00C465AE"/>
    <w:rsid w:val="00C5118A"/>
    <w:rsid w:val="00C54EA6"/>
    <w:rsid w:val="00C62801"/>
    <w:rsid w:val="00C77D68"/>
    <w:rsid w:val="00C93D7F"/>
    <w:rsid w:val="00CA4F46"/>
    <w:rsid w:val="00CA6126"/>
    <w:rsid w:val="00CA7D73"/>
    <w:rsid w:val="00CB3E6B"/>
    <w:rsid w:val="00CB533E"/>
    <w:rsid w:val="00CB7A82"/>
    <w:rsid w:val="00CD33AD"/>
    <w:rsid w:val="00CD7961"/>
    <w:rsid w:val="00CF41F1"/>
    <w:rsid w:val="00D02BC6"/>
    <w:rsid w:val="00D20CB4"/>
    <w:rsid w:val="00D256E8"/>
    <w:rsid w:val="00D7521B"/>
    <w:rsid w:val="00D8558B"/>
    <w:rsid w:val="00DA51CC"/>
    <w:rsid w:val="00DA54C9"/>
    <w:rsid w:val="00DB3FE4"/>
    <w:rsid w:val="00DC7AB0"/>
    <w:rsid w:val="00DF6294"/>
    <w:rsid w:val="00E437EB"/>
    <w:rsid w:val="00E920B1"/>
    <w:rsid w:val="00ED27A4"/>
    <w:rsid w:val="00EE4AF5"/>
    <w:rsid w:val="00F02FD2"/>
    <w:rsid w:val="00F16AB9"/>
    <w:rsid w:val="00F4333C"/>
    <w:rsid w:val="00F76A5E"/>
    <w:rsid w:val="00F90209"/>
    <w:rsid w:val="00F971A7"/>
    <w:rsid w:val="00FA0430"/>
    <w:rsid w:val="00FA28CE"/>
    <w:rsid w:val="00FC1444"/>
    <w:rsid w:val="00FC1713"/>
    <w:rsid w:val="00FD3511"/>
    <w:rsid w:val="00FE266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16C5E3"/>
  <w15:chartTrackingRefBased/>
  <w15:docId w15:val="{0D24D67B-B152-43D8-B81F-EA16506DAB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semiHidden="1" w:uiPriority="2" w:unhideWhenUsed="1" w:qFormat="1"/>
    <w:lsdException w:name="heading 4" w:semiHidden="1" w:uiPriority="2" w:unhideWhenUsed="1" w:qFormat="1"/>
    <w:lsdException w:name="heading 5" w:semiHidden="1" w:uiPriority="2" w:unhideWhenUsed="1" w:qFormat="1"/>
    <w:lsdException w:name="heading 6" w:semiHidden="1" w:uiPriority="2" w:unhideWhenUsed="1" w:qFormat="1"/>
    <w:lsdException w:name="heading 7" w:semiHidden="1" w:uiPriority="2" w:unhideWhenUsed="1" w:qFormat="1"/>
    <w:lsdException w:name="heading 8" w:semiHidden="1" w:uiPriority="2" w:unhideWhenUsed="1" w:qFormat="1"/>
    <w:lsdException w:name="heading 9" w:semiHidden="1" w:uiPriority="2"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semiHidden="1" w:uiPriority="1" w:unhideWhenUsed="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1" w:unhideWhenUsed="1"/>
    <w:lsdException w:name="List Bullet 3" w:semiHidden="1" w:uiPriority="1" w:unhideWhenUsed="1"/>
    <w:lsdException w:name="List Bullet 4" w:semiHidden="1" w:uiPriority="1" w:unhideWhenUsed="1"/>
    <w:lsdException w:name="List Bullet 5" w:semiHidden="1" w:uiPriority="1" w:unhideWhenUsed="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1" w:unhideWhenUsed="1" w:qFormat="1"/>
    <w:lsdException w:name="Body Text 3" w:semiHidden="1" w:uiPriority="1" w:unhideWhenUsed="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874FB"/>
    <w:pPr>
      <w:spacing w:after="0" w:line="240" w:lineRule="auto"/>
      <w:jc w:val="both"/>
    </w:pPr>
    <w:rPr>
      <w:rFonts w:ascii="Verdana" w:hAnsi="Verdana"/>
      <w:sz w:val="18"/>
    </w:rPr>
  </w:style>
  <w:style w:type="paragraph" w:styleId="Heading1">
    <w:name w:val="heading 1"/>
    <w:basedOn w:val="Normal"/>
    <w:next w:val="Heading2"/>
    <w:link w:val="Heading1Char"/>
    <w:uiPriority w:val="2"/>
    <w:qFormat/>
    <w:rsid w:val="005874FB"/>
    <w:pPr>
      <w:keepNext/>
      <w:keepLines/>
      <w:numPr>
        <w:numId w:val="14"/>
      </w:numPr>
      <w:spacing w:after="240"/>
      <w:outlineLvl w:val="0"/>
    </w:pPr>
    <w:rPr>
      <w:rFonts w:eastAsiaTheme="majorEastAsia" w:cstheme="majorBidi"/>
      <w:b/>
      <w:bCs/>
      <w:caps/>
      <w:color w:val="006283"/>
      <w:szCs w:val="28"/>
    </w:rPr>
  </w:style>
  <w:style w:type="paragraph" w:styleId="Heading2">
    <w:name w:val="heading 2"/>
    <w:basedOn w:val="Normal"/>
    <w:next w:val="Heading3"/>
    <w:link w:val="Heading2Char"/>
    <w:uiPriority w:val="2"/>
    <w:qFormat/>
    <w:rsid w:val="005874FB"/>
    <w:pPr>
      <w:keepNext/>
      <w:keepLines/>
      <w:numPr>
        <w:ilvl w:val="1"/>
        <w:numId w:val="14"/>
      </w:numPr>
      <w:spacing w:after="240"/>
      <w:outlineLvl w:val="1"/>
    </w:pPr>
    <w:rPr>
      <w:rFonts w:eastAsiaTheme="majorEastAsia" w:cstheme="majorBidi"/>
      <w:b/>
      <w:bCs/>
      <w:color w:val="006283"/>
      <w:szCs w:val="26"/>
    </w:rPr>
  </w:style>
  <w:style w:type="paragraph" w:styleId="Heading3">
    <w:name w:val="heading 3"/>
    <w:basedOn w:val="Normal"/>
    <w:next w:val="Heading4"/>
    <w:link w:val="Heading3Char"/>
    <w:uiPriority w:val="2"/>
    <w:qFormat/>
    <w:rsid w:val="005874FB"/>
    <w:pPr>
      <w:keepNext/>
      <w:keepLines/>
      <w:numPr>
        <w:ilvl w:val="2"/>
        <w:numId w:val="14"/>
      </w:numPr>
      <w:spacing w:after="240"/>
      <w:outlineLvl w:val="2"/>
    </w:pPr>
    <w:rPr>
      <w:rFonts w:eastAsiaTheme="majorEastAsia" w:cstheme="majorBidi"/>
      <w:b/>
      <w:bCs/>
      <w:color w:val="006283"/>
    </w:rPr>
  </w:style>
  <w:style w:type="paragraph" w:styleId="Heading4">
    <w:name w:val="heading 4"/>
    <w:basedOn w:val="Normal"/>
    <w:next w:val="Heading5"/>
    <w:link w:val="Heading4Char"/>
    <w:uiPriority w:val="2"/>
    <w:qFormat/>
    <w:rsid w:val="005874FB"/>
    <w:pPr>
      <w:keepNext/>
      <w:keepLines/>
      <w:numPr>
        <w:ilvl w:val="3"/>
        <w:numId w:val="14"/>
      </w:numPr>
      <w:tabs>
        <w:tab w:val="clear" w:pos="1134"/>
        <w:tab w:val="num" w:pos="567"/>
      </w:tabs>
      <w:spacing w:after="240"/>
      <w:outlineLvl w:val="3"/>
    </w:pPr>
    <w:rPr>
      <w:rFonts w:eastAsiaTheme="majorEastAsia" w:cstheme="majorBidi"/>
      <w:b/>
      <w:bCs/>
      <w:iCs/>
      <w:color w:val="006283"/>
    </w:rPr>
  </w:style>
  <w:style w:type="paragraph" w:styleId="Heading5">
    <w:name w:val="heading 5"/>
    <w:basedOn w:val="Normal"/>
    <w:next w:val="Heading6"/>
    <w:link w:val="Heading5Char"/>
    <w:uiPriority w:val="2"/>
    <w:qFormat/>
    <w:rsid w:val="005874FB"/>
    <w:pPr>
      <w:keepNext/>
      <w:keepLines/>
      <w:numPr>
        <w:ilvl w:val="4"/>
        <w:numId w:val="14"/>
      </w:numPr>
      <w:tabs>
        <w:tab w:val="clear" w:pos="1134"/>
        <w:tab w:val="num" w:pos="567"/>
      </w:tabs>
      <w:spacing w:after="240"/>
      <w:outlineLvl w:val="4"/>
    </w:pPr>
    <w:rPr>
      <w:rFonts w:eastAsiaTheme="majorEastAsia" w:cstheme="majorBidi"/>
      <w:b/>
      <w:color w:val="006283"/>
    </w:rPr>
  </w:style>
  <w:style w:type="paragraph" w:styleId="Heading6">
    <w:name w:val="heading 6"/>
    <w:basedOn w:val="Normal"/>
    <w:next w:val="BodyText"/>
    <w:link w:val="Heading6Char"/>
    <w:uiPriority w:val="2"/>
    <w:qFormat/>
    <w:rsid w:val="005874FB"/>
    <w:pPr>
      <w:keepNext/>
      <w:keepLines/>
      <w:numPr>
        <w:ilvl w:val="5"/>
        <w:numId w:val="14"/>
      </w:numPr>
      <w:tabs>
        <w:tab w:val="clear" w:pos="1134"/>
        <w:tab w:val="num" w:pos="567"/>
      </w:tabs>
      <w:spacing w:after="240"/>
      <w:outlineLvl w:val="5"/>
    </w:pPr>
    <w:rPr>
      <w:rFonts w:eastAsiaTheme="majorEastAsia" w:cstheme="majorBidi"/>
      <w:b/>
      <w:iCs/>
      <w:color w:val="006283"/>
    </w:rPr>
  </w:style>
  <w:style w:type="paragraph" w:styleId="Heading7">
    <w:name w:val="heading 7"/>
    <w:basedOn w:val="Normal"/>
    <w:next w:val="Normal"/>
    <w:link w:val="Heading7Char"/>
    <w:uiPriority w:val="2"/>
    <w:rsid w:val="005874FB"/>
    <w:pPr>
      <w:keepNext/>
      <w:keepLines/>
      <w:spacing w:after="240"/>
      <w:outlineLvl w:val="6"/>
    </w:pPr>
    <w:rPr>
      <w:rFonts w:eastAsiaTheme="majorEastAsia" w:cstheme="majorBidi"/>
      <w:b/>
      <w:iCs/>
      <w:color w:val="006283"/>
    </w:rPr>
  </w:style>
  <w:style w:type="paragraph" w:styleId="Heading8">
    <w:name w:val="heading 8"/>
    <w:basedOn w:val="Normal"/>
    <w:next w:val="Normal"/>
    <w:link w:val="Heading8Char"/>
    <w:uiPriority w:val="2"/>
    <w:rsid w:val="005874FB"/>
    <w:pPr>
      <w:keepNext/>
      <w:keepLines/>
      <w:spacing w:after="240"/>
      <w:outlineLvl w:val="7"/>
    </w:pPr>
    <w:rPr>
      <w:rFonts w:eastAsiaTheme="majorEastAsia" w:cstheme="majorBidi"/>
      <w:b/>
      <w:i/>
      <w:color w:val="006283"/>
      <w:szCs w:val="20"/>
    </w:rPr>
  </w:style>
  <w:style w:type="paragraph" w:styleId="Heading9">
    <w:name w:val="heading 9"/>
    <w:basedOn w:val="Normal"/>
    <w:next w:val="Normal"/>
    <w:link w:val="Heading9Char"/>
    <w:uiPriority w:val="2"/>
    <w:rsid w:val="005874FB"/>
    <w:pPr>
      <w:keepNext/>
      <w:keepLines/>
      <w:spacing w:after="240"/>
      <w:outlineLvl w:val="8"/>
    </w:pPr>
    <w:rPr>
      <w:rFonts w:eastAsiaTheme="majorEastAsia" w:cstheme="majorBidi"/>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5874FB"/>
    <w:pPr>
      <w:numPr>
        <w:ilvl w:val="6"/>
        <w:numId w:val="14"/>
      </w:numPr>
      <w:spacing w:after="240"/>
    </w:pPr>
  </w:style>
  <w:style w:type="character" w:customStyle="1" w:styleId="BodyTextChar">
    <w:name w:val="Body Text Char"/>
    <w:basedOn w:val="DefaultParagraphFont"/>
    <w:link w:val="BodyText"/>
    <w:uiPriority w:val="1"/>
    <w:rsid w:val="005874FB"/>
    <w:rPr>
      <w:rFonts w:ascii="Verdana" w:hAnsi="Verdana"/>
      <w:sz w:val="18"/>
      <w:lang w:val="fr-FR"/>
    </w:rPr>
  </w:style>
  <w:style w:type="paragraph" w:styleId="ListParagraph">
    <w:name w:val="List Paragraph"/>
    <w:basedOn w:val="Normal"/>
    <w:uiPriority w:val="59"/>
    <w:qFormat/>
    <w:rsid w:val="005874FB"/>
    <w:pPr>
      <w:ind w:left="720"/>
      <w:contextualSpacing/>
    </w:pPr>
  </w:style>
  <w:style w:type="paragraph" w:styleId="FootnoteText">
    <w:name w:val="footnote text"/>
    <w:basedOn w:val="Normal"/>
    <w:link w:val="FootnoteTextChar"/>
    <w:uiPriority w:val="5"/>
    <w:rsid w:val="005874FB"/>
    <w:pPr>
      <w:ind w:firstLine="567"/>
      <w:jc w:val="left"/>
    </w:pPr>
    <w:rPr>
      <w:rFonts w:eastAsia="Calibri" w:cs="Times New Roman"/>
      <w:sz w:val="16"/>
      <w:szCs w:val="18"/>
      <w:lang w:eastAsia="en-GB"/>
    </w:rPr>
  </w:style>
  <w:style w:type="character" w:customStyle="1" w:styleId="FootnoteTextChar">
    <w:name w:val="Footnote Text Char"/>
    <w:link w:val="FootnoteText"/>
    <w:uiPriority w:val="5"/>
    <w:rsid w:val="005874FB"/>
    <w:rPr>
      <w:rFonts w:ascii="Verdana" w:eastAsia="Calibri" w:hAnsi="Verdana" w:cs="Times New Roman"/>
      <w:sz w:val="16"/>
      <w:szCs w:val="18"/>
      <w:lang w:eastAsia="en-GB"/>
    </w:rPr>
  </w:style>
  <w:style w:type="character" w:styleId="FootnoteReference">
    <w:name w:val="footnote reference"/>
    <w:uiPriority w:val="5"/>
    <w:rsid w:val="005874FB"/>
    <w:rPr>
      <w:vertAlign w:val="superscript"/>
      <w:lang w:val="fr-FR"/>
    </w:rPr>
  </w:style>
  <w:style w:type="table" w:styleId="TableGrid">
    <w:name w:val="Table Grid"/>
    <w:basedOn w:val="TableNormal"/>
    <w:uiPriority w:val="59"/>
    <w:rsid w:val="005874FB"/>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5"/>
    <w:qFormat/>
    <w:rsid w:val="005874FB"/>
    <w:pPr>
      <w:spacing w:before="480" w:after="240"/>
      <w:contextualSpacing/>
      <w:jc w:val="center"/>
    </w:pPr>
    <w:rPr>
      <w:rFonts w:eastAsiaTheme="majorEastAsia" w:cstheme="majorBidi"/>
      <w:b/>
      <w:caps/>
      <w:color w:val="006283"/>
      <w:kern w:val="28"/>
      <w:szCs w:val="52"/>
    </w:rPr>
  </w:style>
  <w:style w:type="character" w:customStyle="1" w:styleId="TitleChar">
    <w:name w:val="Title Char"/>
    <w:basedOn w:val="DefaultParagraphFont"/>
    <w:link w:val="Title"/>
    <w:uiPriority w:val="5"/>
    <w:rsid w:val="005874FB"/>
    <w:rPr>
      <w:rFonts w:ascii="Verdana" w:eastAsiaTheme="majorEastAsia" w:hAnsi="Verdana" w:cstheme="majorBidi"/>
      <w:b/>
      <w:caps/>
      <w:color w:val="006283"/>
      <w:kern w:val="28"/>
      <w:sz w:val="18"/>
      <w:szCs w:val="52"/>
      <w:lang w:val="fr-FR"/>
    </w:rPr>
  </w:style>
  <w:style w:type="character" w:customStyle="1" w:styleId="Heading1Char">
    <w:name w:val="Heading 1 Char"/>
    <w:basedOn w:val="DefaultParagraphFont"/>
    <w:link w:val="Heading1"/>
    <w:uiPriority w:val="2"/>
    <w:rsid w:val="005874FB"/>
    <w:rPr>
      <w:rFonts w:ascii="Verdana" w:eastAsiaTheme="majorEastAsia" w:hAnsi="Verdana" w:cstheme="majorBidi"/>
      <w:b/>
      <w:bCs/>
      <w:caps/>
      <w:color w:val="006283"/>
      <w:sz w:val="18"/>
      <w:szCs w:val="28"/>
      <w:lang w:val="fr-FR"/>
    </w:rPr>
  </w:style>
  <w:style w:type="paragraph" w:styleId="Header">
    <w:name w:val="header"/>
    <w:basedOn w:val="Normal"/>
    <w:link w:val="HeaderChar"/>
    <w:uiPriority w:val="3"/>
    <w:rsid w:val="005874FB"/>
    <w:pPr>
      <w:tabs>
        <w:tab w:val="center" w:pos="4513"/>
        <w:tab w:val="right" w:pos="9027"/>
      </w:tabs>
      <w:jc w:val="left"/>
    </w:pPr>
    <w:rPr>
      <w:rFonts w:eastAsia="Calibri" w:cs="Times New Roman"/>
      <w:szCs w:val="18"/>
      <w:lang w:eastAsia="en-GB"/>
    </w:rPr>
  </w:style>
  <w:style w:type="character" w:customStyle="1" w:styleId="HeaderChar">
    <w:name w:val="Header Char"/>
    <w:link w:val="Header"/>
    <w:uiPriority w:val="3"/>
    <w:rsid w:val="005874FB"/>
    <w:rPr>
      <w:rFonts w:ascii="Verdana" w:eastAsia="Calibri" w:hAnsi="Verdana" w:cs="Times New Roman"/>
      <w:sz w:val="18"/>
      <w:szCs w:val="18"/>
      <w:lang w:eastAsia="en-GB"/>
    </w:rPr>
  </w:style>
  <w:style w:type="paragraph" w:styleId="Footer">
    <w:name w:val="footer"/>
    <w:basedOn w:val="Normal"/>
    <w:link w:val="FooterChar"/>
    <w:uiPriority w:val="3"/>
    <w:rsid w:val="005874FB"/>
    <w:pPr>
      <w:tabs>
        <w:tab w:val="center" w:pos="4513"/>
        <w:tab w:val="right" w:pos="9027"/>
      </w:tabs>
    </w:pPr>
    <w:rPr>
      <w:rFonts w:eastAsia="Calibri" w:cs="Times New Roman"/>
      <w:szCs w:val="18"/>
      <w:lang w:eastAsia="en-GB"/>
    </w:rPr>
  </w:style>
  <w:style w:type="character" w:customStyle="1" w:styleId="FooterChar">
    <w:name w:val="Footer Char"/>
    <w:link w:val="Footer"/>
    <w:uiPriority w:val="3"/>
    <w:rsid w:val="005874FB"/>
    <w:rPr>
      <w:rFonts w:ascii="Verdana" w:eastAsia="Calibri" w:hAnsi="Verdana" w:cs="Times New Roman"/>
      <w:sz w:val="18"/>
      <w:szCs w:val="18"/>
      <w:lang w:eastAsia="en-GB"/>
    </w:rPr>
  </w:style>
  <w:style w:type="paragraph" w:styleId="BalloonText">
    <w:name w:val="Balloon Text"/>
    <w:basedOn w:val="Normal"/>
    <w:link w:val="BalloonTextChar"/>
    <w:uiPriority w:val="99"/>
    <w:semiHidden/>
    <w:unhideWhenUsed/>
    <w:rsid w:val="005874FB"/>
    <w:rPr>
      <w:rFonts w:ascii="Tahoma" w:hAnsi="Tahoma" w:cs="Tahoma"/>
      <w:sz w:val="16"/>
      <w:szCs w:val="16"/>
    </w:rPr>
  </w:style>
  <w:style w:type="character" w:customStyle="1" w:styleId="BalloonTextChar">
    <w:name w:val="Balloon Text Char"/>
    <w:basedOn w:val="DefaultParagraphFont"/>
    <w:link w:val="BalloonText"/>
    <w:uiPriority w:val="99"/>
    <w:semiHidden/>
    <w:rsid w:val="005874FB"/>
    <w:rPr>
      <w:rFonts w:ascii="Tahoma" w:hAnsi="Tahoma" w:cs="Tahoma"/>
      <w:sz w:val="16"/>
      <w:szCs w:val="16"/>
      <w:lang w:val="fr-FR"/>
    </w:rPr>
  </w:style>
  <w:style w:type="paragraph" w:styleId="Bibliography">
    <w:name w:val="Bibliography"/>
    <w:basedOn w:val="Normal"/>
    <w:next w:val="Normal"/>
    <w:uiPriority w:val="49"/>
    <w:semiHidden/>
    <w:unhideWhenUsed/>
    <w:rsid w:val="005874FB"/>
  </w:style>
  <w:style w:type="paragraph" w:styleId="BlockText">
    <w:name w:val="Block Text"/>
    <w:basedOn w:val="Normal"/>
    <w:uiPriority w:val="99"/>
    <w:semiHidden/>
    <w:unhideWhenUsed/>
    <w:rsid w:val="005874FB"/>
    <w:pPr>
      <w:pBdr>
        <w:top w:val="single" w:sz="2" w:space="10" w:color="4472C4" w:themeColor="accent1" w:shadow="1" w:frame="1"/>
        <w:left w:val="single" w:sz="2" w:space="10" w:color="4472C4" w:themeColor="accent1" w:shadow="1" w:frame="1"/>
        <w:bottom w:val="single" w:sz="2" w:space="10" w:color="4472C4" w:themeColor="accent1" w:shadow="1" w:frame="1"/>
        <w:right w:val="single" w:sz="2" w:space="10" w:color="4472C4" w:themeColor="accent1" w:shadow="1" w:frame="1"/>
      </w:pBdr>
      <w:ind w:left="1152" w:right="1152"/>
    </w:pPr>
    <w:rPr>
      <w:rFonts w:asciiTheme="minorHAnsi" w:eastAsiaTheme="minorEastAsia" w:hAnsiTheme="minorHAnsi"/>
      <w:i/>
      <w:iCs/>
      <w:color w:val="4472C4" w:themeColor="accent1"/>
    </w:rPr>
  </w:style>
  <w:style w:type="paragraph" w:styleId="BodyText2">
    <w:name w:val="Body Text 2"/>
    <w:basedOn w:val="ListParagraph"/>
    <w:link w:val="BodyText2Char"/>
    <w:uiPriority w:val="1"/>
    <w:qFormat/>
    <w:rsid w:val="008F7937"/>
    <w:pPr>
      <w:numPr>
        <w:numId w:val="23"/>
      </w:numPr>
      <w:spacing w:after="240"/>
      <w:ind w:left="1134" w:hanging="567"/>
      <w:contextualSpacing w:val="0"/>
    </w:pPr>
  </w:style>
  <w:style w:type="character" w:customStyle="1" w:styleId="BodyText2Char">
    <w:name w:val="Body Text 2 Char"/>
    <w:basedOn w:val="DefaultParagraphFont"/>
    <w:link w:val="BodyText2"/>
    <w:uiPriority w:val="1"/>
    <w:rsid w:val="008F7937"/>
    <w:rPr>
      <w:rFonts w:ascii="Verdana" w:hAnsi="Verdana"/>
      <w:sz w:val="18"/>
    </w:rPr>
  </w:style>
  <w:style w:type="paragraph" w:styleId="BodyText3">
    <w:name w:val="Body Text 3"/>
    <w:basedOn w:val="Normal"/>
    <w:link w:val="BodyText3Char"/>
    <w:uiPriority w:val="1"/>
    <w:qFormat/>
    <w:rsid w:val="005874FB"/>
    <w:pPr>
      <w:numPr>
        <w:ilvl w:val="8"/>
        <w:numId w:val="14"/>
      </w:numPr>
      <w:spacing w:after="240"/>
    </w:pPr>
    <w:rPr>
      <w:szCs w:val="16"/>
    </w:rPr>
  </w:style>
  <w:style w:type="character" w:customStyle="1" w:styleId="BodyText3Char">
    <w:name w:val="Body Text 3 Char"/>
    <w:basedOn w:val="DefaultParagraphFont"/>
    <w:link w:val="BodyText3"/>
    <w:uiPriority w:val="1"/>
    <w:rsid w:val="005874FB"/>
    <w:rPr>
      <w:rFonts w:ascii="Verdana" w:hAnsi="Verdana"/>
      <w:sz w:val="18"/>
      <w:szCs w:val="16"/>
      <w:lang w:val="fr-FR"/>
    </w:rPr>
  </w:style>
  <w:style w:type="paragraph" w:styleId="BodyTextFirstIndent">
    <w:name w:val="Body Text First Indent"/>
    <w:basedOn w:val="BodyText"/>
    <w:link w:val="BodyTextFirstIndentChar"/>
    <w:uiPriority w:val="99"/>
    <w:semiHidden/>
    <w:unhideWhenUsed/>
    <w:rsid w:val="005874FB"/>
    <w:pPr>
      <w:numPr>
        <w:ilvl w:val="0"/>
        <w:numId w:val="0"/>
      </w:numPr>
      <w:spacing w:after="0"/>
      <w:ind w:firstLine="360"/>
    </w:pPr>
  </w:style>
  <w:style w:type="character" w:customStyle="1" w:styleId="BodyTextFirstIndentChar">
    <w:name w:val="Body Text First Indent Char"/>
    <w:basedOn w:val="BodyTextChar"/>
    <w:link w:val="BodyTextFirstIndent"/>
    <w:uiPriority w:val="99"/>
    <w:semiHidden/>
    <w:rsid w:val="005874FB"/>
    <w:rPr>
      <w:rFonts w:ascii="Verdana" w:hAnsi="Verdana"/>
      <w:sz w:val="18"/>
      <w:lang w:val="fr-FR"/>
    </w:rPr>
  </w:style>
  <w:style w:type="paragraph" w:styleId="BodyTextIndent">
    <w:name w:val="Body Text Indent"/>
    <w:basedOn w:val="Normal"/>
    <w:link w:val="BodyTextIndentChar"/>
    <w:uiPriority w:val="99"/>
    <w:semiHidden/>
    <w:unhideWhenUsed/>
    <w:rsid w:val="005874FB"/>
    <w:pPr>
      <w:spacing w:after="120"/>
      <w:ind w:left="283"/>
    </w:pPr>
  </w:style>
  <w:style w:type="character" w:customStyle="1" w:styleId="BodyTextIndentChar">
    <w:name w:val="Body Text Indent Char"/>
    <w:basedOn w:val="DefaultParagraphFont"/>
    <w:link w:val="BodyTextIndent"/>
    <w:uiPriority w:val="99"/>
    <w:semiHidden/>
    <w:rsid w:val="005874FB"/>
    <w:rPr>
      <w:rFonts w:ascii="Verdana" w:hAnsi="Verdana"/>
      <w:sz w:val="18"/>
      <w:lang w:val="fr-FR"/>
    </w:rPr>
  </w:style>
  <w:style w:type="paragraph" w:styleId="BodyTextFirstIndent2">
    <w:name w:val="Body Text First Indent 2"/>
    <w:basedOn w:val="BodyTextIndent"/>
    <w:link w:val="BodyTextFirstIndent2Char"/>
    <w:uiPriority w:val="99"/>
    <w:semiHidden/>
    <w:unhideWhenUsed/>
    <w:rsid w:val="005874FB"/>
    <w:pPr>
      <w:spacing w:after="0"/>
      <w:ind w:left="360" w:firstLine="360"/>
    </w:pPr>
  </w:style>
  <w:style w:type="character" w:customStyle="1" w:styleId="BodyTextFirstIndent2Char">
    <w:name w:val="Body Text First Indent 2 Char"/>
    <w:basedOn w:val="BodyTextIndentChar"/>
    <w:link w:val="BodyTextFirstIndent2"/>
    <w:uiPriority w:val="99"/>
    <w:semiHidden/>
    <w:rsid w:val="005874FB"/>
    <w:rPr>
      <w:rFonts w:ascii="Verdana" w:hAnsi="Verdana"/>
      <w:sz w:val="18"/>
      <w:lang w:val="fr-FR"/>
    </w:rPr>
  </w:style>
  <w:style w:type="paragraph" w:styleId="BodyTextIndent2">
    <w:name w:val="Body Text Indent 2"/>
    <w:basedOn w:val="Normal"/>
    <w:link w:val="BodyTextIndent2Char"/>
    <w:uiPriority w:val="99"/>
    <w:semiHidden/>
    <w:unhideWhenUsed/>
    <w:rsid w:val="005874FB"/>
    <w:pPr>
      <w:spacing w:after="120" w:line="480" w:lineRule="auto"/>
      <w:ind w:left="283"/>
    </w:pPr>
  </w:style>
  <w:style w:type="character" w:customStyle="1" w:styleId="BodyTextIndent2Char">
    <w:name w:val="Body Text Indent 2 Char"/>
    <w:basedOn w:val="DefaultParagraphFont"/>
    <w:link w:val="BodyTextIndent2"/>
    <w:uiPriority w:val="99"/>
    <w:semiHidden/>
    <w:rsid w:val="005874FB"/>
    <w:rPr>
      <w:rFonts w:ascii="Verdana" w:hAnsi="Verdana"/>
      <w:sz w:val="18"/>
      <w:lang w:val="fr-FR"/>
    </w:rPr>
  </w:style>
  <w:style w:type="paragraph" w:styleId="BodyTextIndent3">
    <w:name w:val="Body Text Indent 3"/>
    <w:basedOn w:val="Normal"/>
    <w:link w:val="BodyTextIndent3Char"/>
    <w:uiPriority w:val="99"/>
    <w:semiHidden/>
    <w:unhideWhenUsed/>
    <w:rsid w:val="005874FB"/>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5874FB"/>
    <w:rPr>
      <w:rFonts w:ascii="Verdana" w:hAnsi="Verdana"/>
      <w:sz w:val="16"/>
      <w:szCs w:val="16"/>
      <w:lang w:val="fr-FR"/>
    </w:rPr>
  </w:style>
  <w:style w:type="character" w:styleId="BookTitle">
    <w:name w:val="Book Title"/>
    <w:basedOn w:val="DefaultParagraphFont"/>
    <w:uiPriority w:val="99"/>
    <w:qFormat/>
    <w:rsid w:val="005874FB"/>
    <w:rPr>
      <w:b/>
      <w:bCs/>
      <w:smallCaps/>
      <w:spacing w:val="5"/>
      <w:lang w:val="fr-FR"/>
    </w:rPr>
  </w:style>
  <w:style w:type="paragraph" w:styleId="Caption">
    <w:name w:val="caption"/>
    <w:basedOn w:val="Normal"/>
    <w:next w:val="Normal"/>
    <w:uiPriority w:val="6"/>
    <w:qFormat/>
    <w:rsid w:val="005874FB"/>
    <w:pPr>
      <w:keepNext/>
      <w:spacing w:before="120" w:after="120"/>
      <w:jc w:val="left"/>
    </w:pPr>
    <w:rPr>
      <w:rFonts w:eastAsia="Times New Roman" w:cs="Times New Roman"/>
      <w:b/>
      <w:bCs/>
      <w:color w:val="006283"/>
      <w:szCs w:val="20"/>
      <w:lang w:eastAsia="en-GB"/>
    </w:rPr>
  </w:style>
  <w:style w:type="paragraph" w:styleId="Closing">
    <w:name w:val="Closing"/>
    <w:basedOn w:val="Normal"/>
    <w:link w:val="ClosingChar"/>
    <w:uiPriority w:val="99"/>
    <w:semiHidden/>
    <w:unhideWhenUsed/>
    <w:rsid w:val="005874FB"/>
    <w:pPr>
      <w:ind w:left="4252"/>
    </w:pPr>
  </w:style>
  <w:style w:type="character" w:customStyle="1" w:styleId="ClosingChar">
    <w:name w:val="Closing Char"/>
    <w:basedOn w:val="DefaultParagraphFont"/>
    <w:link w:val="Closing"/>
    <w:uiPriority w:val="99"/>
    <w:semiHidden/>
    <w:rsid w:val="005874FB"/>
    <w:rPr>
      <w:rFonts w:ascii="Verdana" w:hAnsi="Verdana"/>
      <w:sz w:val="18"/>
      <w:lang w:val="fr-FR"/>
    </w:rPr>
  </w:style>
  <w:style w:type="table" w:styleId="ColorfulGrid">
    <w:name w:val="Colorful Grid"/>
    <w:basedOn w:val="TableNormal"/>
    <w:uiPriority w:val="73"/>
    <w:semiHidden/>
    <w:unhideWhenUsed/>
    <w:rsid w:val="005874FB"/>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5874FB"/>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semiHidden/>
    <w:unhideWhenUsed/>
    <w:rsid w:val="005874FB"/>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5874FB"/>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5874FB"/>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5874FB"/>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semiHidden/>
    <w:unhideWhenUsed/>
    <w:rsid w:val="005874FB"/>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5874FB"/>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5874FB"/>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semiHidden/>
    <w:unhideWhenUsed/>
    <w:rsid w:val="005874FB"/>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5874FB"/>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5874FB"/>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5874FB"/>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semiHidden/>
    <w:unhideWhenUsed/>
    <w:rsid w:val="005874FB"/>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5874FB"/>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5874FB"/>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5874FB"/>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5874FB"/>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5874FB"/>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5874FB"/>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5874FB"/>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unhideWhenUsed/>
    <w:rsid w:val="005874FB"/>
    <w:rPr>
      <w:sz w:val="16"/>
      <w:szCs w:val="16"/>
      <w:lang w:val="fr-FR"/>
    </w:rPr>
  </w:style>
  <w:style w:type="paragraph" w:styleId="CommentText">
    <w:name w:val="annotation text"/>
    <w:basedOn w:val="Normal"/>
    <w:link w:val="CommentTextChar"/>
    <w:uiPriority w:val="99"/>
    <w:unhideWhenUsed/>
    <w:rsid w:val="005874FB"/>
    <w:rPr>
      <w:sz w:val="20"/>
      <w:szCs w:val="20"/>
    </w:rPr>
  </w:style>
  <w:style w:type="character" w:customStyle="1" w:styleId="CommentTextChar">
    <w:name w:val="Comment Text Char"/>
    <w:basedOn w:val="DefaultParagraphFont"/>
    <w:link w:val="CommentText"/>
    <w:uiPriority w:val="99"/>
    <w:rsid w:val="005874FB"/>
    <w:rPr>
      <w:rFonts w:ascii="Verdana" w:hAnsi="Verdana"/>
      <w:sz w:val="20"/>
      <w:szCs w:val="20"/>
      <w:lang w:val="fr-FR"/>
    </w:rPr>
  </w:style>
  <w:style w:type="paragraph" w:styleId="CommentSubject">
    <w:name w:val="annotation subject"/>
    <w:basedOn w:val="CommentText"/>
    <w:next w:val="CommentText"/>
    <w:link w:val="CommentSubjectChar"/>
    <w:uiPriority w:val="99"/>
    <w:unhideWhenUsed/>
    <w:rsid w:val="005874FB"/>
    <w:rPr>
      <w:b/>
      <w:bCs/>
    </w:rPr>
  </w:style>
  <w:style w:type="character" w:customStyle="1" w:styleId="CommentSubjectChar">
    <w:name w:val="Comment Subject Char"/>
    <w:basedOn w:val="CommentTextChar"/>
    <w:link w:val="CommentSubject"/>
    <w:uiPriority w:val="99"/>
    <w:rsid w:val="005874FB"/>
    <w:rPr>
      <w:rFonts w:ascii="Verdana" w:hAnsi="Verdana"/>
      <w:b/>
      <w:bCs/>
      <w:sz w:val="20"/>
      <w:szCs w:val="20"/>
      <w:lang w:val="fr-FR"/>
    </w:rPr>
  </w:style>
  <w:style w:type="table" w:styleId="DarkList">
    <w:name w:val="Dark List"/>
    <w:basedOn w:val="TableNormal"/>
    <w:uiPriority w:val="70"/>
    <w:semiHidden/>
    <w:unhideWhenUsed/>
    <w:rsid w:val="005874FB"/>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5874FB"/>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semiHidden/>
    <w:unhideWhenUsed/>
    <w:rsid w:val="005874FB"/>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5874FB"/>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5874FB"/>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5874FB"/>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semiHidden/>
    <w:unhideWhenUsed/>
    <w:rsid w:val="005874FB"/>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uiPriority w:val="99"/>
    <w:semiHidden/>
    <w:unhideWhenUsed/>
    <w:rsid w:val="005874FB"/>
  </w:style>
  <w:style w:type="character" w:customStyle="1" w:styleId="DateChar">
    <w:name w:val="Date Char"/>
    <w:basedOn w:val="DefaultParagraphFont"/>
    <w:link w:val="Date"/>
    <w:uiPriority w:val="99"/>
    <w:semiHidden/>
    <w:rsid w:val="005874FB"/>
    <w:rPr>
      <w:rFonts w:ascii="Verdana" w:hAnsi="Verdana"/>
      <w:sz w:val="18"/>
      <w:lang w:val="fr-FR"/>
    </w:rPr>
  </w:style>
  <w:style w:type="paragraph" w:styleId="DocumentMap">
    <w:name w:val="Document Map"/>
    <w:basedOn w:val="Normal"/>
    <w:link w:val="DocumentMapChar"/>
    <w:uiPriority w:val="99"/>
    <w:semiHidden/>
    <w:unhideWhenUsed/>
    <w:rsid w:val="005874FB"/>
    <w:rPr>
      <w:rFonts w:ascii="Tahoma" w:hAnsi="Tahoma" w:cs="Tahoma"/>
      <w:sz w:val="16"/>
      <w:szCs w:val="16"/>
    </w:rPr>
  </w:style>
  <w:style w:type="character" w:customStyle="1" w:styleId="DocumentMapChar">
    <w:name w:val="Document Map Char"/>
    <w:basedOn w:val="DefaultParagraphFont"/>
    <w:link w:val="DocumentMap"/>
    <w:uiPriority w:val="99"/>
    <w:semiHidden/>
    <w:rsid w:val="005874FB"/>
    <w:rPr>
      <w:rFonts w:ascii="Tahoma" w:hAnsi="Tahoma" w:cs="Tahoma"/>
      <w:sz w:val="16"/>
      <w:szCs w:val="16"/>
      <w:lang w:val="fr-FR"/>
    </w:rPr>
  </w:style>
  <w:style w:type="paragraph" w:styleId="E-mailSignature">
    <w:name w:val="E-mail Signature"/>
    <w:basedOn w:val="Normal"/>
    <w:link w:val="E-mailSignatureChar"/>
    <w:uiPriority w:val="99"/>
    <w:semiHidden/>
    <w:unhideWhenUsed/>
    <w:rsid w:val="005874FB"/>
  </w:style>
  <w:style w:type="character" w:customStyle="1" w:styleId="E-mailSignatureChar">
    <w:name w:val="E-mail Signature Char"/>
    <w:basedOn w:val="DefaultParagraphFont"/>
    <w:link w:val="E-mailSignature"/>
    <w:uiPriority w:val="99"/>
    <w:semiHidden/>
    <w:rsid w:val="005874FB"/>
    <w:rPr>
      <w:rFonts w:ascii="Verdana" w:hAnsi="Verdana"/>
      <w:sz w:val="18"/>
      <w:lang w:val="fr-FR"/>
    </w:rPr>
  </w:style>
  <w:style w:type="character" w:styleId="Emphasis">
    <w:name w:val="Emphasis"/>
    <w:basedOn w:val="DefaultParagraphFont"/>
    <w:uiPriority w:val="99"/>
    <w:qFormat/>
    <w:rsid w:val="005874FB"/>
    <w:rPr>
      <w:i/>
      <w:iCs/>
      <w:lang w:val="fr-FR"/>
    </w:rPr>
  </w:style>
  <w:style w:type="character" w:styleId="EndnoteReference">
    <w:name w:val="endnote reference"/>
    <w:uiPriority w:val="49"/>
    <w:rsid w:val="005874FB"/>
    <w:rPr>
      <w:vertAlign w:val="superscript"/>
      <w:lang w:val="fr-FR"/>
    </w:rPr>
  </w:style>
  <w:style w:type="paragraph" w:styleId="EndnoteText">
    <w:name w:val="endnote text"/>
    <w:basedOn w:val="FootnoteText"/>
    <w:link w:val="EndnoteTextChar"/>
    <w:uiPriority w:val="49"/>
    <w:rsid w:val="005874FB"/>
    <w:rPr>
      <w:szCs w:val="20"/>
    </w:rPr>
  </w:style>
  <w:style w:type="character" w:customStyle="1" w:styleId="EndnoteTextChar">
    <w:name w:val="Endnote Text Char"/>
    <w:link w:val="EndnoteText"/>
    <w:uiPriority w:val="49"/>
    <w:rsid w:val="005874FB"/>
    <w:rPr>
      <w:rFonts w:ascii="Verdana" w:eastAsia="Calibri" w:hAnsi="Verdana" w:cs="Times New Roman"/>
      <w:sz w:val="16"/>
      <w:szCs w:val="20"/>
      <w:lang w:eastAsia="en-GB"/>
    </w:rPr>
  </w:style>
  <w:style w:type="paragraph" w:styleId="EnvelopeAddress">
    <w:name w:val="envelope address"/>
    <w:basedOn w:val="Normal"/>
    <w:uiPriority w:val="99"/>
    <w:semiHidden/>
    <w:unhideWhenUsed/>
    <w:rsid w:val="005874FB"/>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5874FB"/>
    <w:rPr>
      <w:rFonts w:asciiTheme="majorHAnsi" w:eastAsiaTheme="majorEastAsia" w:hAnsiTheme="majorHAnsi" w:cstheme="majorBidi"/>
      <w:sz w:val="20"/>
      <w:szCs w:val="20"/>
    </w:rPr>
  </w:style>
  <w:style w:type="character" w:styleId="FollowedHyperlink">
    <w:name w:val="FollowedHyperlink"/>
    <w:basedOn w:val="DefaultParagraphFont"/>
    <w:uiPriority w:val="9"/>
    <w:unhideWhenUsed/>
    <w:rsid w:val="005874FB"/>
    <w:rPr>
      <w:color w:val="954F72" w:themeColor="followedHyperlink"/>
      <w:u w:val="single"/>
      <w:lang w:val="fr-FR"/>
    </w:rPr>
  </w:style>
  <w:style w:type="table" w:styleId="GridTable1Light">
    <w:name w:val="Grid Table 1 Light"/>
    <w:basedOn w:val="TableNormal"/>
    <w:uiPriority w:val="46"/>
    <w:rsid w:val="005874F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5874FB"/>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5874FB"/>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5874FB"/>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5874FB"/>
    <w:pPr>
      <w:spacing w:after="0"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5874FB"/>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5874FB"/>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5874FB"/>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5874FB"/>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2-Accent2">
    <w:name w:val="Grid Table 2 Accent 2"/>
    <w:basedOn w:val="TableNormal"/>
    <w:uiPriority w:val="47"/>
    <w:rsid w:val="005874FB"/>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5874FB"/>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5874FB"/>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5874FB"/>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2-Accent6">
    <w:name w:val="Grid Table 2 Accent 6"/>
    <w:basedOn w:val="TableNormal"/>
    <w:uiPriority w:val="47"/>
    <w:rsid w:val="005874FB"/>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5874FB"/>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5874FB"/>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3-Accent2">
    <w:name w:val="Grid Table 3 Accent 2"/>
    <w:basedOn w:val="TableNormal"/>
    <w:uiPriority w:val="48"/>
    <w:rsid w:val="005874FB"/>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5874FB"/>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5874FB"/>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5874FB"/>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3-Accent6">
    <w:name w:val="Grid Table 3 Accent 6"/>
    <w:basedOn w:val="TableNormal"/>
    <w:uiPriority w:val="48"/>
    <w:rsid w:val="005874FB"/>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5874FB"/>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5874FB"/>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4-Accent2">
    <w:name w:val="Grid Table 4 Accent 2"/>
    <w:basedOn w:val="TableNormal"/>
    <w:uiPriority w:val="49"/>
    <w:rsid w:val="005874FB"/>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5874FB"/>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5874FB"/>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5874FB"/>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4-Accent6">
    <w:name w:val="Grid Table 4 Accent 6"/>
    <w:basedOn w:val="TableNormal"/>
    <w:uiPriority w:val="49"/>
    <w:rsid w:val="005874FB"/>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5874FB"/>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5874FB"/>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GridTable5Dark-Accent2">
    <w:name w:val="Grid Table 5 Dark Accent 2"/>
    <w:basedOn w:val="TableNormal"/>
    <w:uiPriority w:val="50"/>
    <w:rsid w:val="005874FB"/>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5874FB"/>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5874FB"/>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5874FB"/>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GridTable5Dark-Accent6">
    <w:name w:val="Grid Table 5 Dark Accent 6"/>
    <w:basedOn w:val="TableNormal"/>
    <w:uiPriority w:val="50"/>
    <w:rsid w:val="005874FB"/>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5874FB"/>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5874FB"/>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6Colorful-Accent2">
    <w:name w:val="Grid Table 6 Colorful Accent 2"/>
    <w:basedOn w:val="TableNormal"/>
    <w:uiPriority w:val="51"/>
    <w:rsid w:val="005874FB"/>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5874FB"/>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5874FB"/>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5874FB"/>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6Colorful-Accent6">
    <w:name w:val="Grid Table 6 Colorful Accent 6"/>
    <w:basedOn w:val="TableNormal"/>
    <w:uiPriority w:val="51"/>
    <w:rsid w:val="005874FB"/>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5874FB"/>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5874FB"/>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7Colorful-Accent2">
    <w:name w:val="Grid Table 7 Colorful Accent 2"/>
    <w:basedOn w:val="TableNormal"/>
    <w:uiPriority w:val="52"/>
    <w:rsid w:val="005874FB"/>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5874FB"/>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5874FB"/>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5874FB"/>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7Colorful-Accent6">
    <w:name w:val="Grid Table 7 Colorful Accent 6"/>
    <w:basedOn w:val="TableNormal"/>
    <w:uiPriority w:val="52"/>
    <w:rsid w:val="005874FB"/>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5874FB"/>
    <w:rPr>
      <w:color w:val="2B579A"/>
      <w:shd w:val="clear" w:color="auto" w:fill="E1DFDD"/>
      <w:lang w:val="fr-FR"/>
    </w:rPr>
  </w:style>
  <w:style w:type="character" w:customStyle="1" w:styleId="Heading2Char">
    <w:name w:val="Heading 2 Char"/>
    <w:basedOn w:val="DefaultParagraphFont"/>
    <w:link w:val="Heading2"/>
    <w:uiPriority w:val="2"/>
    <w:rsid w:val="005874FB"/>
    <w:rPr>
      <w:rFonts w:ascii="Verdana" w:eastAsiaTheme="majorEastAsia" w:hAnsi="Verdana" w:cstheme="majorBidi"/>
      <w:b/>
      <w:bCs/>
      <w:color w:val="006283"/>
      <w:sz w:val="18"/>
      <w:szCs w:val="26"/>
      <w:lang w:val="fr-FR"/>
    </w:rPr>
  </w:style>
  <w:style w:type="character" w:customStyle="1" w:styleId="Heading3Char">
    <w:name w:val="Heading 3 Char"/>
    <w:basedOn w:val="DefaultParagraphFont"/>
    <w:link w:val="Heading3"/>
    <w:uiPriority w:val="2"/>
    <w:rsid w:val="005874FB"/>
    <w:rPr>
      <w:rFonts w:ascii="Verdana" w:eastAsiaTheme="majorEastAsia" w:hAnsi="Verdana" w:cstheme="majorBidi"/>
      <w:b/>
      <w:bCs/>
      <w:color w:val="006283"/>
      <w:sz w:val="18"/>
      <w:lang w:val="fr-FR"/>
    </w:rPr>
  </w:style>
  <w:style w:type="character" w:customStyle="1" w:styleId="Heading4Char">
    <w:name w:val="Heading 4 Char"/>
    <w:basedOn w:val="DefaultParagraphFont"/>
    <w:link w:val="Heading4"/>
    <w:uiPriority w:val="2"/>
    <w:rsid w:val="005874FB"/>
    <w:rPr>
      <w:rFonts w:ascii="Verdana" w:eastAsiaTheme="majorEastAsia" w:hAnsi="Verdana" w:cstheme="majorBidi"/>
      <w:b/>
      <w:bCs/>
      <w:iCs/>
      <w:color w:val="006283"/>
      <w:sz w:val="18"/>
      <w:lang w:val="fr-FR"/>
    </w:rPr>
  </w:style>
  <w:style w:type="character" w:customStyle="1" w:styleId="Heading5Char">
    <w:name w:val="Heading 5 Char"/>
    <w:basedOn w:val="DefaultParagraphFont"/>
    <w:link w:val="Heading5"/>
    <w:uiPriority w:val="2"/>
    <w:rsid w:val="005874FB"/>
    <w:rPr>
      <w:rFonts w:ascii="Verdana" w:eastAsiaTheme="majorEastAsia" w:hAnsi="Verdana" w:cstheme="majorBidi"/>
      <w:b/>
      <w:color w:val="006283"/>
      <w:sz w:val="18"/>
      <w:lang w:val="fr-FR"/>
    </w:rPr>
  </w:style>
  <w:style w:type="character" w:customStyle="1" w:styleId="Heading6Char">
    <w:name w:val="Heading 6 Char"/>
    <w:basedOn w:val="DefaultParagraphFont"/>
    <w:link w:val="Heading6"/>
    <w:uiPriority w:val="2"/>
    <w:rsid w:val="005874FB"/>
    <w:rPr>
      <w:rFonts w:ascii="Verdana" w:eastAsiaTheme="majorEastAsia" w:hAnsi="Verdana" w:cstheme="majorBidi"/>
      <w:b/>
      <w:iCs/>
      <w:color w:val="006283"/>
      <w:sz w:val="18"/>
      <w:lang w:val="fr-FR"/>
    </w:rPr>
  </w:style>
  <w:style w:type="character" w:customStyle="1" w:styleId="Heading7Char">
    <w:name w:val="Heading 7 Char"/>
    <w:basedOn w:val="DefaultParagraphFont"/>
    <w:link w:val="Heading7"/>
    <w:uiPriority w:val="2"/>
    <w:rsid w:val="005874FB"/>
    <w:rPr>
      <w:rFonts w:ascii="Verdana" w:eastAsiaTheme="majorEastAsia" w:hAnsi="Verdana" w:cstheme="majorBidi"/>
      <w:b/>
      <w:iCs/>
      <w:color w:val="006283"/>
      <w:sz w:val="18"/>
      <w:lang w:val="fr-FR"/>
    </w:rPr>
  </w:style>
  <w:style w:type="character" w:customStyle="1" w:styleId="Heading8Char">
    <w:name w:val="Heading 8 Char"/>
    <w:basedOn w:val="DefaultParagraphFont"/>
    <w:link w:val="Heading8"/>
    <w:uiPriority w:val="2"/>
    <w:rsid w:val="005874FB"/>
    <w:rPr>
      <w:rFonts w:ascii="Verdana" w:eastAsiaTheme="majorEastAsia" w:hAnsi="Verdana" w:cstheme="majorBidi"/>
      <w:b/>
      <w:i/>
      <w:color w:val="006283"/>
      <w:sz w:val="18"/>
      <w:szCs w:val="20"/>
      <w:lang w:val="fr-FR"/>
    </w:rPr>
  </w:style>
  <w:style w:type="character" w:customStyle="1" w:styleId="Heading9Char">
    <w:name w:val="Heading 9 Char"/>
    <w:basedOn w:val="DefaultParagraphFont"/>
    <w:link w:val="Heading9"/>
    <w:uiPriority w:val="2"/>
    <w:rsid w:val="005874FB"/>
    <w:rPr>
      <w:rFonts w:ascii="Verdana" w:eastAsiaTheme="majorEastAsia" w:hAnsi="Verdana" w:cstheme="majorBidi"/>
      <w:b/>
      <w:iCs/>
      <w:color w:val="006283"/>
      <w:sz w:val="18"/>
      <w:szCs w:val="20"/>
      <w:u w:val="single"/>
      <w:lang w:val="fr-FR"/>
    </w:rPr>
  </w:style>
  <w:style w:type="character" w:styleId="HTMLAcronym">
    <w:name w:val="HTML Acronym"/>
    <w:basedOn w:val="DefaultParagraphFont"/>
    <w:uiPriority w:val="99"/>
    <w:semiHidden/>
    <w:unhideWhenUsed/>
    <w:rsid w:val="005874FB"/>
    <w:rPr>
      <w:lang w:val="fr-FR"/>
    </w:rPr>
  </w:style>
  <w:style w:type="paragraph" w:styleId="HTMLAddress">
    <w:name w:val="HTML Address"/>
    <w:basedOn w:val="Normal"/>
    <w:link w:val="HTMLAddressChar"/>
    <w:uiPriority w:val="99"/>
    <w:semiHidden/>
    <w:unhideWhenUsed/>
    <w:rsid w:val="005874FB"/>
    <w:rPr>
      <w:i/>
      <w:iCs/>
    </w:rPr>
  </w:style>
  <w:style w:type="character" w:customStyle="1" w:styleId="HTMLAddressChar">
    <w:name w:val="HTML Address Char"/>
    <w:basedOn w:val="DefaultParagraphFont"/>
    <w:link w:val="HTMLAddress"/>
    <w:uiPriority w:val="99"/>
    <w:semiHidden/>
    <w:rsid w:val="005874FB"/>
    <w:rPr>
      <w:rFonts w:ascii="Verdana" w:hAnsi="Verdana"/>
      <w:i/>
      <w:iCs/>
      <w:sz w:val="18"/>
      <w:lang w:val="fr-FR"/>
    </w:rPr>
  </w:style>
  <w:style w:type="character" w:styleId="HTMLCite">
    <w:name w:val="HTML Cite"/>
    <w:basedOn w:val="DefaultParagraphFont"/>
    <w:uiPriority w:val="99"/>
    <w:semiHidden/>
    <w:unhideWhenUsed/>
    <w:rsid w:val="005874FB"/>
    <w:rPr>
      <w:i/>
      <w:iCs/>
      <w:lang w:val="fr-FR"/>
    </w:rPr>
  </w:style>
  <w:style w:type="character" w:styleId="HTMLCode">
    <w:name w:val="HTML Code"/>
    <w:basedOn w:val="DefaultParagraphFont"/>
    <w:uiPriority w:val="99"/>
    <w:semiHidden/>
    <w:unhideWhenUsed/>
    <w:rsid w:val="005874FB"/>
    <w:rPr>
      <w:rFonts w:ascii="Consolas" w:hAnsi="Consolas" w:cs="Consolas"/>
      <w:sz w:val="20"/>
      <w:szCs w:val="20"/>
      <w:lang w:val="fr-FR"/>
    </w:rPr>
  </w:style>
  <w:style w:type="character" w:styleId="HTMLDefinition">
    <w:name w:val="HTML Definition"/>
    <w:basedOn w:val="DefaultParagraphFont"/>
    <w:uiPriority w:val="99"/>
    <w:semiHidden/>
    <w:unhideWhenUsed/>
    <w:rsid w:val="005874FB"/>
    <w:rPr>
      <w:i/>
      <w:iCs/>
      <w:lang w:val="fr-FR"/>
    </w:rPr>
  </w:style>
  <w:style w:type="character" w:styleId="HTMLKeyboard">
    <w:name w:val="HTML Keyboard"/>
    <w:basedOn w:val="DefaultParagraphFont"/>
    <w:uiPriority w:val="99"/>
    <w:semiHidden/>
    <w:unhideWhenUsed/>
    <w:rsid w:val="005874FB"/>
    <w:rPr>
      <w:rFonts w:ascii="Consolas" w:hAnsi="Consolas" w:cs="Consolas"/>
      <w:sz w:val="20"/>
      <w:szCs w:val="20"/>
      <w:lang w:val="fr-FR"/>
    </w:rPr>
  </w:style>
  <w:style w:type="paragraph" w:styleId="HTMLPreformatted">
    <w:name w:val="HTML Preformatted"/>
    <w:basedOn w:val="Normal"/>
    <w:link w:val="HTMLPreformattedChar"/>
    <w:uiPriority w:val="99"/>
    <w:semiHidden/>
    <w:unhideWhenUsed/>
    <w:rsid w:val="005874FB"/>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5874FB"/>
    <w:rPr>
      <w:rFonts w:ascii="Consolas" w:hAnsi="Consolas" w:cs="Consolas"/>
      <w:sz w:val="20"/>
      <w:szCs w:val="20"/>
      <w:lang w:val="fr-FR"/>
    </w:rPr>
  </w:style>
  <w:style w:type="character" w:styleId="HTMLSample">
    <w:name w:val="HTML Sample"/>
    <w:basedOn w:val="DefaultParagraphFont"/>
    <w:uiPriority w:val="99"/>
    <w:semiHidden/>
    <w:unhideWhenUsed/>
    <w:rsid w:val="005874FB"/>
    <w:rPr>
      <w:rFonts w:ascii="Consolas" w:hAnsi="Consolas" w:cs="Consolas"/>
      <w:sz w:val="24"/>
      <w:szCs w:val="24"/>
      <w:lang w:val="fr-FR"/>
    </w:rPr>
  </w:style>
  <w:style w:type="character" w:styleId="HTMLTypewriter">
    <w:name w:val="HTML Typewriter"/>
    <w:basedOn w:val="DefaultParagraphFont"/>
    <w:uiPriority w:val="99"/>
    <w:semiHidden/>
    <w:unhideWhenUsed/>
    <w:rsid w:val="005874FB"/>
    <w:rPr>
      <w:rFonts w:ascii="Consolas" w:hAnsi="Consolas" w:cs="Consolas"/>
      <w:sz w:val="20"/>
      <w:szCs w:val="20"/>
      <w:lang w:val="fr-FR"/>
    </w:rPr>
  </w:style>
  <w:style w:type="character" w:styleId="HTMLVariable">
    <w:name w:val="HTML Variable"/>
    <w:basedOn w:val="DefaultParagraphFont"/>
    <w:uiPriority w:val="99"/>
    <w:semiHidden/>
    <w:unhideWhenUsed/>
    <w:rsid w:val="005874FB"/>
    <w:rPr>
      <w:i/>
      <w:iCs/>
      <w:lang w:val="fr-FR"/>
    </w:rPr>
  </w:style>
  <w:style w:type="character" w:styleId="Hyperlink">
    <w:name w:val="Hyperlink"/>
    <w:basedOn w:val="DefaultParagraphFont"/>
    <w:uiPriority w:val="9"/>
    <w:unhideWhenUsed/>
    <w:rsid w:val="005874FB"/>
    <w:rPr>
      <w:color w:val="0563C1" w:themeColor="hyperlink"/>
      <w:u w:val="single"/>
      <w:lang w:val="fr-FR"/>
    </w:rPr>
  </w:style>
  <w:style w:type="paragraph" w:styleId="Index1">
    <w:name w:val="index 1"/>
    <w:basedOn w:val="Normal"/>
    <w:next w:val="Normal"/>
    <w:uiPriority w:val="99"/>
    <w:semiHidden/>
    <w:unhideWhenUsed/>
    <w:rsid w:val="005874FB"/>
    <w:pPr>
      <w:ind w:left="180" w:hanging="180"/>
    </w:pPr>
  </w:style>
  <w:style w:type="paragraph" w:styleId="Index2">
    <w:name w:val="index 2"/>
    <w:basedOn w:val="Normal"/>
    <w:next w:val="Normal"/>
    <w:uiPriority w:val="99"/>
    <w:semiHidden/>
    <w:unhideWhenUsed/>
    <w:rsid w:val="005874FB"/>
    <w:pPr>
      <w:ind w:left="360" w:hanging="180"/>
    </w:pPr>
  </w:style>
  <w:style w:type="paragraph" w:styleId="Index3">
    <w:name w:val="index 3"/>
    <w:basedOn w:val="Normal"/>
    <w:next w:val="Normal"/>
    <w:uiPriority w:val="99"/>
    <w:semiHidden/>
    <w:unhideWhenUsed/>
    <w:rsid w:val="005874FB"/>
    <w:pPr>
      <w:ind w:left="540" w:hanging="180"/>
    </w:pPr>
  </w:style>
  <w:style w:type="paragraph" w:styleId="Index4">
    <w:name w:val="index 4"/>
    <w:basedOn w:val="Normal"/>
    <w:next w:val="Normal"/>
    <w:uiPriority w:val="99"/>
    <w:semiHidden/>
    <w:unhideWhenUsed/>
    <w:rsid w:val="005874FB"/>
    <w:pPr>
      <w:ind w:left="720" w:hanging="180"/>
    </w:pPr>
  </w:style>
  <w:style w:type="paragraph" w:styleId="Index5">
    <w:name w:val="index 5"/>
    <w:basedOn w:val="Normal"/>
    <w:next w:val="Normal"/>
    <w:uiPriority w:val="99"/>
    <w:semiHidden/>
    <w:unhideWhenUsed/>
    <w:rsid w:val="005874FB"/>
    <w:pPr>
      <w:ind w:left="900" w:hanging="180"/>
    </w:pPr>
  </w:style>
  <w:style w:type="paragraph" w:styleId="Index6">
    <w:name w:val="index 6"/>
    <w:basedOn w:val="Normal"/>
    <w:next w:val="Normal"/>
    <w:uiPriority w:val="99"/>
    <w:semiHidden/>
    <w:unhideWhenUsed/>
    <w:rsid w:val="005874FB"/>
    <w:pPr>
      <w:ind w:left="1080" w:hanging="180"/>
    </w:pPr>
  </w:style>
  <w:style w:type="paragraph" w:styleId="Index7">
    <w:name w:val="index 7"/>
    <w:basedOn w:val="Normal"/>
    <w:next w:val="Normal"/>
    <w:uiPriority w:val="99"/>
    <w:semiHidden/>
    <w:unhideWhenUsed/>
    <w:rsid w:val="005874FB"/>
    <w:pPr>
      <w:ind w:left="1260" w:hanging="180"/>
    </w:pPr>
  </w:style>
  <w:style w:type="paragraph" w:styleId="Index8">
    <w:name w:val="index 8"/>
    <w:basedOn w:val="Normal"/>
    <w:next w:val="Normal"/>
    <w:uiPriority w:val="99"/>
    <w:semiHidden/>
    <w:unhideWhenUsed/>
    <w:rsid w:val="005874FB"/>
    <w:pPr>
      <w:ind w:left="1440" w:hanging="180"/>
    </w:pPr>
  </w:style>
  <w:style w:type="paragraph" w:styleId="Index9">
    <w:name w:val="index 9"/>
    <w:basedOn w:val="Normal"/>
    <w:next w:val="Normal"/>
    <w:uiPriority w:val="99"/>
    <w:semiHidden/>
    <w:unhideWhenUsed/>
    <w:rsid w:val="005874FB"/>
    <w:pPr>
      <w:ind w:left="1620" w:hanging="180"/>
    </w:pPr>
  </w:style>
  <w:style w:type="paragraph" w:styleId="IndexHeading">
    <w:name w:val="index heading"/>
    <w:basedOn w:val="Normal"/>
    <w:next w:val="Index1"/>
    <w:uiPriority w:val="99"/>
    <w:semiHidden/>
    <w:unhideWhenUsed/>
    <w:rsid w:val="005874FB"/>
    <w:rPr>
      <w:rFonts w:asciiTheme="majorHAnsi" w:eastAsiaTheme="majorEastAsia" w:hAnsiTheme="majorHAnsi" w:cstheme="majorBidi"/>
      <w:b/>
      <w:bCs/>
    </w:rPr>
  </w:style>
  <w:style w:type="character" w:styleId="IntenseEmphasis">
    <w:name w:val="Intense Emphasis"/>
    <w:basedOn w:val="DefaultParagraphFont"/>
    <w:uiPriority w:val="99"/>
    <w:qFormat/>
    <w:rsid w:val="005874FB"/>
    <w:rPr>
      <w:b/>
      <w:bCs/>
      <w:i/>
      <w:iCs/>
      <w:color w:val="4472C4" w:themeColor="accent1"/>
      <w:lang w:val="fr-FR"/>
    </w:rPr>
  </w:style>
  <w:style w:type="paragraph" w:styleId="IntenseQuote">
    <w:name w:val="Intense Quote"/>
    <w:basedOn w:val="Normal"/>
    <w:next w:val="Normal"/>
    <w:link w:val="IntenseQuoteChar"/>
    <w:uiPriority w:val="59"/>
    <w:qFormat/>
    <w:rsid w:val="005874FB"/>
    <w:pPr>
      <w:pBdr>
        <w:bottom w:val="single" w:sz="4" w:space="4" w:color="4472C4" w:themeColor="accent1"/>
      </w:pBdr>
      <w:spacing w:before="200" w:after="280"/>
      <w:ind w:left="936" w:right="936"/>
    </w:pPr>
    <w:rPr>
      <w:b/>
      <w:bCs/>
      <w:i/>
      <w:iCs/>
      <w:color w:val="4472C4" w:themeColor="accent1"/>
    </w:rPr>
  </w:style>
  <w:style w:type="character" w:customStyle="1" w:styleId="IntenseQuoteChar">
    <w:name w:val="Intense Quote Char"/>
    <w:basedOn w:val="DefaultParagraphFont"/>
    <w:link w:val="IntenseQuote"/>
    <w:uiPriority w:val="59"/>
    <w:rsid w:val="005874FB"/>
    <w:rPr>
      <w:rFonts w:ascii="Verdana" w:hAnsi="Verdana"/>
      <w:b/>
      <w:bCs/>
      <w:i/>
      <w:iCs/>
      <w:color w:val="4472C4" w:themeColor="accent1"/>
      <w:sz w:val="18"/>
      <w:lang w:val="fr-FR"/>
    </w:rPr>
  </w:style>
  <w:style w:type="character" w:styleId="IntenseReference">
    <w:name w:val="Intense Reference"/>
    <w:basedOn w:val="DefaultParagraphFont"/>
    <w:uiPriority w:val="99"/>
    <w:qFormat/>
    <w:rsid w:val="005874FB"/>
    <w:rPr>
      <w:b/>
      <w:bCs/>
      <w:smallCaps/>
      <w:color w:val="ED7D31" w:themeColor="accent2"/>
      <w:spacing w:val="5"/>
      <w:u w:val="single"/>
      <w:lang w:val="fr-FR"/>
    </w:rPr>
  </w:style>
  <w:style w:type="table" w:styleId="LightGrid">
    <w:name w:val="Light Grid"/>
    <w:basedOn w:val="TableNormal"/>
    <w:uiPriority w:val="62"/>
    <w:semiHidden/>
    <w:unhideWhenUsed/>
    <w:rsid w:val="005874FB"/>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5874FB"/>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semiHidden/>
    <w:unhideWhenUsed/>
    <w:rsid w:val="005874FB"/>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5874FB"/>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5874FB"/>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5874FB"/>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semiHidden/>
    <w:unhideWhenUsed/>
    <w:rsid w:val="005874FB"/>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5874FB"/>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5874FB"/>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semiHidden/>
    <w:unhideWhenUsed/>
    <w:rsid w:val="005874FB"/>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5874FB"/>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5874FB"/>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5874FB"/>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semiHidden/>
    <w:unhideWhenUsed/>
    <w:rsid w:val="005874FB"/>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5874FB"/>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5874FB"/>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semiHidden/>
    <w:unhideWhenUsed/>
    <w:rsid w:val="005874FB"/>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5874FB"/>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5874FB"/>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5874FB"/>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semiHidden/>
    <w:unhideWhenUsed/>
    <w:rsid w:val="005874FB"/>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LineNumber">
    <w:name w:val="line number"/>
    <w:basedOn w:val="DefaultParagraphFont"/>
    <w:uiPriority w:val="99"/>
    <w:semiHidden/>
    <w:unhideWhenUsed/>
    <w:rsid w:val="005874FB"/>
    <w:rPr>
      <w:lang w:val="fr-FR"/>
    </w:rPr>
  </w:style>
  <w:style w:type="paragraph" w:styleId="List">
    <w:name w:val="List"/>
    <w:basedOn w:val="Normal"/>
    <w:uiPriority w:val="99"/>
    <w:semiHidden/>
    <w:unhideWhenUsed/>
    <w:rsid w:val="005874FB"/>
    <w:pPr>
      <w:ind w:left="283" w:hanging="283"/>
      <w:contextualSpacing/>
    </w:pPr>
  </w:style>
  <w:style w:type="paragraph" w:styleId="List2">
    <w:name w:val="List 2"/>
    <w:basedOn w:val="Normal"/>
    <w:uiPriority w:val="99"/>
    <w:semiHidden/>
    <w:unhideWhenUsed/>
    <w:rsid w:val="005874FB"/>
    <w:pPr>
      <w:ind w:left="566" w:hanging="283"/>
      <w:contextualSpacing/>
    </w:pPr>
  </w:style>
  <w:style w:type="paragraph" w:styleId="List3">
    <w:name w:val="List 3"/>
    <w:basedOn w:val="Normal"/>
    <w:uiPriority w:val="99"/>
    <w:semiHidden/>
    <w:unhideWhenUsed/>
    <w:rsid w:val="005874FB"/>
    <w:pPr>
      <w:ind w:left="849" w:hanging="283"/>
      <w:contextualSpacing/>
    </w:pPr>
  </w:style>
  <w:style w:type="paragraph" w:styleId="List4">
    <w:name w:val="List 4"/>
    <w:basedOn w:val="Normal"/>
    <w:uiPriority w:val="99"/>
    <w:semiHidden/>
    <w:unhideWhenUsed/>
    <w:rsid w:val="005874FB"/>
    <w:pPr>
      <w:ind w:left="1132" w:hanging="283"/>
      <w:contextualSpacing/>
    </w:pPr>
  </w:style>
  <w:style w:type="paragraph" w:styleId="List5">
    <w:name w:val="List 5"/>
    <w:basedOn w:val="Normal"/>
    <w:uiPriority w:val="99"/>
    <w:semiHidden/>
    <w:unhideWhenUsed/>
    <w:rsid w:val="005874FB"/>
    <w:pPr>
      <w:ind w:left="1415" w:hanging="283"/>
      <w:contextualSpacing/>
    </w:pPr>
  </w:style>
  <w:style w:type="paragraph" w:styleId="ListBullet">
    <w:name w:val="List Bullet"/>
    <w:basedOn w:val="Normal"/>
    <w:uiPriority w:val="1"/>
    <w:rsid w:val="005874FB"/>
    <w:pPr>
      <w:numPr>
        <w:numId w:val="16"/>
      </w:numPr>
      <w:tabs>
        <w:tab w:val="left" w:pos="567"/>
      </w:tabs>
      <w:spacing w:after="240"/>
      <w:contextualSpacing/>
    </w:pPr>
  </w:style>
  <w:style w:type="paragraph" w:styleId="ListBullet2">
    <w:name w:val="List Bullet 2"/>
    <w:basedOn w:val="Normal"/>
    <w:uiPriority w:val="1"/>
    <w:rsid w:val="005874FB"/>
    <w:pPr>
      <w:numPr>
        <w:ilvl w:val="1"/>
        <w:numId w:val="16"/>
      </w:numPr>
      <w:tabs>
        <w:tab w:val="left" w:pos="1134"/>
      </w:tabs>
      <w:spacing w:after="240"/>
      <w:contextualSpacing/>
    </w:pPr>
  </w:style>
  <w:style w:type="paragraph" w:styleId="ListBullet3">
    <w:name w:val="List Bullet 3"/>
    <w:basedOn w:val="Normal"/>
    <w:uiPriority w:val="1"/>
    <w:rsid w:val="005874FB"/>
    <w:pPr>
      <w:numPr>
        <w:ilvl w:val="2"/>
        <w:numId w:val="16"/>
      </w:numPr>
      <w:tabs>
        <w:tab w:val="left" w:pos="1701"/>
      </w:tabs>
      <w:spacing w:after="240"/>
      <w:contextualSpacing/>
    </w:pPr>
  </w:style>
  <w:style w:type="paragraph" w:styleId="ListBullet4">
    <w:name w:val="List Bullet 4"/>
    <w:basedOn w:val="Normal"/>
    <w:uiPriority w:val="1"/>
    <w:rsid w:val="005874FB"/>
    <w:pPr>
      <w:numPr>
        <w:ilvl w:val="3"/>
        <w:numId w:val="16"/>
      </w:numPr>
      <w:tabs>
        <w:tab w:val="left" w:pos="2268"/>
      </w:tabs>
      <w:spacing w:after="240"/>
      <w:contextualSpacing/>
    </w:pPr>
  </w:style>
  <w:style w:type="paragraph" w:styleId="ListBullet5">
    <w:name w:val="List Bullet 5"/>
    <w:basedOn w:val="Normal"/>
    <w:uiPriority w:val="1"/>
    <w:rsid w:val="005874FB"/>
    <w:pPr>
      <w:numPr>
        <w:ilvl w:val="4"/>
        <w:numId w:val="16"/>
      </w:numPr>
      <w:tabs>
        <w:tab w:val="left" w:pos="2835"/>
      </w:tabs>
      <w:spacing w:after="240"/>
      <w:contextualSpacing/>
    </w:pPr>
  </w:style>
  <w:style w:type="paragraph" w:styleId="ListContinue">
    <w:name w:val="List Continue"/>
    <w:basedOn w:val="Normal"/>
    <w:uiPriority w:val="99"/>
    <w:semiHidden/>
    <w:unhideWhenUsed/>
    <w:rsid w:val="005874FB"/>
    <w:pPr>
      <w:spacing w:after="120"/>
      <w:ind w:left="283"/>
      <w:contextualSpacing/>
    </w:pPr>
  </w:style>
  <w:style w:type="paragraph" w:styleId="ListContinue2">
    <w:name w:val="List Continue 2"/>
    <w:basedOn w:val="Normal"/>
    <w:uiPriority w:val="99"/>
    <w:semiHidden/>
    <w:unhideWhenUsed/>
    <w:rsid w:val="005874FB"/>
    <w:pPr>
      <w:spacing w:after="120"/>
      <w:ind w:left="566"/>
      <w:contextualSpacing/>
    </w:pPr>
  </w:style>
  <w:style w:type="paragraph" w:styleId="ListContinue3">
    <w:name w:val="List Continue 3"/>
    <w:basedOn w:val="Normal"/>
    <w:uiPriority w:val="99"/>
    <w:semiHidden/>
    <w:unhideWhenUsed/>
    <w:rsid w:val="005874FB"/>
    <w:pPr>
      <w:spacing w:after="120"/>
      <w:ind w:left="849"/>
      <w:contextualSpacing/>
    </w:pPr>
  </w:style>
  <w:style w:type="paragraph" w:styleId="ListContinue4">
    <w:name w:val="List Continue 4"/>
    <w:basedOn w:val="Normal"/>
    <w:uiPriority w:val="99"/>
    <w:semiHidden/>
    <w:unhideWhenUsed/>
    <w:rsid w:val="005874FB"/>
    <w:pPr>
      <w:spacing w:after="120"/>
      <w:ind w:left="1132"/>
      <w:contextualSpacing/>
    </w:pPr>
  </w:style>
  <w:style w:type="paragraph" w:styleId="ListContinue5">
    <w:name w:val="List Continue 5"/>
    <w:basedOn w:val="Normal"/>
    <w:uiPriority w:val="99"/>
    <w:semiHidden/>
    <w:unhideWhenUsed/>
    <w:rsid w:val="005874FB"/>
    <w:pPr>
      <w:spacing w:after="120"/>
      <w:ind w:left="1415"/>
      <w:contextualSpacing/>
    </w:pPr>
  </w:style>
  <w:style w:type="paragraph" w:styleId="ListNumber">
    <w:name w:val="List Number"/>
    <w:basedOn w:val="Normal"/>
    <w:uiPriority w:val="49"/>
    <w:semiHidden/>
    <w:unhideWhenUsed/>
    <w:rsid w:val="005874FB"/>
    <w:pPr>
      <w:numPr>
        <w:numId w:val="12"/>
      </w:numPr>
      <w:contextualSpacing/>
    </w:pPr>
  </w:style>
  <w:style w:type="paragraph" w:styleId="ListNumber2">
    <w:name w:val="List Number 2"/>
    <w:basedOn w:val="Normal"/>
    <w:uiPriority w:val="49"/>
    <w:semiHidden/>
    <w:unhideWhenUsed/>
    <w:rsid w:val="005874FB"/>
    <w:pPr>
      <w:numPr>
        <w:numId w:val="13"/>
      </w:numPr>
      <w:contextualSpacing/>
    </w:pPr>
  </w:style>
  <w:style w:type="paragraph" w:styleId="ListNumber3">
    <w:name w:val="List Number 3"/>
    <w:basedOn w:val="Normal"/>
    <w:uiPriority w:val="49"/>
    <w:semiHidden/>
    <w:unhideWhenUsed/>
    <w:rsid w:val="005874FB"/>
    <w:pPr>
      <w:contextualSpacing/>
    </w:pPr>
  </w:style>
  <w:style w:type="paragraph" w:styleId="ListNumber4">
    <w:name w:val="List Number 4"/>
    <w:basedOn w:val="Normal"/>
    <w:uiPriority w:val="49"/>
    <w:semiHidden/>
    <w:unhideWhenUsed/>
    <w:rsid w:val="005874FB"/>
    <w:pPr>
      <w:numPr>
        <w:numId w:val="15"/>
      </w:numPr>
      <w:contextualSpacing/>
    </w:pPr>
  </w:style>
  <w:style w:type="paragraph" w:styleId="ListNumber5">
    <w:name w:val="List Number 5"/>
    <w:basedOn w:val="Normal"/>
    <w:uiPriority w:val="49"/>
    <w:semiHidden/>
    <w:unhideWhenUsed/>
    <w:rsid w:val="005874FB"/>
    <w:pPr>
      <w:contextualSpacing/>
    </w:pPr>
  </w:style>
  <w:style w:type="table" w:styleId="ListTable1Light">
    <w:name w:val="List Table 1 Light"/>
    <w:basedOn w:val="TableNormal"/>
    <w:uiPriority w:val="46"/>
    <w:rsid w:val="005874FB"/>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5874FB"/>
    <w:pPr>
      <w:spacing w:after="0" w:line="240" w:lineRule="auto"/>
    </w:p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1Light-Accent2">
    <w:name w:val="List Table 1 Light Accent 2"/>
    <w:basedOn w:val="TableNormal"/>
    <w:uiPriority w:val="46"/>
    <w:rsid w:val="005874FB"/>
    <w:pPr>
      <w:spacing w:after="0" w:line="240" w:lineRule="auto"/>
    </w:p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5874FB"/>
    <w:pPr>
      <w:spacing w:after="0"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5874FB"/>
    <w:pPr>
      <w:spacing w:after="0" w:line="240" w:lineRule="auto"/>
    </w:p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5874FB"/>
    <w:pPr>
      <w:spacing w:after="0" w:line="240" w:lineRule="auto"/>
    </w:p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1Light-Accent6">
    <w:name w:val="List Table 1 Light Accent 6"/>
    <w:basedOn w:val="TableNormal"/>
    <w:uiPriority w:val="46"/>
    <w:rsid w:val="005874FB"/>
    <w:pPr>
      <w:spacing w:after="0" w:line="240" w:lineRule="auto"/>
    </w:p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5874FB"/>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5874FB"/>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2-Accent2">
    <w:name w:val="List Table 2 Accent 2"/>
    <w:basedOn w:val="TableNormal"/>
    <w:uiPriority w:val="47"/>
    <w:rsid w:val="005874FB"/>
    <w:pPr>
      <w:spacing w:after="0" w:line="240" w:lineRule="auto"/>
    </w:p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5874FB"/>
    <w:pPr>
      <w:spacing w:after="0" w:line="240" w:lineRule="auto"/>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5874FB"/>
    <w:pPr>
      <w:spacing w:after="0" w:line="240" w:lineRule="auto"/>
    </w:p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5874FB"/>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2-Accent6">
    <w:name w:val="List Table 2 Accent 6"/>
    <w:basedOn w:val="TableNormal"/>
    <w:uiPriority w:val="47"/>
    <w:rsid w:val="005874FB"/>
    <w:pPr>
      <w:spacing w:after="0" w:line="240" w:lineRule="auto"/>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5874FB"/>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5874FB"/>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styleId="ListTable3-Accent2">
    <w:name w:val="List Table 3 Accent 2"/>
    <w:basedOn w:val="TableNormal"/>
    <w:uiPriority w:val="48"/>
    <w:rsid w:val="005874FB"/>
    <w:pPr>
      <w:spacing w:after="0" w:line="240" w:lineRule="auto"/>
    </w:p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5874FB"/>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5874FB"/>
    <w:pPr>
      <w:spacing w:after="0" w:line="240" w:lineRule="auto"/>
    </w:p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5874FB"/>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ListTable3-Accent6">
    <w:name w:val="List Table 3 Accent 6"/>
    <w:basedOn w:val="TableNormal"/>
    <w:uiPriority w:val="48"/>
    <w:rsid w:val="005874FB"/>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5874FB"/>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5874FB"/>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4-Accent2">
    <w:name w:val="List Table 4 Accent 2"/>
    <w:basedOn w:val="TableNormal"/>
    <w:uiPriority w:val="49"/>
    <w:rsid w:val="005874FB"/>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5874FB"/>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5874FB"/>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5874FB"/>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4-Accent6">
    <w:name w:val="List Table 4 Accent 6"/>
    <w:basedOn w:val="TableNormal"/>
    <w:uiPriority w:val="49"/>
    <w:rsid w:val="005874FB"/>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5874FB"/>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5874FB"/>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5874FB"/>
    <w:pPr>
      <w:spacing w:after="0" w:line="240" w:lineRule="auto"/>
    </w:pPr>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5874FB"/>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5874FB"/>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5874FB"/>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5874FB"/>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5874F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5874FB"/>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6Colorful-Accent2">
    <w:name w:val="List Table 6 Colorful Accent 2"/>
    <w:basedOn w:val="TableNormal"/>
    <w:uiPriority w:val="51"/>
    <w:rsid w:val="005874FB"/>
    <w:pPr>
      <w:spacing w:after="0" w:line="240" w:lineRule="auto"/>
    </w:pPr>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5874FB"/>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5874FB"/>
    <w:pPr>
      <w:spacing w:after="0" w:line="240" w:lineRule="auto"/>
    </w:pPr>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5874FB"/>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6Colorful-Accent6">
    <w:name w:val="List Table 6 Colorful Accent 6"/>
    <w:basedOn w:val="TableNormal"/>
    <w:uiPriority w:val="51"/>
    <w:rsid w:val="005874FB"/>
    <w:pPr>
      <w:spacing w:after="0" w:line="240" w:lineRule="auto"/>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5874FB"/>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5874FB"/>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5874FB"/>
    <w:pPr>
      <w:spacing w:after="0" w:line="240" w:lineRule="auto"/>
    </w:pPr>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5874FB"/>
    <w:pPr>
      <w:spacing w:after="0"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5874FB"/>
    <w:pPr>
      <w:spacing w:after="0" w:line="240" w:lineRule="auto"/>
    </w:pPr>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5874FB"/>
    <w:pPr>
      <w:spacing w:after="0" w:line="240" w:lineRule="auto"/>
    </w:pPr>
    <w:rPr>
      <w:color w:val="2E74B5"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5874FB"/>
    <w:pPr>
      <w:spacing w:after="0" w:line="240" w:lineRule="auto"/>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5874FB"/>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hAnsi="Consolas" w:cs="Consolas"/>
      <w:sz w:val="20"/>
      <w:szCs w:val="20"/>
    </w:rPr>
  </w:style>
  <w:style w:type="character" w:customStyle="1" w:styleId="MacroTextChar">
    <w:name w:val="Macro Text Char"/>
    <w:basedOn w:val="DefaultParagraphFont"/>
    <w:link w:val="MacroText"/>
    <w:uiPriority w:val="99"/>
    <w:semiHidden/>
    <w:rsid w:val="005874FB"/>
    <w:rPr>
      <w:rFonts w:ascii="Consolas" w:hAnsi="Consolas" w:cs="Consolas"/>
      <w:sz w:val="20"/>
      <w:szCs w:val="20"/>
      <w:lang w:val="fr-FR"/>
    </w:rPr>
  </w:style>
  <w:style w:type="table" w:styleId="MediumGrid1">
    <w:name w:val="Medium Grid 1"/>
    <w:basedOn w:val="TableNormal"/>
    <w:uiPriority w:val="67"/>
    <w:semiHidden/>
    <w:unhideWhenUsed/>
    <w:rsid w:val="005874FB"/>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5874FB"/>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semiHidden/>
    <w:unhideWhenUsed/>
    <w:rsid w:val="005874FB"/>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5874FB"/>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5874FB"/>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5874FB"/>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semiHidden/>
    <w:unhideWhenUsed/>
    <w:rsid w:val="005874FB"/>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5874FB"/>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5874FB"/>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5874FB"/>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5874FB"/>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5874FB"/>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5874FB"/>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5874FB"/>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5874FB"/>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5874FB"/>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semiHidden/>
    <w:unhideWhenUsed/>
    <w:rsid w:val="005874FB"/>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5874FB"/>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5874FB"/>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5874FB"/>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semiHidden/>
    <w:unhideWhenUsed/>
    <w:rsid w:val="005874FB"/>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5874FB"/>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5874FB"/>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semiHidden/>
    <w:unhideWhenUsed/>
    <w:rsid w:val="005874FB"/>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5874FB"/>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5874FB"/>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5874FB"/>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semiHidden/>
    <w:unhideWhenUsed/>
    <w:rsid w:val="005874FB"/>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5874FB"/>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5874FB"/>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5874FB"/>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5874FB"/>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5874FB"/>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5874FB"/>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5874FB"/>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5874FB"/>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5874FB"/>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5874FB"/>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5874FB"/>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5874FB"/>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5874FB"/>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5874FB"/>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5874FB"/>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5874FB"/>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5874FB"/>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5874FB"/>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5874FB"/>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5874FB"/>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5874FB"/>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5874FB"/>
    <w:rPr>
      <w:color w:val="2B579A"/>
      <w:shd w:val="clear" w:color="auto" w:fill="E1DFDD"/>
      <w:lang w:val="fr-FR"/>
    </w:rPr>
  </w:style>
  <w:style w:type="paragraph" w:styleId="MessageHeader">
    <w:name w:val="Message Header"/>
    <w:basedOn w:val="Normal"/>
    <w:link w:val="MessageHeaderChar"/>
    <w:uiPriority w:val="99"/>
    <w:semiHidden/>
    <w:unhideWhenUsed/>
    <w:rsid w:val="005874FB"/>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5874FB"/>
    <w:rPr>
      <w:rFonts w:asciiTheme="majorHAnsi" w:eastAsiaTheme="majorEastAsia" w:hAnsiTheme="majorHAnsi" w:cstheme="majorBidi"/>
      <w:sz w:val="24"/>
      <w:szCs w:val="24"/>
      <w:shd w:val="pct20" w:color="auto" w:fill="auto"/>
      <w:lang w:val="fr-FR"/>
    </w:rPr>
  </w:style>
  <w:style w:type="paragraph" w:styleId="NoSpacing">
    <w:name w:val="No Spacing"/>
    <w:uiPriority w:val="1"/>
    <w:qFormat/>
    <w:rsid w:val="005874FB"/>
    <w:pPr>
      <w:spacing w:after="0" w:line="240" w:lineRule="auto"/>
      <w:jc w:val="both"/>
    </w:pPr>
    <w:rPr>
      <w:rFonts w:ascii="Verdana" w:hAnsi="Verdana"/>
      <w:sz w:val="18"/>
    </w:rPr>
  </w:style>
  <w:style w:type="paragraph" w:styleId="NormalWeb">
    <w:name w:val="Normal (Web)"/>
    <w:basedOn w:val="Normal"/>
    <w:uiPriority w:val="99"/>
    <w:semiHidden/>
    <w:unhideWhenUsed/>
    <w:rsid w:val="005874FB"/>
    <w:rPr>
      <w:rFonts w:ascii="Times New Roman" w:hAnsi="Times New Roman" w:cs="Times New Roman"/>
      <w:sz w:val="24"/>
      <w:szCs w:val="24"/>
    </w:rPr>
  </w:style>
  <w:style w:type="paragraph" w:styleId="NormalIndent">
    <w:name w:val="Normal Indent"/>
    <w:basedOn w:val="Normal"/>
    <w:uiPriority w:val="99"/>
    <w:semiHidden/>
    <w:unhideWhenUsed/>
    <w:rsid w:val="005874FB"/>
    <w:pPr>
      <w:ind w:left="567"/>
    </w:pPr>
  </w:style>
  <w:style w:type="paragraph" w:styleId="NoteHeading">
    <w:name w:val="Note Heading"/>
    <w:basedOn w:val="Normal"/>
    <w:next w:val="Normal"/>
    <w:link w:val="NoteHeadingChar"/>
    <w:uiPriority w:val="99"/>
    <w:semiHidden/>
    <w:unhideWhenUsed/>
    <w:rsid w:val="005874FB"/>
  </w:style>
  <w:style w:type="character" w:customStyle="1" w:styleId="NoteHeadingChar">
    <w:name w:val="Note Heading Char"/>
    <w:basedOn w:val="DefaultParagraphFont"/>
    <w:link w:val="NoteHeading"/>
    <w:uiPriority w:val="99"/>
    <w:semiHidden/>
    <w:rsid w:val="005874FB"/>
    <w:rPr>
      <w:rFonts w:ascii="Verdana" w:hAnsi="Verdana"/>
      <w:sz w:val="18"/>
      <w:lang w:val="fr-FR"/>
    </w:rPr>
  </w:style>
  <w:style w:type="character" w:styleId="PageNumber">
    <w:name w:val="page number"/>
    <w:basedOn w:val="DefaultParagraphFont"/>
    <w:uiPriority w:val="99"/>
    <w:semiHidden/>
    <w:unhideWhenUsed/>
    <w:rsid w:val="005874FB"/>
    <w:rPr>
      <w:lang w:val="fr-FR"/>
    </w:rPr>
  </w:style>
  <w:style w:type="character" w:styleId="PlaceholderText">
    <w:name w:val="Placeholder Text"/>
    <w:basedOn w:val="DefaultParagraphFont"/>
    <w:uiPriority w:val="99"/>
    <w:semiHidden/>
    <w:rsid w:val="005874FB"/>
    <w:rPr>
      <w:color w:val="808080"/>
      <w:lang w:val="fr-FR"/>
    </w:rPr>
  </w:style>
  <w:style w:type="table" w:styleId="PlainTable1">
    <w:name w:val="Plain Table 1"/>
    <w:basedOn w:val="TableNormal"/>
    <w:uiPriority w:val="41"/>
    <w:rsid w:val="005874F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5874F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5874F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5874FB"/>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5874FB"/>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unhideWhenUsed/>
    <w:rsid w:val="005874FB"/>
    <w:rPr>
      <w:rFonts w:ascii="Consolas" w:hAnsi="Consolas" w:cs="Consolas"/>
      <w:sz w:val="21"/>
      <w:szCs w:val="21"/>
    </w:rPr>
  </w:style>
  <w:style w:type="character" w:customStyle="1" w:styleId="PlainTextChar">
    <w:name w:val="Plain Text Char"/>
    <w:basedOn w:val="DefaultParagraphFont"/>
    <w:link w:val="PlainText"/>
    <w:uiPriority w:val="99"/>
    <w:rsid w:val="005874FB"/>
    <w:rPr>
      <w:rFonts w:ascii="Consolas" w:hAnsi="Consolas" w:cs="Consolas"/>
      <w:sz w:val="21"/>
      <w:szCs w:val="21"/>
      <w:lang w:val="fr-FR"/>
    </w:rPr>
  </w:style>
  <w:style w:type="paragraph" w:styleId="Quote">
    <w:name w:val="Quote"/>
    <w:basedOn w:val="Normal"/>
    <w:next w:val="Normal"/>
    <w:link w:val="QuoteChar"/>
    <w:uiPriority w:val="59"/>
    <w:qFormat/>
    <w:rsid w:val="005874FB"/>
    <w:rPr>
      <w:i/>
      <w:iCs/>
      <w:color w:val="000000" w:themeColor="text1"/>
    </w:rPr>
  </w:style>
  <w:style w:type="character" w:customStyle="1" w:styleId="QuoteChar">
    <w:name w:val="Quote Char"/>
    <w:basedOn w:val="DefaultParagraphFont"/>
    <w:link w:val="Quote"/>
    <w:uiPriority w:val="59"/>
    <w:rsid w:val="005874FB"/>
    <w:rPr>
      <w:rFonts w:ascii="Verdana" w:hAnsi="Verdana"/>
      <w:i/>
      <w:iCs/>
      <w:color w:val="000000" w:themeColor="text1"/>
      <w:sz w:val="18"/>
      <w:lang w:val="fr-FR"/>
    </w:rPr>
  </w:style>
  <w:style w:type="paragraph" w:styleId="Salutation">
    <w:name w:val="Salutation"/>
    <w:basedOn w:val="Normal"/>
    <w:next w:val="Normal"/>
    <w:link w:val="SalutationChar"/>
    <w:uiPriority w:val="99"/>
    <w:semiHidden/>
    <w:unhideWhenUsed/>
    <w:rsid w:val="005874FB"/>
  </w:style>
  <w:style w:type="character" w:customStyle="1" w:styleId="SalutationChar">
    <w:name w:val="Salutation Char"/>
    <w:basedOn w:val="DefaultParagraphFont"/>
    <w:link w:val="Salutation"/>
    <w:uiPriority w:val="99"/>
    <w:semiHidden/>
    <w:rsid w:val="005874FB"/>
    <w:rPr>
      <w:rFonts w:ascii="Verdana" w:hAnsi="Verdana"/>
      <w:sz w:val="18"/>
      <w:lang w:val="fr-FR"/>
    </w:rPr>
  </w:style>
  <w:style w:type="paragraph" w:styleId="Signature">
    <w:name w:val="Signature"/>
    <w:basedOn w:val="Normal"/>
    <w:link w:val="SignatureChar"/>
    <w:uiPriority w:val="99"/>
    <w:semiHidden/>
    <w:unhideWhenUsed/>
    <w:rsid w:val="005874FB"/>
    <w:pPr>
      <w:ind w:left="4252"/>
    </w:pPr>
  </w:style>
  <w:style w:type="character" w:customStyle="1" w:styleId="SignatureChar">
    <w:name w:val="Signature Char"/>
    <w:basedOn w:val="DefaultParagraphFont"/>
    <w:link w:val="Signature"/>
    <w:uiPriority w:val="99"/>
    <w:semiHidden/>
    <w:rsid w:val="005874FB"/>
    <w:rPr>
      <w:rFonts w:ascii="Verdana" w:hAnsi="Verdana"/>
      <w:sz w:val="18"/>
      <w:lang w:val="fr-FR"/>
    </w:rPr>
  </w:style>
  <w:style w:type="character" w:styleId="SmartHyperlink">
    <w:name w:val="Smart Hyperlink"/>
    <w:basedOn w:val="DefaultParagraphFont"/>
    <w:uiPriority w:val="99"/>
    <w:semiHidden/>
    <w:unhideWhenUsed/>
    <w:rsid w:val="005874FB"/>
    <w:rPr>
      <w:u w:val="dotted"/>
      <w:lang w:val="fr-FR"/>
    </w:rPr>
  </w:style>
  <w:style w:type="character" w:styleId="SmartLink">
    <w:name w:val="Smart Link"/>
    <w:basedOn w:val="DefaultParagraphFont"/>
    <w:uiPriority w:val="99"/>
    <w:semiHidden/>
    <w:unhideWhenUsed/>
    <w:rsid w:val="005874FB"/>
    <w:rPr>
      <w:color w:val="0000FF"/>
      <w:u w:val="single"/>
      <w:shd w:val="clear" w:color="auto" w:fill="F3F2F1"/>
      <w:lang w:val="fr-FR"/>
    </w:rPr>
  </w:style>
  <w:style w:type="character" w:styleId="Strong">
    <w:name w:val="Strong"/>
    <w:basedOn w:val="DefaultParagraphFont"/>
    <w:uiPriority w:val="99"/>
    <w:qFormat/>
    <w:rsid w:val="005874FB"/>
    <w:rPr>
      <w:b/>
      <w:bCs/>
      <w:lang w:val="fr-FR"/>
    </w:rPr>
  </w:style>
  <w:style w:type="paragraph" w:styleId="Subtitle">
    <w:name w:val="Subtitle"/>
    <w:basedOn w:val="Normal"/>
    <w:next w:val="Normal"/>
    <w:link w:val="SubtitleChar"/>
    <w:uiPriority w:val="6"/>
    <w:qFormat/>
    <w:rsid w:val="005874FB"/>
    <w:pPr>
      <w:numPr>
        <w:ilvl w:val="1"/>
      </w:numPr>
    </w:pPr>
    <w:rPr>
      <w:rFonts w:eastAsiaTheme="majorEastAsia" w:cstheme="majorBidi"/>
      <w:b/>
      <w:iCs/>
      <w:szCs w:val="24"/>
    </w:rPr>
  </w:style>
  <w:style w:type="character" w:customStyle="1" w:styleId="SubtitleChar">
    <w:name w:val="Subtitle Char"/>
    <w:basedOn w:val="DefaultParagraphFont"/>
    <w:link w:val="Subtitle"/>
    <w:uiPriority w:val="6"/>
    <w:rsid w:val="005874FB"/>
    <w:rPr>
      <w:rFonts w:ascii="Verdana" w:eastAsiaTheme="majorEastAsia" w:hAnsi="Verdana" w:cstheme="majorBidi"/>
      <w:b/>
      <w:iCs/>
      <w:sz w:val="18"/>
      <w:szCs w:val="24"/>
      <w:lang w:val="fr-FR"/>
    </w:rPr>
  </w:style>
  <w:style w:type="character" w:styleId="SubtleEmphasis">
    <w:name w:val="Subtle Emphasis"/>
    <w:basedOn w:val="DefaultParagraphFont"/>
    <w:uiPriority w:val="99"/>
    <w:qFormat/>
    <w:rsid w:val="005874FB"/>
    <w:rPr>
      <w:i/>
      <w:iCs/>
      <w:color w:val="808080" w:themeColor="text1" w:themeTint="7F"/>
      <w:lang w:val="fr-FR"/>
    </w:rPr>
  </w:style>
  <w:style w:type="character" w:styleId="SubtleReference">
    <w:name w:val="Subtle Reference"/>
    <w:basedOn w:val="DefaultParagraphFont"/>
    <w:uiPriority w:val="99"/>
    <w:qFormat/>
    <w:rsid w:val="005874FB"/>
    <w:rPr>
      <w:smallCaps/>
      <w:color w:val="ED7D31" w:themeColor="accent2"/>
      <w:u w:val="single"/>
      <w:lang w:val="fr-FR"/>
    </w:rPr>
  </w:style>
  <w:style w:type="table" w:styleId="Table3Deffects1">
    <w:name w:val="Table 3D effects 1"/>
    <w:basedOn w:val="TableNormal"/>
    <w:uiPriority w:val="99"/>
    <w:semiHidden/>
    <w:unhideWhenUsed/>
    <w:rsid w:val="005874FB"/>
    <w:pPr>
      <w:widowControl w:val="0"/>
      <w:autoSpaceDE w:val="0"/>
      <w:autoSpaceDN w:val="0"/>
      <w:spacing w:after="0" w:line="240" w:lineRule="auto"/>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5874FB"/>
    <w:pPr>
      <w:widowControl w:val="0"/>
      <w:autoSpaceDE w:val="0"/>
      <w:autoSpaceDN w:val="0"/>
      <w:spacing w:after="0" w:line="240" w:lineRule="auto"/>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5874FB"/>
    <w:pPr>
      <w:widowControl w:val="0"/>
      <w:autoSpaceDE w:val="0"/>
      <w:autoSpaceDN w:val="0"/>
      <w:spacing w:after="0" w:line="240" w:lineRule="auto"/>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5874FB"/>
    <w:pPr>
      <w:widowControl w:val="0"/>
      <w:autoSpaceDE w:val="0"/>
      <w:autoSpaceDN w:val="0"/>
      <w:spacing w:after="0" w:line="240" w:lineRule="auto"/>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5874FB"/>
    <w:pPr>
      <w:widowControl w:val="0"/>
      <w:autoSpaceDE w:val="0"/>
      <w:autoSpaceDN w:val="0"/>
      <w:spacing w:after="0" w:line="240" w:lineRule="auto"/>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5874FB"/>
    <w:pPr>
      <w:widowControl w:val="0"/>
      <w:autoSpaceDE w:val="0"/>
      <w:autoSpaceDN w:val="0"/>
      <w:spacing w:after="0" w:line="240" w:lineRule="auto"/>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5874FB"/>
    <w:pPr>
      <w:widowControl w:val="0"/>
      <w:autoSpaceDE w:val="0"/>
      <w:autoSpaceDN w:val="0"/>
      <w:spacing w:after="0" w:line="240" w:lineRule="auto"/>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5874FB"/>
    <w:pPr>
      <w:widowControl w:val="0"/>
      <w:autoSpaceDE w:val="0"/>
      <w:autoSpaceDN w:val="0"/>
      <w:spacing w:after="0" w:line="240" w:lineRule="auto"/>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5874FB"/>
    <w:pPr>
      <w:widowControl w:val="0"/>
      <w:autoSpaceDE w:val="0"/>
      <w:autoSpaceDN w:val="0"/>
      <w:spacing w:after="0" w:line="240" w:lineRule="auto"/>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5874FB"/>
    <w:pPr>
      <w:widowControl w:val="0"/>
      <w:autoSpaceDE w:val="0"/>
      <w:autoSpaceDN w:val="0"/>
      <w:spacing w:after="0" w:line="240" w:lineRule="auto"/>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5874FB"/>
    <w:pPr>
      <w:widowControl w:val="0"/>
      <w:autoSpaceDE w:val="0"/>
      <w:autoSpaceDN w:val="0"/>
      <w:spacing w:after="0" w:line="240" w:lineRule="auto"/>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5874FB"/>
    <w:pPr>
      <w:widowControl w:val="0"/>
      <w:autoSpaceDE w:val="0"/>
      <w:autoSpaceDN w:val="0"/>
      <w:spacing w:after="0" w:line="240" w:lineRule="auto"/>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5874FB"/>
    <w:pPr>
      <w:widowControl w:val="0"/>
      <w:autoSpaceDE w:val="0"/>
      <w:autoSpaceDN w:val="0"/>
      <w:spacing w:after="0" w:line="240" w:lineRule="auto"/>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5874FB"/>
    <w:pPr>
      <w:widowControl w:val="0"/>
      <w:autoSpaceDE w:val="0"/>
      <w:autoSpaceDN w:val="0"/>
      <w:spacing w:after="0" w:line="240" w:lineRule="auto"/>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5874FB"/>
    <w:pPr>
      <w:widowControl w:val="0"/>
      <w:autoSpaceDE w:val="0"/>
      <w:autoSpaceDN w:val="0"/>
      <w:spacing w:after="0" w:line="240" w:lineRule="auto"/>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5874FB"/>
    <w:pPr>
      <w:widowControl w:val="0"/>
      <w:autoSpaceDE w:val="0"/>
      <w:autoSpaceDN w:val="0"/>
      <w:spacing w:after="0" w:line="240" w:lineRule="auto"/>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5874FB"/>
    <w:pPr>
      <w:widowControl w:val="0"/>
      <w:autoSpaceDE w:val="0"/>
      <w:autoSpaceDN w:val="0"/>
      <w:spacing w:after="0" w:line="240" w:lineRule="auto"/>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5874FB"/>
    <w:pPr>
      <w:widowControl w:val="0"/>
      <w:autoSpaceDE w:val="0"/>
      <w:autoSpaceDN w:val="0"/>
      <w:spacing w:after="0" w:line="240"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5874FB"/>
    <w:pPr>
      <w:widowControl w:val="0"/>
      <w:autoSpaceDE w:val="0"/>
      <w:autoSpaceDN w:val="0"/>
      <w:spacing w:after="0" w:line="240" w:lineRule="auto"/>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5874FB"/>
    <w:pPr>
      <w:widowControl w:val="0"/>
      <w:autoSpaceDE w:val="0"/>
      <w:autoSpaceDN w:val="0"/>
      <w:spacing w:after="0" w:line="240" w:lineRule="auto"/>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5874FB"/>
    <w:pPr>
      <w:widowControl w:val="0"/>
      <w:autoSpaceDE w:val="0"/>
      <w:autoSpaceDN w:val="0"/>
      <w:spacing w:after="0" w:line="240" w:lineRule="auto"/>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5874FB"/>
    <w:pPr>
      <w:widowControl w:val="0"/>
      <w:autoSpaceDE w:val="0"/>
      <w:autoSpaceDN w:val="0"/>
      <w:spacing w:after="0" w:line="240" w:lineRule="auto"/>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5874FB"/>
    <w:pPr>
      <w:widowControl w:val="0"/>
      <w:autoSpaceDE w:val="0"/>
      <w:autoSpaceDN w:val="0"/>
      <w:spacing w:after="0" w:line="240" w:lineRule="auto"/>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5874FB"/>
    <w:pPr>
      <w:widowControl w:val="0"/>
      <w:autoSpaceDE w:val="0"/>
      <w:autoSpaceDN w:val="0"/>
      <w:spacing w:after="0" w:line="240" w:lineRule="auto"/>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5874FB"/>
    <w:pPr>
      <w:widowControl w:val="0"/>
      <w:autoSpaceDE w:val="0"/>
      <w:autoSpaceDN w:val="0"/>
      <w:spacing w:after="0" w:line="240" w:lineRule="auto"/>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5874FB"/>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5874FB"/>
    <w:pPr>
      <w:widowControl w:val="0"/>
      <w:autoSpaceDE w:val="0"/>
      <w:autoSpaceDN w:val="0"/>
      <w:spacing w:after="0" w:line="240" w:lineRule="auto"/>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5874FB"/>
    <w:pPr>
      <w:widowControl w:val="0"/>
      <w:autoSpaceDE w:val="0"/>
      <w:autoSpaceDN w:val="0"/>
      <w:spacing w:after="0" w:line="240" w:lineRule="auto"/>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5874FB"/>
    <w:pPr>
      <w:widowControl w:val="0"/>
      <w:autoSpaceDE w:val="0"/>
      <w:autoSpaceDN w:val="0"/>
      <w:spacing w:after="0" w:line="240" w:lineRule="auto"/>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5874FB"/>
    <w:pPr>
      <w:widowControl w:val="0"/>
      <w:autoSpaceDE w:val="0"/>
      <w:autoSpaceDN w:val="0"/>
      <w:spacing w:after="0" w:line="240" w:lineRule="auto"/>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5874FB"/>
    <w:pPr>
      <w:widowControl w:val="0"/>
      <w:autoSpaceDE w:val="0"/>
      <w:autoSpaceDN w:val="0"/>
      <w:spacing w:after="0" w:line="240" w:lineRule="auto"/>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5874FB"/>
    <w:pPr>
      <w:widowControl w:val="0"/>
      <w:autoSpaceDE w:val="0"/>
      <w:autoSpaceDN w:val="0"/>
      <w:spacing w:after="0" w:line="240" w:lineRule="auto"/>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5874FB"/>
    <w:pPr>
      <w:widowControl w:val="0"/>
      <w:autoSpaceDE w:val="0"/>
      <w:autoSpaceDN w:val="0"/>
      <w:spacing w:after="0" w:line="240" w:lineRule="auto"/>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5874FB"/>
    <w:pPr>
      <w:widowControl w:val="0"/>
      <w:autoSpaceDE w:val="0"/>
      <w:autoSpaceDN w:val="0"/>
      <w:spacing w:after="0" w:line="240" w:lineRule="auto"/>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39"/>
    <w:rsid w:val="005874FB"/>
    <w:pPr>
      <w:tabs>
        <w:tab w:val="left" w:pos="0"/>
        <w:tab w:val="right" w:leader="dot" w:pos="9020"/>
      </w:tabs>
      <w:spacing w:before="120" w:after="120"/>
      <w:ind w:right="720"/>
    </w:pPr>
    <w:rPr>
      <w:rFonts w:eastAsia="Times New Roman" w:cs="Times New Roman"/>
      <w:szCs w:val="20"/>
      <w:lang w:eastAsia="en-GB"/>
    </w:rPr>
  </w:style>
  <w:style w:type="paragraph" w:styleId="TableofFigures">
    <w:name w:val="table of figures"/>
    <w:basedOn w:val="Normal"/>
    <w:next w:val="Normal"/>
    <w:uiPriority w:val="39"/>
    <w:rsid w:val="005874FB"/>
    <w:pPr>
      <w:tabs>
        <w:tab w:val="left" w:pos="0"/>
        <w:tab w:val="right" w:leader="dot" w:pos="9020"/>
      </w:tabs>
      <w:spacing w:before="120" w:after="120"/>
      <w:ind w:right="720"/>
    </w:pPr>
    <w:rPr>
      <w:rFonts w:eastAsia="Times New Roman" w:cs="Times New Roman"/>
      <w:szCs w:val="20"/>
      <w:lang w:eastAsia="en-GB"/>
    </w:rPr>
  </w:style>
  <w:style w:type="table" w:styleId="TableProfessional">
    <w:name w:val="Table Professional"/>
    <w:basedOn w:val="TableNormal"/>
    <w:uiPriority w:val="99"/>
    <w:semiHidden/>
    <w:unhideWhenUsed/>
    <w:rsid w:val="005874FB"/>
    <w:pPr>
      <w:widowControl w:val="0"/>
      <w:autoSpaceDE w:val="0"/>
      <w:autoSpaceDN w:val="0"/>
      <w:spacing w:after="0" w:line="240"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5874FB"/>
    <w:pPr>
      <w:widowControl w:val="0"/>
      <w:autoSpaceDE w:val="0"/>
      <w:autoSpaceDN w:val="0"/>
      <w:spacing w:after="0" w:line="240" w:lineRule="auto"/>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5874FB"/>
    <w:pPr>
      <w:widowControl w:val="0"/>
      <w:autoSpaceDE w:val="0"/>
      <w:autoSpaceDN w:val="0"/>
      <w:spacing w:after="0" w:line="240" w:lineRule="auto"/>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5874FB"/>
    <w:pPr>
      <w:widowControl w:val="0"/>
      <w:autoSpaceDE w:val="0"/>
      <w:autoSpaceDN w:val="0"/>
      <w:spacing w:after="0" w:line="240" w:lineRule="auto"/>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5874FB"/>
    <w:pPr>
      <w:widowControl w:val="0"/>
      <w:autoSpaceDE w:val="0"/>
      <w:autoSpaceDN w:val="0"/>
      <w:spacing w:after="0" w:line="240" w:lineRule="auto"/>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5874FB"/>
    <w:pPr>
      <w:widowControl w:val="0"/>
      <w:autoSpaceDE w:val="0"/>
      <w:autoSpaceDN w:val="0"/>
      <w:spacing w:after="0" w:line="240" w:lineRule="auto"/>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5874FB"/>
    <w:pPr>
      <w:widowControl w:val="0"/>
      <w:autoSpaceDE w:val="0"/>
      <w:autoSpaceDN w:val="0"/>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5874FB"/>
    <w:pPr>
      <w:widowControl w:val="0"/>
      <w:autoSpaceDE w:val="0"/>
      <w:autoSpaceDN w:val="0"/>
      <w:spacing w:after="0" w:line="240" w:lineRule="auto"/>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5874FB"/>
    <w:pPr>
      <w:widowControl w:val="0"/>
      <w:autoSpaceDE w:val="0"/>
      <w:autoSpaceDN w:val="0"/>
      <w:spacing w:after="0" w:line="240" w:lineRule="auto"/>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5874FB"/>
    <w:pPr>
      <w:widowControl w:val="0"/>
      <w:autoSpaceDE w:val="0"/>
      <w:autoSpaceDN w:val="0"/>
      <w:spacing w:after="0" w:line="240" w:lineRule="auto"/>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39"/>
    <w:unhideWhenUsed/>
    <w:rsid w:val="005874FB"/>
    <w:pPr>
      <w:spacing w:before="120"/>
    </w:pPr>
    <w:rPr>
      <w:rFonts w:asciiTheme="majorHAnsi" w:eastAsiaTheme="majorEastAsia" w:hAnsiTheme="majorHAnsi" w:cstheme="majorBidi"/>
      <w:b/>
      <w:bCs/>
      <w:sz w:val="24"/>
      <w:szCs w:val="24"/>
    </w:rPr>
  </w:style>
  <w:style w:type="paragraph" w:styleId="TOC1">
    <w:name w:val="toc 1"/>
    <w:basedOn w:val="Normal"/>
    <w:next w:val="Normal"/>
    <w:uiPriority w:val="39"/>
    <w:rsid w:val="005874FB"/>
    <w:pPr>
      <w:tabs>
        <w:tab w:val="left" w:pos="0"/>
        <w:tab w:val="right" w:leader="dot" w:pos="9020"/>
      </w:tabs>
      <w:spacing w:before="240" w:after="120"/>
      <w:ind w:right="851"/>
      <w:jc w:val="left"/>
    </w:pPr>
    <w:rPr>
      <w:rFonts w:eastAsia="Calibri" w:cs="Times New Roman"/>
      <w:b/>
      <w:caps/>
      <w:szCs w:val="18"/>
      <w:lang w:eastAsia="en-GB"/>
    </w:rPr>
  </w:style>
  <w:style w:type="paragraph" w:styleId="TOC2">
    <w:name w:val="toc 2"/>
    <w:basedOn w:val="Normal"/>
    <w:next w:val="Normal"/>
    <w:uiPriority w:val="39"/>
    <w:rsid w:val="005874FB"/>
    <w:pPr>
      <w:tabs>
        <w:tab w:val="left" w:pos="0"/>
        <w:tab w:val="right" w:leader="dot" w:pos="9020"/>
      </w:tabs>
      <w:spacing w:before="120" w:after="120"/>
      <w:ind w:right="851"/>
      <w:jc w:val="left"/>
    </w:pPr>
    <w:rPr>
      <w:rFonts w:eastAsia="Calibri" w:cs="Times New Roman"/>
      <w:szCs w:val="18"/>
      <w:lang w:eastAsia="en-GB"/>
    </w:rPr>
  </w:style>
  <w:style w:type="paragraph" w:styleId="TOC3">
    <w:name w:val="toc 3"/>
    <w:basedOn w:val="Normal"/>
    <w:next w:val="Normal"/>
    <w:uiPriority w:val="39"/>
    <w:rsid w:val="005874FB"/>
    <w:pPr>
      <w:tabs>
        <w:tab w:val="left" w:pos="0"/>
        <w:tab w:val="right" w:leader="dot" w:pos="9020"/>
      </w:tabs>
      <w:spacing w:before="120" w:after="120"/>
      <w:ind w:right="851"/>
      <w:jc w:val="left"/>
    </w:pPr>
    <w:rPr>
      <w:rFonts w:eastAsia="Calibri" w:cs="Times New Roman"/>
      <w:szCs w:val="18"/>
      <w:lang w:eastAsia="en-GB"/>
    </w:rPr>
  </w:style>
  <w:style w:type="paragraph" w:styleId="TOC4">
    <w:name w:val="toc 4"/>
    <w:basedOn w:val="Normal"/>
    <w:next w:val="Normal"/>
    <w:uiPriority w:val="39"/>
    <w:rsid w:val="005874FB"/>
    <w:pPr>
      <w:tabs>
        <w:tab w:val="left" w:pos="0"/>
        <w:tab w:val="right" w:leader="dot" w:pos="9020"/>
      </w:tabs>
      <w:spacing w:before="120" w:after="120"/>
      <w:ind w:right="851"/>
      <w:jc w:val="left"/>
    </w:pPr>
    <w:rPr>
      <w:rFonts w:eastAsia="Calibri" w:cs="Times New Roman"/>
      <w:szCs w:val="18"/>
      <w:lang w:eastAsia="en-GB"/>
    </w:rPr>
  </w:style>
  <w:style w:type="paragraph" w:styleId="TOC5">
    <w:name w:val="toc 5"/>
    <w:basedOn w:val="Normal"/>
    <w:next w:val="Normal"/>
    <w:uiPriority w:val="39"/>
    <w:rsid w:val="005874FB"/>
    <w:pPr>
      <w:tabs>
        <w:tab w:val="left" w:pos="0"/>
        <w:tab w:val="right" w:leader="dot" w:pos="9020"/>
      </w:tabs>
      <w:spacing w:before="120" w:after="120"/>
      <w:ind w:right="851"/>
      <w:jc w:val="left"/>
    </w:pPr>
    <w:rPr>
      <w:rFonts w:eastAsia="Calibri" w:cs="Times New Roman"/>
      <w:szCs w:val="18"/>
      <w:lang w:eastAsia="en-GB"/>
    </w:rPr>
  </w:style>
  <w:style w:type="paragraph" w:styleId="TOC6">
    <w:name w:val="toc 6"/>
    <w:basedOn w:val="Normal"/>
    <w:next w:val="Normal"/>
    <w:uiPriority w:val="39"/>
    <w:rsid w:val="005874FB"/>
    <w:pPr>
      <w:tabs>
        <w:tab w:val="left" w:pos="0"/>
        <w:tab w:val="right" w:leader="dot" w:pos="9020"/>
      </w:tabs>
      <w:spacing w:before="120" w:after="120"/>
      <w:ind w:right="851"/>
      <w:jc w:val="left"/>
    </w:pPr>
    <w:rPr>
      <w:rFonts w:eastAsia="Calibri" w:cs="Times New Roman"/>
      <w:szCs w:val="18"/>
      <w:lang w:eastAsia="en-GB"/>
    </w:rPr>
  </w:style>
  <w:style w:type="paragraph" w:styleId="TOC7">
    <w:name w:val="toc 7"/>
    <w:basedOn w:val="Normal"/>
    <w:next w:val="Normal"/>
    <w:uiPriority w:val="39"/>
    <w:rsid w:val="005874FB"/>
    <w:pPr>
      <w:tabs>
        <w:tab w:val="left" w:pos="0"/>
        <w:tab w:val="right" w:leader="dot" w:pos="9020"/>
      </w:tabs>
      <w:spacing w:before="120" w:after="120"/>
      <w:ind w:right="851"/>
      <w:jc w:val="left"/>
    </w:pPr>
    <w:rPr>
      <w:rFonts w:eastAsia="Calibri" w:cs="Times New Roman"/>
      <w:szCs w:val="18"/>
      <w:lang w:eastAsia="en-GB"/>
    </w:rPr>
  </w:style>
  <w:style w:type="paragraph" w:styleId="TOC8">
    <w:name w:val="toc 8"/>
    <w:basedOn w:val="Normal"/>
    <w:next w:val="Normal"/>
    <w:uiPriority w:val="39"/>
    <w:rsid w:val="005874FB"/>
    <w:pPr>
      <w:tabs>
        <w:tab w:val="left" w:pos="0"/>
        <w:tab w:val="right" w:leader="dot" w:pos="9020"/>
      </w:tabs>
      <w:spacing w:before="120" w:after="120"/>
      <w:ind w:right="851"/>
      <w:jc w:val="left"/>
    </w:pPr>
    <w:rPr>
      <w:rFonts w:eastAsia="Calibri" w:cs="Times New Roman"/>
      <w:szCs w:val="18"/>
      <w:lang w:eastAsia="en-GB"/>
    </w:rPr>
  </w:style>
  <w:style w:type="paragraph" w:styleId="TOC9">
    <w:name w:val="toc 9"/>
    <w:basedOn w:val="Normal"/>
    <w:next w:val="Normal"/>
    <w:uiPriority w:val="39"/>
    <w:rsid w:val="005874FB"/>
    <w:pPr>
      <w:tabs>
        <w:tab w:val="left" w:pos="0"/>
        <w:tab w:val="right" w:leader="dot" w:pos="9020"/>
      </w:tabs>
      <w:spacing w:before="120" w:after="120"/>
      <w:ind w:right="851"/>
      <w:jc w:val="left"/>
    </w:pPr>
    <w:rPr>
      <w:rFonts w:eastAsia="Calibri" w:cs="Times New Roman"/>
      <w:szCs w:val="18"/>
      <w:lang w:eastAsia="en-GB"/>
    </w:rPr>
  </w:style>
  <w:style w:type="paragraph" w:styleId="TOCHeading">
    <w:name w:val="TOC Heading"/>
    <w:basedOn w:val="Normal"/>
    <w:next w:val="Normal"/>
    <w:uiPriority w:val="39"/>
    <w:qFormat/>
    <w:rsid w:val="005874FB"/>
    <w:pPr>
      <w:spacing w:before="240"/>
      <w:jc w:val="center"/>
    </w:pPr>
    <w:rPr>
      <w:rFonts w:eastAsia="Times New Roman" w:cs="Times New Roman"/>
      <w:b/>
      <w:bCs/>
      <w:szCs w:val="28"/>
      <w:lang w:eastAsia="en-GB"/>
    </w:rPr>
  </w:style>
  <w:style w:type="character" w:styleId="UnresolvedMention">
    <w:name w:val="Unresolved Mention"/>
    <w:basedOn w:val="DefaultParagraphFont"/>
    <w:uiPriority w:val="99"/>
    <w:semiHidden/>
    <w:unhideWhenUsed/>
    <w:rsid w:val="005874FB"/>
    <w:rPr>
      <w:color w:val="605E5C"/>
      <w:shd w:val="clear" w:color="auto" w:fill="E1DFDD"/>
      <w:lang w:val="fr-FR"/>
    </w:rPr>
  </w:style>
  <w:style w:type="numbering" w:customStyle="1" w:styleId="LegalHeadings">
    <w:name w:val="LegalHeadings"/>
    <w:uiPriority w:val="99"/>
    <w:rsid w:val="005874FB"/>
    <w:pPr>
      <w:numPr>
        <w:numId w:val="1"/>
      </w:numPr>
    </w:pPr>
  </w:style>
  <w:style w:type="numbering" w:customStyle="1" w:styleId="ListBullets">
    <w:name w:val="ListBullets"/>
    <w:uiPriority w:val="99"/>
    <w:rsid w:val="005874FB"/>
    <w:pPr>
      <w:numPr>
        <w:numId w:val="18"/>
      </w:numPr>
    </w:pPr>
  </w:style>
  <w:style w:type="paragraph" w:customStyle="1" w:styleId="Answer">
    <w:name w:val="Answer"/>
    <w:basedOn w:val="Normal"/>
    <w:link w:val="AnswerChar"/>
    <w:uiPriority w:val="6"/>
    <w:qFormat/>
    <w:rsid w:val="005874FB"/>
    <w:pPr>
      <w:spacing w:after="240"/>
      <w:ind w:left="1077"/>
    </w:pPr>
    <w:rPr>
      <w:rFonts w:eastAsia="Calibri" w:cs="Times New Roman"/>
    </w:rPr>
  </w:style>
  <w:style w:type="character" w:customStyle="1" w:styleId="AnswerChar">
    <w:name w:val="Answer Char"/>
    <w:link w:val="Answer"/>
    <w:uiPriority w:val="6"/>
    <w:rsid w:val="005874FB"/>
    <w:rPr>
      <w:rFonts w:ascii="Verdana" w:eastAsia="Calibri" w:hAnsi="Verdana" w:cs="Times New Roman"/>
      <w:sz w:val="18"/>
    </w:rPr>
  </w:style>
  <w:style w:type="paragraph" w:customStyle="1" w:styleId="FollowUp">
    <w:name w:val="FollowUp"/>
    <w:basedOn w:val="Normal"/>
    <w:link w:val="FollowUpChar"/>
    <w:uiPriority w:val="6"/>
    <w:qFormat/>
    <w:rsid w:val="005874FB"/>
    <w:pPr>
      <w:spacing w:after="240"/>
      <w:ind w:left="720"/>
    </w:pPr>
    <w:rPr>
      <w:rFonts w:eastAsia="Calibri" w:cs="Times New Roman"/>
      <w:i/>
    </w:rPr>
  </w:style>
  <w:style w:type="character" w:customStyle="1" w:styleId="FollowUpChar">
    <w:name w:val="FollowUp Char"/>
    <w:link w:val="FollowUp"/>
    <w:uiPriority w:val="6"/>
    <w:rsid w:val="005874FB"/>
    <w:rPr>
      <w:rFonts w:ascii="Verdana" w:eastAsia="Calibri" w:hAnsi="Verdana" w:cs="Times New Roman"/>
      <w:i/>
      <w:sz w:val="18"/>
    </w:rPr>
  </w:style>
  <w:style w:type="paragraph" w:customStyle="1" w:styleId="FootnoteQuotation">
    <w:name w:val="Footnote Quotation"/>
    <w:basedOn w:val="FootnoteText"/>
    <w:uiPriority w:val="5"/>
    <w:rsid w:val="005874FB"/>
    <w:pPr>
      <w:ind w:left="567" w:right="567" w:firstLine="0"/>
    </w:pPr>
  </w:style>
  <w:style w:type="paragraph" w:customStyle="1" w:styleId="Quotation">
    <w:name w:val="Quotation"/>
    <w:basedOn w:val="Normal"/>
    <w:uiPriority w:val="5"/>
    <w:qFormat/>
    <w:rsid w:val="005874FB"/>
    <w:pPr>
      <w:spacing w:after="240"/>
      <w:ind w:left="567" w:right="567"/>
    </w:pPr>
    <w:rPr>
      <w:rFonts w:eastAsia="Calibri" w:cs="Times New Roman"/>
      <w:szCs w:val="18"/>
      <w:lang w:eastAsia="en-GB"/>
    </w:rPr>
  </w:style>
  <w:style w:type="paragraph" w:customStyle="1" w:styleId="QuotationDouble">
    <w:name w:val="Quotation Double"/>
    <w:basedOn w:val="Normal"/>
    <w:uiPriority w:val="5"/>
    <w:qFormat/>
    <w:rsid w:val="005874FB"/>
    <w:pPr>
      <w:spacing w:after="240"/>
      <w:ind w:left="1134" w:right="1134"/>
    </w:pPr>
    <w:rPr>
      <w:rFonts w:eastAsia="Calibri" w:cs="Times New Roman"/>
      <w:szCs w:val="18"/>
      <w:lang w:eastAsia="en-GB"/>
    </w:rPr>
  </w:style>
  <w:style w:type="paragraph" w:customStyle="1" w:styleId="Title2">
    <w:name w:val="Title 2"/>
    <w:basedOn w:val="Normal"/>
    <w:next w:val="Normal"/>
    <w:uiPriority w:val="5"/>
    <w:qFormat/>
    <w:rsid w:val="005874FB"/>
    <w:pPr>
      <w:spacing w:after="360"/>
      <w:jc w:val="center"/>
    </w:pPr>
    <w:rPr>
      <w:rFonts w:eastAsia="Calibri" w:cs="Times New Roman"/>
      <w:caps/>
      <w:color w:val="006283"/>
      <w:szCs w:val="18"/>
      <w:lang w:eastAsia="en-GB"/>
    </w:rPr>
  </w:style>
  <w:style w:type="paragraph" w:customStyle="1" w:styleId="Title3">
    <w:name w:val="Title 3"/>
    <w:basedOn w:val="Normal"/>
    <w:next w:val="Normal"/>
    <w:uiPriority w:val="5"/>
    <w:qFormat/>
    <w:rsid w:val="005874FB"/>
    <w:pPr>
      <w:spacing w:after="360"/>
      <w:jc w:val="center"/>
    </w:pPr>
    <w:rPr>
      <w:rFonts w:eastAsia="Calibri" w:cs="Times New Roman"/>
      <w:i/>
      <w:color w:val="006283"/>
      <w:szCs w:val="18"/>
      <w:lang w:eastAsia="en-GB"/>
    </w:rPr>
  </w:style>
  <w:style w:type="paragraph" w:customStyle="1" w:styleId="TitleCountry">
    <w:name w:val="Title Country"/>
    <w:basedOn w:val="Normal"/>
    <w:next w:val="Normal"/>
    <w:uiPriority w:val="5"/>
    <w:qFormat/>
    <w:rsid w:val="005874FB"/>
    <w:pPr>
      <w:spacing w:after="360"/>
      <w:jc w:val="center"/>
    </w:pPr>
    <w:rPr>
      <w:rFonts w:eastAsia="Calibri" w:cs="Times New Roman"/>
      <w:smallCaps/>
      <w:color w:val="006283"/>
      <w:szCs w:val="18"/>
      <w:lang w:eastAsia="en-GB"/>
    </w:rPr>
  </w:style>
  <w:style w:type="table" w:customStyle="1" w:styleId="WTOTable2">
    <w:name w:val="WTOTable2"/>
    <w:basedOn w:val="TableNormal"/>
    <w:uiPriority w:val="99"/>
    <w:rsid w:val="005874FB"/>
    <w:pPr>
      <w:spacing w:after="0" w:line="240" w:lineRule="auto"/>
    </w:pPr>
    <w:rPr>
      <w:rFonts w:ascii="Verdana" w:eastAsia="Calibri" w:hAnsi="Verdana" w:cs="Times New Roman"/>
      <w:sz w:val="16"/>
      <w:szCs w:val="18"/>
      <w:lang w:val="en-GB" w:eastAsia="en-GB"/>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customStyle="1" w:styleId="SummaryHeader">
    <w:name w:val="SummaryHeader"/>
    <w:basedOn w:val="Normal"/>
    <w:uiPriority w:val="4"/>
    <w:qFormat/>
    <w:rsid w:val="005874FB"/>
    <w:pPr>
      <w:spacing w:after="240"/>
      <w:outlineLvl w:val="0"/>
    </w:pPr>
    <w:rPr>
      <w:rFonts w:eastAsia="Calibri" w:cs="Times New Roman"/>
      <w:b/>
      <w:caps/>
      <w:color w:val="006283"/>
    </w:rPr>
  </w:style>
  <w:style w:type="paragraph" w:customStyle="1" w:styleId="SummarySubheader">
    <w:name w:val="SummarySubheader"/>
    <w:basedOn w:val="Normal"/>
    <w:uiPriority w:val="4"/>
    <w:qFormat/>
    <w:rsid w:val="005874FB"/>
    <w:pPr>
      <w:spacing w:after="240"/>
      <w:outlineLvl w:val="1"/>
    </w:pPr>
    <w:rPr>
      <w:b/>
      <w:color w:val="006283"/>
    </w:rPr>
  </w:style>
  <w:style w:type="paragraph" w:customStyle="1" w:styleId="SummaryText">
    <w:name w:val="SummaryText"/>
    <w:basedOn w:val="Normal"/>
    <w:uiPriority w:val="4"/>
    <w:qFormat/>
    <w:rsid w:val="005874FB"/>
    <w:pPr>
      <w:numPr>
        <w:numId w:val="20"/>
      </w:numPr>
      <w:spacing w:after="240"/>
      <w:ind w:left="0" w:firstLine="0"/>
    </w:pPr>
    <w:rPr>
      <w:rFonts w:eastAsia="Calibri" w:cs="Times New Roman"/>
    </w:rPr>
  </w:style>
  <w:style w:type="table" w:customStyle="1" w:styleId="WTOBox1">
    <w:name w:val="WTOBox1"/>
    <w:basedOn w:val="TableNormal"/>
    <w:uiPriority w:val="99"/>
    <w:rsid w:val="005874FB"/>
    <w:pPr>
      <w:spacing w:after="0" w:line="240" w:lineRule="auto"/>
    </w:pPr>
    <w:rPr>
      <w:rFonts w:ascii="Calibri" w:eastAsia="Calibri" w:hAnsi="Calibri" w:cs="Times New Roman"/>
      <w:sz w:val="20"/>
      <w:szCs w:val="20"/>
      <w:lang w:val="en-GB" w:eastAsia="en-GB"/>
    </w:rPr>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5874FB"/>
    <w:pPr>
      <w:spacing w:after="0" w:line="240" w:lineRule="auto"/>
    </w:pPr>
    <w:rPr>
      <w:rFonts w:ascii="Verdana" w:eastAsia="Calibri" w:hAnsi="Verdana" w:cs="Times New Roman"/>
      <w:sz w:val="16"/>
      <w:szCs w:val="20"/>
      <w:lang w:val="en-GB" w:eastAsia="en-GB"/>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5874FB"/>
    <w:pPr>
      <w:keepNext/>
      <w:keepLines/>
      <w:spacing w:after="240"/>
      <w:jc w:val="left"/>
    </w:pPr>
    <w:rPr>
      <w:rFonts w:eastAsia="Times New Roman" w:cs="Times New Roman"/>
      <w:b/>
      <w:caps/>
      <w:color w:val="006283"/>
      <w:sz w:val="28"/>
    </w:rPr>
  </w:style>
  <w:style w:type="paragraph" w:customStyle="1" w:styleId="NoteText">
    <w:name w:val="Note Text"/>
    <w:basedOn w:val="Normal"/>
    <w:uiPriority w:val="4"/>
    <w:qFormat/>
    <w:rsid w:val="005874FB"/>
    <w:pPr>
      <w:tabs>
        <w:tab w:val="left" w:pos="851"/>
      </w:tabs>
      <w:ind w:left="851" w:hanging="851"/>
      <w:jc w:val="left"/>
    </w:pPr>
    <w:rPr>
      <w:sz w:val="16"/>
    </w:rPr>
  </w:style>
  <w:style w:type="paragraph" w:customStyle="1" w:styleId="TitleDate">
    <w:name w:val="Title Date"/>
    <w:basedOn w:val="Normal"/>
    <w:next w:val="Normal"/>
    <w:uiPriority w:val="5"/>
    <w:qFormat/>
    <w:rsid w:val="005874FB"/>
    <w:pPr>
      <w:spacing w:after="240"/>
      <w:jc w:val="center"/>
    </w:pPr>
    <w:rPr>
      <w:rFonts w:eastAsia="Calibri" w:cs="Times New Roman"/>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1.xml"/><Relationship Id="rId1" Type="http://schemas.microsoft.com/office/2006/relationships/keyMapCustomizations" Target="customizations.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itchell\AppData\Roaming\Microsoft\Templates\WTODOCE2012.dotx"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C4CD10-B5F5-4FA5-9D7D-2D16725858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WTODOCE2012.dotx</Template>
  <TotalTime>2</TotalTime>
  <Pages>28</Pages>
  <Words>17875</Words>
  <Characters>101888</Characters>
  <Application>Microsoft Office Word</Application>
  <DocSecurity>0</DocSecurity>
  <Lines>849</Lines>
  <Paragraphs>239</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OMC - WTO</Company>
  <LinksUpToDate>false</LinksUpToDate>
  <CharactersWithSpaces>119524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Véronique Vandebrouck</dc:creator>
  <cp:keywords/>
  <dc:description>LDIMD - DTU</dc:description>
  <cp:lastModifiedBy>Mitchell, Madeleine</cp:lastModifiedBy>
  <cp:revision>2</cp:revision>
  <dcterms:created xsi:type="dcterms:W3CDTF">2021-04-29T18:57:00Z</dcterms:created>
  <dcterms:modified xsi:type="dcterms:W3CDTF">2021-04-29T18:57:00Z</dcterms:modified>
</cp:coreProperties>
</file>